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RPr="006931BE" w14:paraId="638FB283" w14:textId="77777777" w:rsidTr="00387CD4">
        <w:trPr>
          <w:trHeight w:hRule="exact" w:val="851"/>
        </w:trPr>
        <w:tc>
          <w:tcPr>
            <w:tcW w:w="142" w:type="dxa"/>
            <w:tcBorders>
              <w:bottom w:val="single" w:sz="4" w:space="0" w:color="auto"/>
            </w:tcBorders>
          </w:tcPr>
          <w:p w14:paraId="5C5AEE16" w14:textId="77777777" w:rsidR="002D5AAC" w:rsidRPr="006931BE" w:rsidRDefault="002D5AAC" w:rsidP="00662622">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76CB17D" w14:textId="77777777" w:rsidR="002D5AAC" w:rsidRPr="006931BE" w:rsidRDefault="00DF71B9" w:rsidP="00387CD4">
            <w:pPr>
              <w:spacing w:after="80" w:line="300" w:lineRule="exact"/>
              <w:rPr>
                <w:sz w:val="28"/>
              </w:rPr>
            </w:pPr>
            <w:r w:rsidRPr="006931BE">
              <w:rPr>
                <w:sz w:val="28"/>
              </w:rPr>
              <w:t>Организация Объединенных Наций</w:t>
            </w:r>
          </w:p>
        </w:tc>
        <w:tc>
          <w:tcPr>
            <w:tcW w:w="4961" w:type="dxa"/>
            <w:gridSpan w:val="2"/>
            <w:tcBorders>
              <w:bottom w:val="single" w:sz="4" w:space="0" w:color="auto"/>
            </w:tcBorders>
            <w:vAlign w:val="bottom"/>
          </w:tcPr>
          <w:p w14:paraId="0FE1C6AE" w14:textId="77777777" w:rsidR="002D5AAC" w:rsidRPr="006931BE" w:rsidRDefault="00662622" w:rsidP="00662622">
            <w:pPr>
              <w:jc w:val="right"/>
            </w:pPr>
            <w:r w:rsidRPr="006931BE">
              <w:rPr>
                <w:sz w:val="40"/>
              </w:rPr>
              <w:t>ECE</w:t>
            </w:r>
            <w:r w:rsidRPr="006931BE">
              <w:t>/TRANS/WP.29/GRSP/2019/5</w:t>
            </w:r>
          </w:p>
        </w:tc>
      </w:tr>
      <w:tr w:rsidR="002D5AAC" w:rsidRPr="00CF3743" w14:paraId="64B5B912" w14:textId="77777777" w:rsidTr="00387CD4">
        <w:trPr>
          <w:trHeight w:hRule="exact" w:val="2835"/>
        </w:trPr>
        <w:tc>
          <w:tcPr>
            <w:tcW w:w="1280" w:type="dxa"/>
            <w:gridSpan w:val="2"/>
            <w:tcBorders>
              <w:top w:val="single" w:sz="4" w:space="0" w:color="auto"/>
              <w:bottom w:val="single" w:sz="12" w:space="0" w:color="auto"/>
            </w:tcBorders>
          </w:tcPr>
          <w:p w14:paraId="1AC0395D" w14:textId="77777777" w:rsidR="002D5AAC" w:rsidRPr="006931BE" w:rsidRDefault="002E5067" w:rsidP="00387CD4">
            <w:pPr>
              <w:spacing w:before="120"/>
              <w:jc w:val="center"/>
            </w:pPr>
            <w:r w:rsidRPr="006931BE">
              <w:rPr>
                <w:noProof/>
                <w:lang w:eastAsia="fr-CH"/>
              </w:rPr>
              <w:drawing>
                <wp:inline distT="0" distB="0" distL="0" distR="0" wp14:anchorId="3DB773D0" wp14:editId="41E2CDF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B655C3B" w14:textId="77777777" w:rsidR="002D5AAC" w:rsidRPr="006931BE" w:rsidRDefault="008A37C8" w:rsidP="00387CD4">
            <w:pPr>
              <w:spacing w:before="120" w:line="460" w:lineRule="exact"/>
              <w:rPr>
                <w:b/>
                <w:sz w:val="34"/>
                <w:szCs w:val="34"/>
              </w:rPr>
            </w:pPr>
            <w:r w:rsidRPr="006931BE">
              <w:rPr>
                <w:rFonts w:eastAsia="Times New Roman" w:cs="Times New Roman"/>
                <w:b/>
                <w:spacing w:val="-4"/>
                <w:sz w:val="40"/>
                <w:szCs w:val="40"/>
              </w:rPr>
              <w:t xml:space="preserve">Экономический </w:t>
            </w:r>
            <w:r w:rsidRPr="006931BE">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5A902D28" w14:textId="77777777" w:rsidR="002D5AAC" w:rsidRPr="00CF3743" w:rsidRDefault="00662622" w:rsidP="00387CD4">
            <w:pPr>
              <w:spacing w:before="240"/>
              <w:rPr>
                <w:lang w:val="en-US"/>
              </w:rPr>
            </w:pPr>
            <w:r w:rsidRPr="00CF3743">
              <w:rPr>
                <w:lang w:val="en-US"/>
              </w:rPr>
              <w:t>Distr.: General</w:t>
            </w:r>
          </w:p>
          <w:p w14:paraId="68213CAF" w14:textId="77777777" w:rsidR="00662622" w:rsidRPr="00CF3743" w:rsidRDefault="00662622" w:rsidP="00662622">
            <w:pPr>
              <w:spacing w:line="240" w:lineRule="exact"/>
              <w:rPr>
                <w:lang w:val="en-US"/>
              </w:rPr>
            </w:pPr>
            <w:r w:rsidRPr="00CF3743">
              <w:rPr>
                <w:lang w:val="en-US"/>
              </w:rPr>
              <w:t>26 February 2019</w:t>
            </w:r>
          </w:p>
          <w:p w14:paraId="5E21E7A7" w14:textId="77777777" w:rsidR="00662622" w:rsidRPr="00CF3743" w:rsidRDefault="00662622" w:rsidP="00662622">
            <w:pPr>
              <w:spacing w:line="240" w:lineRule="exact"/>
              <w:rPr>
                <w:lang w:val="en-US"/>
              </w:rPr>
            </w:pPr>
            <w:r w:rsidRPr="00CF3743">
              <w:rPr>
                <w:lang w:val="en-US"/>
              </w:rPr>
              <w:t>Russian</w:t>
            </w:r>
          </w:p>
          <w:p w14:paraId="55C0E8F4" w14:textId="77777777" w:rsidR="00662622" w:rsidRPr="00CF3743" w:rsidRDefault="00662622" w:rsidP="00662622">
            <w:pPr>
              <w:spacing w:line="240" w:lineRule="exact"/>
              <w:rPr>
                <w:lang w:val="en-US"/>
              </w:rPr>
            </w:pPr>
            <w:r w:rsidRPr="00CF3743">
              <w:rPr>
                <w:lang w:val="en-US"/>
              </w:rPr>
              <w:t>Original: English</w:t>
            </w:r>
          </w:p>
        </w:tc>
      </w:tr>
    </w:tbl>
    <w:p w14:paraId="2A89DEFA" w14:textId="77777777" w:rsidR="00662622" w:rsidRPr="006931BE" w:rsidRDefault="008A37C8" w:rsidP="00255343">
      <w:pPr>
        <w:spacing w:before="120"/>
        <w:rPr>
          <w:b/>
          <w:sz w:val="28"/>
          <w:szCs w:val="28"/>
        </w:rPr>
      </w:pPr>
      <w:r w:rsidRPr="006931BE">
        <w:rPr>
          <w:b/>
          <w:sz w:val="28"/>
          <w:szCs w:val="28"/>
        </w:rPr>
        <w:t>Европейская экономическая комиссия</w:t>
      </w:r>
    </w:p>
    <w:p w14:paraId="063BE4D5" w14:textId="77777777" w:rsidR="00662622" w:rsidRPr="006931BE" w:rsidRDefault="00662622" w:rsidP="00662622">
      <w:pPr>
        <w:spacing w:before="120" w:after="120"/>
        <w:rPr>
          <w:sz w:val="28"/>
          <w:szCs w:val="28"/>
        </w:rPr>
      </w:pPr>
      <w:r w:rsidRPr="006931BE">
        <w:rPr>
          <w:sz w:val="28"/>
          <w:szCs w:val="28"/>
        </w:rPr>
        <w:t>Комитет по внутреннему транспорту</w:t>
      </w:r>
    </w:p>
    <w:p w14:paraId="42C661D9" w14:textId="77777777" w:rsidR="00662622" w:rsidRPr="006931BE" w:rsidRDefault="00662622" w:rsidP="00662622">
      <w:pPr>
        <w:spacing w:before="120" w:after="120"/>
        <w:rPr>
          <w:b/>
          <w:sz w:val="24"/>
          <w:szCs w:val="24"/>
        </w:rPr>
      </w:pPr>
      <w:r w:rsidRPr="006931BE">
        <w:rPr>
          <w:b/>
          <w:sz w:val="24"/>
          <w:szCs w:val="24"/>
        </w:rPr>
        <w:t xml:space="preserve">Всемирный форум для согласования правил </w:t>
      </w:r>
      <w:r w:rsidRPr="006931BE">
        <w:rPr>
          <w:b/>
          <w:sz w:val="24"/>
          <w:szCs w:val="24"/>
        </w:rPr>
        <w:br/>
        <w:t>в области транспортных средств</w:t>
      </w:r>
    </w:p>
    <w:p w14:paraId="4FA48A96" w14:textId="77777777" w:rsidR="00662622" w:rsidRPr="006931BE" w:rsidRDefault="00662622" w:rsidP="00662622">
      <w:pPr>
        <w:spacing w:before="120" w:after="120"/>
        <w:rPr>
          <w:b/>
        </w:rPr>
      </w:pPr>
      <w:r w:rsidRPr="006931BE">
        <w:rPr>
          <w:b/>
        </w:rPr>
        <w:t>Рабочая группа по пассивной безопасности</w:t>
      </w:r>
    </w:p>
    <w:p w14:paraId="766584A4" w14:textId="77777777" w:rsidR="00662622" w:rsidRPr="006931BE" w:rsidRDefault="00662622" w:rsidP="00662622">
      <w:pPr>
        <w:rPr>
          <w:b/>
        </w:rPr>
      </w:pPr>
      <w:r w:rsidRPr="006931BE">
        <w:rPr>
          <w:b/>
        </w:rPr>
        <w:t xml:space="preserve">Шестьдесят пятая сессия </w:t>
      </w:r>
    </w:p>
    <w:p w14:paraId="2F9E73DA" w14:textId="77777777" w:rsidR="00662622" w:rsidRPr="006931BE" w:rsidRDefault="00662622" w:rsidP="00662622">
      <w:pPr>
        <w:rPr>
          <w:bCs/>
        </w:rPr>
      </w:pPr>
      <w:r w:rsidRPr="006931BE">
        <w:rPr>
          <w:bCs/>
        </w:rPr>
        <w:t>Женева, 13</w:t>
      </w:r>
      <w:r w:rsidRPr="006931BE">
        <w:t>−</w:t>
      </w:r>
      <w:r w:rsidRPr="006931BE">
        <w:rPr>
          <w:bCs/>
        </w:rPr>
        <w:t>17 мая 2019 года</w:t>
      </w:r>
    </w:p>
    <w:p w14:paraId="6CCF37CD" w14:textId="77777777" w:rsidR="00662622" w:rsidRPr="006931BE" w:rsidRDefault="00662622" w:rsidP="00662622">
      <w:pPr>
        <w:rPr>
          <w:bCs/>
        </w:rPr>
      </w:pPr>
      <w:r w:rsidRPr="006931BE">
        <w:rPr>
          <w:bCs/>
        </w:rPr>
        <w:t>Пункт 2 предварительной повестки дня</w:t>
      </w:r>
    </w:p>
    <w:p w14:paraId="649CA9DC" w14:textId="77777777" w:rsidR="00662622" w:rsidRPr="006931BE" w:rsidRDefault="00662622" w:rsidP="00662622">
      <w:pPr>
        <w:rPr>
          <w:b/>
          <w:bCs/>
        </w:rPr>
      </w:pPr>
      <w:r w:rsidRPr="006931BE">
        <w:rPr>
          <w:b/>
          <w:bCs/>
        </w:rPr>
        <w:t xml:space="preserve">Глобальные технические правила </w:t>
      </w:r>
      <w:r w:rsidR="00B87306" w:rsidRPr="006931BE">
        <w:rPr>
          <w:b/>
          <w:bCs/>
        </w:rPr>
        <w:t>№ </w:t>
      </w:r>
      <w:r w:rsidRPr="006931BE">
        <w:rPr>
          <w:b/>
          <w:bCs/>
        </w:rPr>
        <w:t>7 ООН (подголовники)</w:t>
      </w:r>
    </w:p>
    <w:p w14:paraId="692D3676" w14:textId="77777777" w:rsidR="00662622" w:rsidRPr="006931BE" w:rsidRDefault="00662622" w:rsidP="00662622">
      <w:pPr>
        <w:pStyle w:val="HChG"/>
        <w:rPr>
          <w:bCs/>
        </w:rPr>
      </w:pPr>
      <w:r w:rsidRPr="006931BE">
        <w:tab/>
      </w:r>
      <w:r w:rsidRPr="006931BE">
        <w:tab/>
        <w:t xml:space="preserve">Предложение по поправке 1 на этапе 2 разработки Глобальных технических правил </w:t>
      </w:r>
      <w:r w:rsidR="00B87306" w:rsidRPr="006931BE">
        <w:rPr>
          <w:bCs/>
        </w:rPr>
        <w:t>№ </w:t>
      </w:r>
      <w:r w:rsidRPr="006931BE">
        <w:rPr>
          <w:bCs/>
        </w:rPr>
        <w:t>7</w:t>
      </w:r>
      <w:r w:rsidRPr="006931BE">
        <w:t xml:space="preserve"> ООН (подголовники)</w:t>
      </w:r>
    </w:p>
    <w:p w14:paraId="068F2908" w14:textId="77777777" w:rsidR="00662622" w:rsidRPr="006931BE" w:rsidRDefault="00662622" w:rsidP="00662622">
      <w:pPr>
        <w:pStyle w:val="H1G"/>
      </w:pPr>
      <w:r w:rsidRPr="006931BE">
        <w:tab/>
      </w:r>
      <w:r w:rsidRPr="006931BE">
        <w:tab/>
        <w:t xml:space="preserve">Представлено неофициальной рабочей группой по этапу 2 разработки Глобальных технических правил </w:t>
      </w:r>
      <w:r w:rsidR="00B87306" w:rsidRPr="006931BE">
        <w:rPr>
          <w:bCs/>
        </w:rPr>
        <w:t>№ </w:t>
      </w:r>
      <w:r w:rsidRPr="006931BE">
        <w:rPr>
          <w:bCs/>
        </w:rPr>
        <w:t>7</w:t>
      </w:r>
      <w:r w:rsidRPr="006931BE">
        <w:t xml:space="preserve"> ООН</w:t>
      </w:r>
      <w:r w:rsidRPr="006931BE">
        <w:rPr>
          <w:b w:val="0"/>
          <w:sz w:val="20"/>
        </w:rPr>
        <w:footnoteReference w:customMarkFollows="1" w:id="1"/>
        <w:t>*</w:t>
      </w:r>
    </w:p>
    <w:p w14:paraId="3D25DB6B" w14:textId="77777777" w:rsidR="00662622" w:rsidRPr="006931BE" w:rsidRDefault="00662622" w:rsidP="00662622">
      <w:pPr>
        <w:pStyle w:val="SingleTxtG"/>
      </w:pPr>
      <w:r w:rsidRPr="006931BE">
        <w:tab/>
      </w:r>
      <w:r w:rsidRPr="006931BE">
        <w:tab/>
        <w:t>Воспроизведенный ниже текст был подготовлен экспертами неофициальной рабочей группы (НРГ) по этапу 2 разработки Глобальных технических правил (ГТП7</w:t>
      </w:r>
      <w:r w:rsidRPr="006931BE">
        <w:noBreakHyphen/>
        <w:t>Э2) и содержит соответствующие предложения по предписаниям, касающимся подголовников. Изменения к существующему тексту Глобальных технических правил</w:t>
      </w:r>
      <w:r w:rsidR="00CF3743">
        <w:rPr>
          <w:lang w:val="en-US"/>
        </w:rPr>
        <w:t> </w:t>
      </w:r>
      <w:r w:rsidR="00B87306" w:rsidRPr="006931BE">
        <w:t>№ </w:t>
      </w:r>
      <w:r w:rsidRPr="006931BE">
        <w:t>7 ООН (ECE/TRANS/180/Add.7) выделены жирным шрифтом, а текст, подлежащий исключению, перечеркнут.</w:t>
      </w:r>
    </w:p>
    <w:p w14:paraId="705F6498" w14:textId="77777777" w:rsidR="00662622" w:rsidRPr="006931BE" w:rsidRDefault="00662622" w:rsidP="00662622">
      <w:pPr>
        <w:pStyle w:val="SingleTxtG"/>
      </w:pPr>
      <w:r w:rsidRPr="006931BE">
        <w:br w:type="page"/>
      </w:r>
      <w:bookmarkStart w:id="0" w:name="_Hlk520287618"/>
      <w:bookmarkStart w:id="1" w:name="_Hlk520279536"/>
      <w:bookmarkStart w:id="2" w:name="_Hlk520279306"/>
    </w:p>
    <w:bookmarkEnd w:id="0"/>
    <w:p w14:paraId="16A31B6D" w14:textId="77777777" w:rsidR="00662622" w:rsidRPr="006931BE" w:rsidRDefault="00662622" w:rsidP="00662622">
      <w:pPr>
        <w:pStyle w:val="HChGR"/>
      </w:pPr>
      <w:r w:rsidRPr="006931BE">
        <w:lastRenderedPageBreak/>
        <w:tab/>
        <w:t>I.</w:t>
      </w:r>
      <w:r w:rsidRPr="006931BE">
        <w:tab/>
        <w:t>Предложение</w:t>
      </w:r>
    </w:p>
    <w:p w14:paraId="0A5FCFFC" w14:textId="77777777" w:rsidR="00662622" w:rsidRPr="006931BE" w:rsidRDefault="00662622" w:rsidP="00662622">
      <w:pPr>
        <w:pStyle w:val="SingleTxtG"/>
        <w:rPr>
          <w:bCs/>
          <w:i/>
          <w:iCs/>
        </w:rPr>
      </w:pPr>
      <w:r w:rsidRPr="006931BE">
        <w:rPr>
          <w:i/>
          <w:iCs/>
        </w:rPr>
        <w:t xml:space="preserve">Содержание </w:t>
      </w:r>
      <w:r w:rsidRPr="006931BE">
        <w:rPr>
          <w:iCs/>
        </w:rPr>
        <w:t>изменить следующим образом:</w:t>
      </w:r>
      <w:r w:rsidRPr="006931BE">
        <w:rPr>
          <w:bCs/>
          <w:i/>
          <w:iCs/>
        </w:rPr>
        <w:t xml:space="preserve"> </w:t>
      </w:r>
    </w:p>
    <w:p w14:paraId="18BAB08B" w14:textId="77777777" w:rsidR="00662622" w:rsidRPr="006931BE" w:rsidRDefault="00B87306" w:rsidP="00662622">
      <w:pPr>
        <w:pStyle w:val="HChG"/>
      </w:pPr>
      <w:r w:rsidRPr="006931BE">
        <w:t>«</w:t>
      </w:r>
      <w:r w:rsidR="00662622" w:rsidRPr="006931BE">
        <w:t>Содержание</w:t>
      </w:r>
    </w:p>
    <w:p w14:paraId="4D138E9A" w14:textId="77777777" w:rsidR="00662622" w:rsidRPr="006931BE" w:rsidRDefault="00662622" w:rsidP="00662622">
      <w:pPr>
        <w:tabs>
          <w:tab w:val="right" w:pos="9638"/>
        </w:tabs>
        <w:spacing w:after="120"/>
        <w:ind w:left="283"/>
        <w:rPr>
          <w:sz w:val="18"/>
        </w:rPr>
      </w:pPr>
      <w:r w:rsidRPr="006931BE">
        <w:rPr>
          <w:i/>
          <w:sz w:val="18"/>
        </w:rPr>
        <w:tab/>
        <w:t>Стр.</w:t>
      </w:r>
    </w:p>
    <w:p w14:paraId="02527614"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t>I.</w:t>
      </w:r>
      <w:r w:rsidRPr="006931BE">
        <w:tab/>
        <w:t xml:space="preserve">Изложение технических принципов и обоснование </w:t>
      </w:r>
      <w:r w:rsidRPr="006931BE">
        <w:tab/>
      </w:r>
    </w:p>
    <w:p w14:paraId="30887F5C" w14:textId="77777777" w:rsidR="00662622" w:rsidRPr="006931BE" w:rsidRDefault="00662622" w:rsidP="00662622">
      <w:pPr>
        <w:tabs>
          <w:tab w:val="right" w:pos="850"/>
          <w:tab w:val="left" w:pos="1134"/>
          <w:tab w:val="left" w:pos="1559"/>
          <w:tab w:val="left" w:leader="dot" w:pos="8787"/>
          <w:tab w:val="right" w:pos="9638"/>
        </w:tabs>
        <w:spacing w:after="120"/>
      </w:pPr>
      <w:r w:rsidRPr="006931BE">
        <w:rPr>
          <w:b/>
        </w:rPr>
        <w:tab/>
        <w:t>A.</w:t>
      </w:r>
      <w:r w:rsidRPr="006931BE">
        <w:rPr>
          <w:b/>
        </w:rPr>
        <w:tab/>
        <w:t>Этап 1</w:t>
      </w:r>
      <w:r w:rsidRPr="006931BE">
        <w:rPr>
          <w:b/>
        </w:rPr>
        <w:tab/>
      </w:r>
    </w:p>
    <w:p w14:paraId="7F8AB8B3"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1.</w:t>
      </w:r>
      <w:r w:rsidRPr="006931BE">
        <w:tab/>
        <w:t>Проблемы с точки зрения безопасности</w:t>
      </w:r>
      <w:r w:rsidRPr="006931BE">
        <w:tab/>
      </w:r>
    </w:p>
    <w:p w14:paraId="07DC986D"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2.</w:t>
      </w:r>
      <w:r w:rsidRPr="006931BE">
        <w:tab/>
        <w:t>Понимание механизма нанесения хлыстовой травмы</w:t>
      </w:r>
      <w:r w:rsidRPr="006931BE">
        <w:tab/>
      </w:r>
    </w:p>
    <w:p w14:paraId="34D04891"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3.</w:t>
      </w:r>
      <w:r w:rsidRPr="006931BE">
        <w:tab/>
        <w:t>Нынешний уровень знаний</w:t>
      </w:r>
      <w:r w:rsidRPr="006931BE">
        <w:tab/>
      </w:r>
    </w:p>
    <w:p w14:paraId="357CBAA4"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4.</w:t>
      </w:r>
      <w:r w:rsidRPr="006931BE">
        <w:tab/>
        <w:t>Справочная информация процедурного характера</w:t>
      </w:r>
      <w:r w:rsidRPr="006931BE">
        <w:tab/>
      </w:r>
    </w:p>
    <w:p w14:paraId="0D1108DD"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5.</w:t>
      </w:r>
      <w:r w:rsidRPr="006931BE">
        <w:tab/>
        <w:t>Предписания, предусмотренные глобальными техническими правилами</w:t>
      </w:r>
      <w:r w:rsidRPr="006931BE">
        <w:tab/>
      </w:r>
    </w:p>
    <w:p w14:paraId="618DAD3F"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6.</w:t>
      </w:r>
      <w:r w:rsidRPr="006931BE">
        <w:tab/>
        <w:t>Переходный период</w:t>
      </w:r>
      <w:r w:rsidRPr="006931BE">
        <w:tab/>
      </w:r>
    </w:p>
    <w:p w14:paraId="133C351D"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7.</w:t>
      </w:r>
      <w:r w:rsidRPr="006931BE">
        <w:tab/>
        <w:t>Воздействие на правила и экономическая эффективность</w:t>
      </w:r>
      <w:r w:rsidRPr="006931BE">
        <w:tab/>
      </w:r>
    </w:p>
    <w:p w14:paraId="07CE4A3E"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8.</w:t>
      </w:r>
      <w:r w:rsidRPr="006931BE">
        <w:tab/>
        <w:t>Обзор существующих международных правил</w:t>
      </w:r>
      <w:r w:rsidRPr="006931BE">
        <w:tab/>
      </w:r>
    </w:p>
    <w:p w14:paraId="1002E28D" w14:textId="77777777" w:rsidR="00662622" w:rsidRPr="006931BE" w:rsidRDefault="00662622" w:rsidP="00662622">
      <w:pPr>
        <w:tabs>
          <w:tab w:val="right" w:pos="850"/>
          <w:tab w:val="left" w:pos="1134"/>
          <w:tab w:val="left" w:pos="1559"/>
          <w:tab w:val="left" w:leader="dot" w:pos="8787"/>
          <w:tab w:val="right" w:pos="9638"/>
        </w:tabs>
        <w:spacing w:after="120"/>
      </w:pPr>
      <w:r w:rsidRPr="006931BE">
        <w:rPr>
          <w:b/>
        </w:rPr>
        <w:tab/>
        <w:t>B.</w:t>
      </w:r>
      <w:r w:rsidRPr="006931BE">
        <w:rPr>
          <w:b/>
        </w:rPr>
        <w:tab/>
        <w:t>Этап 2</w:t>
      </w:r>
      <w:r w:rsidRPr="006931BE">
        <w:rPr>
          <w:b/>
        </w:rPr>
        <w:tab/>
      </w:r>
    </w:p>
    <w:p w14:paraId="59B9ED46" w14:textId="77777777" w:rsidR="00662622" w:rsidRPr="006931BE" w:rsidRDefault="00662622" w:rsidP="00662622">
      <w:pPr>
        <w:tabs>
          <w:tab w:val="right" w:pos="850"/>
          <w:tab w:val="left" w:pos="1134"/>
          <w:tab w:val="left" w:pos="1559"/>
          <w:tab w:val="left" w:pos="1984"/>
          <w:tab w:val="left" w:leader="dot" w:pos="8787"/>
          <w:tab w:val="right" w:pos="9638"/>
        </w:tabs>
        <w:spacing w:after="120"/>
        <w:rPr>
          <w:b/>
        </w:rPr>
      </w:pPr>
      <w:r w:rsidRPr="006931BE">
        <w:rPr>
          <w:b/>
        </w:rPr>
        <w:tab/>
      </w:r>
      <w:r w:rsidRPr="006931BE">
        <w:rPr>
          <w:b/>
        </w:rPr>
        <w:tab/>
        <w:t>1.</w:t>
      </w:r>
      <w:r w:rsidRPr="006931BE">
        <w:rPr>
          <w:b/>
        </w:rPr>
        <w:tab/>
        <w:t>Справочная информация и контекст</w:t>
      </w:r>
      <w:r w:rsidRPr="006931BE">
        <w:rPr>
          <w:b/>
        </w:rPr>
        <w:tab/>
      </w:r>
    </w:p>
    <w:p w14:paraId="4CD07D28" w14:textId="77777777" w:rsidR="00662622" w:rsidRPr="006931BE" w:rsidRDefault="00662622" w:rsidP="00662622">
      <w:pPr>
        <w:tabs>
          <w:tab w:val="right" w:pos="850"/>
          <w:tab w:val="left" w:pos="1134"/>
          <w:tab w:val="left" w:pos="1559"/>
          <w:tab w:val="left" w:pos="1984"/>
          <w:tab w:val="left" w:leader="dot" w:pos="8787"/>
          <w:tab w:val="right" w:pos="9638"/>
        </w:tabs>
        <w:spacing w:after="120"/>
        <w:rPr>
          <w:b/>
        </w:rPr>
      </w:pPr>
      <w:r w:rsidRPr="006931BE">
        <w:rPr>
          <w:b/>
        </w:rPr>
        <w:tab/>
      </w:r>
      <w:r w:rsidRPr="006931BE">
        <w:rPr>
          <w:b/>
        </w:rPr>
        <w:tab/>
        <w:t>2.</w:t>
      </w:r>
      <w:r w:rsidRPr="006931BE">
        <w:rPr>
          <w:b/>
        </w:rPr>
        <w:tab/>
        <w:t>Справочная информация процедурного характера</w:t>
      </w:r>
      <w:r w:rsidRPr="006931BE">
        <w:rPr>
          <w:b/>
        </w:rPr>
        <w:tab/>
      </w:r>
    </w:p>
    <w:p w14:paraId="755E427E" w14:textId="77777777" w:rsidR="00662622" w:rsidRPr="006931BE" w:rsidRDefault="00662622" w:rsidP="00662622">
      <w:pPr>
        <w:tabs>
          <w:tab w:val="right" w:pos="850"/>
          <w:tab w:val="left" w:pos="1134"/>
          <w:tab w:val="left" w:pos="1559"/>
          <w:tab w:val="left" w:pos="1984"/>
          <w:tab w:val="left" w:leader="dot" w:pos="8787"/>
          <w:tab w:val="right" w:pos="9638"/>
        </w:tabs>
        <w:spacing w:after="120"/>
        <w:rPr>
          <w:b/>
        </w:rPr>
      </w:pPr>
      <w:r w:rsidRPr="006931BE">
        <w:rPr>
          <w:b/>
        </w:rPr>
        <w:tab/>
      </w:r>
      <w:r w:rsidRPr="006931BE">
        <w:rPr>
          <w:b/>
        </w:rPr>
        <w:tab/>
        <w:t>3.</w:t>
      </w:r>
      <w:r w:rsidRPr="006931BE">
        <w:rPr>
          <w:b/>
        </w:rPr>
        <w:tab/>
        <w:t>Требования, предусмотренные Глобальными техническими правилами</w:t>
      </w:r>
      <w:r w:rsidRPr="006931BE">
        <w:rPr>
          <w:b/>
        </w:rPr>
        <w:tab/>
      </w:r>
    </w:p>
    <w:p w14:paraId="3C29C93F"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t>II.</w:t>
      </w:r>
      <w:r w:rsidRPr="006931BE">
        <w:tab/>
        <w:t>Текст Правил</w:t>
      </w:r>
      <w:r w:rsidRPr="006931BE">
        <w:tab/>
      </w:r>
    </w:p>
    <w:p w14:paraId="2A1A37E6"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1.</w:t>
      </w:r>
      <w:r w:rsidRPr="006931BE">
        <w:tab/>
        <w:t>Цель</w:t>
      </w:r>
      <w:r w:rsidRPr="006931BE">
        <w:tab/>
      </w:r>
      <w:r w:rsidR="00132CB7" w:rsidRPr="006931BE">
        <w:tab/>
      </w:r>
    </w:p>
    <w:p w14:paraId="4ADF4D5E"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2.</w:t>
      </w:r>
      <w:r w:rsidRPr="006931BE">
        <w:tab/>
        <w:t>Область применения/Сфера действия</w:t>
      </w:r>
      <w:r w:rsidRPr="006931BE">
        <w:tab/>
      </w:r>
    </w:p>
    <w:p w14:paraId="73A7EEAE"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3.</w:t>
      </w:r>
      <w:r w:rsidRPr="006931BE">
        <w:tab/>
        <w:t>Определения</w:t>
      </w:r>
      <w:r w:rsidRPr="006931BE">
        <w:tab/>
      </w:r>
    </w:p>
    <w:p w14:paraId="0C7C79C2"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4.</w:t>
      </w:r>
      <w:r w:rsidRPr="006931BE">
        <w:tab/>
        <w:t>Общие предписания</w:t>
      </w:r>
      <w:r w:rsidRPr="006931BE">
        <w:tab/>
      </w:r>
    </w:p>
    <w:p w14:paraId="1E57B45C"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5.</w:t>
      </w:r>
      <w:r w:rsidRPr="006931BE">
        <w:tab/>
        <w:t>Предписания, касающиеся эффективности</w:t>
      </w:r>
      <w:r w:rsidRPr="006931BE">
        <w:tab/>
      </w:r>
    </w:p>
    <w:p w14:paraId="25AEFFB2" w14:textId="77777777" w:rsidR="00662622" w:rsidRPr="006931BE" w:rsidRDefault="00662622" w:rsidP="00662622">
      <w:pPr>
        <w:tabs>
          <w:tab w:val="right" w:pos="850"/>
          <w:tab w:val="left" w:pos="1134"/>
          <w:tab w:val="left" w:pos="1559"/>
          <w:tab w:val="left" w:pos="1984"/>
          <w:tab w:val="left" w:leader="dot" w:pos="8787"/>
          <w:tab w:val="right" w:pos="9638"/>
        </w:tabs>
        <w:spacing w:after="120"/>
      </w:pPr>
      <w:r w:rsidRPr="006931BE">
        <w:tab/>
      </w:r>
      <w:r w:rsidRPr="006931BE">
        <w:tab/>
        <w:t>6.</w:t>
      </w:r>
      <w:r w:rsidRPr="006931BE">
        <w:tab/>
        <w:t>Условия проведения испытаний</w:t>
      </w:r>
      <w:r w:rsidRPr="006931BE">
        <w:tab/>
      </w:r>
    </w:p>
    <w:p w14:paraId="45941413" w14:textId="77777777" w:rsidR="00662622" w:rsidRPr="006931BE" w:rsidRDefault="00662622" w:rsidP="00662622">
      <w:pPr>
        <w:tabs>
          <w:tab w:val="right" w:pos="850"/>
          <w:tab w:val="left" w:pos="1134"/>
          <w:tab w:val="left" w:pos="1559"/>
          <w:tab w:val="left" w:pos="1984"/>
          <w:tab w:val="left" w:leader="dot" w:pos="8787"/>
          <w:tab w:val="right" w:pos="9638"/>
        </w:tabs>
        <w:spacing w:after="120"/>
        <w:rPr>
          <w:b/>
        </w:rPr>
      </w:pPr>
      <w:r w:rsidRPr="006931BE">
        <w:rPr>
          <w:b/>
        </w:rPr>
        <w:t>Приложения</w:t>
      </w:r>
    </w:p>
    <w:p w14:paraId="5CD2F085"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1</w:t>
      </w:r>
      <w:r w:rsidRPr="006931BE">
        <w:tab/>
      </w:r>
      <w:r w:rsidRPr="006931BE">
        <w:tab/>
        <w:t xml:space="preserve">Процедура проведения испытаний в целях измерения </w:t>
      </w:r>
      <w:r w:rsidRPr="006931BE">
        <w:rPr>
          <w:strike/>
        </w:rPr>
        <w:t>минимальной</w:t>
      </w:r>
      <w:r w:rsidRPr="006931BE">
        <w:t xml:space="preserve"> высоты</w:t>
      </w:r>
      <w:r w:rsidRPr="006931BE">
        <w:tab/>
      </w:r>
    </w:p>
    <w:p w14:paraId="2362136E"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2</w:t>
      </w:r>
      <w:r w:rsidRPr="006931BE">
        <w:tab/>
      </w:r>
      <w:r w:rsidRPr="006931BE">
        <w:tab/>
        <w:t>Процедура испытания в целях измерения минимальной ширины</w:t>
      </w:r>
      <w:r w:rsidRPr="006931BE">
        <w:tab/>
      </w:r>
    </w:p>
    <w:p w14:paraId="04903922"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3</w:t>
      </w:r>
      <w:r w:rsidRPr="006931BE">
        <w:tab/>
      </w:r>
      <w:r w:rsidRPr="006931BE">
        <w:tab/>
        <w:t>Процедура испытания в целях измерения проемов</w:t>
      </w:r>
      <w:r w:rsidRPr="006931BE">
        <w:tab/>
      </w:r>
    </w:p>
    <w:p w14:paraId="2BEC7C7C"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4</w:t>
      </w:r>
      <w:r w:rsidRPr="006931BE">
        <w:tab/>
      </w:r>
      <w:r w:rsidRPr="006931BE">
        <w:tab/>
      </w:r>
      <w:r w:rsidRPr="006931BE">
        <w:rPr>
          <w:strike/>
        </w:rPr>
        <w:t xml:space="preserve">Процедура испытания в целях измерения заднего расстояния </w:t>
      </w:r>
      <w:r w:rsidRPr="006931BE">
        <w:rPr>
          <w:strike/>
        </w:rPr>
        <w:br/>
        <w:t>с использованием метода HRMD</w:t>
      </w:r>
      <w:r w:rsidRPr="006931BE">
        <w:tab/>
      </w:r>
    </w:p>
    <w:p w14:paraId="2A705E31"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5</w:t>
      </w:r>
      <w:r w:rsidRPr="006931BE">
        <w:rPr>
          <w:b/>
        </w:rPr>
        <w:t>4</w:t>
      </w:r>
      <w:r w:rsidRPr="006931BE">
        <w:tab/>
      </w:r>
      <w:r w:rsidRPr="006931BE">
        <w:tab/>
        <w:t xml:space="preserve">Процедура измерения заднего расстояния с использованием точки R </w:t>
      </w:r>
      <w:r w:rsidRPr="006931BE">
        <w:br/>
        <w:t>в качестве исходной точки</w:t>
      </w:r>
      <w:r w:rsidRPr="006931BE">
        <w:tab/>
      </w:r>
    </w:p>
    <w:p w14:paraId="33DA39AB"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bookmarkStart w:id="3" w:name="_Hlk520279665"/>
      <w:bookmarkEnd w:id="1"/>
      <w:r w:rsidRPr="006931BE">
        <w:rPr>
          <w:strike/>
        </w:rPr>
        <w:t>Приложение</w:t>
      </w:r>
      <w:r w:rsidRPr="006931BE">
        <w:t xml:space="preserve"> </w:t>
      </w:r>
      <w:r w:rsidRPr="006931BE">
        <w:rPr>
          <w:strike/>
        </w:rPr>
        <w:t>6</w:t>
      </w:r>
      <w:r w:rsidRPr="006931BE">
        <w:rPr>
          <w:b/>
        </w:rPr>
        <w:t>5</w:t>
      </w:r>
      <w:r w:rsidRPr="006931BE">
        <w:tab/>
      </w:r>
      <w:r w:rsidRPr="006931BE">
        <w:tab/>
        <w:t xml:space="preserve">Процедура испытания на смещение, на удержание заднего расстояния </w:t>
      </w:r>
      <w:r w:rsidRPr="006931BE">
        <w:br/>
        <w:t>и на прочность</w:t>
      </w:r>
      <w:r w:rsidRPr="006931BE">
        <w:tab/>
      </w:r>
    </w:p>
    <w:p w14:paraId="55E333FB"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7</w:t>
      </w:r>
      <w:r w:rsidRPr="006931BE">
        <w:rPr>
          <w:b/>
        </w:rPr>
        <w:t>6</w:t>
      </w:r>
      <w:r w:rsidRPr="006931BE">
        <w:tab/>
      </w:r>
      <w:r w:rsidRPr="006931BE">
        <w:tab/>
        <w:t>Процедура проведения испытания на поглощение энергии</w:t>
      </w:r>
      <w:r w:rsidRPr="006931BE">
        <w:tab/>
      </w:r>
    </w:p>
    <w:p w14:paraId="084DFC61"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8</w:t>
      </w:r>
      <w:r w:rsidRPr="006931BE">
        <w:rPr>
          <w:b/>
        </w:rPr>
        <w:t>7</w:t>
      </w:r>
      <w:r w:rsidRPr="006931BE">
        <w:tab/>
      </w:r>
      <w:r w:rsidRPr="006931BE">
        <w:tab/>
        <w:t>Процедура испытания на удержание подголовника на установленной высоте</w:t>
      </w:r>
      <w:r w:rsidRPr="006931BE">
        <w:tab/>
      </w:r>
    </w:p>
    <w:p w14:paraId="32D7C0B3"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9</w:t>
      </w:r>
      <w:r w:rsidRPr="006931BE">
        <w:rPr>
          <w:b/>
        </w:rPr>
        <w:t>8</w:t>
      </w:r>
      <w:r w:rsidRPr="006931BE">
        <w:tab/>
      </w:r>
      <w:r w:rsidRPr="006931BE">
        <w:tab/>
        <w:t>Порядок испытания на динамическую прочность</w:t>
      </w:r>
      <w:r w:rsidRPr="006931BE">
        <w:tab/>
      </w:r>
    </w:p>
    <w:p w14:paraId="1A0853FE"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10</w:t>
      </w:r>
      <w:r w:rsidRPr="006931BE">
        <w:rPr>
          <w:b/>
        </w:rPr>
        <w:t>9</w:t>
      </w:r>
      <w:r w:rsidRPr="006931BE">
        <w:tab/>
      </w:r>
      <w:r w:rsidRPr="006931BE">
        <w:tab/>
        <w:t>Процедура испытания подголовников в неиспользуемом положении</w:t>
      </w:r>
      <w:r w:rsidRPr="006931BE">
        <w:tab/>
      </w:r>
    </w:p>
    <w:p w14:paraId="4C8AFD42"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lastRenderedPageBreak/>
        <w:t>Приложение</w:t>
      </w:r>
      <w:r w:rsidRPr="006931BE">
        <w:t xml:space="preserve"> </w:t>
      </w:r>
      <w:r w:rsidR="006279E7" w:rsidRPr="006931BE">
        <w:rPr>
          <w:strike/>
        </w:rPr>
        <w:t>11</w:t>
      </w:r>
      <w:r w:rsidRPr="006931BE">
        <w:rPr>
          <w:b/>
        </w:rPr>
        <w:t>10</w:t>
      </w:r>
      <w:r w:rsidRPr="006931BE">
        <w:tab/>
      </w:r>
      <w:r w:rsidRPr="006931BE">
        <w:tab/>
        <w:t>Трехмерная система координат</w:t>
      </w:r>
      <w:r w:rsidRPr="006931BE">
        <w:tab/>
      </w:r>
    </w:p>
    <w:p w14:paraId="0B22997B"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12</w:t>
      </w:r>
      <w:r w:rsidRPr="006931BE">
        <w:rPr>
          <w:b/>
        </w:rPr>
        <w:t>11</w:t>
      </w:r>
      <w:r w:rsidRPr="006931BE">
        <w:tab/>
      </w:r>
      <w:r w:rsidRPr="006931BE">
        <w:tab/>
        <w:t xml:space="preserve">Процедура подтверждения соотношения между точкой Н и точкой R </w:t>
      </w:r>
      <w:r w:rsidRPr="006931BE">
        <w:br/>
        <w:t>мест для сидения в автомобиле</w:t>
      </w:r>
      <w:r w:rsidRPr="006931BE">
        <w:tab/>
      </w:r>
    </w:p>
    <w:p w14:paraId="4966C89E" w14:textId="77777777" w:rsidR="00662622" w:rsidRPr="006931BE" w:rsidRDefault="00662622" w:rsidP="00662622">
      <w:pPr>
        <w:tabs>
          <w:tab w:val="right" w:pos="850"/>
          <w:tab w:val="left" w:pos="1134"/>
          <w:tab w:val="left" w:pos="1559"/>
          <w:tab w:val="left" w:pos="1984"/>
          <w:tab w:val="left" w:leader="dot" w:pos="8787"/>
          <w:tab w:val="right" w:pos="9638"/>
        </w:tabs>
        <w:spacing w:after="120"/>
        <w:ind w:left="1984" w:hanging="1984"/>
      </w:pPr>
      <w:r w:rsidRPr="006931BE">
        <w:rPr>
          <w:strike/>
        </w:rPr>
        <w:t>Приложение</w:t>
      </w:r>
      <w:r w:rsidRPr="006931BE">
        <w:t xml:space="preserve"> </w:t>
      </w:r>
      <w:r w:rsidRPr="006931BE">
        <w:rPr>
          <w:strike/>
        </w:rPr>
        <w:t>13</w:t>
      </w:r>
      <w:r w:rsidRPr="006931BE">
        <w:rPr>
          <w:b/>
        </w:rPr>
        <w:t>12</w:t>
      </w:r>
      <w:r w:rsidRPr="006931BE">
        <w:tab/>
      </w:r>
      <w:r w:rsidRPr="006931BE">
        <w:tab/>
        <w:t xml:space="preserve">Описание объемного механизма определения точки Н (механизма </w:t>
      </w:r>
      <w:r w:rsidR="007648D1" w:rsidRPr="006931BE">
        <w:t>3-D H</w:t>
      </w:r>
      <w:r w:rsidRPr="006931BE">
        <w:t>)</w:t>
      </w:r>
      <w:r w:rsidRPr="006931BE">
        <w:tab/>
      </w:r>
      <w:r w:rsidR="00327A58" w:rsidRPr="006931BE">
        <w:t>»</w:t>
      </w:r>
    </w:p>
    <w:bookmarkEnd w:id="3"/>
    <w:p w14:paraId="072B3370" w14:textId="77777777" w:rsidR="00662622" w:rsidRPr="006931BE" w:rsidRDefault="00662622" w:rsidP="00662622">
      <w:pPr>
        <w:pStyle w:val="SingleTxtG"/>
      </w:pPr>
      <w:r w:rsidRPr="006931BE">
        <w:br w:type="page"/>
      </w:r>
      <w:bookmarkStart w:id="4" w:name="_Hlk520280781"/>
      <w:bookmarkStart w:id="5" w:name="_Hlk520279901"/>
      <w:r w:rsidRPr="006931BE">
        <w:rPr>
          <w:i/>
        </w:rPr>
        <w:lastRenderedPageBreak/>
        <w:t>Часть A: Изложение технических принципов и обоснование</w:t>
      </w:r>
      <w:r w:rsidRPr="006931BE">
        <w:t>, изменить нумерацию на</w:t>
      </w:r>
      <w:r w:rsidR="00B87306" w:rsidRPr="006931BE">
        <w:t> </w:t>
      </w:r>
      <w:r w:rsidRPr="006931BE">
        <w:t>I, а текст изложить в следующей редакции:</w:t>
      </w:r>
    </w:p>
    <w:p w14:paraId="1F610198" w14:textId="77777777" w:rsidR="00662622" w:rsidRPr="006931BE" w:rsidRDefault="00662622" w:rsidP="00662622">
      <w:pPr>
        <w:pStyle w:val="HChG"/>
      </w:pPr>
      <w:r w:rsidRPr="006931BE">
        <w:tab/>
      </w:r>
      <w:r w:rsidR="00B87306" w:rsidRPr="006931BE">
        <w:rPr>
          <w:b w:val="0"/>
          <w:sz w:val="20"/>
        </w:rPr>
        <w:t>«</w:t>
      </w:r>
      <w:r w:rsidRPr="006931BE">
        <w:t>I.</w:t>
      </w:r>
      <w:r w:rsidRPr="006931BE">
        <w:tab/>
        <w:t>Изложение технических принципов и обоснование</w:t>
      </w:r>
    </w:p>
    <w:p w14:paraId="6786D6A5" w14:textId="77777777" w:rsidR="00662622" w:rsidRPr="006931BE" w:rsidRDefault="00662622" w:rsidP="00662622">
      <w:pPr>
        <w:pStyle w:val="H1G"/>
      </w:pPr>
      <w:r w:rsidRPr="006931BE">
        <w:tab/>
        <w:t>A.</w:t>
      </w:r>
      <w:r w:rsidRPr="006931BE">
        <w:tab/>
        <w:t>Этап 1</w:t>
      </w:r>
    </w:p>
    <w:p w14:paraId="3AE55B26" w14:textId="77777777" w:rsidR="00662622" w:rsidRPr="006931BE" w:rsidRDefault="00662622" w:rsidP="006279E7">
      <w:pPr>
        <w:pStyle w:val="H23GR"/>
        <w:rPr>
          <w:b w:val="0"/>
        </w:rPr>
      </w:pPr>
      <w:r w:rsidRPr="006931BE">
        <w:rPr>
          <w:b w:val="0"/>
        </w:rPr>
        <w:tab/>
        <w:t>1.</w:t>
      </w:r>
      <w:r w:rsidRPr="006931BE">
        <w:rPr>
          <w:b w:val="0"/>
        </w:rPr>
        <w:tab/>
        <w:t>Проблемы с точки зрения безопасности…</w:t>
      </w:r>
    </w:p>
    <w:p w14:paraId="0BE6872A" w14:textId="77777777" w:rsidR="00662622" w:rsidRPr="006931BE" w:rsidRDefault="00662622" w:rsidP="00662622">
      <w:pPr>
        <w:pStyle w:val="SingleTxtG"/>
      </w:pPr>
      <w:r w:rsidRPr="006931BE">
        <w:t>1.</w:t>
      </w:r>
      <w:r w:rsidRPr="006931BE">
        <w:tab/>
        <w:t>Хлыстовые травмы…</w:t>
      </w:r>
    </w:p>
    <w:p w14:paraId="25DC1F3D" w14:textId="77777777" w:rsidR="00662622" w:rsidRPr="006931BE" w:rsidRDefault="00662622" w:rsidP="00662622">
      <w:pPr>
        <w:pStyle w:val="SingleTxtG"/>
      </w:pPr>
    </w:p>
    <w:p w14:paraId="08A73DDB" w14:textId="77777777" w:rsidR="00662622" w:rsidRPr="006931BE" w:rsidRDefault="00662622" w:rsidP="00662622">
      <w:pPr>
        <w:pStyle w:val="SingleTxtG"/>
      </w:pPr>
      <w:r w:rsidRPr="006931BE">
        <w:t>121.</w:t>
      </w:r>
      <w:r w:rsidRPr="006931BE">
        <w:tab/>
        <w:t>Кроме того, в ходе работы… и корейской программы НКАП.</w:t>
      </w:r>
    </w:p>
    <w:p w14:paraId="12FCB41B" w14:textId="77777777" w:rsidR="00662622" w:rsidRPr="006931BE" w:rsidRDefault="00662622" w:rsidP="00662622">
      <w:pPr>
        <w:pStyle w:val="H1G"/>
      </w:pPr>
      <w:r w:rsidRPr="006931BE">
        <w:tab/>
        <w:t>B.</w:t>
      </w:r>
      <w:r w:rsidRPr="006931BE">
        <w:tab/>
        <w:t>Этап 2</w:t>
      </w:r>
    </w:p>
    <w:p w14:paraId="03963678" w14:textId="77777777" w:rsidR="00662622" w:rsidRPr="006931BE" w:rsidRDefault="00662622" w:rsidP="00662622">
      <w:pPr>
        <w:pStyle w:val="H23G"/>
      </w:pPr>
      <w:r w:rsidRPr="006931BE">
        <w:tab/>
        <w:t>1.</w:t>
      </w:r>
      <w:r w:rsidRPr="006931BE">
        <w:tab/>
        <w:t>Справочная информация и контекст</w:t>
      </w:r>
    </w:p>
    <w:p w14:paraId="34B45816" w14:textId="77777777" w:rsidR="00662622" w:rsidRPr="006931BE" w:rsidRDefault="00662622" w:rsidP="00662622">
      <w:pPr>
        <w:pStyle w:val="SingleTxtG"/>
        <w:rPr>
          <w:b/>
        </w:rPr>
      </w:pPr>
      <w:r w:rsidRPr="006931BE">
        <w:rPr>
          <w:b/>
        </w:rPr>
        <w:t>122.</w:t>
      </w:r>
      <w:r w:rsidRPr="006931BE">
        <w:rPr>
          <w:b/>
        </w:rPr>
        <w:tab/>
        <w:t xml:space="preserve">ГТП </w:t>
      </w:r>
      <w:r w:rsidR="00B87306" w:rsidRPr="006931BE">
        <w:rPr>
          <w:b/>
        </w:rPr>
        <w:t>№ </w:t>
      </w:r>
      <w:r w:rsidRPr="006931BE">
        <w:rPr>
          <w:b/>
        </w:rPr>
        <w:t>7 ООН по подголовникам были введены в Глобальный регистр 13 марта 2008 года (ECE/TRANS/180/Add.7).</w:t>
      </w:r>
      <w:r w:rsidR="00B87306" w:rsidRPr="006931BE">
        <w:rPr>
          <w:b/>
        </w:rPr>
        <w:t xml:space="preserve"> </w:t>
      </w:r>
      <w:r w:rsidRPr="006931BE">
        <w:rPr>
          <w:b/>
        </w:rPr>
        <w:t xml:space="preserve">Их цель заключалась в смягчении последствий травмирования мягких тканей для головы, шеи и позвоночника (обычно называемые </w:t>
      </w:r>
      <w:r w:rsidR="00B87306" w:rsidRPr="006931BE">
        <w:rPr>
          <w:b/>
        </w:rPr>
        <w:t>«</w:t>
      </w:r>
      <w:r w:rsidRPr="006931BE">
        <w:rPr>
          <w:b/>
        </w:rPr>
        <w:t>хлыстовыми</w:t>
      </w:r>
      <w:r w:rsidR="00B87306" w:rsidRPr="006931BE">
        <w:rPr>
          <w:b/>
        </w:rPr>
        <w:t>»</w:t>
      </w:r>
      <w:r w:rsidRPr="006931BE">
        <w:rPr>
          <w:b/>
        </w:rPr>
        <w:t xml:space="preserve"> травмами), которые возникают в результате столкновения транспортных средств – главным образом наездов сзади.</w:t>
      </w:r>
    </w:p>
    <w:p w14:paraId="05A40A34" w14:textId="77777777" w:rsidR="00662622" w:rsidRPr="006931BE" w:rsidRDefault="00662622" w:rsidP="00662622">
      <w:pPr>
        <w:pStyle w:val="SingleTxtG"/>
        <w:rPr>
          <w:b/>
        </w:rPr>
      </w:pPr>
      <w:r w:rsidRPr="006931BE">
        <w:rPr>
          <w:b/>
        </w:rPr>
        <w:t>123.</w:t>
      </w:r>
      <w:r w:rsidRPr="006931BE">
        <w:rPr>
          <w:b/>
        </w:rPr>
        <w:tab/>
        <w:t xml:space="preserve">В целях оценки риска травмирования в ГТП </w:t>
      </w:r>
      <w:r w:rsidR="00B87306" w:rsidRPr="006931BE">
        <w:rPr>
          <w:b/>
          <w:bCs/>
        </w:rPr>
        <w:t>№ </w:t>
      </w:r>
      <w:r w:rsidRPr="006931BE">
        <w:rPr>
          <w:b/>
          <w:bCs/>
        </w:rPr>
        <w:t xml:space="preserve">7 </w:t>
      </w:r>
      <w:r w:rsidRPr="006931BE">
        <w:rPr>
          <w:b/>
        </w:rPr>
        <w:t>ООН предписывается обязательное использование антропометрического испытательного устройства, включая, на момент их принятия, детальные процедуры использования</w:t>
      </w:r>
      <w:r w:rsidRPr="006931BE">
        <w:t xml:space="preserve"> </w:t>
      </w:r>
      <w:r w:rsidRPr="006931BE">
        <w:rPr>
          <w:b/>
        </w:rPr>
        <w:t xml:space="preserve">манекена Hybrid III. В качестве одного из возможных механизмов проведения испытаний на смягчение последствий хлыстовых травм признается также биомеханический манекен для испытания на удар сзади II (BioRID II), в случае которого в ГТП </w:t>
      </w:r>
      <w:r w:rsidR="00B87306" w:rsidRPr="006931BE">
        <w:rPr>
          <w:b/>
          <w:bCs/>
        </w:rPr>
        <w:t>№ </w:t>
      </w:r>
      <w:r w:rsidRPr="006931BE">
        <w:rPr>
          <w:b/>
          <w:bCs/>
        </w:rPr>
        <w:t xml:space="preserve">7 </w:t>
      </w:r>
      <w:r w:rsidRPr="006931BE">
        <w:rPr>
          <w:b/>
        </w:rPr>
        <w:t>ООН предусмотрен соответствующий раздел, посвященный его последующему принятию и связанным с ним критериям оценки.</w:t>
      </w:r>
    </w:p>
    <w:p w14:paraId="012827F0" w14:textId="77777777" w:rsidR="00662622" w:rsidRPr="006931BE" w:rsidRDefault="00662622" w:rsidP="00662622">
      <w:pPr>
        <w:pStyle w:val="SingleTxtG"/>
        <w:rPr>
          <w:b/>
        </w:rPr>
      </w:pPr>
      <w:r w:rsidRPr="006931BE">
        <w:rPr>
          <w:b/>
        </w:rPr>
        <w:t>124.</w:t>
      </w:r>
      <w:r w:rsidRPr="006931BE">
        <w:rPr>
          <w:b/>
        </w:rPr>
        <w:tab/>
        <w:t xml:space="preserve">Данная поправка к ГТП </w:t>
      </w:r>
      <w:r w:rsidR="00B87306" w:rsidRPr="006931BE">
        <w:rPr>
          <w:b/>
          <w:bCs/>
        </w:rPr>
        <w:t>№ </w:t>
      </w:r>
      <w:r w:rsidRPr="006931BE">
        <w:rPr>
          <w:b/>
          <w:bCs/>
        </w:rPr>
        <w:t xml:space="preserve">7 </w:t>
      </w:r>
      <w:r w:rsidRPr="006931BE">
        <w:rPr>
          <w:b/>
        </w:rPr>
        <w:t>ООН касается в первую очередь введения в практику манекена BioRID II. Однако в соответствии с одной из рекомендаций Исполнительного комитета Соглашения 1998 года (АС.3) Всемирного форума для согласования правил в области транспортных средств (WP.29) эта поправка также предусматривает изменение процедуры определения фактической высоты подголовника и включает иные редакционные и технические изменения, которые позволяют повысить эффективность этих Правил.</w:t>
      </w:r>
    </w:p>
    <w:p w14:paraId="7C90DAC1" w14:textId="77777777" w:rsidR="00662622" w:rsidRPr="006931BE" w:rsidRDefault="00662622" w:rsidP="00662622">
      <w:pPr>
        <w:pStyle w:val="SingleTxtG"/>
        <w:rPr>
          <w:b/>
          <w:bCs/>
        </w:rPr>
      </w:pPr>
      <w:r w:rsidRPr="006931BE">
        <w:rPr>
          <w:b/>
          <w:bCs/>
        </w:rPr>
        <w:t>125.</w:t>
      </w:r>
      <w:r w:rsidRPr="006931BE">
        <w:rPr>
          <w:b/>
          <w:bCs/>
        </w:rPr>
        <w:tab/>
        <w:t>Изменения, внесенные на основании этой поправки, имеют целью изменить уровень строгости первоначальных требований. Вместе с тем на момент введения в действия</w:t>
      </w:r>
      <w:r w:rsidRPr="006931BE">
        <w:rPr>
          <w:b/>
        </w:rPr>
        <w:t xml:space="preserve"> антропоморфного испытательного манекена BioRID II </w:t>
      </w:r>
      <w:r w:rsidRPr="006931BE">
        <w:rPr>
          <w:b/>
          <w:bCs/>
        </w:rPr>
        <w:t>(АИМ)</w:t>
      </w:r>
      <w:r w:rsidRPr="006931BE">
        <w:rPr>
          <w:b/>
        </w:rPr>
        <w:t xml:space="preserve"> </w:t>
      </w:r>
      <w:r w:rsidRPr="006931BE">
        <w:rPr>
          <w:b/>
          <w:bCs/>
        </w:rPr>
        <w:t>Договаривающиеся стороны и региональные организации экономической интеграции могут включить в свое национальное или региональное законодательство какой-либо конкретный или предпочтительный механизм.</w:t>
      </w:r>
    </w:p>
    <w:p w14:paraId="5C2523A3" w14:textId="77777777" w:rsidR="00662622" w:rsidRPr="006931BE" w:rsidRDefault="00662622" w:rsidP="00662622">
      <w:pPr>
        <w:pStyle w:val="H23G"/>
      </w:pPr>
      <w:r w:rsidRPr="006931BE">
        <w:tab/>
        <w:t>2.</w:t>
      </w:r>
      <w:r w:rsidRPr="006931BE">
        <w:tab/>
        <w:t xml:space="preserve">Рабочая группа по пассивной безопасности </w:t>
      </w:r>
    </w:p>
    <w:p w14:paraId="17D4FD75" w14:textId="77777777" w:rsidR="00662622" w:rsidRPr="006931BE" w:rsidRDefault="00662622" w:rsidP="00662622">
      <w:pPr>
        <w:pStyle w:val="SingleTxtG"/>
        <w:rPr>
          <w:b/>
        </w:rPr>
      </w:pPr>
      <w:r w:rsidRPr="006931BE">
        <w:rPr>
          <w:b/>
        </w:rPr>
        <w:t xml:space="preserve">126. </w:t>
      </w:r>
      <w:r w:rsidR="00B87306" w:rsidRPr="006931BE">
        <w:rPr>
          <w:b/>
        </w:rPr>
        <w:tab/>
      </w:r>
      <w:r w:rsidRPr="006931BE">
        <w:rPr>
          <w:b/>
        </w:rPr>
        <w:t xml:space="preserve">На своей 143-й сессии в ноябре 2007 года Всемирный форум решил учредить соответствующую НРГ по разработке ГТП </w:t>
      </w:r>
      <w:r w:rsidR="00B87306" w:rsidRPr="006931BE">
        <w:rPr>
          <w:b/>
          <w:bCs/>
        </w:rPr>
        <w:t>№ </w:t>
      </w:r>
      <w:r w:rsidRPr="006931BE">
        <w:rPr>
          <w:b/>
          <w:bCs/>
        </w:rPr>
        <w:t>7</w:t>
      </w:r>
      <w:r w:rsidRPr="006931BE">
        <w:rPr>
          <w:b/>
        </w:rPr>
        <w:t xml:space="preserve"> ООН (ECE/TRANS/</w:t>
      </w:r>
      <w:r w:rsidR="00E70442" w:rsidRPr="006931BE">
        <w:rPr>
          <w:b/>
        </w:rPr>
        <w:t xml:space="preserve"> </w:t>
      </w:r>
      <w:r w:rsidRPr="006931BE">
        <w:rPr>
          <w:b/>
        </w:rPr>
        <w:t xml:space="preserve">WP.29/1064, пункт 81) и рассмотреть вопрос, касающийся (неофициальный документ </w:t>
      </w:r>
      <w:r w:rsidR="00B87306" w:rsidRPr="006931BE">
        <w:rPr>
          <w:b/>
        </w:rPr>
        <w:t>№ </w:t>
      </w:r>
      <w:r w:rsidRPr="006931BE">
        <w:rPr>
          <w:b/>
        </w:rPr>
        <w:t>WP.29-143-23-Rev.1):</w:t>
      </w:r>
    </w:p>
    <w:p w14:paraId="610C31CA" w14:textId="77777777" w:rsidR="00662622" w:rsidRPr="006931BE" w:rsidRDefault="00662622" w:rsidP="00662622">
      <w:pPr>
        <w:pStyle w:val="SingleTxtG"/>
        <w:tabs>
          <w:tab w:val="left" w:pos="1701"/>
        </w:tabs>
        <w:ind w:left="2268" w:hanging="1134"/>
        <w:rPr>
          <w:b/>
        </w:rPr>
      </w:pPr>
      <w:r w:rsidRPr="006931BE">
        <w:rPr>
          <w:b/>
        </w:rPr>
        <w:tab/>
        <w:t>a)</w:t>
      </w:r>
      <w:r w:rsidRPr="006931BE">
        <w:rPr>
          <w:b/>
        </w:rPr>
        <w:tab/>
        <w:t>высоты подголовника на уровне 850 мм;</w:t>
      </w:r>
    </w:p>
    <w:p w14:paraId="2BDF0CBE" w14:textId="77777777" w:rsidR="00662622" w:rsidRPr="006931BE" w:rsidRDefault="00662622" w:rsidP="00201DEA">
      <w:pPr>
        <w:pStyle w:val="SingleTxtG"/>
        <w:keepLines/>
        <w:tabs>
          <w:tab w:val="left" w:pos="1701"/>
        </w:tabs>
        <w:ind w:left="2268" w:hanging="1134"/>
        <w:rPr>
          <w:b/>
        </w:rPr>
      </w:pPr>
      <w:r w:rsidRPr="006931BE">
        <w:rPr>
          <w:b/>
        </w:rPr>
        <w:lastRenderedPageBreak/>
        <w:tab/>
        <w:t>b)</w:t>
      </w:r>
      <w:r w:rsidRPr="006931BE">
        <w:rPr>
          <w:b/>
        </w:rPr>
        <w:tab/>
        <w:t>соответствующего динамического испытания, включая процедуру проверки, критерии травмирования и соответствующие им полосы движения биодост</w:t>
      </w:r>
      <w:r w:rsidR="00B87306" w:rsidRPr="006931BE">
        <w:rPr>
          <w:b/>
        </w:rPr>
        <w:t>о</w:t>
      </w:r>
      <w:r w:rsidRPr="006931BE">
        <w:rPr>
          <w:b/>
        </w:rPr>
        <w:t>верного манекена, используемого для испытания в случае наезда сзади, – BioRID</w:t>
      </w:r>
      <w:r w:rsidRPr="006931BE">
        <w:t> </w:t>
      </w:r>
      <w:r w:rsidRPr="006931BE">
        <w:rPr>
          <w:b/>
        </w:rPr>
        <w:t>II.</w:t>
      </w:r>
    </w:p>
    <w:p w14:paraId="26F8A041" w14:textId="77777777" w:rsidR="00662622" w:rsidRPr="006931BE" w:rsidRDefault="00662622" w:rsidP="00662622">
      <w:pPr>
        <w:pStyle w:val="SingleTxtG"/>
        <w:rPr>
          <w:b/>
        </w:rPr>
      </w:pPr>
      <w:r w:rsidRPr="006931BE">
        <w:rPr>
          <w:b/>
        </w:rPr>
        <w:t>127.</w:t>
      </w:r>
      <w:r w:rsidRPr="006931BE">
        <w:rPr>
          <w:b/>
        </w:rPr>
        <w:tab/>
        <w:t>На своей 149-й сессии в ноябре 2009 года представитель Японии, вместе с представителями Соединенного Королевства и Соединенных Штатов Америки, внес на рассмотрение АС.3 соответствующее предложение по разработке поправок к данным ГТП ООН.</w:t>
      </w:r>
      <w:r w:rsidR="00B87306" w:rsidRPr="006931BE">
        <w:rPr>
          <w:b/>
        </w:rPr>
        <w:t xml:space="preserve"> </w:t>
      </w:r>
      <w:r w:rsidRPr="006931BE">
        <w:rPr>
          <w:b/>
        </w:rPr>
        <w:t>АС.3 принял это предложение с учетом того, что на первом этапе основное внимание будет уделят</w:t>
      </w:r>
      <w:r w:rsidR="00B87306" w:rsidRPr="006931BE">
        <w:rPr>
          <w:b/>
        </w:rPr>
        <w:t>ь</w:t>
      </w:r>
      <w:r w:rsidRPr="006931BE">
        <w:rPr>
          <w:b/>
        </w:rPr>
        <w:t>ся разработке соответствующей процедуры динамического испытания на низкой скорости с использованием манекена BioRID II и что в этой связи в первую очередь будут разработаны процедуры определения фактической высоты подголовников. АС.3 принял к сведению тот факт, что детальные обсуждения будут проводиться на уровне соответствующей группы по технической оценке (ГТО), которая представит свой доклад неофициальной группе. Детальные чертежи, отражающие спецификации указанных выше механизмов, должны быть разработаны и представлены в секретариат в качестве справочного материала.</w:t>
      </w:r>
    </w:p>
    <w:p w14:paraId="2B289F2D" w14:textId="77777777" w:rsidR="00662622" w:rsidRPr="006931BE" w:rsidRDefault="00662622" w:rsidP="00662622">
      <w:pPr>
        <w:pStyle w:val="SingleTxtG"/>
        <w:rPr>
          <w:b/>
        </w:rPr>
      </w:pPr>
      <w:r w:rsidRPr="006931BE">
        <w:rPr>
          <w:b/>
        </w:rPr>
        <w:t>128.</w:t>
      </w:r>
      <w:r w:rsidRPr="006931BE">
        <w:rPr>
          <w:b/>
        </w:rPr>
        <w:tab/>
        <w:t>Динамические оценки сидений с точки зрения незначительных травм шеи (максимальная сокращенная шкала травматизма 1 – МАИС 1), которые причиняются в момент столкновения на малой скорости при наезде сзади</w:t>
      </w:r>
      <w:r w:rsidR="006279E7" w:rsidRPr="006931BE">
        <w:rPr>
          <w:b/>
        </w:rPr>
        <w:t>,</w:t>
      </w:r>
      <w:r w:rsidRPr="006931BE">
        <w:rPr>
          <w:b/>
        </w:rPr>
        <w:t xml:space="preserve"> были проведены соответствующими группами страховых компаний (например, Международной страховой группой по предупреждению хлыстовых травм (МСГПХТ), Институтом страхования в интересах безопасности дорожного движения (ИСБДД) и Исследовательским центром </w:t>
      </w:r>
      <w:r w:rsidR="00B87306" w:rsidRPr="006931BE">
        <w:rPr>
          <w:b/>
        </w:rPr>
        <w:t>«</w:t>
      </w:r>
      <w:r w:rsidRPr="006931BE">
        <w:rPr>
          <w:b/>
        </w:rPr>
        <w:t>Тэтчем</w:t>
      </w:r>
      <w:r w:rsidR="00B87306" w:rsidRPr="006931BE">
        <w:rPr>
          <w:b/>
        </w:rPr>
        <w:t>»</w:t>
      </w:r>
      <w:r w:rsidRPr="006931BE">
        <w:rPr>
          <w:b/>
        </w:rPr>
        <w:t>). Европейская программа оценки новых автомобилей (ЕвроНКАП) и корейская</w:t>
      </w:r>
      <w:r w:rsidRPr="006931BE">
        <w:t xml:space="preserve"> </w:t>
      </w:r>
      <w:r w:rsidRPr="006931BE">
        <w:rPr>
          <w:b/>
        </w:rPr>
        <w:t>программа оценки новых автомобилей (КНКАП) ввели в действие систему динамических оценок сидений в 2008 году, японская программа оценки новых автомобилей (ЯНКАП) – в 2009 году и китайская программа оценки новых автомобилей – в</w:t>
      </w:r>
      <w:r w:rsidR="00B87306" w:rsidRPr="006931BE">
        <w:rPr>
          <w:b/>
        </w:rPr>
        <w:t> </w:t>
      </w:r>
      <w:r w:rsidRPr="006931BE">
        <w:rPr>
          <w:b/>
        </w:rPr>
        <w:t>2012 году.</w:t>
      </w:r>
      <w:r w:rsidR="00B87306" w:rsidRPr="006931BE">
        <w:rPr>
          <w:b/>
        </w:rPr>
        <w:t xml:space="preserve"> </w:t>
      </w:r>
      <w:r w:rsidRPr="006931BE">
        <w:rPr>
          <w:b/>
        </w:rPr>
        <w:t>Однако методы тестирования и оценки в рамках разных программ были разными. Кроме того, Рабочая группа 12 Европейского комитета по повышению безопасности транспортных средств (ЕКПБТ) проанализировала результаты соответствующего динамического испытания в целях решения проблем, связанных с причинением незначительных травм в момент столкновений на низких скоростях. Этот анализ включал процедуру испытаний, критерии травмирования и соответствующие им полосы движения манекена BioRID II.</w:t>
      </w:r>
    </w:p>
    <w:p w14:paraId="506F58B7" w14:textId="77777777" w:rsidR="00662622" w:rsidRPr="006931BE" w:rsidRDefault="00662622" w:rsidP="00662622">
      <w:pPr>
        <w:pStyle w:val="SingleTxtG"/>
        <w:rPr>
          <w:b/>
          <w:color w:val="000000" w:themeColor="text1"/>
        </w:rPr>
      </w:pPr>
      <w:r w:rsidRPr="006931BE">
        <w:rPr>
          <w:b/>
        </w:rPr>
        <w:t>129.</w:t>
      </w:r>
      <w:r w:rsidRPr="006931BE">
        <w:rPr>
          <w:b/>
        </w:rPr>
        <w:tab/>
        <w:t xml:space="preserve">Углубленный анализ первого набора данных, проведенный экспертом от Соединенных Штатов Америки, показал, что, хотя некоторые травмы, классифицируемые по шкале AIS 2 и AIS 3, приходятся на столкновения в результате наезда сзади на скорости более 18 км/ч, тем не менее большинство травм шеи (которые являются основной темой данных ГТП ООН и которые могут быть оценены с помощью манекена, используемого в случае наезда сзади) </w:t>
      </w:r>
      <w:r w:rsidRPr="006931BE">
        <w:rPr>
          <w:b/>
          <w:color w:val="000000" w:themeColor="text1"/>
        </w:rPr>
        <w:t>относятся к травмам, классифицируемым по шкале AIS 1. Травмы этой категории (AIS 1) распределяются примерно в равных количествах на скоростях ниже и выше 18 км/ч. Аналогичные результаты анализа были получены и экспертом от Японии, который позволил выявить существенное число незначительных травм шеи на скоростях в диапазоне 16</w:t>
      </w:r>
      <w:r w:rsidR="00B87306" w:rsidRPr="006931BE">
        <w:rPr>
          <w:b/>
          <w:color w:val="000000" w:themeColor="text1"/>
        </w:rPr>
        <w:t>−</w:t>
      </w:r>
      <w:r w:rsidRPr="006931BE">
        <w:rPr>
          <w:b/>
          <w:color w:val="000000" w:themeColor="text1"/>
        </w:rPr>
        <w:t>25 км/ч (</w:t>
      </w:r>
      <w:hyperlink r:id="rId8" w:history="1">
        <w:r w:rsidRPr="006931BE">
          <w:rPr>
            <w:rStyle w:val="af2"/>
            <w:b/>
            <w:color w:val="000000" w:themeColor="text1"/>
          </w:rPr>
          <w:t>www.unece.org/trans/doc/2010/wp29grsp/GTR7-02-16e.pdf</w:t>
        </w:r>
      </w:hyperlink>
      <w:r w:rsidRPr="006931BE">
        <w:rPr>
          <w:b/>
          <w:color w:val="000000" w:themeColor="text1"/>
        </w:rPr>
        <w:t>).</w:t>
      </w:r>
    </w:p>
    <w:p w14:paraId="5AAB3660" w14:textId="77777777" w:rsidR="00662622" w:rsidRPr="006931BE" w:rsidRDefault="00662622" w:rsidP="00662622">
      <w:pPr>
        <w:pStyle w:val="SingleTxtG"/>
        <w:rPr>
          <w:b/>
        </w:rPr>
      </w:pPr>
      <w:r w:rsidRPr="006931BE">
        <w:rPr>
          <w:b/>
          <w:color w:val="000000" w:themeColor="text1"/>
        </w:rPr>
        <w:t>130.</w:t>
      </w:r>
      <w:r w:rsidRPr="006931BE">
        <w:rPr>
          <w:b/>
          <w:color w:val="000000" w:themeColor="text1"/>
        </w:rPr>
        <w:tab/>
        <w:t xml:space="preserve">Оценка результатов исследования ЕКПБТ </w:t>
      </w:r>
      <w:r w:rsidR="00B87306" w:rsidRPr="006931BE">
        <w:rPr>
          <w:b/>
          <w:color w:val="000000" w:themeColor="text1"/>
        </w:rPr>
        <w:t>«</w:t>
      </w:r>
      <w:r w:rsidRPr="006931BE">
        <w:rPr>
          <w:b/>
          <w:color w:val="000000" w:themeColor="text1"/>
        </w:rPr>
        <w:t>Рекомендации по салазочным испытаниям на импульсный удар сзади на низкой скорости</w:t>
      </w:r>
      <w:r w:rsidR="00B87306" w:rsidRPr="006931BE">
        <w:rPr>
          <w:b/>
          <w:color w:val="000000" w:themeColor="text1"/>
        </w:rPr>
        <w:t>»</w:t>
      </w:r>
      <w:r w:rsidRPr="006931BE">
        <w:rPr>
          <w:b/>
          <w:color w:val="000000" w:themeColor="text1"/>
        </w:rPr>
        <w:t xml:space="preserve"> позволила сделать вывод о том, что наиболее продолжительные легкие травмы шеи (более одного месяца) причиняются на скоростях в диапазоне от 16 до 25 км/ч (</w:t>
      </w:r>
      <w:hyperlink r:id="rId9" w:history="1">
        <w:r w:rsidRPr="006931BE">
          <w:rPr>
            <w:rStyle w:val="af2"/>
            <w:b/>
            <w:color w:val="000000" w:themeColor="text1"/>
          </w:rPr>
          <w:t>www.eevc.org/publicdocs/EEVC_WG20_Pulse_Recommendations_Sept_2007.pdf</w:t>
        </w:r>
      </w:hyperlink>
      <w:r w:rsidRPr="006931BE">
        <w:rPr>
          <w:b/>
          <w:color w:val="000000" w:themeColor="text1"/>
        </w:rPr>
        <w:t xml:space="preserve">). </w:t>
      </w:r>
      <w:r w:rsidRPr="006931BE">
        <w:rPr>
          <w:b/>
          <w:bCs/>
        </w:rPr>
        <w:t>Эксперт от Соединенных Штатов Америки проанализировал результаты использования некоторых манекенов в порядке решения проблемы продолжительных легких травм шеи и сопоставил их с результатами испытаний на трупном материале на скорости 24 км/ч.</w:t>
      </w:r>
    </w:p>
    <w:p w14:paraId="7551EF2B" w14:textId="77777777" w:rsidR="00662622" w:rsidRPr="006931BE" w:rsidRDefault="00662622" w:rsidP="00662622">
      <w:pPr>
        <w:pStyle w:val="SingleTxtG"/>
        <w:rPr>
          <w:b/>
        </w:rPr>
      </w:pPr>
      <w:r w:rsidRPr="006931BE">
        <w:rPr>
          <w:b/>
        </w:rPr>
        <w:lastRenderedPageBreak/>
        <w:t>131.</w:t>
      </w:r>
      <w:r w:rsidRPr="006931BE">
        <w:rPr>
          <w:b/>
        </w:rPr>
        <w:tab/>
        <w:t xml:space="preserve">Хотя в предыдущих исследованиях проводилось различие между </w:t>
      </w:r>
      <w:r w:rsidR="00B87306" w:rsidRPr="006931BE">
        <w:rPr>
          <w:b/>
        </w:rPr>
        <w:t>«</w:t>
      </w:r>
      <w:r w:rsidRPr="006931BE">
        <w:rPr>
          <w:b/>
        </w:rPr>
        <w:t>низкой скоростью</w:t>
      </w:r>
      <w:r w:rsidR="00B87306" w:rsidRPr="006931BE">
        <w:rPr>
          <w:b/>
        </w:rPr>
        <w:t>»</w:t>
      </w:r>
      <w:r w:rsidRPr="006931BE">
        <w:rPr>
          <w:b/>
        </w:rPr>
        <w:t xml:space="preserve"> и </w:t>
      </w:r>
      <w:r w:rsidR="00B87306" w:rsidRPr="006931BE">
        <w:rPr>
          <w:b/>
        </w:rPr>
        <w:t>«</w:t>
      </w:r>
      <w:r w:rsidRPr="006931BE">
        <w:rPr>
          <w:b/>
        </w:rPr>
        <w:t>другими скоростями</w:t>
      </w:r>
      <w:r w:rsidR="00B87306" w:rsidRPr="006931BE">
        <w:rPr>
          <w:b/>
        </w:rPr>
        <w:t>»</w:t>
      </w:r>
      <w:r w:rsidRPr="006931BE">
        <w:rPr>
          <w:b/>
        </w:rPr>
        <w:t xml:space="preserve">, тем не менее все исследования проводились на скоростях, которые в случае непродолжительных и длительных легких травм шеи можно рассматривать как </w:t>
      </w:r>
      <w:r w:rsidR="00B87306" w:rsidRPr="006931BE">
        <w:rPr>
          <w:b/>
        </w:rPr>
        <w:t>«</w:t>
      </w:r>
      <w:r w:rsidRPr="006931BE">
        <w:rPr>
          <w:b/>
        </w:rPr>
        <w:t>низкую скорость</w:t>
      </w:r>
      <w:r w:rsidR="00B87306" w:rsidRPr="006931BE">
        <w:rPr>
          <w:b/>
        </w:rPr>
        <w:t>»</w:t>
      </w:r>
      <w:r w:rsidRPr="006931BE">
        <w:rPr>
          <w:b/>
        </w:rPr>
        <w:t xml:space="preserve">. В качестве дополнения к испытаниям на скорости и в целях смягчения последствий легких травм шеи НРГ разработала комплексный подход к определению наиболее подходящего режима испытания на импульсный(е) удар(ы). В результате был выявлен определенный уровень преимуществ в плане смягчения последствий травмирования по сравнению с требованиями, предусмотренными в ГТП </w:t>
      </w:r>
      <w:r w:rsidR="00B87306" w:rsidRPr="006931BE">
        <w:rPr>
          <w:b/>
          <w:bCs/>
        </w:rPr>
        <w:t>№ </w:t>
      </w:r>
      <w:r w:rsidRPr="006931BE">
        <w:rPr>
          <w:b/>
          <w:bCs/>
        </w:rPr>
        <w:t>7</w:t>
      </w:r>
      <w:r w:rsidRPr="006931BE">
        <w:rPr>
          <w:b/>
        </w:rPr>
        <w:t xml:space="preserve"> ООН. НРГ также определила варианты, которые позволили бы обеспечить дополнительные преимущества и которые можно было бы продвигать и впредь, сосредоточив свое внимание в рамках установленного графика работы на продолжительных травмах</w:t>
      </w:r>
      <w:r w:rsidRPr="006931BE">
        <w:footnoteReference w:customMarkFollows="1" w:id="2"/>
        <w:sym w:font="Symbol" w:char="F02A"/>
      </w:r>
      <w:r w:rsidRPr="006931BE">
        <w:rPr>
          <w:b/>
        </w:rPr>
        <w:t>,</w:t>
      </w:r>
      <w:r w:rsidR="00B87306" w:rsidRPr="006931BE">
        <w:rPr>
          <w:b/>
        </w:rPr>
        <w:t xml:space="preserve"> </w:t>
      </w:r>
      <w:r w:rsidRPr="006931BE">
        <w:rPr>
          <w:b/>
        </w:rPr>
        <w:t>но с учетом того, что эта работа не должна сдерживать решение основной проблемы.</w:t>
      </w:r>
    </w:p>
    <w:p w14:paraId="63512CD8" w14:textId="77777777" w:rsidR="00662622" w:rsidRPr="006931BE" w:rsidRDefault="00662622" w:rsidP="00662622">
      <w:pPr>
        <w:pStyle w:val="SingleTxtG"/>
        <w:rPr>
          <w:b/>
        </w:rPr>
      </w:pPr>
      <w:r w:rsidRPr="006931BE">
        <w:rPr>
          <w:b/>
        </w:rPr>
        <w:t>132.</w:t>
      </w:r>
      <w:r w:rsidRPr="006931BE">
        <w:rPr>
          <w:b/>
        </w:rPr>
        <w:tab/>
        <w:t>На 153-й сессии Всемирного форума представители Японии, Соединенного Королевства и Соединенных Штатов Америки внесли на совместной основе предложение по внесению в круг ведения (КВ) соответствующих поправок с целью ориентировать находящийся на рассмотрении метод динамической оценки на смягчение последствий травмирования в результате аварий в случае наезда сзади на малой скорости. Задача в данном случае заключалась в том, чтобы завершить разработку проекта поправок к данным ГТП ООН с целью рекомендовать их на сессии GRSP в декабре 2012 года и утвердить на сессии АС.3 в июне 2013 года. Предложение по внесению поправок в КВ было утверждено.</w:t>
      </w:r>
    </w:p>
    <w:p w14:paraId="3C324DC9" w14:textId="77777777" w:rsidR="00662622" w:rsidRPr="006931BE" w:rsidRDefault="00662622" w:rsidP="00662622">
      <w:pPr>
        <w:pStyle w:val="SingleTxtG"/>
        <w:rPr>
          <w:b/>
        </w:rPr>
      </w:pPr>
      <w:r w:rsidRPr="006931BE">
        <w:rPr>
          <w:b/>
        </w:rPr>
        <w:t>133.</w:t>
      </w:r>
      <w:r w:rsidRPr="006931BE">
        <w:rPr>
          <w:b/>
        </w:rPr>
        <w:tab/>
        <w:t xml:space="preserve">На 154-й сессии Всемирного форума участники были проинформированы о задержке в работе экспертов Японии и Соединенных Штатов Америки, которая будет сдерживать процесс успешного завершения всей этой работы. Кроме того, представитель Соединенных Штатов Америки поинтересовался, не было бы ли лучше включить набор чертежей и других спецификаций манекена в отдельный комплект ГТП ООН. В этой связи было принято решение разработать соответствующую общую резолюцию </w:t>
      </w:r>
      <w:r w:rsidR="00B87306" w:rsidRPr="006931BE">
        <w:rPr>
          <w:b/>
        </w:rPr>
        <w:t>№ </w:t>
      </w:r>
      <w:r w:rsidRPr="006931BE">
        <w:rPr>
          <w:b/>
        </w:rPr>
        <w:t xml:space="preserve">1 (ОР.1), увязывающую Соглашения 1958 и 1998 годов, и представить ее </w:t>
      </w:r>
      <w:r w:rsidRPr="006931BE">
        <w:rPr>
          <w:b/>
          <w:bCs/>
        </w:rPr>
        <w:t>WP. 29 на обсуждение</w:t>
      </w:r>
      <w:r w:rsidRPr="006931BE">
        <w:rPr>
          <w:b/>
        </w:rPr>
        <w:t>.</w:t>
      </w:r>
    </w:p>
    <w:p w14:paraId="70DEE066" w14:textId="77777777" w:rsidR="00662622" w:rsidRPr="006931BE" w:rsidRDefault="00662622" w:rsidP="00662622">
      <w:pPr>
        <w:pStyle w:val="SingleTxtG"/>
        <w:rPr>
          <w:b/>
        </w:rPr>
      </w:pPr>
      <w:r w:rsidRPr="006931BE">
        <w:rPr>
          <w:b/>
        </w:rPr>
        <w:t>134.</w:t>
      </w:r>
      <w:r w:rsidRPr="006931BE">
        <w:rPr>
          <w:b/>
        </w:rPr>
        <w:tab/>
        <w:t>На 157-й сессии Всемирного форума представитель Соединенного Королевства сообщил от имени Председателя НРГ о трудностях с завершением работы по замене манекена Hybrid III на манекен BioRID II в запланированные сроки и о том, что для разработки критериев травмирования НРГ потребуется продлить свой мандат еще на 12 месяцев.</w:t>
      </w:r>
      <w:r w:rsidRPr="006931BE">
        <w:t xml:space="preserve"> </w:t>
      </w:r>
      <w:r w:rsidRPr="006931BE">
        <w:rPr>
          <w:b/>
        </w:rPr>
        <w:t>AC.3 решил продлить мандат НРГ до декабря 2013 года.</w:t>
      </w:r>
    </w:p>
    <w:p w14:paraId="315394BA" w14:textId="77777777" w:rsidR="00662622" w:rsidRPr="006931BE" w:rsidRDefault="00662622" w:rsidP="00662622">
      <w:pPr>
        <w:pStyle w:val="SingleTxtG"/>
        <w:rPr>
          <w:b/>
          <w:bCs/>
        </w:rPr>
      </w:pPr>
      <w:r w:rsidRPr="006931BE">
        <w:rPr>
          <w:b/>
          <w:bCs/>
        </w:rPr>
        <w:t>135.</w:t>
      </w:r>
      <w:r w:rsidRPr="006931BE">
        <w:rPr>
          <w:b/>
          <w:bCs/>
        </w:rPr>
        <w:tab/>
        <w:t>На 158-й сессии Всемирного форума было представлено предложение (ECE/TRANS/WP.29/2012/124 и WP.29-158-19) относительно протокола по чертежам, а также процедурам калибровки и технического обслуживания, связанным с испытательными средствами, которые упоминаются в правилах ООН и ГТП ООН в рамках Соглашений 1958 и 1998 годов.</w:t>
      </w:r>
      <w:r w:rsidRPr="006931BE">
        <w:t xml:space="preserve"> </w:t>
      </w:r>
      <w:r w:rsidRPr="006931BE">
        <w:rPr>
          <w:b/>
          <w:bCs/>
        </w:rPr>
        <w:t xml:space="preserve">В заключение WP.29 и АС.3 приняли ОР.1 (ECE/TRANS/WP.29/2012/124 с поправками, содержащимися в документе WP.29-158-19). </w:t>
      </w:r>
    </w:p>
    <w:p w14:paraId="6E7D7E28" w14:textId="77777777" w:rsidR="00662622" w:rsidRPr="006931BE" w:rsidRDefault="00662622" w:rsidP="00662622">
      <w:pPr>
        <w:pStyle w:val="SingleTxtG"/>
        <w:rPr>
          <w:b/>
          <w:bCs/>
        </w:rPr>
      </w:pPr>
      <w:r w:rsidRPr="006931BE">
        <w:rPr>
          <w:b/>
          <w:bCs/>
        </w:rPr>
        <w:t>136.</w:t>
      </w:r>
      <w:r w:rsidRPr="006931BE">
        <w:rPr>
          <w:b/>
          <w:bCs/>
        </w:rPr>
        <w:tab/>
        <w:t xml:space="preserve">На 160-й сессии WP.29 представитель Соединенного Королевства сообщил от имени Председателя НРГ по этапу 2 разработки ГТП </w:t>
      </w:r>
      <w:r w:rsidR="00B87306" w:rsidRPr="006931BE">
        <w:rPr>
          <w:b/>
          <w:bCs/>
        </w:rPr>
        <w:t>№ </w:t>
      </w:r>
      <w:r w:rsidRPr="006931BE">
        <w:rPr>
          <w:b/>
          <w:bCs/>
        </w:rPr>
        <w:t>7 ООН о ходе работы НРГ.</w:t>
      </w:r>
      <w:r w:rsidRPr="006931BE">
        <w:t xml:space="preserve"> </w:t>
      </w:r>
      <w:r w:rsidRPr="006931BE">
        <w:rPr>
          <w:b/>
          <w:bCs/>
        </w:rPr>
        <w:t>АС.3 обсудил в этой связи свои дальнейшие действия, касающиеся:</w:t>
      </w:r>
    </w:p>
    <w:p w14:paraId="5F5DB586" w14:textId="77777777" w:rsidR="00662622" w:rsidRPr="006931BE" w:rsidRDefault="00B87306" w:rsidP="00662622">
      <w:pPr>
        <w:pStyle w:val="SingleTxtG"/>
        <w:rPr>
          <w:b/>
        </w:rPr>
      </w:pPr>
      <w:r w:rsidRPr="006931BE">
        <w:rPr>
          <w:b/>
        </w:rPr>
        <w:tab/>
      </w:r>
      <w:r w:rsidRPr="006931BE">
        <w:rPr>
          <w:b/>
        </w:rPr>
        <w:tab/>
      </w:r>
      <w:r w:rsidR="00662622" w:rsidRPr="006931BE">
        <w:rPr>
          <w:b/>
        </w:rPr>
        <w:t>a)</w:t>
      </w:r>
      <w:r w:rsidR="00662622" w:rsidRPr="006931BE">
        <w:rPr>
          <w:b/>
        </w:rPr>
        <w:tab/>
        <w:t>измерения высоты подголовника; и затем</w:t>
      </w:r>
    </w:p>
    <w:p w14:paraId="2909AC39" w14:textId="77777777" w:rsidR="00662622" w:rsidRPr="006931BE" w:rsidRDefault="00B87306" w:rsidP="00662622">
      <w:pPr>
        <w:pStyle w:val="SingleTxtG"/>
        <w:rPr>
          <w:b/>
        </w:rPr>
      </w:pPr>
      <w:r w:rsidRPr="006931BE">
        <w:rPr>
          <w:b/>
        </w:rPr>
        <w:tab/>
      </w:r>
      <w:r w:rsidRPr="006931BE">
        <w:rPr>
          <w:b/>
        </w:rPr>
        <w:tab/>
      </w:r>
      <w:r w:rsidR="00662622" w:rsidRPr="006931BE">
        <w:rPr>
          <w:b/>
        </w:rPr>
        <w:t>b)</w:t>
      </w:r>
      <w:r w:rsidR="00662622" w:rsidRPr="006931BE">
        <w:rPr>
          <w:b/>
        </w:rPr>
        <w:tab/>
        <w:t>динамического испытания.</w:t>
      </w:r>
    </w:p>
    <w:p w14:paraId="7320D8AD" w14:textId="77777777" w:rsidR="00662622" w:rsidRPr="006931BE" w:rsidRDefault="00662622" w:rsidP="00662622">
      <w:pPr>
        <w:pStyle w:val="SingleTxtG"/>
        <w:rPr>
          <w:b/>
          <w:bCs/>
        </w:rPr>
      </w:pPr>
      <w:r w:rsidRPr="006931BE">
        <w:rPr>
          <w:b/>
          <w:bCs/>
        </w:rPr>
        <w:t>Для рассмотрения полного предложения, включая проект добавления к ОР.1, АС.3 предпочел использовать одноразовый подход и решил продлить мандат НРГ до конца 2015 года.</w:t>
      </w:r>
    </w:p>
    <w:p w14:paraId="4E255A1C" w14:textId="77777777" w:rsidR="00662622" w:rsidRPr="006931BE" w:rsidRDefault="00662622" w:rsidP="00662622">
      <w:pPr>
        <w:pStyle w:val="SingleTxtG"/>
        <w:rPr>
          <w:b/>
          <w:bCs/>
        </w:rPr>
      </w:pPr>
      <w:r w:rsidRPr="006931BE">
        <w:rPr>
          <w:b/>
          <w:bCs/>
        </w:rPr>
        <w:lastRenderedPageBreak/>
        <w:t>137.</w:t>
      </w:r>
      <w:r w:rsidRPr="006931BE">
        <w:rPr>
          <w:b/>
          <w:bCs/>
        </w:rPr>
        <w:tab/>
        <w:t xml:space="preserve">На 166-й сессии WP.29 представитель Японии сообщил о ходе работы НРГ по этапу 2 разработки ГТП </w:t>
      </w:r>
      <w:r w:rsidR="00B87306" w:rsidRPr="006931BE">
        <w:rPr>
          <w:b/>
          <w:bCs/>
        </w:rPr>
        <w:t>№ </w:t>
      </w:r>
      <w:r w:rsidRPr="006931BE">
        <w:rPr>
          <w:b/>
          <w:bCs/>
        </w:rPr>
        <w:t>7 ООН, объявив, что НРГ представит предложение по критериям травмирования и критериям прохождения/непрохождения испытаний на сессии GRSP в декабре 2015 года и окончательное предложение на сессии GRSP в мае 2016 года. AC.3 решил продлить мандат НРГ до декабря 2016</w:t>
      </w:r>
      <w:r w:rsidR="00B87306" w:rsidRPr="006931BE">
        <w:rPr>
          <w:b/>
          <w:bCs/>
        </w:rPr>
        <w:t> </w:t>
      </w:r>
      <w:r w:rsidRPr="006931BE">
        <w:rPr>
          <w:b/>
          <w:bCs/>
        </w:rPr>
        <w:t xml:space="preserve">года. </w:t>
      </w:r>
    </w:p>
    <w:p w14:paraId="09FEC85B" w14:textId="77777777" w:rsidR="00662622" w:rsidRPr="006931BE" w:rsidRDefault="00662622" w:rsidP="00662622">
      <w:pPr>
        <w:pStyle w:val="SingleTxtG"/>
        <w:rPr>
          <w:b/>
          <w:bCs/>
        </w:rPr>
      </w:pPr>
      <w:r w:rsidRPr="006931BE">
        <w:rPr>
          <w:b/>
          <w:bCs/>
        </w:rPr>
        <w:t>138.</w:t>
      </w:r>
      <w:r w:rsidRPr="006931BE">
        <w:rPr>
          <w:b/>
          <w:bCs/>
        </w:rPr>
        <w:tab/>
        <w:t>На 167-й сессии WP.29 представитель Японии сообщил о ходе работы НРГ. Он сказал, что группа ждет результатов исследований, проведенных Национальной администрацией безопасности дорожного движения (НАБДД) на трупном материале (PMHS). Эта работа помогла бы установить критерии прохождения/непрохождения испытаний. Вместе с тем, несмотря на то что исследование, проведенное НАБДД, позволило получить достоверные данные о воспроизводимости и повторяемости результатов, полученных на манекене BioRID, установить корреляцию между манекеном и PMHS оказалось невозможным.</w:t>
      </w:r>
      <w:r w:rsidRPr="006931BE">
        <w:t xml:space="preserve"> </w:t>
      </w:r>
      <w:r w:rsidRPr="006931BE">
        <w:rPr>
          <w:b/>
          <w:bCs/>
        </w:rPr>
        <w:t>По этой причине для определения статистической значимости полученных результатов потребуется дополнительная работа. Он также проинформировал АС.3 о том, что НРГ препроводила GRSP обновленный проект поправки к данным ГТП ООН для его обсуждения на ее сессии в декабре 2015</w:t>
      </w:r>
      <w:r w:rsidR="00B87306" w:rsidRPr="006931BE">
        <w:rPr>
          <w:b/>
          <w:bCs/>
        </w:rPr>
        <w:t> </w:t>
      </w:r>
      <w:r w:rsidRPr="006931BE">
        <w:rPr>
          <w:b/>
          <w:bCs/>
        </w:rPr>
        <w:t xml:space="preserve">года и что детали этого предложения будут уточнены до начала сессии GRSP. Он добавил, что он рассчитывает получить окончательное предложение на сессии GRSP в мае 2016 года, посвященной ГТР </w:t>
      </w:r>
      <w:r w:rsidR="00B87306" w:rsidRPr="006931BE">
        <w:rPr>
          <w:b/>
          <w:bCs/>
        </w:rPr>
        <w:t>№ </w:t>
      </w:r>
      <w:r w:rsidRPr="006931BE">
        <w:rPr>
          <w:b/>
          <w:bCs/>
        </w:rPr>
        <w:t>7 ООН и ОР.1, и что оно будет представлено на сессии WP.29 в ноябре 2016 года.</w:t>
      </w:r>
    </w:p>
    <w:p w14:paraId="0E58F8EB" w14:textId="77777777" w:rsidR="00662622" w:rsidRPr="006931BE" w:rsidRDefault="00662622" w:rsidP="00662622">
      <w:pPr>
        <w:pStyle w:val="SingleTxtG"/>
        <w:rPr>
          <w:b/>
          <w:bCs/>
        </w:rPr>
      </w:pPr>
      <w:r w:rsidRPr="006931BE">
        <w:rPr>
          <w:b/>
          <w:bCs/>
        </w:rPr>
        <w:t>139.</w:t>
      </w:r>
      <w:r w:rsidRPr="006931BE">
        <w:rPr>
          <w:b/>
          <w:bCs/>
        </w:rPr>
        <w:tab/>
        <w:t xml:space="preserve">На 168-й сессии WP.29 представитель Соединенного Королевства (Председатель АС.3) сообщил о ходе работы НРГ. Он проинформировал АС.3 о том, что на сессии GRSP в мае 2016 года, посвященной ГТП </w:t>
      </w:r>
      <w:r w:rsidR="00B87306" w:rsidRPr="006931BE">
        <w:rPr>
          <w:b/>
          <w:bCs/>
        </w:rPr>
        <w:t>№ </w:t>
      </w:r>
      <w:r w:rsidRPr="006931BE">
        <w:rPr>
          <w:b/>
          <w:bCs/>
        </w:rPr>
        <w:t>7 ООН и добавлению 1 к ОР.1, НРГ рассчитывает получить более проработанное предложение по включению спецификаций BioRID. АС.3 одобрил просьбу о продлении мандата НРГ до марта 2017 года.</w:t>
      </w:r>
    </w:p>
    <w:p w14:paraId="06520925" w14:textId="77777777" w:rsidR="00662622" w:rsidRPr="006931BE" w:rsidRDefault="00662622" w:rsidP="00662622">
      <w:pPr>
        <w:pStyle w:val="SingleTxtG"/>
        <w:rPr>
          <w:b/>
          <w:bCs/>
        </w:rPr>
      </w:pPr>
      <w:r w:rsidRPr="006931BE">
        <w:rPr>
          <w:b/>
          <w:bCs/>
        </w:rPr>
        <w:t>140.</w:t>
      </w:r>
      <w:r w:rsidRPr="006931BE">
        <w:rPr>
          <w:b/>
          <w:bCs/>
        </w:rPr>
        <w:tab/>
        <w:t>На 170-й сессии WP.29 представитель Японии сообщил о ходе работы НРГ. За время, прошедшее после совещания НРГ в сентябре 2015 года, результаты исследований, проведенных НАБДД на трупном материале (PMHS), показали, что установить четкую корреляцию, позволяющую определить критерии травмирования, невозможно.</w:t>
      </w:r>
      <w:r w:rsidRPr="006931BE">
        <w:t xml:space="preserve"> </w:t>
      </w:r>
      <w:r w:rsidRPr="006931BE">
        <w:rPr>
          <w:b/>
          <w:bCs/>
        </w:rPr>
        <w:t>НРГ рассчитывает получить результаты дополнительных исследований на трупном материале, которые проводятся НАБДД и которые, как ожидается, должны быть готовы к весне 2017 года.</w:t>
      </w:r>
      <w:r w:rsidRPr="006931BE">
        <w:t xml:space="preserve"> </w:t>
      </w:r>
      <w:r w:rsidRPr="006931BE">
        <w:rPr>
          <w:b/>
          <w:bCs/>
        </w:rPr>
        <w:t>Он</w:t>
      </w:r>
      <w:r w:rsidR="006F6A51" w:rsidRPr="006931BE">
        <w:rPr>
          <w:b/>
          <w:bCs/>
        </w:rPr>
        <w:t> </w:t>
      </w:r>
      <w:r w:rsidRPr="006931BE">
        <w:rPr>
          <w:b/>
          <w:bCs/>
        </w:rPr>
        <w:t xml:space="preserve">уточнил, что эти результаты, возможно, помогут отразить все положения о BioRID в ГТП и тем самым избежать необходимости принимать эмпирические значения. НРГ передаст обновленную информацию о ходе работы на сессии AC.3 в 2017 года, с тем чтобы попытаться достичь согласия по пересмотренному графику подготовки предлагаемой поправки к ГТП </w:t>
      </w:r>
      <w:r w:rsidR="00B87306" w:rsidRPr="006931BE">
        <w:rPr>
          <w:b/>
          <w:bCs/>
        </w:rPr>
        <w:t>№ </w:t>
      </w:r>
      <w:r w:rsidRPr="006931BE">
        <w:rPr>
          <w:b/>
          <w:bCs/>
        </w:rPr>
        <w:t>7 ООН.</w:t>
      </w:r>
    </w:p>
    <w:p w14:paraId="143585A5" w14:textId="77777777" w:rsidR="00662622" w:rsidRPr="006931BE" w:rsidRDefault="00662622" w:rsidP="00662622">
      <w:pPr>
        <w:pStyle w:val="SingleTxtG"/>
        <w:rPr>
          <w:b/>
          <w:bCs/>
        </w:rPr>
      </w:pPr>
      <w:r w:rsidRPr="006931BE">
        <w:rPr>
          <w:b/>
          <w:bCs/>
        </w:rPr>
        <w:t>141.</w:t>
      </w:r>
      <w:r w:rsidRPr="006931BE">
        <w:rPr>
          <w:b/>
          <w:bCs/>
        </w:rPr>
        <w:tab/>
        <w:t xml:space="preserve">Председатель НРГ по этапу 2 ГТП </w:t>
      </w:r>
      <w:r w:rsidR="00B87306" w:rsidRPr="006931BE">
        <w:rPr>
          <w:b/>
          <w:bCs/>
        </w:rPr>
        <w:t>№ </w:t>
      </w:r>
      <w:r w:rsidRPr="006931BE">
        <w:rPr>
          <w:b/>
          <w:bCs/>
        </w:rPr>
        <w:t>7 OOН напомнил WP.29 о том, что работа по установлению критериев травмирования на основе биомеханических данных не дала конкретных результатов и что деятельность Группы была приостановлена примерно на 18 месяцев.</w:t>
      </w:r>
      <w:r w:rsidRPr="006931BE">
        <w:t xml:space="preserve"> </w:t>
      </w:r>
      <w:r w:rsidRPr="006931BE">
        <w:rPr>
          <w:b/>
          <w:bCs/>
        </w:rPr>
        <w:t>По всей вероятности, новые данные не будут представлены до конца 2017 года и в этой связи необходимо будет использовать иной подход.</w:t>
      </w:r>
      <w:r w:rsidRPr="006931BE">
        <w:t xml:space="preserve"> </w:t>
      </w:r>
      <w:r w:rsidRPr="006931BE">
        <w:rPr>
          <w:b/>
          <w:bCs/>
        </w:rPr>
        <w:t>AC.3 продлил мандат НРГ до июня 2018 года.</w:t>
      </w:r>
    </w:p>
    <w:p w14:paraId="6454BD11" w14:textId="77777777" w:rsidR="00662622" w:rsidRPr="006931BE" w:rsidRDefault="00662622" w:rsidP="00662622">
      <w:pPr>
        <w:pStyle w:val="SingleTxtG"/>
        <w:rPr>
          <w:b/>
          <w:bCs/>
        </w:rPr>
      </w:pPr>
      <w:r w:rsidRPr="006931BE">
        <w:rPr>
          <w:b/>
          <w:bCs/>
        </w:rPr>
        <w:t>142.</w:t>
      </w:r>
      <w:r w:rsidRPr="006931BE">
        <w:rPr>
          <w:b/>
          <w:bCs/>
        </w:rPr>
        <w:tab/>
        <w:t>На 172-й сессии WP.29 представитель Соединенного Королевства, выступая от имени Председателя НРГ, сообщил, что НРГ не смогла установить критерии травмирования непосредственно на основе испытаний PMHS, но при этом она достигла определенного понимания этой проблемы на основе эмпирических данных. Он добавил, что эксперт от Соединенных Штатов Америки согласился оценить возможность его страны предоставить дополнительные данные PMHS, однако, судя по всему, он вряд ли сможет завершить связанную с этим работу к концу 2017 года. В этой связи АС.3 решил продлить мандат НРГ, с тем чтобы она могла завершить свою работу на основе эмпирического подхода в случае невозможности получения экспериментальных данных.</w:t>
      </w:r>
    </w:p>
    <w:p w14:paraId="21E622DF" w14:textId="77777777" w:rsidR="00662622" w:rsidRPr="006931BE" w:rsidRDefault="00662622" w:rsidP="00662622">
      <w:pPr>
        <w:pStyle w:val="SingleTxtG"/>
        <w:rPr>
          <w:b/>
        </w:rPr>
      </w:pPr>
      <w:r w:rsidRPr="006931BE">
        <w:rPr>
          <w:b/>
        </w:rPr>
        <w:lastRenderedPageBreak/>
        <w:t>143.</w:t>
      </w:r>
      <w:r w:rsidRPr="006931BE">
        <w:rPr>
          <w:b/>
        </w:rPr>
        <w:tab/>
        <w:t xml:space="preserve">На 175-й сессии WP.29 Председатель НРГ по этапу 2 подготовки ГТП </w:t>
      </w:r>
      <w:r w:rsidR="00B87306" w:rsidRPr="006931BE">
        <w:rPr>
          <w:b/>
        </w:rPr>
        <w:t>№ </w:t>
      </w:r>
      <w:r w:rsidRPr="006931BE">
        <w:rPr>
          <w:b/>
        </w:rPr>
        <w:t xml:space="preserve">7 ООН по подголовникам проинформировал WP.29 о том, что НРГ не смогла установить критерии травмирования непосредственно на основе исследования трупного материала, поскольку результаты этого исследования не были получены. Вместе с тем он разъяснил, что группа намерена возобновить свою работу и представить официальное предложение по поправкам к ГТП ООН, основанное на эмпирических данных, и параллельное предложение по поправкам к Правилам </w:t>
      </w:r>
      <w:r w:rsidR="00B87306" w:rsidRPr="006931BE">
        <w:rPr>
          <w:b/>
        </w:rPr>
        <w:t>№ </w:t>
      </w:r>
      <w:r w:rsidRPr="006931BE">
        <w:rPr>
          <w:b/>
        </w:rPr>
        <w:t>17 ООН на декабрьской сессии GRSP 2018 года. Эти предложения будут позже дополнены: а) неофициальным документом о ходе работы НРГ над критериями травмирования; b) окончательным докладом о работе НРГ; и c)</w:t>
      </w:r>
      <w:r w:rsidR="00B87306" w:rsidRPr="006931BE">
        <w:rPr>
          <w:b/>
        </w:rPr>
        <w:t> </w:t>
      </w:r>
      <w:r w:rsidRPr="006931BE">
        <w:rPr>
          <w:b/>
        </w:rPr>
        <w:t>предложением по добавлению 1 к ОР.1, имеющим целью включить в нее чертежи спецификации манекена BioRID.</w:t>
      </w:r>
      <w:r w:rsidRPr="006931BE">
        <w:t xml:space="preserve"> </w:t>
      </w:r>
      <w:r w:rsidRPr="006931BE">
        <w:rPr>
          <w:b/>
        </w:rPr>
        <w:t>Он рассчитывал завершить эту работу в течение одного года с момента начала деятельности и в этой связи просил продлить срок действия мандата.</w:t>
      </w:r>
      <w:r w:rsidRPr="006931BE">
        <w:t xml:space="preserve"> </w:t>
      </w:r>
      <w:r w:rsidRPr="006931BE">
        <w:rPr>
          <w:b/>
        </w:rPr>
        <w:t xml:space="preserve">АС.3 согласился удовлетворить просьбу о продлении мандата НРГ до июня 2019 года. </w:t>
      </w:r>
    </w:p>
    <w:p w14:paraId="14D49BDB" w14:textId="77777777" w:rsidR="00662622" w:rsidRPr="006931BE" w:rsidRDefault="00662622" w:rsidP="00B87306">
      <w:pPr>
        <w:pStyle w:val="H23G"/>
      </w:pPr>
      <w:r w:rsidRPr="006931BE">
        <w:tab/>
        <w:t>3.</w:t>
      </w:r>
      <w:r w:rsidRPr="006931BE">
        <w:tab/>
        <w:t>Требования, предусмотренные Глобальными техническими правилами</w:t>
      </w:r>
    </w:p>
    <w:p w14:paraId="3B6BE80A" w14:textId="77777777" w:rsidR="00662622" w:rsidRPr="006931BE" w:rsidRDefault="00662622" w:rsidP="00B87306">
      <w:pPr>
        <w:pStyle w:val="H23G"/>
        <w:rPr>
          <w:iCs/>
        </w:rPr>
      </w:pPr>
      <w:r w:rsidRPr="006931BE">
        <w:rPr>
          <w:i/>
        </w:rPr>
        <w:tab/>
      </w:r>
      <w:r w:rsidRPr="006931BE">
        <w:rPr>
          <w:iCs/>
        </w:rPr>
        <w:t>a)</w:t>
      </w:r>
      <w:r w:rsidRPr="006931BE">
        <w:rPr>
          <w:iCs/>
        </w:rPr>
        <w:tab/>
        <w:t>Высота подголовников</w:t>
      </w:r>
    </w:p>
    <w:p w14:paraId="35B1AC6A" w14:textId="77777777" w:rsidR="00662622" w:rsidRPr="006931BE" w:rsidRDefault="00B87306" w:rsidP="00B87306">
      <w:pPr>
        <w:pStyle w:val="H23G"/>
      </w:pPr>
      <w:r w:rsidRPr="006931BE">
        <w:tab/>
      </w:r>
      <w:r w:rsidR="00662622" w:rsidRPr="006931BE">
        <w:t>i)</w:t>
      </w:r>
      <w:r w:rsidR="00662622" w:rsidRPr="006931BE">
        <w:tab/>
        <w:t>Определение фактической высоты</w:t>
      </w:r>
    </w:p>
    <w:p w14:paraId="7C301DBE" w14:textId="77777777" w:rsidR="00662622" w:rsidRPr="006931BE" w:rsidRDefault="00662622" w:rsidP="00662622">
      <w:pPr>
        <w:pStyle w:val="SingleTxtG"/>
        <w:rPr>
          <w:b/>
        </w:rPr>
      </w:pPr>
      <w:r w:rsidRPr="006931BE">
        <w:rPr>
          <w:b/>
        </w:rPr>
        <w:t>144.</w:t>
      </w:r>
      <w:r w:rsidRPr="006931BE">
        <w:rPr>
          <w:b/>
        </w:rPr>
        <w:tab/>
        <w:t>Метод измерения высоты по-прежнему является предметом озабоченности по поводу травм водителей и пассажиров более высокого роста.</w:t>
      </w:r>
      <w:r w:rsidRPr="006931BE">
        <w:t xml:space="preserve"> </w:t>
      </w:r>
      <w:r w:rsidRPr="006931BE">
        <w:rPr>
          <w:b/>
        </w:rPr>
        <w:t>В этой связи были выдвинуты предложения по совершенствованию метода измерения на этапе 1, которые были в полной мере разработаны в ходе этапа 2 (см. пункт 5.1.1).</w:t>
      </w:r>
    </w:p>
    <w:p w14:paraId="5CF20DEA" w14:textId="77777777" w:rsidR="00662622" w:rsidRPr="006931BE" w:rsidRDefault="00662622" w:rsidP="00662622">
      <w:pPr>
        <w:pStyle w:val="SingleTxtG"/>
        <w:rPr>
          <w:b/>
        </w:rPr>
      </w:pPr>
      <w:r w:rsidRPr="006931BE">
        <w:rPr>
          <w:b/>
        </w:rPr>
        <w:t>145.</w:t>
      </w:r>
      <w:r w:rsidRPr="006931BE">
        <w:rPr>
          <w:b/>
        </w:rPr>
        <w:tab/>
        <w:t xml:space="preserve">ГТП ООН первоначально имели целью включить в Правила </w:t>
      </w:r>
      <w:r w:rsidR="00B87306" w:rsidRPr="006931BE">
        <w:rPr>
          <w:b/>
        </w:rPr>
        <w:t>№ </w:t>
      </w:r>
      <w:r w:rsidRPr="006931BE">
        <w:rPr>
          <w:b/>
        </w:rPr>
        <w:t>17 ООН требование о том, чтобы высота лицевой стороны подголовника составляла не менее 100 мм с целью обеспечить достаточную поверхность для контакта с головой водителя или пассажира. Эту требуемую высоту измеряют тем же способом, что и общую высоту подголовника. Вместе с тем вопрос по поводу того, позволяет ли этот метод в действительности измерить высоту подголовника, остается нерешенным.</w:t>
      </w:r>
      <w:r w:rsidR="00B87306" w:rsidRPr="006931BE">
        <w:rPr>
          <w:b/>
        </w:rPr>
        <w:t xml:space="preserve"> </w:t>
      </w:r>
      <w:r w:rsidRPr="006931BE">
        <w:rPr>
          <w:b/>
        </w:rPr>
        <w:t>Подголовник с четким контуром показан на рис. 1.</w:t>
      </w:r>
    </w:p>
    <w:p w14:paraId="4D0CA8A4" w14:textId="77777777" w:rsidR="00662622" w:rsidRPr="006931BE" w:rsidRDefault="006F6A51" w:rsidP="00B87306">
      <w:pPr>
        <w:pStyle w:val="H23G"/>
      </w:pPr>
      <w:r w:rsidRPr="006931BE">
        <w:rPr>
          <w:noProof/>
        </w:rPr>
        <mc:AlternateContent>
          <mc:Choice Requires="wps">
            <w:drawing>
              <wp:anchor distT="0" distB="0" distL="114300" distR="114300" simplePos="0" relativeHeight="251731968" behindDoc="0" locked="0" layoutInCell="1" allowOverlap="1" wp14:anchorId="3504BA60" wp14:editId="116EC474">
                <wp:simplePos x="0" y="0"/>
                <wp:positionH relativeFrom="column">
                  <wp:posOffset>3204210</wp:posOffset>
                </wp:positionH>
                <wp:positionV relativeFrom="paragraph">
                  <wp:posOffset>287743</wp:posOffset>
                </wp:positionV>
                <wp:extent cx="1079500" cy="266700"/>
                <wp:effectExtent l="0" t="0" r="6350" b="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2667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01A76C1" w14:textId="77777777" w:rsidR="006279E7" w:rsidRPr="00C33C57" w:rsidRDefault="006279E7" w:rsidP="006F6A51">
                            <w:pPr>
                              <w:spacing w:line="240" w:lineRule="auto"/>
                              <w:jc w:val="center"/>
                              <w:rPr>
                                <w:sz w:val="16"/>
                                <w:szCs w:val="16"/>
                              </w:rPr>
                            </w:pPr>
                            <w:r w:rsidRPr="00C33C57">
                              <w:rPr>
                                <w:sz w:val="16"/>
                                <w:szCs w:val="16"/>
                              </w:rPr>
                              <w:t>максимальное заднее расстояние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2972F" id="_x0000_t202" coordsize="21600,21600" o:spt="202" path="m,l,21600r21600,l21600,xe">
                <v:stroke joinstyle="miter"/>
                <v:path gradientshapeok="t" o:connecttype="rect"/>
              </v:shapetype>
              <v:shape id="Надпись 99" o:spid="_x0000_s1026" type="#_x0000_t202" style="position:absolute;left:0;text-align:left;margin-left:252.3pt;margin-top:22.65pt;width:8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WfCQMAAKsGAAAOAAAAZHJzL2Uyb0RvYy54bWzEVc1uEzEQviPxDpbvaTZRknajJlXbEIQU&#10;0Uot6tnxerOrem1jO00K4sCdV+AdOHDgxiukb8Rnb7Z/9FAQEjl4Z9efZzzffDPZP1hXklwJ60qt&#10;RrSzk1AiFNdZqRYj+u582tqjxHmmMia1EiN6LRw9GL98sb8yQ9HVhZaZsAROlBuuzIgW3pthu+14&#10;ISrmdrQRCpu5thXzeLWLdmbZCt4r2e4myaC90jYzVnPhHL5O6k06jv7zXHB/kudOeCJHFHfzcbVx&#10;nYe1Pd5nw4Vlpij59hrsL25RsVIh6K2rCfOMLG35m6uq5FY7nfsdrqu2zvOSi5gDsukkj7I5K5gR&#10;MReQ48wtTe7fueVvr04tKbMRTVNKFKtQo83XzbfN983PzY+bzzdfCDbA0sq4IcBnBnC/PtJrVDtm&#10;7MxM80sHSPsepj7ggA6srHNbhSfyJTiIQlzfki/WnvDgLdlN+wm2OPa6g8Eu7OD07rSxzr8WuiLB&#10;GFGL4sYbsKuZ8zW0gYRgTssym5ZSxhe7mB9LS64YhDCNv633BzCpyApU9Lt93INBj7lkHmZlwJBT&#10;C0qYXEDo3NsYWukQALHZMISeMFfUIaLXWl1WL1UWIYVg2SuVEX9tQLNCQ9AQrhIZJVLAbbAi0rNS&#10;PgcJdqQK0cEiSNhatfI+pp1uLznqpq3pYG+31Zv2+q10N9lrJZ30KB0kvbQ3mX4KaXR6w6LMMqFm&#10;pRJNF3R6z1PZth9r/cY++DMKH/AfSLwt01wyfvlUlf4T1Q9oisoE680zsh87oBZ96AW/nq9RzmDO&#10;dXaNzrEawoXGneHTErnOmPOnzGLk4CPGqD/BkksNVeitRUmh7Yenvgc8aoRdyAgjDAp9v2QWopJv&#10;FGYEXPrGsI0xbwy1rI41mqETbxNNHLBeNmZudXWB6XoYomCLKY5YI4p+qM1jXw9STGcuDg8jCFPN&#10;MD9TZ4Y3AyJU63x9wazZNq4HbW91M9zY8FH/1tggZaUPl17nZWzuOxa3kwYTMZK/nd5h5N5/j6i7&#10;/5jxLwAAAP//AwBQSwMEFAAGAAgAAAAhAIf04vneAAAACQEAAA8AAABkcnMvZG93bnJldi54bWxM&#10;j8FOg0AQhu8mvsNmTLzZBUuhIkNjTEwTL420D7BlRyCys4RdCn17tyc9zsyXf76/2C2mFxcaXWcZ&#10;IV5FIIhrqztuEE7Hj6ctCOcVa9VbJoQrOdiV93eFyrWd+YsulW9ECGGXK4TW+yGX0tUtGeVWdiAO&#10;t287GuXDODZSj2oO4aaXz1GUSqM6Dh9aNdB7S/VPNRmELuP4c6qSRcbzy+l4aPeH67RHfHxY3l5B&#10;eFr8Hww3/aAOZXA624m1Ez3CJkrSgCIkmzWIAKTZbXFG2GZrkGUh/zcofwEAAP//AwBQSwECLQAU&#10;AAYACAAAACEAtoM4kv4AAADhAQAAEwAAAAAAAAAAAAAAAAAAAAAAW0NvbnRlbnRfVHlwZXNdLnht&#10;bFBLAQItABQABgAIAAAAIQA4/SH/1gAAAJQBAAALAAAAAAAAAAAAAAAAAC8BAABfcmVscy8ucmVs&#10;c1BLAQItABQABgAIAAAAIQBzYzWfCQMAAKsGAAAOAAAAAAAAAAAAAAAAAC4CAABkcnMvZTJvRG9j&#10;LnhtbFBLAQItABQABgAIAAAAIQCH9OL53gAAAAkBAAAPAAAAAAAAAAAAAAAAAGMFAABkcnMvZG93&#10;bnJldi54bWxQSwUGAAAAAAQABADzAAAAbgYAAAAA&#10;" stroked="f">
                <v:stroke joinstyle="round"/>
                <v:path arrowok="t"/>
                <v:textbox inset="0,0,0,0">
                  <w:txbxContent>
                    <w:p w:rsidR="006279E7" w:rsidRPr="00C33C57" w:rsidRDefault="006279E7" w:rsidP="006F6A51">
                      <w:pPr>
                        <w:spacing w:line="240" w:lineRule="auto"/>
                        <w:jc w:val="center"/>
                        <w:rPr>
                          <w:sz w:val="16"/>
                          <w:szCs w:val="16"/>
                        </w:rPr>
                      </w:pPr>
                      <w:r w:rsidRPr="00C33C57">
                        <w:rPr>
                          <w:sz w:val="16"/>
                          <w:szCs w:val="16"/>
                        </w:rPr>
                        <w:t>максимальное заднее расстояние</w:t>
                      </w:r>
                    </w:p>
                  </w:txbxContent>
                </v:textbox>
              </v:shape>
            </w:pict>
          </mc:Fallback>
        </mc:AlternateContent>
      </w:r>
      <w:r w:rsidR="00B87306" w:rsidRPr="006931BE">
        <w:tab/>
      </w:r>
      <w:r w:rsidR="00B87306" w:rsidRPr="006931BE">
        <w:tab/>
      </w:r>
      <w:r w:rsidR="00662622" w:rsidRPr="006931BE">
        <w:t>Рис. 1</w:t>
      </w:r>
    </w:p>
    <w:p w14:paraId="79AE8539" w14:textId="77777777" w:rsidR="00B87306" w:rsidRPr="006931BE" w:rsidRDefault="00B87306" w:rsidP="00B87306">
      <w:pPr>
        <w:pStyle w:val="SingleTxtG"/>
      </w:pPr>
      <w:r w:rsidRPr="006931BE">
        <w:rPr>
          <w:noProof/>
        </w:rPr>
        <mc:AlternateContent>
          <mc:Choice Requires="wps">
            <w:drawing>
              <wp:anchor distT="0" distB="0" distL="114300" distR="114300" simplePos="0" relativeHeight="251736064" behindDoc="0" locked="0" layoutInCell="1" allowOverlap="1" wp14:anchorId="617345DE" wp14:editId="1E4C4A8A">
                <wp:simplePos x="0" y="0"/>
                <wp:positionH relativeFrom="column">
                  <wp:posOffset>1937814</wp:posOffset>
                </wp:positionH>
                <wp:positionV relativeFrom="paragraph">
                  <wp:posOffset>2215967</wp:posOffset>
                </wp:positionV>
                <wp:extent cx="1230087" cy="147673"/>
                <wp:effectExtent l="217488" t="0" r="282892"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71767">
                          <a:off x="0" y="0"/>
                          <a:ext cx="1230087" cy="14767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560CF3A" w14:textId="77777777" w:rsidR="006279E7" w:rsidRPr="00C33C57" w:rsidRDefault="006279E7" w:rsidP="00B87306">
                            <w:pPr>
                              <w:spacing w:line="240" w:lineRule="auto"/>
                              <w:rPr>
                                <w:sz w:val="16"/>
                                <w:szCs w:val="16"/>
                              </w:rPr>
                            </w:pPr>
                            <w:r w:rsidRPr="00BE74F4">
                              <w:rPr>
                                <w:sz w:val="16"/>
                                <w:szCs w:val="16"/>
                              </w:rPr>
                              <w:t>исходная 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EDF4" id="Надпись 110" o:spid="_x0000_s1027" type="#_x0000_t202" style="position:absolute;left:0;text-align:left;margin-left:152.6pt;margin-top:174.5pt;width:96.85pt;height:11.65pt;rotation:-418145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G4GAMAAMMGAAAOAAAAZHJzL2Uyb0RvYy54bWzEVc1uEzEQviPxDpbv6e6madNETav+EIQU&#10;tZVa1LPj9WZXeG1jO00K4sCdV+AdOHDgxiukb8Rnb7Z/9FAQEj24s/bnGc83801295e1JFfCukqr&#10;Ec02UkqE4jqv1GxE316MOzuUOM9UzqRWYkSvhaP7ey9f7C7MUHR1qWUuLIET5YYLM6Kl92aYJI6X&#10;omZuQxuhcFhoWzOPTztLcssW8F7LpJum28lC29xYzYVz2D1uDule9F8UgvvTonDCEzmieJuPq43r&#10;NKzJ3i4bziwzZcXXz2B/8YqaVQpBb10dM8/I3Fa/uaorbrXThd/guk50UVRcxByQTZY+yua8ZEbE&#10;XECOM7c0uX/nlp9cnVlS5ahdBn4Uq1Gk1dfVt9X31c/Vj5vPN19IOAFPC+OGgJ8bXPDLQ73EnZiz&#10;MxPN3zlAknuY5oIDOvCyLGxNrAb/Wb/fz/rb/XgVBBD4QeTr22qIpSc8OO9upulOnxKOs6yHK5vh&#10;GUnjLDg11vnXQtckGCNqUe3olV1NnG+gLSTAnZZVPq6kjB92Nj2SllwxdMY4/q29P4BJRRYjOtjq&#10;buEdDA1aSOZh1gaUOTWjhMkZOp97G0MrHQIgdvO6Y+bKJkT02rSb1XOVR0gpWP5K5cRfG9CuoBAa&#10;wtUip0QKuA1WRHpWyecgwY5UITpYBAlrq2nFj4Os20sPu4POeHun3+mNe1udQT/d6aTZ4HCwnfYG&#10;vePxp5BG1huWVZ4LNamUaGWR9Z7XdmuBNg0dhfFnFD7gP9TvtkxTyfi7p6oUUP+B6gc0xc4E6+3/&#10;yH4URKOBIA2/nC4bsYUsws5U59fQU1QGVOAMH1dIZsKcP2MWowibGK/+FEshNZpDry1KSm0/PLUf&#10;8CgVTtFNGG1o1PdzZtFb8o3C7IBL3xq2Naatoeb1kYYmsviaaOKC9bI1C6vrS0zdgxAFR0xxxBpR&#10;yKIxj3wzYDG1uTg4iCBMO8P8RJ0bHly3+rhYXjJr1vr1YO9Et0OPDR/JuMGGm0ofzL0uqqjxOxbX&#10;8weTMtZgPdXDKL7/HVF3vz17vwAAAP//AwBQSwMEFAAGAAgAAAAhAAZRcE7hAAAACwEAAA8AAABk&#10;cnMvZG93bnJldi54bWxMj8FOwzAMhu9IvENkJG4s7bqtW2k6IRDaAXFgIHFNG9NUNE7VpFv39pgT&#10;3Gz50+/vL/ez68UJx9B5UpAuEhBIjTcdtQo+3p/vtiBC1GR07wkVXDDAvrq+KnVh/Jne8HSMreAQ&#10;CoVWYGMcCilDY9HpsPADEt++/Oh05HVspRn1mcNdL5dJspFOd8QfrB7w0WLzfZycgs/0ZTrkjZ3y&#10;unsN28O8uzxNUanbm/nhHkTEOf7B8KvP6lCxU+0nMkH0CrJdsmJUwXKTcQcmVmmWg6h5WOdrkFUp&#10;/3eofgAAAP//AwBQSwECLQAUAAYACAAAACEAtoM4kv4AAADhAQAAEwAAAAAAAAAAAAAAAAAAAAAA&#10;W0NvbnRlbnRfVHlwZXNdLnhtbFBLAQItABQABgAIAAAAIQA4/SH/1gAAAJQBAAALAAAAAAAAAAAA&#10;AAAAAC8BAABfcmVscy8ucmVsc1BLAQItABQABgAIAAAAIQBZRTG4GAMAAMMGAAAOAAAAAAAAAAAA&#10;AAAAAC4CAABkcnMvZTJvRG9jLnhtbFBLAQItABQABgAIAAAAIQAGUXBO4QAAAAsBAAAPAAAAAAAA&#10;AAAAAAAAAHIFAABkcnMvZG93bnJldi54bWxQSwUGAAAAAAQABADzAAAAgAYAAAAA&#10;" stroked="f">
                <v:stroke joinstyle="round"/>
                <v:path arrowok="t"/>
                <v:textbox inset="0,0,0,0">
                  <w:txbxContent>
                    <w:p w:rsidR="006279E7" w:rsidRPr="00C33C57" w:rsidRDefault="006279E7" w:rsidP="00B87306">
                      <w:pPr>
                        <w:spacing w:line="240" w:lineRule="auto"/>
                        <w:rPr>
                          <w:sz w:val="16"/>
                          <w:szCs w:val="16"/>
                        </w:rPr>
                      </w:pPr>
                      <w:r w:rsidRPr="00BE74F4">
                        <w:rPr>
                          <w:sz w:val="16"/>
                          <w:szCs w:val="16"/>
                        </w:rPr>
                        <w:t>исходная линия туловища</w:t>
                      </w:r>
                    </w:p>
                  </w:txbxContent>
                </v:textbox>
              </v:shape>
            </w:pict>
          </mc:Fallback>
        </mc:AlternateContent>
      </w:r>
      <w:r w:rsidRPr="006931BE">
        <w:rPr>
          <w:noProof/>
        </w:rPr>
        <mc:AlternateContent>
          <mc:Choice Requires="wps">
            <w:drawing>
              <wp:anchor distT="0" distB="0" distL="114300" distR="114300" simplePos="0" relativeHeight="251735040" behindDoc="0" locked="0" layoutInCell="1" allowOverlap="1" wp14:anchorId="6FD45165" wp14:editId="3F43718C">
                <wp:simplePos x="0" y="0"/>
                <wp:positionH relativeFrom="column">
                  <wp:posOffset>396416</wp:posOffset>
                </wp:positionH>
                <wp:positionV relativeFrom="paragraph">
                  <wp:posOffset>1396026</wp:posOffset>
                </wp:positionV>
                <wp:extent cx="2609207" cy="163024"/>
                <wp:effectExtent l="518160" t="0" r="57658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57921">
                          <a:off x="0" y="0"/>
                          <a:ext cx="2609207" cy="16302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5157F2E" w14:textId="77777777" w:rsidR="006279E7" w:rsidRPr="00C33C57" w:rsidRDefault="006279E7" w:rsidP="00B87306">
                            <w:pPr>
                              <w:spacing w:line="240" w:lineRule="auto"/>
                              <w:rPr>
                                <w:sz w:val="16"/>
                                <w:szCs w:val="16"/>
                              </w:rPr>
                            </w:pPr>
                            <w:r w:rsidRPr="00BE74F4">
                              <w:rPr>
                                <w:sz w:val="16"/>
                                <w:szCs w:val="16"/>
                              </w:rPr>
                              <w:t>данная высота передней части подголовника (Правила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6EB2" id="Надпись 109" o:spid="_x0000_s1028" type="#_x0000_t202" style="position:absolute;left:0;text-align:left;margin-left:31.2pt;margin-top:109.9pt;width:205.45pt;height:12.85pt;rotation:-4196575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nBGgMAAMMGAAAOAAAAZHJzL2Uyb0RvYy54bWzEVc1uEzEQviPxDpbv6f6wSbpRN1XaEIQU&#10;tZVa1LPj9WZX9drGdv5AHLjzCrwDBw7ceIX0jRh7s+kPPRSERA/urP15ZvzNfJOj43XN0ZJpU0mR&#10;4eggxIgJKvNKzDP87mrSOcTIWCJywqVgGd4wg4+HL18crdSAxbKUPGcagRNhBiuV4dJaNQgCQ0tW&#10;E3MgFRNwWEhdEwufeh7kmqzAe82DOAx7wUrqXGlJmTGwO24O8dD7LwpG7XlRGGYRzzDkZv2q/Tpz&#10;azA8IoO5Jqqs6C4N8hdZ1KQSEHTvakwsQQtd/eaqrqiWRhb2gMo6kEVRUebfAK+JwkevuSyJYv4t&#10;QI5Re5rMv3NLz5YXGlU51C5MMRKkhiJtv26/bb9vf25/3H6+/YLcCfC0UmYA8EsFF+z6RK7hjn+z&#10;UVNJbwxAgnuY5oIBtONlXegaaQn8R/1+t5/GzVUgAIEfqMxmXw22tojCZtwL0zjsY0ThLOq9CuPE&#10;pRE0zpxTpY19w2SNnJFhDdX2CZHl1NgG2kIc3Ehe5ZOKc/+h57NTrtGSQGdM/N/O+wMYF2iV4bQb&#10;dyEPAg1acGLBrBVQZsQcI8Ln0PnUah9aSBcAYjfZjYkpmxDea9NuWi5E7iElI/lrkSO7UUC7AIVg&#10;F65mOUacgVtneaQlFX8OEtjhwkUHFoGEndW04sc0ipPwJE47k95hv5NMkm4n7YeHnTBKT9JemKTJ&#10;ePLJPSNKBmWV50xMK8FaWUTJ89puJ9Cmob0w/ozCB/y7+u3LNOOE3jxVJYf6D1Q/oMl3JrDe/vfs&#10;e0E0GnDSsOvZ2ostdq9wOzOZb0BPXhmgAqPopILHTImxF0TDKIJNGK/2HJaCS2gOubMwKqX+8NS+&#10;w0Op4BS6CUYbNOr7BdHQW/ytgNnh5mBr6NaYtYZY1KcSNBH5bLwJF7TlrVloWV/D1B25KHBEBIVY&#10;GQZZNOapbQYsTG3KRiMPgmmniJ2KS0XbseGKdrW+Jlrt9GuBvTPZDj0yeCTjBus6WsjRwsqi8hq/&#10;Y3E3f2BS+hrsprobxfe/Perut2f4CwAA//8DAFBLAwQUAAYACAAAACEAzH4rxeEAAAAKAQAADwAA&#10;AGRycy9kb3ducmV2LnhtbEyPzU7DMBCE70i8g7VIXBB1GmgbhTgViuDQCyop3J14G0f4J8Ruk749&#10;ywlus5rR7DfFdraGnXEMvXcClosEGLrWq951Aj4Or/cZsBClU9J4hwIuGGBbXl8VMld+cu94rmPH&#10;qMSFXArQMQ4556HVaGVY+AEdeUc/WhnpHDuuRjlRuTU8TZI1t7J39EHLASuN7Vd9sgIOZjhWu119&#10;d9HVZ2abt/XLtP8W4vZmfn4CFnGOf2H4xSd0KImp8SenAjMC0tWKtkQSmxQYBdIs2QBrBDw+ZEvg&#10;ZcH/Tyh/AAAA//8DAFBLAQItABQABgAIAAAAIQC2gziS/gAAAOEBAAATAAAAAAAAAAAAAAAAAAAA&#10;AABbQ29udGVudF9UeXBlc10ueG1sUEsBAi0AFAAGAAgAAAAhADj9If/WAAAAlAEAAAsAAAAAAAAA&#10;AAAAAAAALwEAAF9yZWxzLy5yZWxzUEsBAi0AFAAGAAgAAAAhAAKPacEaAwAAwwYAAA4AAAAAAAAA&#10;AAAAAAAALgIAAGRycy9lMm9Eb2MueG1sUEsBAi0AFAAGAAgAAAAhAMx+K8XhAAAACgEAAA8AAAAA&#10;AAAAAAAAAAAAdAUAAGRycy9kb3ducmV2LnhtbFBLBQYAAAAABAAEAPMAAACCBgAAAAA=&#10;" stroked="f">
                <v:stroke joinstyle="round"/>
                <v:path arrowok="t"/>
                <v:textbox inset="0,0,0,0">
                  <w:txbxContent>
                    <w:p w:rsidR="006279E7" w:rsidRPr="00C33C57" w:rsidRDefault="006279E7" w:rsidP="00B87306">
                      <w:pPr>
                        <w:spacing w:line="240" w:lineRule="auto"/>
                        <w:rPr>
                          <w:sz w:val="16"/>
                          <w:szCs w:val="16"/>
                        </w:rPr>
                      </w:pPr>
                      <w:r w:rsidRPr="00BE74F4">
                        <w:rPr>
                          <w:sz w:val="16"/>
                          <w:szCs w:val="16"/>
                        </w:rPr>
                        <w:t>данная высота передней части подголовника (Правила 17)</w:t>
                      </w:r>
                    </w:p>
                  </w:txbxContent>
                </v:textbox>
              </v:shape>
            </w:pict>
          </mc:Fallback>
        </mc:AlternateContent>
      </w:r>
      <w:r w:rsidRPr="006931BE">
        <w:rPr>
          <w:noProof/>
        </w:rPr>
        <mc:AlternateContent>
          <mc:Choice Requires="wps">
            <w:drawing>
              <wp:anchor distT="0" distB="0" distL="114300" distR="114300" simplePos="0" relativeHeight="251734016" behindDoc="0" locked="0" layoutInCell="1" allowOverlap="1" wp14:anchorId="1967EA65" wp14:editId="4297D2B3">
                <wp:simplePos x="0" y="0"/>
                <wp:positionH relativeFrom="column">
                  <wp:posOffset>-80221</wp:posOffset>
                </wp:positionH>
                <wp:positionV relativeFrom="paragraph">
                  <wp:posOffset>1379108</wp:posOffset>
                </wp:positionV>
                <wp:extent cx="2890221" cy="157098"/>
                <wp:effectExtent l="585470" t="0" r="629285" b="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48256">
                          <a:off x="0" y="0"/>
                          <a:ext cx="2890221" cy="1570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FDD5099" w14:textId="77777777" w:rsidR="006279E7" w:rsidRPr="00C33C57" w:rsidRDefault="006279E7" w:rsidP="00B87306">
                            <w:pPr>
                              <w:spacing w:line="240" w:lineRule="auto"/>
                              <w:rPr>
                                <w:sz w:val="16"/>
                                <w:szCs w:val="16"/>
                              </w:rPr>
                            </w:pPr>
                            <w:r w:rsidRPr="00BE74F4">
                              <w:rPr>
                                <w:sz w:val="16"/>
                                <w:szCs w:val="16"/>
                              </w:rPr>
                              <w:t>данный подголовник в крайнем верхнем положении (Правила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C276" id="Надпись 107" o:spid="_x0000_s1029" type="#_x0000_t202" style="position:absolute;left:0;text-align:left;margin-left:-6.3pt;margin-top:108.6pt;width:227.6pt;height:12.35pt;rotation:-4207132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PKGwMAAMMGAAAOAAAAZHJzL2Uyb0RvYy54bWzEVc1uEzEQviPxDpbv6f6QNNmoKeoPQUhR&#10;QSqIs+P1Zld4bWM7TQriwJ1X4B04cODGK4Q34rM3WyhwAIRED+6s/XnG8818k6P721aSK2Fdo9WM&#10;ZgcpJUJxXTZqNaPPns4HE0qcZ6pkUisxo9fC0fvHd+8cbcxU5LrWshSWwIly042Z0dp7M00Sx2vR&#10;MnegjVA4rLRtmcenXSWlZRt4b2WSp+lhstG2NFZz4Rx2z7tDehz9V5Xg/nFVOeGJnFG8zcfVxnUZ&#10;1uT4iE1Xlpm64ftnsL94RcsahaA3rs6ZZ2Rtm59ctQ232unKH3DdJrqqGi5iDsgmS3/I5rJmRsRc&#10;QI4zNzS5f+eWX1w9saQpUbt0TIliLYq0e7/7sPu4+7z79OXtl3cknICnjXFTwC8NLvjtqd7iTszZ&#10;mYXmLxwgyXeY7oIDOvCyrWxLrAb/2Xg8nOSjw3gVBBD4QWWub6ohtp5wbOaTIs3zjBKOs2w0TotJ&#10;eEbSOQtOjXX+odAtCcaMWlQ7emVXC+c7aA8JcKdlU84bKeOHXS3PpCVXDJ0xj39777dgUpHNjBaj&#10;fIR3MDRoJZmH2RpQ5tSKEiZX6HzubQytdAiA2N3rzpmruxDRa9duVq9VGSG1YOUDVRJ/bUC7gkJo&#10;CNeKkhIp4DZYEelZI38HCXakCtHBIkjYW10rvi6yfJie5sVgfjgZD4bz4WhQjNPJIM2K0+IwHRbD&#10;8/mbkEY2nNZNWQq1aJToZZENf6/t9gLtGjoK488ovMV/qN9NmZaS8Re/qlJA/Qeqb9EUOxOs9/8j&#10;+1EQnQaCNPx2uY1iuxeyCDtLXV5DT1EZUIEzfN4gmQVz/gmzGEXYxHj1j7FUUqM59N6ipNb21a/2&#10;Ax6lwim6CaMNjfpyzSx6Sz5SmB1hDvaG7Y1lb6h1e6ahCQgPr4kmLlgve7Oyun2OqXsSouCIKY5Y&#10;MwpZdOaZ7wYspjYXJycRhGlnmF+oS8P7sRGK9nT7nFmz168Hexe6H3ps+oOMO2zoaKVP1l5XTdT4&#10;Nxb38weTMtZgP9XDKP7+O6K+/fYcfwUAAP//AwBQSwMEFAAGAAgAAAAhABYvwSPeAAAACQEAAA8A&#10;AABkcnMvZG93bnJldi54bWxMj8FOwzAQRO9I/IO1SNyog4EEpXEqhARIPSBRSs9OvE2sxuvIdpvw&#10;97gnepvVjGbeVqvZDuyEPhhHEu4XGTCk1mlDnYTt99vdM7AQFWk1OEIJvxhgVV9fVarUbqIvPG1i&#10;x1IJhVJJ6GMcS85D26NVYeFGpOTtnbcqptN3XHs1pXI7cJFlObfKUFro1YivPbaHzdFKMML8bH1T&#10;7NYfZtpr8Zmb3ftaytub+WUJLOIc/8Nwxk/oUCemxh1JBzZIEJnIU/QsgCVfiOIBWCPh8akQwOuK&#10;X35Q/wEAAP//AwBQSwECLQAUAAYACAAAACEAtoM4kv4AAADhAQAAEwAAAAAAAAAAAAAAAAAAAAAA&#10;W0NvbnRlbnRfVHlwZXNdLnhtbFBLAQItABQABgAIAAAAIQA4/SH/1gAAAJQBAAALAAAAAAAAAAAA&#10;AAAAAC8BAABfcmVscy8ucmVsc1BLAQItABQABgAIAAAAIQAUTCPKGwMAAMMGAAAOAAAAAAAAAAAA&#10;AAAAAC4CAABkcnMvZTJvRG9jLnhtbFBLAQItABQABgAIAAAAIQAWL8Ej3gAAAAkBAAAPAAAAAAAA&#10;AAAAAAAAAHUFAABkcnMvZG93bnJldi54bWxQSwUGAAAAAAQABADzAAAAgAYAAAAA&#10;" stroked="f">
                <v:stroke joinstyle="round"/>
                <v:path arrowok="t"/>
                <v:textbox inset="0,0,0,0">
                  <w:txbxContent>
                    <w:p w:rsidR="006279E7" w:rsidRPr="00C33C57" w:rsidRDefault="006279E7" w:rsidP="00B87306">
                      <w:pPr>
                        <w:spacing w:line="240" w:lineRule="auto"/>
                        <w:rPr>
                          <w:sz w:val="16"/>
                          <w:szCs w:val="16"/>
                        </w:rPr>
                      </w:pPr>
                      <w:r w:rsidRPr="00BE74F4">
                        <w:rPr>
                          <w:sz w:val="16"/>
                          <w:szCs w:val="16"/>
                        </w:rPr>
                        <w:t>данный подголовник в крайнем верхнем положении (Правила 17)</w:t>
                      </w:r>
                    </w:p>
                  </w:txbxContent>
                </v:textbox>
              </v:shape>
            </w:pict>
          </mc:Fallback>
        </mc:AlternateContent>
      </w:r>
      <w:r w:rsidRPr="006931BE">
        <w:rPr>
          <w:noProof/>
        </w:rPr>
        <mc:AlternateContent>
          <mc:Choice Requires="wps">
            <w:drawing>
              <wp:anchor distT="0" distB="0" distL="114300" distR="114300" simplePos="0" relativeHeight="251732992" behindDoc="0" locked="0" layoutInCell="1" allowOverlap="1" wp14:anchorId="557AE4BC" wp14:editId="66A5D39D">
                <wp:simplePos x="0" y="0"/>
                <wp:positionH relativeFrom="column">
                  <wp:posOffset>3980864</wp:posOffset>
                </wp:positionH>
                <wp:positionV relativeFrom="paragraph">
                  <wp:posOffset>480988</wp:posOffset>
                </wp:positionV>
                <wp:extent cx="1664335" cy="158262"/>
                <wp:effectExtent l="0" t="0" r="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15826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F6E9C6D" w14:textId="77777777" w:rsidR="006279E7" w:rsidRPr="00C33C57" w:rsidRDefault="006279E7" w:rsidP="00B87306">
                            <w:pPr>
                              <w:spacing w:line="240" w:lineRule="auto"/>
                              <w:rPr>
                                <w:sz w:val="16"/>
                                <w:szCs w:val="16"/>
                              </w:rPr>
                            </w:pPr>
                            <w:r w:rsidRPr="00C33C57">
                              <w:rPr>
                                <w:sz w:val="16"/>
                                <w:szCs w:val="16"/>
                              </w:rPr>
                              <w:t>нерабочая</w:t>
                            </w:r>
                            <w:r w:rsidRPr="00C33C57">
                              <w:rPr>
                                <w:sz w:val="16"/>
                                <w:szCs w:val="16"/>
                                <w:lang w:val="en-GB"/>
                              </w:rPr>
                              <w:t xml:space="preserve"> </w:t>
                            </w:r>
                            <w:r w:rsidRPr="00C33C57">
                              <w:rPr>
                                <w:sz w:val="16"/>
                                <w:szCs w:val="16"/>
                              </w:rPr>
                              <w:t>часть</w:t>
                            </w:r>
                            <w:r w:rsidRPr="00C33C57">
                              <w:rPr>
                                <w:sz w:val="16"/>
                                <w:szCs w:val="16"/>
                                <w:lang w:val="en-GB"/>
                              </w:rPr>
                              <w:t xml:space="preserve"> </w:t>
                            </w:r>
                            <w:r w:rsidRPr="00C33C57">
                              <w:rPr>
                                <w:sz w:val="16"/>
                                <w:szCs w:val="16"/>
                              </w:rPr>
                              <w:t>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DBBFB" id="Надпись 100" o:spid="_x0000_s1030" type="#_x0000_t202" style="position:absolute;left:0;text-align:left;margin-left:313.45pt;margin-top:37.85pt;width:131.05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6IDwMAALQGAAAOAAAAZHJzL2Uyb0RvYy54bWzEVb1u2zAQ3gv0HQjujiRHdm0hduDEdVHA&#10;SAIkRWaaoiwhFMmStC236NC9r9B36NChW1/BeaMeKcn5aYa0KFAP1En8eMf77rvz0XFVcrRm2hRS&#10;jHB0EGLEBJVpIZYj/O5q1hlgZCwRKeFSsBHeMoOPxy9fHG1UwroylzxlGoETYZKNGuHcWpUEgaE5&#10;K4k5kIoJ2MykLomFV70MUk024L3kQTcM+8FG6lRpSZkx8HVab+Kx959ljNrzLDPMIj7CcDfrV+3X&#10;hVuD8RFJlpqovKDNNchf3KIkhYCge1dTYgla6eI3V2VBtTQyswdUloHMsoIynwNkE4WPsrnMiWI+&#10;FyDHqD1N5t+5pWfrC42KFGoXAj+ClFCk3dfdt9333c/dj9vPt1+Q2wGeNsokAL9UcMBWJ7KCMz5n&#10;o+aS3hiABPcw9QEDaMdLlenSPSFjBAch1HZPP6ssos5bvx8fHvYworAX9QbdftfFDe5OK23sGyZL&#10;5IwR1lBefwOynhtbQ1uIC2YkL9JZwbl/0cvFKddoTUAKM/9rvD+AcYE2Izzsdd09CCgy48SCWSrg&#10;yIglRoQvQerUah9aSBcAYpPEhZ4Sk9chvNdaX1quROohOSPpa5Eiu1XAs4CWwC5cyVKMOAO3zvJI&#10;Swr+HCSww4WLDiwCCY1Va+/jMOrG4Ul32Jn1B6868SzudYavwkEnjIYnw34YD+Pp7JNLI4qTvEhT&#10;JuaFYG0fRPHzdNZ0ZK1g3wl/RuED/h2J+zItOKE3T1XpP1H9gCavTGC9fXr2fQfUone9YKtF5bsr&#10;dlm4LwuZbqGBtAT9QhcYRWcFpDwnxl4QDbMHPsI8teewZFyCOGRjYZRL/eGp7w4PpYJdUBPMMhDq&#10;+xXRoC3+VsCwAJe2NXRrLFpDrMpTCT0R+dt4Ew5oy1sz07K8hjE7cVFgiwgKsUYY2qI2T209UWFM&#10;UzaZeBCMN0XsXFwq2s4JV7Sr6ppo1fSvBfbOZDvlSPKojWusU7SQk5WVWeF7/I7FZuDAaPQ1aMa4&#10;m7333z3q7s9m/AsAAP//AwBQSwMEFAAGAAgAAAAhAPetLMvdAAAACgEAAA8AAABkcnMvZG93bnJl&#10;di54bWxMj91Kw0AQhe8F32EZwTu7SdH8mU0RQQreFNM+wDY7TYLZ2ZDdNOnbO17p5TAf53yn3K12&#10;EFecfO9IQbyJQCA1zvTUKjgdP54yED5oMnpwhApu6GFX3d+VujBuoS+81qEVHEK+0Aq6EMZCSt90&#10;aLXfuBGJfxc3WR34nFppJr1wuB3kNooSaXVP3NDpEd87bL7r2SroU4o/5/p5lfGSn46Hbn+4zXul&#10;Hh/Wt1cQAdfwB8OvPqtDxU5nN5PxYlCQbJOcUQXpSwqCgSzLedyZSe4FWZXy/4TqBwAA//8DAFBL&#10;AQItABQABgAIAAAAIQC2gziS/gAAAOEBAAATAAAAAAAAAAAAAAAAAAAAAABbQ29udGVudF9UeXBl&#10;c10ueG1sUEsBAi0AFAAGAAgAAAAhADj9If/WAAAAlAEAAAsAAAAAAAAAAAAAAAAALwEAAF9yZWxz&#10;Ly5yZWxzUEsBAi0AFAAGAAgAAAAhAEdHvogPAwAAtAYAAA4AAAAAAAAAAAAAAAAALgIAAGRycy9l&#10;Mm9Eb2MueG1sUEsBAi0AFAAGAAgAAAAhAPetLMvdAAAACgEAAA8AAAAAAAAAAAAAAAAAaQUAAGRy&#10;cy9kb3ducmV2LnhtbFBLBQYAAAAABAAEAPMAAABzBgAAAAA=&#10;" stroked="f">
                <v:stroke joinstyle="round"/>
                <v:path arrowok="t"/>
                <v:textbox inset="0,0,0,0">
                  <w:txbxContent>
                    <w:p w:rsidR="006279E7" w:rsidRPr="00C33C57" w:rsidRDefault="006279E7" w:rsidP="00B87306">
                      <w:pPr>
                        <w:spacing w:line="240" w:lineRule="auto"/>
                        <w:rPr>
                          <w:sz w:val="16"/>
                          <w:szCs w:val="16"/>
                        </w:rPr>
                      </w:pPr>
                      <w:r w:rsidRPr="00C33C57">
                        <w:rPr>
                          <w:sz w:val="16"/>
                          <w:szCs w:val="16"/>
                        </w:rPr>
                        <w:t>нерабочая</w:t>
                      </w:r>
                      <w:r w:rsidRPr="00C33C57">
                        <w:rPr>
                          <w:sz w:val="16"/>
                          <w:szCs w:val="16"/>
                          <w:lang w:val="en-GB"/>
                        </w:rPr>
                        <w:t xml:space="preserve"> </w:t>
                      </w:r>
                      <w:r w:rsidRPr="00C33C57">
                        <w:rPr>
                          <w:sz w:val="16"/>
                          <w:szCs w:val="16"/>
                        </w:rPr>
                        <w:t>часть</w:t>
                      </w:r>
                      <w:r w:rsidRPr="00C33C57">
                        <w:rPr>
                          <w:sz w:val="16"/>
                          <w:szCs w:val="16"/>
                          <w:lang w:val="en-GB"/>
                        </w:rPr>
                        <w:t xml:space="preserve"> </w:t>
                      </w:r>
                      <w:r w:rsidRPr="00C33C57">
                        <w:rPr>
                          <w:sz w:val="16"/>
                          <w:szCs w:val="16"/>
                        </w:rPr>
                        <w:t>подголовника</w:t>
                      </w:r>
                    </w:p>
                  </w:txbxContent>
                </v:textbox>
              </v:shape>
            </w:pict>
          </mc:Fallback>
        </mc:AlternateContent>
      </w:r>
      <w:r w:rsidRPr="006931BE">
        <w:rPr>
          <w:noProof/>
        </w:rPr>
        <w:drawing>
          <wp:inline distT="0" distB="0" distL="0" distR="0" wp14:anchorId="02B42DA4" wp14:editId="5547ACDE">
            <wp:extent cx="4857115" cy="2842260"/>
            <wp:effectExtent l="0" t="0" r="635" b="0"/>
            <wp:docPr id="96"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l="728" t="3615"/>
                    <a:stretch>
                      <a:fillRect/>
                    </a:stretch>
                  </pic:blipFill>
                  <pic:spPr bwMode="auto">
                    <a:xfrm>
                      <a:off x="0" y="0"/>
                      <a:ext cx="4857115" cy="2842260"/>
                    </a:xfrm>
                    <a:prstGeom prst="rect">
                      <a:avLst/>
                    </a:prstGeom>
                    <a:noFill/>
                    <a:ln>
                      <a:noFill/>
                    </a:ln>
                  </pic:spPr>
                </pic:pic>
              </a:graphicData>
            </a:graphic>
          </wp:inline>
        </w:drawing>
      </w:r>
    </w:p>
    <w:p w14:paraId="3739E042" w14:textId="77777777" w:rsidR="00662622" w:rsidRPr="006931BE" w:rsidRDefault="00662622" w:rsidP="00B87306">
      <w:pPr>
        <w:pStyle w:val="SingleTxtG"/>
        <w:keepLines/>
        <w:rPr>
          <w:b/>
        </w:rPr>
      </w:pPr>
      <w:r w:rsidRPr="006931BE">
        <w:rPr>
          <w:b/>
        </w:rPr>
        <w:lastRenderedPageBreak/>
        <w:t>146.</w:t>
      </w:r>
      <w:r w:rsidRPr="006931BE">
        <w:rPr>
          <w:b/>
        </w:rPr>
        <w:tab/>
        <w:t xml:space="preserve">Первоначальный проект ГТП </w:t>
      </w:r>
      <w:r w:rsidR="00B87306" w:rsidRPr="006931BE">
        <w:rPr>
          <w:b/>
        </w:rPr>
        <w:t>№ </w:t>
      </w:r>
      <w:r w:rsidRPr="006931BE">
        <w:rPr>
          <w:b/>
        </w:rPr>
        <w:t>7 ООН содержал соответствующее предложение, учитывающее эти проблемы, однако окончательное решение принять не удалось. В ответ на утверждение о том, что положение затылочной части головы зависит от высоты водителя или пассажира, эксперт от Нидерландской организации прикладных научных исследований (ТНО) представил соответствующее исследование (GTR7-04-03). В ходе его проведения результаты анализа положения в автомобиле, отраженные в документе UMTRI</w:t>
      </w:r>
      <w:r w:rsidR="00B87306" w:rsidRPr="006931BE">
        <w:rPr>
          <w:b/>
        </w:rPr>
        <w:noBreakHyphen/>
      </w:r>
      <w:r w:rsidRPr="006931BE">
        <w:rPr>
          <w:b/>
        </w:rPr>
        <w:t>83-53-1 (и использованные для разработки концепции устройства измерения параметров подголовника (HMRD)), были совмещены с базой антропометрических данных поверхностного антропометрического ресурса гражданского населения американского и европейского происхождения (CAESAR).</w:t>
      </w:r>
      <w:r w:rsidR="00B87306" w:rsidRPr="006931BE">
        <w:rPr>
          <w:b/>
        </w:rPr>
        <w:t xml:space="preserve"> </w:t>
      </w:r>
      <w:r w:rsidRPr="006931BE">
        <w:rPr>
          <w:b/>
        </w:rPr>
        <w:t>В этой связи было выявлено, что в данном положении (в соответствии с расчетным углом муляжа туловища UMTRI) затылочная часть головы мужчины крупной комплекции из Нидерландов, который участвовал в исследовании CAESAR-2004, расположена на 39 мм далее в направлении назад, чем в случае HRMD. В порядке сравнения исследование UMTRI-86-39 позволило выявить разницу в расположении затылочной части головы мужчины средней комплекции и мужчины крупной комплекции за период начиная с 1980-х годов. Таким образом</w:t>
      </w:r>
      <w:r w:rsidR="006279E7" w:rsidRPr="006931BE">
        <w:rPr>
          <w:b/>
        </w:rPr>
        <w:t>,</w:t>
      </w:r>
      <w:r w:rsidRPr="006931BE">
        <w:rPr>
          <w:b/>
        </w:rPr>
        <w:t xml:space="preserve"> можно сделать вывод о том, что фактическая высота (указана на рис. 2 в случае использования HRMD) для упомянутого выше мужчины крупной комплекции из Нидерландов, который участвовал в исследовании CAESAR-2004, обеспечивается при большем заднем расстоянии, которое включает заднее расстояние в случае HRMD плюс расстояние х (в данном случае 39 мм). В целях расчета этого </w:t>
      </w:r>
      <w:r w:rsidR="00B87306" w:rsidRPr="006931BE">
        <w:rPr>
          <w:b/>
        </w:rPr>
        <w:t>«</w:t>
      </w:r>
      <w:r w:rsidRPr="006931BE">
        <w:rPr>
          <w:b/>
        </w:rPr>
        <w:t>расстояния х</w:t>
      </w:r>
      <w:r w:rsidR="00B87306" w:rsidRPr="006931BE">
        <w:rPr>
          <w:b/>
        </w:rPr>
        <w:t>»</w:t>
      </w:r>
      <w:r w:rsidRPr="006931BE">
        <w:rPr>
          <w:b/>
        </w:rPr>
        <w:t xml:space="preserve"> для любого расчетного угла модели туловища принцип сочленения </w:t>
      </w:r>
      <w:r w:rsidR="00B87306" w:rsidRPr="006931BE">
        <w:rPr>
          <w:b/>
        </w:rPr>
        <w:t>«</w:t>
      </w:r>
      <w:r w:rsidRPr="006931BE">
        <w:rPr>
          <w:b/>
        </w:rPr>
        <w:t>туловище</w:t>
      </w:r>
      <w:r w:rsidR="00804287" w:rsidRPr="006931BE">
        <w:rPr>
          <w:b/>
        </w:rPr>
        <w:t>–</w:t>
      </w:r>
      <w:r w:rsidRPr="006931BE">
        <w:rPr>
          <w:b/>
        </w:rPr>
        <w:t>шея</w:t>
      </w:r>
      <w:r w:rsidR="00B87306" w:rsidRPr="006931BE">
        <w:rPr>
          <w:b/>
        </w:rPr>
        <w:t>»</w:t>
      </w:r>
      <w:r w:rsidRPr="006931BE">
        <w:rPr>
          <w:b/>
        </w:rPr>
        <w:t xml:space="preserve"> (показанный в приложении 5 к ГТП </w:t>
      </w:r>
      <w:r w:rsidR="00B87306" w:rsidRPr="006931BE">
        <w:rPr>
          <w:b/>
        </w:rPr>
        <w:t>№ </w:t>
      </w:r>
      <w:r w:rsidRPr="006931BE">
        <w:rPr>
          <w:b/>
        </w:rPr>
        <w:t xml:space="preserve">7 ООН, этап 1) дополняется масштабированным сочленением </w:t>
      </w:r>
      <w:r w:rsidR="00B87306" w:rsidRPr="006931BE">
        <w:rPr>
          <w:b/>
        </w:rPr>
        <w:t>«</w:t>
      </w:r>
      <w:r w:rsidRPr="006931BE">
        <w:rPr>
          <w:b/>
        </w:rPr>
        <w:t>туловище</w:t>
      </w:r>
      <w:r w:rsidR="00B87306" w:rsidRPr="006931BE">
        <w:rPr>
          <w:b/>
        </w:rPr>
        <w:t>−</w:t>
      </w:r>
      <w:r w:rsidRPr="006931BE">
        <w:rPr>
          <w:b/>
        </w:rPr>
        <w:t>шея</w:t>
      </w:r>
      <w:r w:rsidR="00B87306" w:rsidRPr="006931BE">
        <w:rPr>
          <w:b/>
        </w:rPr>
        <w:t>»</w:t>
      </w:r>
      <w:r w:rsidRPr="006931BE">
        <w:rPr>
          <w:b/>
        </w:rPr>
        <w:t>, имитирующим мужчину крупной комплекции из Нидерландов, который участвовал в исследовании CAESAR-2004.</w:t>
      </w:r>
      <w:r w:rsidR="00B87306" w:rsidRPr="006931BE">
        <w:rPr>
          <w:b/>
        </w:rPr>
        <w:t xml:space="preserve"> </w:t>
      </w:r>
      <w:r w:rsidRPr="006931BE">
        <w:rPr>
          <w:b/>
        </w:rPr>
        <w:t>Полученные в итоге расчеты представлены в таблицы, отражающей разницу в положении затылочной части головы (в направлении Х) между моделью, имитирующей мужчину средней комплекции (HRMD), и мужчину крупной комплекции (который участвовал в исследовании CAESAR-2004) при различных углах туловища. Эта разница как раз и определяется как расстояние х.</w:t>
      </w:r>
      <w:r w:rsidR="00B87306" w:rsidRPr="006931BE">
        <w:rPr>
          <w:b/>
        </w:rPr>
        <w:t xml:space="preserve"> </w:t>
      </w:r>
      <w:r w:rsidRPr="006931BE">
        <w:rPr>
          <w:b/>
        </w:rPr>
        <w:t>Процедура испытания на предмет определения рабочей высоты подголовника была сокращена до простых гониометрических измерений (без учета взаимодействий, которые не относятся к категории биодостоверных) и включала всего лишь пять этапов (GTR7-08-03).</w:t>
      </w:r>
    </w:p>
    <w:p w14:paraId="425D03E4" w14:textId="77777777" w:rsidR="00662622" w:rsidRPr="006931BE" w:rsidRDefault="00662622" w:rsidP="00662622">
      <w:pPr>
        <w:pStyle w:val="SingleTxtG"/>
        <w:rPr>
          <w:b/>
          <w:bCs/>
        </w:rPr>
      </w:pPr>
      <w:r w:rsidRPr="006931BE">
        <w:rPr>
          <w:b/>
          <w:bCs/>
        </w:rPr>
        <w:t>147.</w:t>
      </w:r>
      <w:r w:rsidRPr="006931BE">
        <w:rPr>
          <w:b/>
          <w:bCs/>
        </w:rPr>
        <w:tab/>
        <w:t>В случае измерения высоты подголовника, а также проверки соблюдения требования к минимальной высоте для лицевой стороны подголовника основополагающее значение будет иметь точка ТП. Этот вариант рекомендуется по той причине, что начиная с этапа 1 некоторые договаривающиеся стороны выражали пожелание и впредь устанавливать минимальную высоту на уровне 100 мм в соответствии с действующей схемой регулирования.</w:t>
      </w:r>
    </w:p>
    <w:p w14:paraId="056B1959" w14:textId="77777777" w:rsidR="00662622" w:rsidRPr="006931BE" w:rsidRDefault="00B87306" w:rsidP="00B87306">
      <w:pPr>
        <w:pStyle w:val="H23G"/>
      </w:pPr>
      <w:r w:rsidRPr="006931BE">
        <w:tab/>
      </w:r>
      <w:r w:rsidR="00662622" w:rsidRPr="006931BE">
        <w:t>ii)</w:t>
      </w:r>
      <w:r w:rsidR="00662622" w:rsidRPr="006931BE">
        <w:tab/>
        <w:t>Определение требования к высоте</w:t>
      </w:r>
    </w:p>
    <w:p w14:paraId="78B824CD" w14:textId="77777777" w:rsidR="00662622" w:rsidRPr="006931BE" w:rsidRDefault="00662622" w:rsidP="00662622">
      <w:pPr>
        <w:pStyle w:val="SingleTxtG"/>
        <w:rPr>
          <w:b/>
        </w:rPr>
      </w:pPr>
      <w:r w:rsidRPr="006931BE">
        <w:rPr>
          <w:b/>
        </w:rPr>
        <w:t>148.</w:t>
      </w:r>
      <w:r w:rsidRPr="006931BE">
        <w:rPr>
          <w:b/>
        </w:rPr>
        <w:tab/>
        <w:t xml:space="preserve">Эксперт от Нидерландов предложил измерять высоту в сочетании с задним расстоянием с целью удостовериться в эффективности подголовников для водителей и пассажиров высокого роста. На втором неофициальном совещании группы эксперт от Нидерландов указал, что в соответствии с методами, предусмотренными в нынешнем варианте Правил </w:t>
      </w:r>
      <w:r w:rsidR="00B87306" w:rsidRPr="006931BE">
        <w:rPr>
          <w:b/>
        </w:rPr>
        <w:t>№ </w:t>
      </w:r>
      <w:r w:rsidRPr="006931BE">
        <w:rPr>
          <w:b/>
        </w:rPr>
        <w:t>17 ООН, заднее расстояние не учитывается; ЕвроНКАП и МCГПХТ предложили новый метод оценки, который предусматривает сочетание высоты и заднего расстояния. Этот метод оценки предусматривает измерение только в центре. В соответствии с этим методом результаты измерения высоты необходимо увеличивать приблизительно на 40 мм. В этой связи был поднят ряд вопросов, таких как оставшиеся не устраненные факторы недостоверности, воспро</w:t>
      </w:r>
      <w:r w:rsidR="00B87306" w:rsidRPr="006931BE">
        <w:rPr>
          <w:b/>
        </w:rPr>
        <w:t>и</w:t>
      </w:r>
      <w:r w:rsidRPr="006931BE">
        <w:rPr>
          <w:b/>
        </w:rPr>
        <w:t>зводимости/</w:t>
      </w:r>
      <w:r w:rsidR="00B87306" w:rsidRPr="006931BE">
        <w:rPr>
          <w:b/>
        </w:rPr>
        <w:t xml:space="preserve"> </w:t>
      </w:r>
      <w:r w:rsidRPr="006931BE">
        <w:rPr>
          <w:b/>
        </w:rPr>
        <w:t xml:space="preserve">повторяемости и уменьшения видимости в направлении назад. На четвертом совещании неофициальной группы эксперт от Нидерландов сообщил о ходе обсуждения группой новых требований к высоте подголовников. В принципе </w:t>
      </w:r>
      <w:r w:rsidRPr="006931BE">
        <w:rPr>
          <w:b/>
        </w:rPr>
        <w:lastRenderedPageBreak/>
        <w:t>предполагается, что высота подголовников будет определяться посредством измерения заднего расстояния на основе прототипа HRMD 95-го процентиля, предложенного экспертом от Нидерландов. Оценка эффективности была отражена в анализе дорожно-транспортных происшествий, проведенном ЕКПБТ (HR-10-6).</w:t>
      </w:r>
      <w:r w:rsidR="00B87306" w:rsidRPr="006931BE">
        <w:rPr>
          <w:b/>
        </w:rPr>
        <w:t xml:space="preserve"> </w:t>
      </w:r>
      <w:r w:rsidRPr="006931BE">
        <w:rPr>
          <w:b/>
        </w:rPr>
        <w:t>Япония указала, что этот метод оценки активных подголовников необходим и что его своевременная разработка имеет важное значение. Председатель отметил, что эту тему можно прорабатывать параллельно с основным вопросом, каковым является разработка соответствующей процедуры для манекена BioRID. Он рекомендовал эксперту от Нидерландов как можно скорее сформулировать свое предложение и просил его рассмотреть последствия изменений, внесенных в самое последнее время в нормативные требования, для лиц более высокого роста. Он также положительно оценил сотрудничество между Международной организацией предприятий автомобильной промышленности (МОПАП) и Нидерландами в деле сбора к июню 2011 года данных о положении модели головы в соответствии с реалистичными антропологически</w:t>
      </w:r>
      <w:r w:rsidR="00B87306" w:rsidRPr="006931BE">
        <w:rPr>
          <w:b/>
        </w:rPr>
        <w:t>м</w:t>
      </w:r>
      <w:r w:rsidRPr="006931BE">
        <w:rPr>
          <w:b/>
        </w:rPr>
        <w:t>и системами математического моделирования комфортного режима внутри помещений.</w:t>
      </w:r>
    </w:p>
    <w:p w14:paraId="4B68B286" w14:textId="77777777" w:rsidR="00662622" w:rsidRPr="006931BE" w:rsidRDefault="00662622" w:rsidP="00662622">
      <w:pPr>
        <w:pStyle w:val="SingleTxtG"/>
        <w:rPr>
          <w:b/>
          <w:bCs/>
        </w:rPr>
      </w:pPr>
      <w:r w:rsidRPr="006931BE">
        <w:rPr>
          <w:b/>
          <w:bCs/>
        </w:rPr>
        <w:t>149.</w:t>
      </w:r>
      <w:r w:rsidRPr="006931BE">
        <w:rPr>
          <w:b/>
          <w:bCs/>
        </w:rPr>
        <w:tab/>
      </w:r>
      <w:r w:rsidRPr="006931BE">
        <w:rPr>
          <w:b/>
        </w:rPr>
        <w:t xml:space="preserve">На шестом неофициальном совещании целевая группа, возглавляемая экспертом от Нидерландов и включающая экспертов от МОПАП, представила предложение о </w:t>
      </w:r>
      <w:r w:rsidR="00B87306" w:rsidRPr="006931BE">
        <w:rPr>
          <w:b/>
        </w:rPr>
        <w:t>«</w:t>
      </w:r>
      <w:r w:rsidRPr="006931BE">
        <w:rPr>
          <w:b/>
        </w:rPr>
        <w:t>простом, прагматичном подходе к эффективному измерению высоты</w:t>
      </w:r>
      <w:r w:rsidR="00B87306" w:rsidRPr="006931BE">
        <w:rPr>
          <w:b/>
        </w:rPr>
        <w:t>»</w:t>
      </w:r>
      <w:r w:rsidRPr="006931BE">
        <w:rPr>
          <w:b/>
        </w:rPr>
        <w:t>. В этой связи было решено, что целевая группа более тщательно изучит этот новый метод и что результаты этого изучения будут представлены в июне 2011 года</w:t>
      </w:r>
      <w:r w:rsidRPr="006931BE">
        <w:rPr>
          <w:b/>
          <w:bCs/>
        </w:rPr>
        <w:t>.</w:t>
      </w:r>
    </w:p>
    <w:p w14:paraId="0A95A7CF" w14:textId="77777777" w:rsidR="00662622" w:rsidRPr="006931BE" w:rsidRDefault="00662622" w:rsidP="00662622">
      <w:pPr>
        <w:pStyle w:val="SingleTxtG"/>
        <w:rPr>
          <w:b/>
          <w:bCs/>
        </w:rPr>
      </w:pPr>
      <w:r w:rsidRPr="006931BE">
        <w:rPr>
          <w:b/>
          <w:bCs/>
        </w:rPr>
        <w:t>150.</w:t>
      </w:r>
      <w:r w:rsidRPr="006931BE">
        <w:rPr>
          <w:b/>
          <w:bCs/>
        </w:rPr>
        <w:tab/>
        <w:t>На седьмом неофициальном совещании целевая группа по проблеме</w:t>
      </w:r>
      <w:r w:rsidR="00B87306" w:rsidRPr="006931BE">
        <w:rPr>
          <w:b/>
          <w:bCs/>
        </w:rPr>
        <w:t xml:space="preserve"> </w:t>
      </w:r>
      <w:r w:rsidRPr="006931BE">
        <w:rPr>
          <w:b/>
          <w:bCs/>
        </w:rPr>
        <w:t xml:space="preserve"> определения высоты подголовника сообщила о предложенном ею новом методе измерения высоты и пояснила, каким образом измеряется заднее расстояние и фактическая высота подголовников для водителей и пассажиров 50-го и </w:t>
      </w:r>
      <w:r w:rsidR="00B87306" w:rsidRPr="006931BE">
        <w:rPr>
          <w:b/>
          <w:bCs/>
        </w:rPr>
        <w:br/>
      </w:r>
      <w:r w:rsidRPr="006931BE">
        <w:rPr>
          <w:b/>
          <w:bCs/>
        </w:rPr>
        <w:t>95-го процентилей, а также о проблеме возможного взаимодействия между детскими удерживающими системами (ДУС) и задним подголовником. В этой связи был также предложен новый метод измерения ширины подголовника.</w:t>
      </w:r>
      <w:r w:rsidRPr="006931BE">
        <w:t xml:space="preserve"> </w:t>
      </w:r>
      <w:r w:rsidRPr="006931BE">
        <w:rPr>
          <w:b/>
          <w:bCs/>
        </w:rPr>
        <w:t xml:space="preserve">Целевая группа сообщила, что в целях дальнейшего совершенствования метода измерения она продолжит изучение различных конструкций подголовников, а также вопросов, связанных с Правилами </w:t>
      </w:r>
      <w:r w:rsidR="00B87306" w:rsidRPr="006931BE">
        <w:rPr>
          <w:b/>
          <w:bCs/>
        </w:rPr>
        <w:t>№ </w:t>
      </w:r>
      <w:r w:rsidRPr="006931BE">
        <w:rPr>
          <w:b/>
          <w:bCs/>
        </w:rPr>
        <w:t>16 ООН (ремни безопасности)</w:t>
      </w:r>
      <w:r w:rsidR="006279E7" w:rsidRPr="006931BE">
        <w:rPr>
          <w:b/>
          <w:bCs/>
        </w:rPr>
        <w:t>,</w:t>
      </w:r>
      <w:r w:rsidRPr="006931BE">
        <w:rPr>
          <w:b/>
          <w:bCs/>
        </w:rPr>
        <w:t xml:space="preserve"> в том что касается проблемы совместимости с ДУС.</w:t>
      </w:r>
      <w:r w:rsidRPr="006931BE">
        <w:t xml:space="preserve"> </w:t>
      </w:r>
      <w:r w:rsidRPr="006931BE">
        <w:rPr>
          <w:b/>
          <w:bCs/>
        </w:rPr>
        <w:t>Комитет SAE по антропологическим приспособлениям и конструктивным устройствам высказал ряд замечаний по методу измерения высоты подголовника, в связи с чем Председатель отметил, что вклад SAE в эту работу найдет положительный отклик.</w:t>
      </w:r>
      <w:r w:rsidRPr="006931BE">
        <w:t xml:space="preserve"> </w:t>
      </w:r>
      <w:r w:rsidRPr="006931BE">
        <w:rPr>
          <w:b/>
          <w:bCs/>
        </w:rPr>
        <w:t>Участники решили, что целевая группа проведет дальнейшее изучение этого нового метода и что полученные результаты будут представлены в июне 2011 года. Участники также решили, что целевая группа представит результаты своей работы НАБДД.</w:t>
      </w:r>
    </w:p>
    <w:p w14:paraId="2A535D9B" w14:textId="77777777" w:rsidR="00662622" w:rsidRPr="006931BE" w:rsidRDefault="00662622" w:rsidP="00662622">
      <w:pPr>
        <w:pStyle w:val="SingleTxtG"/>
        <w:rPr>
          <w:b/>
          <w:bCs/>
        </w:rPr>
      </w:pPr>
      <w:r w:rsidRPr="006931BE">
        <w:rPr>
          <w:b/>
          <w:bCs/>
        </w:rPr>
        <w:t>151.</w:t>
      </w:r>
      <w:r w:rsidRPr="006931BE">
        <w:rPr>
          <w:b/>
          <w:bCs/>
        </w:rPr>
        <w:tab/>
        <w:t xml:space="preserve">На восьмом совещании НРГ эксперт от Нидерландов представил предлагаемый эффективный метод измерения высоты и соответствующее предложение по тексту правил. В пункте 2.3.3 приложения 1 приводится следующее описание определения максимальной высоты подголовника: </w:t>
      </w:r>
    </w:p>
    <w:p w14:paraId="5B3ADFFE" w14:textId="77777777" w:rsidR="00662622" w:rsidRPr="006931BE" w:rsidRDefault="00B87306" w:rsidP="00B87306">
      <w:pPr>
        <w:pStyle w:val="SingleTxtG"/>
        <w:ind w:left="2268" w:hanging="1134"/>
        <w:rPr>
          <w:b/>
          <w:bCs/>
        </w:rPr>
      </w:pPr>
      <w:r w:rsidRPr="006931BE">
        <w:rPr>
          <w:b/>
          <w:bCs/>
        </w:rPr>
        <w:t>«</w:t>
      </w:r>
      <w:r w:rsidR="00662622" w:rsidRPr="006931BE">
        <w:rPr>
          <w:b/>
          <w:bCs/>
        </w:rPr>
        <w:t>2.3.3.</w:t>
      </w:r>
      <w:r w:rsidR="00662622" w:rsidRPr="006931BE">
        <w:rPr>
          <w:b/>
          <w:bCs/>
        </w:rPr>
        <w:tab/>
        <w:t>Определение максимальной высоты подголовника</w:t>
      </w:r>
    </w:p>
    <w:p w14:paraId="7CB0078F" w14:textId="77777777" w:rsidR="00662622" w:rsidRPr="006931BE" w:rsidRDefault="00B87306" w:rsidP="00B87306">
      <w:pPr>
        <w:pStyle w:val="SingleTxtG"/>
        <w:ind w:left="2268" w:hanging="1134"/>
        <w:rPr>
          <w:b/>
          <w:bCs/>
        </w:rPr>
      </w:pPr>
      <w:r w:rsidRPr="006931BE">
        <w:rPr>
          <w:b/>
          <w:bCs/>
        </w:rPr>
        <w:tab/>
      </w:r>
      <w:r w:rsidR="00662622" w:rsidRPr="006931BE">
        <w:rPr>
          <w:b/>
          <w:bCs/>
        </w:rPr>
        <w:t xml:space="preserve">Высота подголовника </w:t>
      </w:r>
      <w:proofErr w:type="gramStart"/>
      <w:r w:rsidRPr="006931BE">
        <w:rPr>
          <w:b/>
          <w:bCs/>
        </w:rPr>
        <w:t>−</w:t>
      </w:r>
      <w:r w:rsidR="00662622" w:rsidRPr="006931BE">
        <w:rPr>
          <w:b/>
          <w:bCs/>
        </w:rPr>
        <w:t xml:space="preserve"> это</w:t>
      </w:r>
      <w:proofErr w:type="gramEnd"/>
      <w:r w:rsidR="00662622" w:rsidRPr="006931BE">
        <w:rPr>
          <w:b/>
          <w:bCs/>
        </w:rPr>
        <w:t xml:space="preserve">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w:t>
      </w:r>
    </w:p>
    <w:p w14:paraId="081EF58F" w14:textId="77777777" w:rsidR="00662622" w:rsidRPr="006931BE" w:rsidRDefault="00B87306" w:rsidP="00B87306">
      <w:pPr>
        <w:pStyle w:val="SingleTxtG"/>
        <w:ind w:left="2268" w:hanging="1134"/>
        <w:rPr>
          <w:b/>
          <w:bCs/>
        </w:rPr>
      </w:pPr>
      <w:r w:rsidRPr="006931BE">
        <w:rPr>
          <w:b/>
          <w:bCs/>
        </w:rPr>
        <w:tab/>
      </w:r>
      <w:r w:rsidR="00662622" w:rsidRPr="006931BE">
        <w:rPr>
          <w:b/>
          <w:bCs/>
        </w:rPr>
        <w:t>После определения координат ТП максимальную высоту подголовника можно рассчитать по его продольному (ΔX) и вертикальному (ΔZ) расстоянию от точки R следующим образом:</w:t>
      </w:r>
    </w:p>
    <w:p w14:paraId="26BF2520" w14:textId="77777777" w:rsidR="00662622" w:rsidRPr="006931BE" w:rsidRDefault="00B87306" w:rsidP="00B87306">
      <w:pPr>
        <w:pStyle w:val="SingleTxtG"/>
        <w:ind w:left="2268" w:hanging="1134"/>
        <w:jc w:val="left"/>
        <w:rPr>
          <w:b/>
          <w:bCs/>
        </w:rPr>
      </w:pPr>
      <w:r w:rsidRPr="006931BE">
        <w:rPr>
          <w:b/>
          <w:bCs/>
        </w:rPr>
        <w:tab/>
      </w:r>
      <w:r w:rsidR="00662622" w:rsidRPr="006931BE">
        <w:rPr>
          <w:b/>
          <w:bCs/>
        </w:rPr>
        <w:t xml:space="preserve">Высота подголовника = ΔX ∙ SIN (расчетный угол торса) + </w:t>
      </w:r>
      <w:r w:rsidRPr="006931BE">
        <w:rPr>
          <w:b/>
          <w:bCs/>
        </w:rPr>
        <w:br/>
      </w:r>
      <w:r w:rsidR="00662622" w:rsidRPr="006931BE">
        <w:rPr>
          <w:b/>
          <w:bCs/>
        </w:rPr>
        <w:t>ΔZ ∙ COS (расчетный угол торса)</w:t>
      </w:r>
      <w:r w:rsidRPr="006931BE">
        <w:rPr>
          <w:b/>
          <w:bCs/>
        </w:rPr>
        <w:t>»</w:t>
      </w:r>
      <w:r w:rsidR="00662622" w:rsidRPr="006931BE">
        <w:rPr>
          <w:b/>
          <w:bCs/>
        </w:rPr>
        <w:t>.</w:t>
      </w:r>
    </w:p>
    <w:p w14:paraId="0DFFFC9E" w14:textId="77777777" w:rsidR="00662622" w:rsidRPr="006931BE" w:rsidRDefault="00662622" w:rsidP="00662622">
      <w:pPr>
        <w:pStyle w:val="SingleTxtG"/>
        <w:rPr>
          <w:b/>
          <w:bCs/>
        </w:rPr>
      </w:pPr>
      <w:r w:rsidRPr="006931BE">
        <w:rPr>
          <w:b/>
          <w:bCs/>
        </w:rPr>
        <w:lastRenderedPageBreak/>
        <w:t xml:space="preserve">НРГ обсудила предлагаемый метод измерения высоты подголовника и отметила ряд нерешенных вопросов, касающихся формы некоторых подголовников и измерительного устройства. Целевая группа рассмотрела эти вопросы, а НРГ обсудила их на следующем заседании. </w:t>
      </w:r>
    </w:p>
    <w:p w14:paraId="308AF185" w14:textId="77777777" w:rsidR="00662622" w:rsidRPr="006931BE" w:rsidRDefault="00662622" w:rsidP="00662622">
      <w:pPr>
        <w:pStyle w:val="SingleTxtG"/>
        <w:rPr>
          <w:b/>
          <w:bCs/>
        </w:rPr>
      </w:pPr>
      <w:r w:rsidRPr="006931BE">
        <w:rPr>
          <w:b/>
          <w:bCs/>
        </w:rPr>
        <w:t>152.</w:t>
      </w:r>
      <w:r w:rsidRPr="006931BE">
        <w:rPr>
          <w:b/>
          <w:bCs/>
        </w:rPr>
        <w:tab/>
        <w:t xml:space="preserve">На пятьдесят первой сессии GRSP эксперт от Нидерландов представил предложение по увеличению высоты подголовника (GRSP-51-24). Эксперт от МОПАП заявил, что обсуждение следует сосредоточить сначала на определении метода измерения, а затем на пороговых значениях высоты. GRSP решила возобновить обсуждение этого вопроса на своей сессии в декабре 2012 года на основе возможного предложения по второму этапу подготовки проекта ГТП </w:t>
      </w:r>
      <w:r w:rsidR="00B87306" w:rsidRPr="006931BE">
        <w:rPr>
          <w:b/>
          <w:bCs/>
        </w:rPr>
        <w:t>№ </w:t>
      </w:r>
      <w:r w:rsidRPr="006931BE">
        <w:rPr>
          <w:b/>
          <w:bCs/>
        </w:rPr>
        <w:t>7 ООН, которое может быть представлено НРГ.</w:t>
      </w:r>
    </w:p>
    <w:p w14:paraId="5D605707" w14:textId="77777777" w:rsidR="00662622" w:rsidRPr="006931BE" w:rsidRDefault="00662622" w:rsidP="00662622">
      <w:pPr>
        <w:pStyle w:val="SingleTxtG"/>
        <w:rPr>
          <w:b/>
          <w:bCs/>
        </w:rPr>
      </w:pPr>
      <w:r w:rsidRPr="006931BE">
        <w:rPr>
          <w:b/>
          <w:bCs/>
        </w:rPr>
        <w:t>153.</w:t>
      </w:r>
      <w:r w:rsidRPr="006931BE">
        <w:rPr>
          <w:b/>
          <w:bCs/>
        </w:rPr>
        <w:tab/>
        <w:t>На рабочем совещании, состоявшемся в середине марта 2013 года в Федеральном научно-исследовательском институте автомобильных дорог (БАСТ), была проведена проверка эффективности процедуры измерения высоты подголовника с использованием фактического транспортного средства. Выводы этого рабочего совещания содержатся в приложении 1 к настоящим ГТП ООН. Участники совещания также пришли к выводу о том, что заднее расстояние можно измерять без HRMD.</w:t>
      </w:r>
    </w:p>
    <w:p w14:paraId="53F78DF8" w14:textId="77777777" w:rsidR="00662622" w:rsidRPr="006931BE" w:rsidRDefault="00662622" w:rsidP="00662622">
      <w:pPr>
        <w:pStyle w:val="SingleTxtG"/>
        <w:rPr>
          <w:b/>
          <w:bCs/>
        </w:rPr>
      </w:pPr>
      <w:r w:rsidRPr="006931BE">
        <w:rPr>
          <w:b/>
          <w:bCs/>
        </w:rPr>
        <w:t>154.</w:t>
      </w:r>
      <w:r w:rsidRPr="006931BE">
        <w:rPr>
          <w:b/>
          <w:bCs/>
        </w:rPr>
        <w:tab/>
        <w:t>На пятьдесят третьем совещании GRSP эксперт от Нидерландов представил предложение, содержащее требования к высоте подголовника (GRSP</w:t>
      </w:r>
      <w:r w:rsidR="00B87306" w:rsidRPr="006931BE">
        <w:rPr>
          <w:b/>
          <w:bCs/>
        </w:rPr>
        <w:noBreakHyphen/>
      </w:r>
      <w:r w:rsidRPr="006931BE">
        <w:rPr>
          <w:b/>
          <w:bCs/>
        </w:rPr>
        <w:t>53-15), а на своем совещании в декабре 2013 года GRSP возобновила обсуждение проекта предложения, представленного экспертами от Германии, Нидерландов и Соединенного Королевства.</w:t>
      </w:r>
    </w:p>
    <w:p w14:paraId="5B0E488C" w14:textId="77777777" w:rsidR="00662622" w:rsidRPr="006931BE" w:rsidRDefault="00662622" w:rsidP="00662622">
      <w:pPr>
        <w:pStyle w:val="SingleTxtG"/>
        <w:rPr>
          <w:b/>
          <w:bCs/>
        </w:rPr>
      </w:pPr>
      <w:r w:rsidRPr="006931BE">
        <w:rPr>
          <w:b/>
          <w:bCs/>
        </w:rPr>
        <w:tab/>
        <w:t>155.</w:t>
      </w:r>
      <w:r w:rsidRPr="006931BE">
        <w:rPr>
          <w:b/>
          <w:bCs/>
        </w:rPr>
        <w:tab/>
        <w:t>На пятьдесят четвертом совещании GRSP эксперт от Соединенных Штатов Америки задал вопрос (GRSP-54-23) по поводу обоснованности обоих предлагаемых значений высоты.</w:t>
      </w:r>
      <w:r w:rsidRPr="006931BE">
        <w:t xml:space="preserve"> </w:t>
      </w:r>
      <w:r w:rsidRPr="006931BE">
        <w:rPr>
          <w:b/>
          <w:bCs/>
        </w:rPr>
        <w:t>Эксперт от МОПАП отметил (GRSP-54-18-Rev.1), что новая процедура измерения приведет к уменьшению значения измеренной высоты. GRSP решила возобновить рассмотрение этого пункта повестки дня на основе окончательного предложения по проекту поправки, представленного НРГ, и дополнительного обоснования (ECE/TRANS/WP.29/</w:t>
      </w:r>
      <w:r w:rsidR="00B87306" w:rsidRPr="006931BE">
        <w:rPr>
          <w:b/>
          <w:bCs/>
        </w:rPr>
        <w:t xml:space="preserve"> </w:t>
      </w:r>
      <w:r w:rsidRPr="006931BE">
        <w:rPr>
          <w:b/>
          <w:bCs/>
        </w:rPr>
        <w:t>GRSP/2013/17).</w:t>
      </w:r>
    </w:p>
    <w:p w14:paraId="4E01FA73" w14:textId="77777777" w:rsidR="00662622" w:rsidRPr="006931BE" w:rsidRDefault="00662622" w:rsidP="00662622">
      <w:pPr>
        <w:pStyle w:val="SingleTxtG"/>
        <w:rPr>
          <w:b/>
          <w:bCs/>
        </w:rPr>
      </w:pPr>
      <w:r w:rsidRPr="006931BE">
        <w:rPr>
          <w:b/>
          <w:bCs/>
        </w:rPr>
        <w:t>156.</w:t>
      </w:r>
      <w:r w:rsidRPr="006931BE">
        <w:rPr>
          <w:b/>
          <w:bCs/>
        </w:rPr>
        <w:tab/>
        <w:t>На пятьдесят восьмом совещании GRSP Нидерланды проинформировали GRSP о возможности дальнейшего совершенствования процедуры измерения высоты подголовника и сняли с рассмотрения документ ECE/TRANS/WP.29/</w:t>
      </w:r>
      <w:r w:rsidR="00B87306" w:rsidRPr="006931BE">
        <w:rPr>
          <w:b/>
          <w:bCs/>
        </w:rPr>
        <w:t xml:space="preserve"> </w:t>
      </w:r>
      <w:r w:rsidRPr="006931BE">
        <w:rPr>
          <w:b/>
          <w:bCs/>
        </w:rPr>
        <w:t>GRSP/2013/17. Это предложение получило дальнейшее развитие в последнем документе ECE/TRANS/WP.29/GRSP/2015/34. Эксперты от Австралии, Венгрии, Германии, Дании, Испании, Китая, Нидерландов, Республики Корея, Соединенного Королевства, Российской Федерации, Соединенных Штатов Америки, Франции, Швеции, Японии и ЕК поддержали предложение о введении в действие требования к высоте подголовника на уровне 830 мм и 720 мм, предложенное экспертами от Германии, Нидерландов, и Соединенного Королевства в связи с докладом о результатах исследования ЕКПБТ 2007 года. Эксперт от Индии заявил, что он может согласиться с этим предложением при условии включения соответствующей сноски, которая позволила бы договаривающимся сторонам ограничивать действие этих требований на национальном уровне.</w:t>
      </w:r>
      <w:r w:rsidRPr="006931BE">
        <w:t xml:space="preserve"> </w:t>
      </w:r>
      <w:r w:rsidRPr="006931BE">
        <w:rPr>
          <w:b/>
          <w:bCs/>
        </w:rPr>
        <w:t xml:space="preserve">Италия согласилась с Индией, предложившей большее значение высоты подголовника. GRSP также приняла предложение эксперта от МОПАП относительно вышеупомянутой сноски следующего содержания: </w:t>
      </w:r>
      <w:r w:rsidR="00B87306" w:rsidRPr="006931BE">
        <w:rPr>
          <w:b/>
          <w:bCs/>
        </w:rPr>
        <w:t>«</w:t>
      </w:r>
      <w:r w:rsidRPr="006931BE">
        <w:rPr>
          <w:b/>
          <w:bCs/>
        </w:rPr>
        <w:t>Договаривающаяся сторона может принять решение о включении в свое внутреннее законодательство более низкого значения, если она сочтет это целесообразным</w:t>
      </w:r>
      <w:r w:rsidR="00B87306" w:rsidRPr="006931BE">
        <w:rPr>
          <w:b/>
          <w:bCs/>
        </w:rPr>
        <w:t>»</w:t>
      </w:r>
      <w:r w:rsidRPr="006931BE">
        <w:rPr>
          <w:b/>
          <w:bCs/>
        </w:rPr>
        <w:t>. GRSP пришла к выводу о том, что вопрос по поводу высоты подголовника на уровне 830 мм и 720 мм соответственно можно считать решенным окончательно. НРГ решила должным образом рассмотреть это предложение и, при необходимости, скорректировать указанные выше требования к высоте. В случае заднего центрального сиденья было решено сохранить высоту на уровне 700 мм.</w:t>
      </w:r>
    </w:p>
    <w:p w14:paraId="3CF1F494" w14:textId="77777777" w:rsidR="00662622" w:rsidRPr="006931BE" w:rsidRDefault="00662622" w:rsidP="00327A58">
      <w:pPr>
        <w:pStyle w:val="H23G"/>
      </w:pPr>
      <w:r w:rsidRPr="006931BE">
        <w:lastRenderedPageBreak/>
        <w:tab/>
        <w:t>b)</w:t>
      </w:r>
      <w:r w:rsidRPr="006931BE">
        <w:tab/>
        <w:t>BioRID II</w:t>
      </w:r>
    </w:p>
    <w:p w14:paraId="2940B3B3" w14:textId="77777777" w:rsidR="00662622" w:rsidRPr="006931BE" w:rsidRDefault="00327A58" w:rsidP="00327A58">
      <w:pPr>
        <w:pStyle w:val="H23G"/>
      </w:pPr>
      <w:r w:rsidRPr="006931BE">
        <w:tab/>
      </w:r>
      <w:r w:rsidR="00662622" w:rsidRPr="006931BE">
        <w:t>i)</w:t>
      </w:r>
      <w:r w:rsidR="00662622" w:rsidRPr="006931BE">
        <w:tab/>
        <w:t>Перечень вопросов, касающихся манекена BioRID II:</w:t>
      </w:r>
    </w:p>
    <w:p w14:paraId="323A9D04" w14:textId="77777777" w:rsidR="00662622" w:rsidRPr="006931BE" w:rsidRDefault="00662622" w:rsidP="00662622">
      <w:pPr>
        <w:pStyle w:val="SingleTxtG"/>
        <w:rPr>
          <w:b/>
          <w:bCs/>
        </w:rPr>
      </w:pPr>
      <w:r w:rsidRPr="006931BE">
        <w:rPr>
          <w:b/>
          <w:bCs/>
        </w:rPr>
        <w:t>157.</w:t>
      </w:r>
      <w:r w:rsidRPr="006931BE">
        <w:rPr>
          <w:b/>
          <w:bCs/>
        </w:rPr>
        <w:tab/>
        <w:t>Обсуждение вопроса о манекенах проводилось в рамках глобальных совещаний пользователей BioRID (ГБУМ) вплоть до первого неофициального совещания. Однако начиная со второго совещания мероприятия ГБУМ были включены в деятельность неофициальной группы ГТО (группа по технической оценке), которая проводит веб-совещания примерно раз в месяц.</w:t>
      </w:r>
    </w:p>
    <w:p w14:paraId="0DA664C5" w14:textId="77777777" w:rsidR="00662622" w:rsidRPr="006931BE" w:rsidRDefault="00327A58" w:rsidP="00327A58">
      <w:pPr>
        <w:pStyle w:val="H23G"/>
      </w:pPr>
      <w:r w:rsidRPr="006931BE">
        <w:tab/>
      </w:r>
      <w:r w:rsidR="00662622" w:rsidRPr="006931BE">
        <w:t>ii)</w:t>
      </w:r>
      <w:r w:rsidR="00662622" w:rsidRPr="006931BE">
        <w:tab/>
        <w:t>Биодостоверность</w:t>
      </w:r>
    </w:p>
    <w:p w14:paraId="43748387" w14:textId="77777777" w:rsidR="00662622" w:rsidRPr="006931BE" w:rsidRDefault="00662622" w:rsidP="00662622">
      <w:pPr>
        <w:pStyle w:val="SingleTxtG"/>
        <w:rPr>
          <w:b/>
        </w:rPr>
      </w:pPr>
      <w:r w:rsidRPr="006931BE">
        <w:rPr>
          <w:b/>
        </w:rPr>
        <w:t>158.</w:t>
      </w:r>
      <w:r w:rsidRPr="006931BE">
        <w:rPr>
          <w:b/>
        </w:rPr>
        <w:tab/>
        <w:t xml:space="preserve">На </w:t>
      </w:r>
      <w:r w:rsidR="00B87306" w:rsidRPr="006931BE">
        <w:rPr>
          <w:b/>
        </w:rPr>
        <w:t>«</w:t>
      </w:r>
      <w:r w:rsidRPr="006931BE">
        <w:rPr>
          <w:b/>
        </w:rPr>
        <w:t>совещании заинтересованных экспертов</w:t>
      </w:r>
      <w:r w:rsidR="00B87306" w:rsidRPr="006931BE">
        <w:rPr>
          <w:b/>
        </w:rPr>
        <w:t>»</w:t>
      </w:r>
      <w:r w:rsidRPr="006931BE">
        <w:rPr>
          <w:b/>
        </w:rPr>
        <w:t xml:space="preserve"> был представлен доклад о текущем состоянии исследования, которое проводится Рабочей группой 12 (РГ12) и РГ20 ЕКПБТ, а также о результатах исследований на биодостоверность манекена Hybrid III, объемного манекена для испытания на удар сзади (RID) 3D и манекена BioRID II. Биодостоверность проверялась на добровольной основе на скорости 7</w:t>
      </w:r>
      <w:r w:rsidR="00327A58" w:rsidRPr="006931BE">
        <w:rPr>
          <w:b/>
        </w:rPr>
        <w:t>−</w:t>
      </w:r>
      <w:r w:rsidRPr="006931BE">
        <w:rPr>
          <w:b/>
        </w:rPr>
        <w:t>9 км/ч с использованием процедур проверки качества и базового метода определения количественных параметров, притом что наилучшие результаты были получены на манекене BioRID II.</w:t>
      </w:r>
    </w:p>
    <w:p w14:paraId="67E6A117" w14:textId="77777777" w:rsidR="00662622" w:rsidRPr="006931BE" w:rsidRDefault="00662622" w:rsidP="00662622">
      <w:pPr>
        <w:pStyle w:val="SingleTxtG"/>
        <w:rPr>
          <w:b/>
        </w:rPr>
      </w:pPr>
      <w:r w:rsidRPr="006931BE">
        <w:rPr>
          <w:b/>
        </w:rPr>
        <w:t>159.</w:t>
      </w:r>
      <w:r w:rsidRPr="006931BE">
        <w:rPr>
          <w:b/>
        </w:rPr>
        <w:tab/>
        <w:t>Эксперт от Соединенных Штатов Америки сообщил о ходе своих исследований в целях определения биологической достоверности манекенов и механизмов травмирования для оценки травм, классифицируемых по шкале AIS3+, в момент наезда сзади на средней и высокой скорости. На основе этих результатов было создано соответствующее сиденье для салазочных испытаний.</w:t>
      </w:r>
      <w:r w:rsidR="00B87306" w:rsidRPr="006931BE">
        <w:rPr>
          <w:b/>
        </w:rPr>
        <w:t xml:space="preserve"> </w:t>
      </w:r>
      <w:r w:rsidRPr="006931BE">
        <w:rPr>
          <w:b/>
        </w:rPr>
        <w:t>Кроме того, для определения наиболее подходящего манекена было проведено сравнение параметров достоверности с использованием данных, полученных в ходе экспериментов PMHS, и манекенов BioRID, RID3D и Hybrid III.</w:t>
      </w:r>
      <w:r w:rsidR="00B87306" w:rsidRPr="006931BE">
        <w:rPr>
          <w:b/>
        </w:rPr>
        <w:t xml:space="preserve"> </w:t>
      </w:r>
      <w:r w:rsidRPr="006931BE">
        <w:rPr>
          <w:b/>
        </w:rPr>
        <w:t>В целях определения и проверки инструментария и динамики травмирования позвоночника были изучены соответствующие механизмы травмирования.</w:t>
      </w:r>
    </w:p>
    <w:p w14:paraId="15BEE166" w14:textId="77777777" w:rsidR="00662622" w:rsidRPr="006931BE" w:rsidRDefault="00662622" w:rsidP="00662622">
      <w:pPr>
        <w:pStyle w:val="SingleTxtG"/>
        <w:rPr>
          <w:b/>
          <w:bCs/>
        </w:rPr>
      </w:pPr>
      <w:r w:rsidRPr="006931BE">
        <w:rPr>
          <w:b/>
        </w:rPr>
        <w:t>160.</w:t>
      </w:r>
      <w:r w:rsidRPr="006931BE">
        <w:rPr>
          <w:b/>
        </w:rPr>
        <w:tab/>
        <w:t xml:space="preserve">На четвертом совещании НРГ эксперт от НАБДД сообщил об исследованиях, касающихся повторяемости/воспроизводимости и биодостоверности. НАБДД провела динамические испытания на скорости 17,6 и 24 км/ч, а также испытания </w:t>
      </w:r>
      <w:r w:rsidRPr="006931BE">
        <w:rPr>
          <w:b/>
          <w:bCs/>
        </w:rPr>
        <w:t xml:space="preserve">PMHS в порядке их сравнения с испытаниями на </w:t>
      </w:r>
      <w:r w:rsidRPr="006931BE">
        <w:rPr>
          <w:b/>
        </w:rPr>
        <w:t>манекенах Hybrid III, BioRID и RID3D. Испытания на воспроизводимость, повторяемость и биодостоверность позволили выявить различия в биодостоверности манекенов в части перемещении и вращении головы. Разница в нарастании динамики поведения между PMHS и манекенами оказалась весьма существенной.</w:t>
      </w:r>
      <w:r w:rsidR="00B87306" w:rsidRPr="006931BE">
        <w:rPr>
          <w:b/>
        </w:rPr>
        <w:t xml:space="preserve"> </w:t>
      </w:r>
      <w:r w:rsidRPr="006931BE">
        <w:rPr>
          <w:b/>
        </w:rPr>
        <w:t>Оценку биодостоверности и повторяемости планировалось завершить соответственно к концу октября и декабря 2010 года. НАБДД также провела испытания манекенов для сравнения их параметров чувствительности и воспроизводимости.</w:t>
      </w:r>
      <w:r w:rsidR="00B87306" w:rsidRPr="006931BE">
        <w:rPr>
          <w:b/>
        </w:rPr>
        <w:t xml:space="preserve"> </w:t>
      </w:r>
      <w:r w:rsidRPr="006931BE">
        <w:rPr>
          <w:b/>
        </w:rPr>
        <w:t xml:space="preserve">В этой связи были сопоставлены результаты использования манекенов </w:t>
      </w:r>
      <w:r w:rsidRPr="006931BE">
        <w:rPr>
          <w:b/>
          <w:bCs/>
        </w:rPr>
        <w:t xml:space="preserve">BioRID II and Hybrid III, установленных на сиденьях с большим и небольшим задним расстоянием, и с формой импульса, определенной в стандарте FMVSS 202a и в предложении по включению в Правила </w:t>
      </w:r>
      <w:r w:rsidR="00B87306" w:rsidRPr="006931BE">
        <w:rPr>
          <w:b/>
          <w:bCs/>
        </w:rPr>
        <w:t>№ </w:t>
      </w:r>
      <w:r w:rsidRPr="006931BE">
        <w:rPr>
          <w:b/>
          <w:bCs/>
        </w:rPr>
        <w:t>17 ООН манекена BioRID (приложение 9) в целях выявления возможности ранжировать испытания по уровню строгости соблюдения заднего расстояния одинаковым образом. Эти испытания планировалось завершить к ноябрю 2010 года, а</w:t>
      </w:r>
      <w:r w:rsidR="0060534C" w:rsidRPr="006931BE">
        <w:rPr>
          <w:b/>
          <w:bCs/>
        </w:rPr>
        <w:t> </w:t>
      </w:r>
      <w:r w:rsidRPr="006931BE">
        <w:rPr>
          <w:b/>
          <w:bCs/>
        </w:rPr>
        <w:t>полученные результаты представить в феврале 2011 года. МОПАП просила провести оценку биодостоверности на манекене, используемом для испытания на наезд сзади, выбранного для данных ГТП ООН, в диапазоне возможной регулировки углов наклона спинки сидений</w:t>
      </w:r>
      <w:r w:rsidRPr="006931BE">
        <w:rPr>
          <w:bCs/>
        </w:rPr>
        <w:footnoteReference w:customMarkFollows="1" w:id="3"/>
        <w:sym w:font="Symbol" w:char="F02A"/>
      </w:r>
      <w:r w:rsidRPr="006931BE">
        <w:rPr>
          <w:b/>
          <w:bCs/>
        </w:rPr>
        <w:t>.</w:t>
      </w:r>
    </w:p>
    <w:p w14:paraId="56D9CB10" w14:textId="77777777" w:rsidR="00662622" w:rsidRPr="006931BE" w:rsidRDefault="00662622" w:rsidP="00662622">
      <w:pPr>
        <w:pStyle w:val="SingleTxtG"/>
        <w:rPr>
          <w:b/>
        </w:rPr>
      </w:pPr>
      <w:r w:rsidRPr="006931BE">
        <w:rPr>
          <w:b/>
        </w:rPr>
        <w:t>161.</w:t>
      </w:r>
      <w:r w:rsidRPr="006931BE">
        <w:rPr>
          <w:b/>
        </w:rPr>
        <w:tab/>
        <w:t xml:space="preserve">Одна из первоначальных задач неофициальной группы заключалась в разработке низкоскоростного динамического испытания, включая процедуру испытания, критерии соответствия и соответствующие им полосы движения биодостоверного манекена, используемого для испытания на удар сзади </w:t>
      </w:r>
      <w:r w:rsidRPr="006931BE">
        <w:rPr>
          <w:b/>
        </w:rPr>
        <w:lastRenderedPageBreak/>
        <w:t>(BioRID II). В качестве одного из возможных этапов на последующий период и в зависимости от указаний WP.29 группа рассмотрит возможность использования динамического испытания на более высоких скоростях</w:t>
      </w:r>
      <w:r w:rsidRPr="006931BE">
        <w:rPr>
          <w:b/>
          <w:bCs/>
        </w:rPr>
        <w:t>.</w:t>
      </w:r>
    </w:p>
    <w:p w14:paraId="7C5009D0" w14:textId="77777777" w:rsidR="00662622" w:rsidRPr="006931BE" w:rsidRDefault="00662622" w:rsidP="00662622">
      <w:pPr>
        <w:pStyle w:val="SingleTxtG"/>
        <w:rPr>
          <w:b/>
          <w:bCs/>
        </w:rPr>
      </w:pPr>
      <w:r w:rsidRPr="006931BE">
        <w:rPr>
          <w:b/>
          <w:bCs/>
        </w:rPr>
        <w:t>162.</w:t>
      </w:r>
      <w:r w:rsidRPr="006931BE">
        <w:rPr>
          <w:b/>
          <w:bCs/>
        </w:rPr>
        <w:tab/>
        <w:t xml:space="preserve">На четвертом совещании Председатель напомнил, что НРГ было поручено представить WP.29 на ее 152-й сессии (ноябрь 2010 года) соответствующий доклад и, в частности, подтвердить сроки представления предложения, касающегося включения манекена BioRID II в ГТП </w:t>
      </w:r>
      <w:r w:rsidR="00B87306" w:rsidRPr="006931BE">
        <w:rPr>
          <w:b/>
          <w:bCs/>
        </w:rPr>
        <w:t>№ </w:t>
      </w:r>
      <w:r w:rsidRPr="006931BE">
        <w:rPr>
          <w:b/>
          <w:bCs/>
        </w:rPr>
        <w:t xml:space="preserve">7 ООН. По его мнению, WP.29 можно было бы дать рекомендацию, в соответствии с которой период рассмотрения на этапе 2 составит приблизительно два года, утверждение результатов рассмотрения GRSP состоится в декабре 2012 года и соответствующее предложение будет представлено WP.29 в июне 2013 года. Эта рекомендация строилась с учетом того, что исследование, которое должно проводиться экспертами из Японии и Соединенных Штатов Америки, будет завершено, как и планировалось, в конце 2011 года и что при этом будут успешно разработаны критерии травмирования, которые поддаются оценке в рамках </w:t>
      </w:r>
      <w:r w:rsidR="00327A58" w:rsidRPr="006931BE">
        <w:rPr>
          <w:b/>
          <w:bCs/>
        </w:rPr>
        <w:t>соответствующей</w:t>
      </w:r>
      <w:r w:rsidRPr="006931BE">
        <w:rPr>
          <w:b/>
          <w:bCs/>
        </w:rPr>
        <w:t xml:space="preserve"> нормативной процедуры испытания. </w:t>
      </w:r>
    </w:p>
    <w:p w14:paraId="25956B12" w14:textId="77777777" w:rsidR="00662622" w:rsidRPr="006931BE" w:rsidRDefault="00662622" w:rsidP="00662622">
      <w:pPr>
        <w:pStyle w:val="SingleTxtG"/>
        <w:rPr>
          <w:b/>
          <w:bCs/>
        </w:rPr>
      </w:pPr>
      <w:r w:rsidRPr="006931BE">
        <w:rPr>
          <w:b/>
          <w:bCs/>
        </w:rPr>
        <w:t>163.</w:t>
      </w:r>
      <w:r w:rsidRPr="006931BE">
        <w:rPr>
          <w:b/>
          <w:bCs/>
        </w:rPr>
        <w:tab/>
        <w:t>Япония высказалась в том плане, что манекен BioRID II должен быть включен в ГТП ООН в мае 2011 года, как это указано в первоначальном круге ведения, поскольку травма шеи представляет собой серьезную проблему, которую необходимо решить в этих правилах незамедлительно. В этой связи были предложены два варианта:</w:t>
      </w:r>
    </w:p>
    <w:p w14:paraId="70396AC7" w14:textId="77777777" w:rsidR="00662622" w:rsidRPr="006931BE" w:rsidRDefault="00327A58" w:rsidP="00327A58">
      <w:pPr>
        <w:pStyle w:val="SingleTxtG"/>
        <w:tabs>
          <w:tab w:val="left" w:pos="1701"/>
        </w:tabs>
        <w:ind w:left="2268" w:hanging="1134"/>
        <w:rPr>
          <w:b/>
          <w:bCs/>
        </w:rPr>
      </w:pPr>
      <w:r w:rsidRPr="006931BE">
        <w:rPr>
          <w:b/>
          <w:bCs/>
        </w:rPr>
        <w:tab/>
      </w:r>
      <w:r w:rsidR="00662622" w:rsidRPr="006931BE">
        <w:rPr>
          <w:b/>
          <w:bCs/>
        </w:rPr>
        <w:t>a)</w:t>
      </w:r>
      <w:r w:rsidR="00662622" w:rsidRPr="006931BE">
        <w:rPr>
          <w:b/>
          <w:bCs/>
        </w:rPr>
        <w:tab/>
        <w:t xml:space="preserve">Вариант 1: предложение о внесении поправки в ГПТ </w:t>
      </w:r>
      <w:r w:rsidR="00B87306" w:rsidRPr="006931BE">
        <w:rPr>
          <w:b/>
          <w:bCs/>
        </w:rPr>
        <w:t>№ </w:t>
      </w:r>
      <w:r w:rsidR="00662622" w:rsidRPr="006931BE">
        <w:rPr>
          <w:b/>
          <w:bCs/>
        </w:rPr>
        <w:t>7 ООН, которое должно быть представлено GRSP в мае 2011 года с целью уточнить динамические оценки заднего расстояния с использованием, по выбору той или иной Договаривающейся стороны, либо манекена Hybrid III, либо манекена BioRID II. Затем, в качестве второго шага, согласование параметров манекена, оценка вариантов его вертикального положения и испытания на более высокой и средней скорости, которые будут рассмотрены в 2014 году и позднее.</w:t>
      </w:r>
    </w:p>
    <w:p w14:paraId="65C23AF1" w14:textId="77777777" w:rsidR="00662622" w:rsidRPr="006931BE" w:rsidRDefault="00327A58" w:rsidP="00327A58">
      <w:pPr>
        <w:pStyle w:val="SingleTxtG"/>
        <w:tabs>
          <w:tab w:val="left" w:pos="1701"/>
        </w:tabs>
        <w:ind w:left="2268" w:hanging="1134"/>
        <w:rPr>
          <w:b/>
          <w:bCs/>
        </w:rPr>
      </w:pPr>
      <w:r w:rsidRPr="006931BE">
        <w:rPr>
          <w:b/>
          <w:bCs/>
        </w:rPr>
        <w:tab/>
      </w:r>
      <w:r w:rsidR="00662622" w:rsidRPr="006931BE">
        <w:rPr>
          <w:b/>
          <w:bCs/>
        </w:rPr>
        <w:t>b)</w:t>
      </w:r>
      <w:r w:rsidR="00662622" w:rsidRPr="006931BE">
        <w:rPr>
          <w:b/>
          <w:bCs/>
        </w:rPr>
        <w:tab/>
        <w:t xml:space="preserve">Вариант 2: продлить график работы неофициальной группы с предложением внести поправки в ГТП </w:t>
      </w:r>
      <w:r w:rsidR="00B87306" w:rsidRPr="006931BE">
        <w:rPr>
          <w:b/>
          <w:bCs/>
        </w:rPr>
        <w:t>№ </w:t>
      </w:r>
      <w:r w:rsidR="00662622" w:rsidRPr="006931BE">
        <w:rPr>
          <w:b/>
          <w:bCs/>
        </w:rPr>
        <w:t>7 ООН, которое должно быть представлено GRSP в декабре 2012 года с учетом того, что согласованное предложение по оценке динамического заднего расстояния будет подготовлено на основе критериев травматизма с использованием только манекена БИОРИД II. Затем, в качестве второго шага, согласование параметров манекена, оценка вариантов его вертикального положения и испытания на более высокой и средней скорости, которые будут рассмотрены в 2014 году и позднее.</w:t>
      </w:r>
    </w:p>
    <w:p w14:paraId="675C2A0E" w14:textId="77777777" w:rsidR="00662622" w:rsidRPr="006931BE" w:rsidRDefault="00662622" w:rsidP="00662622">
      <w:pPr>
        <w:pStyle w:val="SingleTxtG"/>
        <w:rPr>
          <w:b/>
          <w:bCs/>
        </w:rPr>
      </w:pPr>
      <w:r w:rsidRPr="006931BE">
        <w:rPr>
          <w:b/>
          <w:bCs/>
        </w:rPr>
        <w:t>164.</w:t>
      </w:r>
      <w:r w:rsidRPr="006931BE">
        <w:rPr>
          <w:b/>
          <w:bCs/>
        </w:rPr>
        <w:tab/>
        <w:t>МОПАП выразила существенную озабоченность по поводу того, что выбор обоих из этих вариантов для их включения в ГТП ООН будут зависеть от Договаривающихся сторон.</w:t>
      </w:r>
    </w:p>
    <w:p w14:paraId="55C65A9D" w14:textId="77777777" w:rsidR="00662622" w:rsidRPr="006931BE" w:rsidRDefault="00662622" w:rsidP="00662622">
      <w:pPr>
        <w:pStyle w:val="SingleTxtG"/>
        <w:rPr>
          <w:b/>
          <w:bCs/>
        </w:rPr>
      </w:pPr>
      <w:r w:rsidRPr="006931BE">
        <w:rPr>
          <w:b/>
          <w:bCs/>
        </w:rPr>
        <w:t>165.</w:t>
      </w:r>
      <w:r w:rsidRPr="006931BE">
        <w:rPr>
          <w:b/>
          <w:bCs/>
        </w:rPr>
        <w:tab/>
        <w:t xml:space="preserve">На 152-й сессии WP.29 эксперт от Японии предложил пересмотреть круг ведения АС.3, в соответствии с которым график работы этой группы устанавливался до 2012 года. Это позволило бы завершить анализ критериев травмирования, однако в том случае, если эта работа не будет завершена, то вместо существующего испытания в качестве альтернативного варианта в ГТП ООН предусматривалось включить детальное испытание с использованием манекена BioRID II (этот вариант уже существует в качестве резервного). Эксперты от Соединенных Штатов Америки представили альтернативное предложение, в котором этот круг ведения был пересмотрен с целью дать группе возможность применять комплексный подход как к долговременным, так и к кратковременным незначительным травмам шеи. АС.3 направил эти </w:t>
      </w:r>
      <w:r w:rsidRPr="006931BE">
        <w:rPr>
          <w:b/>
          <w:bCs/>
        </w:rPr>
        <w:lastRenderedPageBreak/>
        <w:t>предложения GRSP, отметив, что он намерен подготовить пересмотренное предложение с целью пересмотреть данный круг ведения на 153-й сессии</w:t>
      </w:r>
      <w:r w:rsidRPr="006931BE">
        <w:rPr>
          <w:bCs/>
        </w:rPr>
        <w:footnoteReference w:customMarkFollows="1" w:id="4"/>
        <w:sym w:font="Symbol" w:char="F02A"/>
      </w:r>
      <w:r w:rsidR="00327A58" w:rsidRPr="006931BE">
        <w:rPr>
          <w:bCs/>
        </w:rPr>
        <w:t>.</w:t>
      </w:r>
    </w:p>
    <w:p w14:paraId="358F18B8" w14:textId="77777777" w:rsidR="00662622" w:rsidRPr="006931BE" w:rsidRDefault="00662622" w:rsidP="00662622">
      <w:pPr>
        <w:pStyle w:val="SingleTxtG"/>
        <w:rPr>
          <w:b/>
          <w:bCs/>
        </w:rPr>
      </w:pPr>
      <w:r w:rsidRPr="006931BE">
        <w:rPr>
          <w:b/>
          <w:bCs/>
        </w:rPr>
        <w:t>166.</w:t>
      </w:r>
      <w:r w:rsidRPr="006931BE">
        <w:rPr>
          <w:b/>
          <w:bCs/>
        </w:rPr>
        <w:tab/>
        <w:t xml:space="preserve">На пятом совещании НРГ было подтверждено, что эта группа предпочла представить новое предложение, предусматривающее единую процедуру оценки защиты от травм шеи для ее включения в ГТП ООН. Группа также согласилась с рекомендацией эксперта от Соединенных Штатов Америки по поводу того, что при разработке окончательной процедуры следует руководствоваться критериями травмирования, которые разрабатываются в ходе продолжающихся исследований в Японии и Соединенных Штатах Америки. </w:t>
      </w:r>
    </w:p>
    <w:p w14:paraId="4DB422F5" w14:textId="77777777" w:rsidR="00662622" w:rsidRPr="006931BE" w:rsidRDefault="00662622" w:rsidP="00662622">
      <w:pPr>
        <w:pStyle w:val="SingleTxtG"/>
        <w:rPr>
          <w:b/>
          <w:bCs/>
        </w:rPr>
      </w:pPr>
      <w:r w:rsidRPr="006931BE">
        <w:rPr>
          <w:b/>
          <w:bCs/>
        </w:rPr>
        <w:t>167.</w:t>
      </w:r>
      <w:r w:rsidRPr="006931BE">
        <w:rPr>
          <w:b/>
          <w:bCs/>
        </w:rPr>
        <w:tab/>
        <w:t>Эксперт от Японии продемонстрировал соответствующие испытания на более низких скоростях, которые могут привести к причинению травм, классифицируемых по шкале AIS1, и сообщил, что реализация на практике любого изменения, имеющего целью решить проблему более серьезных травм в декабре 2012 года, невозможна и займет больше времени. В этой связи было решено, что акцент в работе будет и впредь ставиться на решение проблемы травм, классифицируемых по шкале AIS1, но что при этом внимание, по мере возможности, будет уделяться также как долговременным, так и кратковременным травмам.</w:t>
      </w:r>
    </w:p>
    <w:p w14:paraId="12AE0239" w14:textId="77777777" w:rsidR="00662622" w:rsidRPr="006931BE" w:rsidRDefault="00662622" w:rsidP="00662622">
      <w:pPr>
        <w:pStyle w:val="SingleTxtG"/>
        <w:rPr>
          <w:b/>
          <w:bCs/>
        </w:rPr>
      </w:pPr>
      <w:r w:rsidRPr="006931BE">
        <w:rPr>
          <w:b/>
          <w:bCs/>
        </w:rPr>
        <w:t>168.</w:t>
      </w:r>
      <w:r w:rsidRPr="006931BE">
        <w:rPr>
          <w:b/>
          <w:bCs/>
        </w:rPr>
        <w:tab/>
        <w:t xml:space="preserve">В этой связи группа рекомендовала GRSP внести в круг ведения соответствующую поправку, уточнив, что НРГ должна уделять основное внимание разработке предложения по манекену BioRID II, который обеспечил бы те же или более существенные преимущества по сравнению с существующим вариантом, предусмотренным в ГТП </w:t>
      </w:r>
      <w:r w:rsidR="00B87306" w:rsidRPr="006931BE">
        <w:rPr>
          <w:b/>
          <w:bCs/>
        </w:rPr>
        <w:t>№ </w:t>
      </w:r>
      <w:r w:rsidRPr="006931BE">
        <w:rPr>
          <w:b/>
          <w:bCs/>
        </w:rPr>
        <w:t>7 ООН. Если группа сможет обеспечить дополнительные выгоды в установленные сроки, то такая возможность ей будет предоставлена, но если эта работа не будет завершена, то любое обсуждение дальнейшей работы в этой области будет проводиться на более позднем этапе.</w:t>
      </w:r>
    </w:p>
    <w:p w14:paraId="389809CB" w14:textId="77777777" w:rsidR="00662622" w:rsidRPr="006931BE" w:rsidRDefault="00662622" w:rsidP="00662622">
      <w:pPr>
        <w:pStyle w:val="SingleTxtG"/>
        <w:rPr>
          <w:b/>
          <w:bCs/>
        </w:rPr>
      </w:pPr>
      <w:r w:rsidRPr="006931BE">
        <w:rPr>
          <w:b/>
          <w:bCs/>
        </w:rPr>
        <w:t>169.</w:t>
      </w:r>
      <w:r w:rsidRPr="006931BE">
        <w:rPr>
          <w:b/>
          <w:bCs/>
        </w:rPr>
        <w:tab/>
        <w:t>На шестом совещании НРГ эксперт от Соединенны</w:t>
      </w:r>
      <w:r w:rsidR="006279E7" w:rsidRPr="006931BE">
        <w:rPr>
          <w:b/>
          <w:bCs/>
        </w:rPr>
        <w:t>х</w:t>
      </w:r>
      <w:r w:rsidRPr="006931BE">
        <w:rPr>
          <w:b/>
          <w:bCs/>
        </w:rPr>
        <w:t xml:space="preserve"> Штат</w:t>
      </w:r>
      <w:r w:rsidR="006279E7" w:rsidRPr="006931BE">
        <w:rPr>
          <w:b/>
          <w:bCs/>
        </w:rPr>
        <w:t>ов</w:t>
      </w:r>
      <w:r w:rsidRPr="006931BE">
        <w:rPr>
          <w:b/>
          <w:bCs/>
        </w:rPr>
        <w:t xml:space="preserve"> Америки сообщил, что с точки зрения биодостоверности и воспроизводимости результатов манекен BioRID II обладает самыми лучшими характеристиками. Эксперты от Японии и Соединенных Штатов Америки проинформировали НРГ о планируемом совместном исследовании критериев травмирования в конце 2011</w:t>
      </w:r>
      <w:r w:rsidR="00327A58" w:rsidRPr="006931BE">
        <w:rPr>
          <w:b/>
          <w:bCs/>
        </w:rPr>
        <w:t> </w:t>
      </w:r>
      <w:r w:rsidRPr="006931BE">
        <w:rPr>
          <w:b/>
          <w:bCs/>
        </w:rPr>
        <w:t>года.</w:t>
      </w:r>
    </w:p>
    <w:p w14:paraId="3BBC765B" w14:textId="77777777" w:rsidR="00662622" w:rsidRPr="006931BE" w:rsidRDefault="00662622" w:rsidP="00662622">
      <w:pPr>
        <w:pStyle w:val="SingleTxtG"/>
        <w:rPr>
          <w:b/>
          <w:bCs/>
        </w:rPr>
      </w:pPr>
      <w:r w:rsidRPr="006931BE">
        <w:rPr>
          <w:b/>
          <w:bCs/>
        </w:rPr>
        <w:t>170.</w:t>
      </w:r>
      <w:r w:rsidRPr="006931BE">
        <w:rPr>
          <w:b/>
          <w:bCs/>
        </w:rPr>
        <w:tab/>
        <w:t>На седьмом совещании НРГ эксперт от Партнерства по технологии и биомеханике манекенов (ПДБ) сообщил, что в зависимости от формы спинки сиденья муляж плеча BioRID</w:t>
      </w:r>
      <w:r w:rsidR="00132CB7" w:rsidRPr="006931BE">
        <w:rPr>
          <w:b/>
          <w:bCs/>
        </w:rPr>
        <w:t> </w:t>
      </w:r>
      <w:r w:rsidRPr="006931BE">
        <w:rPr>
          <w:b/>
          <w:bCs/>
        </w:rPr>
        <w:t xml:space="preserve">II взаимодействует со спинкой жесткого ковшеобразного сиденья, в случае которого вектор нагрузки проходит через опорный стержень T2/плечевую пластину; Представитель ПДБ также продемонстрировал результаты моделирования и салазочные испытания, которые сказываются на верхней части муляжа шеи на уровне Fx и My. </w:t>
      </w:r>
    </w:p>
    <w:p w14:paraId="48155115" w14:textId="77777777" w:rsidR="00662622" w:rsidRPr="006931BE" w:rsidRDefault="00662622" w:rsidP="00662622">
      <w:pPr>
        <w:pStyle w:val="SingleTxtG"/>
        <w:rPr>
          <w:b/>
        </w:rPr>
      </w:pPr>
      <w:r w:rsidRPr="006931BE">
        <w:rPr>
          <w:b/>
        </w:rPr>
        <w:t>171.</w:t>
      </w:r>
      <w:r w:rsidRPr="006931BE">
        <w:rPr>
          <w:b/>
        </w:rPr>
        <w:tab/>
      </w:r>
      <w:r w:rsidRPr="006931BE">
        <w:rPr>
          <w:b/>
          <w:bCs/>
        </w:rPr>
        <w:t>На шестнадцатом совещании НРГ НАБДД сообщила, что значение скорости движения шеи в ходе исследований PHMS и BioRID, как и в случае Hybrid</w:t>
      </w:r>
      <w:r w:rsidR="00132CB7" w:rsidRPr="006931BE">
        <w:rPr>
          <w:b/>
          <w:bCs/>
        </w:rPr>
        <w:t> </w:t>
      </w:r>
      <w:r w:rsidRPr="006931BE">
        <w:rPr>
          <w:b/>
          <w:bCs/>
        </w:rPr>
        <w:t>Ⅲ, отражает это движение не в полной мере</w:t>
      </w:r>
      <w:r w:rsidRPr="006931BE">
        <w:rPr>
          <w:b/>
        </w:rPr>
        <w:t>.</w:t>
      </w:r>
    </w:p>
    <w:p w14:paraId="74D46C2A" w14:textId="77777777" w:rsidR="00662622" w:rsidRPr="006931BE" w:rsidRDefault="00327A58" w:rsidP="00327A58">
      <w:pPr>
        <w:pStyle w:val="H23G"/>
      </w:pPr>
      <w:r w:rsidRPr="006931BE">
        <w:tab/>
      </w:r>
      <w:r w:rsidR="00662622" w:rsidRPr="006931BE">
        <w:t>iii)</w:t>
      </w:r>
      <w:r w:rsidR="00662622" w:rsidRPr="006931BE">
        <w:tab/>
        <w:t>Чертежи манекена (2D и 3D)</w:t>
      </w:r>
    </w:p>
    <w:p w14:paraId="144689C9" w14:textId="77777777" w:rsidR="00662622" w:rsidRPr="006931BE" w:rsidRDefault="00662622" w:rsidP="00662622">
      <w:pPr>
        <w:pStyle w:val="SingleTxtG"/>
        <w:rPr>
          <w:b/>
        </w:rPr>
      </w:pPr>
      <w:r w:rsidRPr="006931BE">
        <w:rPr>
          <w:b/>
        </w:rPr>
        <w:t>173.</w:t>
      </w:r>
      <w:r w:rsidRPr="006931BE">
        <w:rPr>
          <w:b/>
        </w:rPr>
        <w:tab/>
        <w:t>На первом и втором совещаниях НРГ был представлен доклад о ходе работы по согласованию чертежей между дентонской и первой системами технической безопасности (FTSS). По планам чертежи 2D (в формате PDF), чертежи 3D (в формате STEP) и руководство по эксплуатации должны быть подготовлены на совместной основе обоими изготовителями.</w:t>
      </w:r>
    </w:p>
    <w:p w14:paraId="7120A7AD" w14:textId="77777777" w:rsidR="00662622" w:rsidRPr="006931BE" w:rsidRDefault="00662622" w:rsidP="00662622">
      <w:pPr>
        <w:pStyle w:val="SingleTxtG"/>
        <w:rPr>
          <w:b/>
          <w:bCs/>
        </w:rPr>
      </w:pPr>
      <w:r w:rsidRPr="006931BE">
        <w:rPr>
          <w:b/>
          <w:bCs/>
        </w:rPr>
        <w:t>174.</w:t>
      </w:r>
      <w:r w:rsidRPr="006931BE">
        <w:rPr>
          <w:b/>
          <w:bCs/>
        </w:rPr>
        <w:tab/>
        <w:t xml:space="preserve">К четвертому совещанию НРГ </w:t>
      </w:r>
      <w:r w:rsidR="00B87306" w:rsidRPr="006931BE">
        <w:rPr>
          <w:b/>
          <w:bCs/>
        </w:rPr>
        <w:t>«</w:t>
      </w:r>
      <w:r w:rsidRPr="006931BE">
        <w:rPr>
          <w:b/>
          <w:bCs/>
        </w:rPr>
        <w:t>Гуманетика</w:t>
      </w:r>
      <w:r w:rsidR="00B87306" w:rsidRPr="006931BE">
        <w:rPr>
          <w:b/>
          <w:bCs/>
        </w:rPr>
        <w:t>»</w:t>
      </w:r>
      <w:r w:rsidRPr="006931BE">
        <w:rPr>
          <w:b/>
          <w:bCs/>
        </w:rPr>
        <w:t xml:space="preserve"> (компания, образованная в результате слияния фирмы </w:t>
      </w:r>
      <w:r w:rsidR="00B87306" w:rsidRPr="006931BE">
        <w:rPr>
          <w:b/>
          <w:bCs/>
        </w:rPr>
        <w:t>«</w:t>
      </w:r>
      <w:r w:rsidRPr="006931BE">
        <w:rPr>
          <w:b/>
          <w:bCs/>
        </w:rPr>
        <w:t>Дентон</w:t>
      </w:r>
      <w:r w:rsidR="00B87306" w:rsidRPr="006931BE">
        <w:rPr>
          <w:b/>
          <w:bCs/>
        </w:rPr>
        <w:t>»</w:t>
      </w:r>
      <w:r w:rsidRPr="006931BE">
        <w:rPr>
          <w:b/>
          <w:bCs/>
        </w:rPr>
        <w:t xml:space="preserve"> и FTSS) разместила указанные чертежи на вебсайте GRSP. Она сообщила, что данные 3D готовы, однако процедуры сборки, разборки и инспекции (ПАДИ) находятся в процессе пересмотра. Она также </w:t>
      </w:r>
      <w:r w:rsidRPr="006931BE">
        <w:rPr>
          <w:b/>
          <w:bCs/>
        </w:rPr>
        <w:lastRenderedPageBreak/>
        <w:t>сообщила о подготовке списка, который будет включен в ПАДИ, для проверки самого последнего манекена.</w:t>
      </w:r>
      <w:r w:rsidRPr="006931BE">
        <w:t xml:space="preserve"> </w:t>
      </w:r>
      <w:r w:rsidRPr="006931BE">
        <w:rPr>
          <w:b/>
          <w:bCs/>
        </w:rPr>
        <w:t>Председатель указал на необходимость разработки соответствующего метода, который позволил бы выяснить пригодность конфигурации манекена BioRID II. Предложение эксперта от Японии о размещении ПАДИ вместе с чертежами на том же веб-сайте было принято.</w:t>
      </w:r>
    </w:p>
    <w:p w14:paraId="0CCD98E1" w14:textId="77777777" w:rsidR="00662622" w:rsidRPr="006931BE" w:rsidRDefault="00662622" w:rsidP="00662622">
      <w:pPr>
        <w:pStyle w:val="SingleTxtG"/>
        <w:rPr>
          <w:b/>
        </w:rPr>
      </w:pPr>
      <w:r w:rsidRPr="006931BE">
        <w:rPr>
          <w:b/>
        </w:rPr>
        <w:t>175.</w:t>
      </w:r>
      <w:r w:rsidRPr="006931BE">
        <w:rPr>
          <w:b/>
        </w:rPr>
        <w:tab/>
        <w:t>На 153-й сессии WP.29 Председатель НРГ внес на рассмотрение предложение по соответствующему протоколу, который регулировал бы систему организации чертежей, руководств и спецификаций в рамках полномочий WP.29. Базовый принцип этого предложения был согласован.</w:t>
      </w:r>
    </w:p>
    <w:p w14:paraId="466E9B1F" w14:textId="77777777" w:rsidR="00662622" w:rsidRPr="006931BE" w:rsidRDefault="00662622" w:rsidP="00662622">
      <w:pPr>
        <w:pStyle w:val="SingleTxtG"/>
        <w:rPr>
          <w:b/>
        </w:rPr>
      </w:pPr>
      <w:r w:rsidRPr="006931BE">
        <w:rPr>
          <w:b/>
        </w:rPr>
        <w:t>176.</w:t>
      </w:r>
      <w:r w:rsidRPr="006931BE">
        <w:rPr>
          <w:b/>
        </w:rPr>
        <w:tab/>
        <w:t>На восьмом совещании НРГ Председатель сообщил о состоянии реестра технических спецификаций. В этой связи было отмечено, что WP.29 решил в качестве первого шага включить эти данные в Сводную резолюцию о конструкции транспортных средств (СР.3).</w:t>
      </w:r>
      <w:r w:rsidRPr="006931BE">
        <w:t xml:space="preserve"> </w:t>
      </w:r>
      <w:r w:rsidRPr="006931BE">
        <w:rPr>
          <w:b/>
        </w:rPr>
        <w:t xml:space="preserve">Поправки к СР.3 будут также использоваться и в случае других передовых технических разработок АИМ. </w:t>
      </w:r>
    </w:p>
    <w:p w14:paraId="1C41D49F" w14:textId="77777777" w:rsidR="00662622" w:rsidRPr="006931BE" w:rsidRDefault="00662622" w:rsidP="00662622">
      <w:pPr>
        <w:pStyle w:val="SingleTxtG"/>
        <w:rPr>
          <w:b/>
        </w:rPr>
      </w:pPr>
      <w:r w:rsidRPr="006931BE">
        <w:rPr>
          <w:b/>
        </w:rPr>
        <w:t>177.</w:t>
      </w:r>
      <w:r w:rsidRPr="006931BE">
        <w:rPr>
          <w:b/>
        </w:rPr>
        <w:tab/>
        <w:t xml:space="preserve">На 158-й сессии WP.29 Всемирный форум и АС.3 приняли ОР.1 к Соглашениям 1958 и 1998 годов, которая касается описания и характеристик испытательных средств и устройств. </w:t>
      </w:r>
    </w:p>
    <w:p w14:paraId="2486A1DE" w14:textId="77777777" w:rsidR="00662622" w:rsidRPr="006931BE" w:rsidRDefault="00662622" w:rsidP="00662622">
      <w:pPr>
        <w:pStyle w:val="SingleTxtG"/>
        <w:rPr>
          <w:b/>
        </w:rPr>
      </w:pPr>
      <w:r w:rsidRPr="006931BE">
        <w:rPr>
          <w:b/>
        </w:rPr>
        <w:t>178.</w:t>
      </w:r>
      <w:r w:rsidRPr="006931BE">
        <w:rPr>
          <w:b/>
        </w:rPr>
        <w:tab/>
        <w:t>На четырнадцатом совещании НРГ ПДБ сообщила, что проверка чертежей манекенов практически готова для включения в добавление 1 (ОР.1).</w:t>
      </w:r>
    </w:p>
    <w:p w14:paraId="5BFC8DC6" w14:textId="77777777" w:rsidR="00662622" w:rsidRPr="006931BE" w:rsidRDefault="00327A58" w:rsidP="00327A58">
      <w:pPr>
        <w:pStyle w:val="H23G"/>
      </w:pPr>
      <w:r w:rsidRPr="006931BE">
        <w:tab/>
      </w:r>
      <w:r w:rsidR="00662622" w:rsidRPr="006931BE">
        <w:t>iv)</w:t>
      </w:r>
      <w:r w:rsidR="00662622" w:rsidRPr="006931BE">
        <w:tab/>
        <w:t>Процедуры сертификации</w:t>
      </w:r>
    </w:p>
    <w:p w14:paraId="02D7D3C1" w14:textId="77777777" w:rsidR="00662622" w:rsidRPr="006931BE" w:rsidRDefault="00662622" w:rsidP="00662622">
      <w:pPr>
        <w:pStyle w:val="SingleTxtG"/>
        <w:rPr>
          <w:b/>
        </w:rPr>
      </w:pPr>
      <w:r w:rsidRPr="006931BE">
        <w:rPr>
          <w:b/>
        </w:rPr>
        <w:t>179.</w:t>
      </w:r>
      <w:r w:rsidRPr="006931BE">
        <w:rPr>
          <w:b/>
        </w:rPr>
        <w:tab/>
        <w:t xml:space="preserve">На </w:t>
      </w:r>
      <w:r w:rsidR="00B87306" w:rsidRPr="006931BE">
        <w:rPr>
          <w:b/>
        </w:rPr>
        <w:t>«</w:t>
      </w:r>
      <w:r w:rsidRPr="006931BE">
        <w:rPr>
          <w:b/>
        </w:rPr>
        <w:t>совещании заинтересованных экспертов</w:t>
      </w:r>
      <w:r w:rsidR="00B87306" w:rsidRPr="006931BE">
        <w:rPr>
          <w:b/>
        </w:rPr>
        <w:t>»</w:t>
      </w:r>
      <w:r w:rsidRPr="006931BE">
        <w:rPr>
          <w:b/>
        </w:rPr>
        <w:t xml:space="preserve"> были представлены хронологические данные, касающиеся обсуждений нового сертификационного испытания в рамках ГБУМ, и краткое резюме этих обсуждений. Новая процедура сертификационного испытания была завершена в Японии, Республике Корея, Соединенных Штатах Америки и Европейском союзе. Полученный график салазочных испытаний с волнообразными колебаниями параметров стал более плоским, что подтверждает хорошую воспроизводимость результатов. На втором совещании НРГ было предложено изменить калибровку волнообразных колебаний параметров с целью привести ее в соответствие со средним входным импульсом ЕвроНКАП и манекена.</w:t>
      </w:r>
      <w:r w:rsidRPr="006931BE">
        <w:t xml:space="preserve"> </w:t>
      </w:r>
      <w:r w:rsidRPr="006931BE">
        <w:rPr>
          <w:b/>
        </w:rPr>
        <w:t>Вместе с тем Председатель отметил, что, поскольку в круге ведения неофициальной группы указано, что их цель заключается в определении единообразного метода оценки ударов на низкой скорости и что низкая скорость определяется как V = 18 км/ч или ниже, им следует стремиться использовать волнообразные колебания параметров салазочного импульса на скоростях в диапазоне 16</w:t>
      </w:r>
      <w:r w:rsidR="00804287" w:rsidRPr="006931BE">
        <w:rPr>
          <w:b/>
        </w:rPr>
        <w:t>–</w:t>
      </w:r>
      <w:r w:rsidRPr="006931BE">
        <w:rPr>
          <w:b/>
        </w:rPr>
        <w:t>18 км/ч и обсудить калибровочную форму на основе нынешнего предложения (GBUM-2009).</w:t>
      </w:r>
    </w:p>
    <w:p w14:paraId="2CE33907" w14:textId="77777777" w:rsidR="00662622" w:rsidRPr="006931BE" w:rsidRDefault="00662622" w:rsidP="00662622">
      <w:pPr>
        <w:pStyle w:val="SingleTxtG"/>
        <w:rPr>
          <w:b/>
        </w:rPr>
      </w:pPr>
      <w:r w:rsidRPr="006931BE">
        <w:rPr>
          <w:b/>
        </w:rPr>
        <w:t>180.</w:t>
      </w:r>
      <w:r w:rsidRPr="006931BE">
        <w:rPr>
          <w:b/>
        </w:rPr>
        <w:tab/>
        <w:t>На третьем совещании ГТО BioRID сообщила о новом методе испытания на сертификацию подголовника. Хотя разработка идет в правильном направлении, тем не менее есть опасения, что время контакта модели головы с подголовником слишком мало (10</w:t>
      </w:r>
      <w:r w:rsidR="006931BE" w:rsidRPr="006931BE">
        <w:rPr>
          <w:b/>
        </w:rPr>
        <w:t>−</w:t>
      </w:r>
      <w:r w:rsidRPr="006931BE">
        <w:rPr>
          <w:b/>
        </w:rPr>
        <w:t xml:space="preserve">20 мс). </w:t>
      </w:r>
      <w:r w:rsidR="00B87306" w:rsidRPr="006931BE">
        <w:rPr>
          <w:b/>
        </w:rPr>
        <w:t>«</w:t>
      </w:r>
      <w:r w:rsidRPr="006931BE">
        <w:rPr>
          <w:b/>
        </w:rPr>
        <w:t>Гуманетика</w:t>
      </w:r>
      <w:r w:rsidR="00B87306" w:rsidRPr="006931BE">
        <w:rPr>
          <w:b/>
        </w:rPr>
        <w:t>»</w:t>
      </w:r>
      <w:r w:rsidRPr="006931BE">
        <w:rPr>
          <w:b/>
        </w:rPr>
        <w:t xml:space="preserve"> разработает детальный метод выявления наличия подголовника на новых салазках. Он будет подвергнут оценке со стороны Японии, компаний </w:t>
      </w:r>
      <w:r w:rsidR="00B87306" w:rsidRPr="006931BE">
        <w:rPr>
          <w:b/>
        </w:rPr>
        <w:t>«</w:t>
      </w:r>
      <w:r w:rsidRPr="006931BE">
        <w:rPr>
          <w:b/>
        </w:rPr>
        <w:t>Форд</w:t>
      </w:r>
      <w:r w:rsidR="00B87306" w:rsidRPr="006931BE">
        <w:rPr>
          <w:b/>
        </w:rPr>
        <w:t>»</w:t>
      </w:r>
      <w:r w:rsidRPr="006931BE">
        <w:rPr>
          <w:b/>
        </w:rPr>
        <w:t xml:space="preserve"> и </w:t>
      </w:r>
      <w:r w:rsidR="00B87306" w:rsidRPr="006931BE">
        <w:rPr>
          <w:b/>
        </w:rPr>
        <w:t>«</w:t>
      </w:r>
      <w:r w:rsidRPr="006931BE">
        <w:rPr>
          <w:b/>
        </w:rPr>
        <w:t>Дженерал Моторз (Г</w:t>
      </w:r>
      <w:r w:rsidRPr="006931BE">
        <w:rPr>
          <w:b/>
          <w:bCs/>
        </w:rPr>
        <w:t>M</w:t>
      </w:r>
      <w:r w:rsidRPr="006931BE">
        <w:rPr>
          <w:b/>
        </w:rPr>
        <w:t>)</w:t>
      </w:r>
      <w:r w:rsidR="00B87306" w:rsidRPr="006931BE">
        <w:rPr>
          <w:b/>
        </w:rPr>
        <w:t>»</w:t>
      </w:r>
      <w:r w:rsidRPr="006931BE">
        <w:rPr>
          <w:b/>
        </w:rPr>
        <w:t>, а</w:t>
      </w:r>
      <w:r w:rsidR="00154BC2" w:rsidRPr="006931BE">
        <w:rPr>
          <w:b/>
        </w:rPr>
        <w:t> </w:t>
      </w:r>
      <w:r w:rsidRPr="006931BE">
        <w:rPr>
          <w:b/>
        </w:rPr>
        <w:t>также ПДБ</w:t>
      </w:r>
      <w:r w:rsidRPr="006931BE">
        <w:rPr>
          <w:b/>
          <w:bCs/>
        </w:rPr>
        <w:t>.</w:t>
      </w:r>
    </w:p>
    <w:p w14:paraId="240F97F1" w14:textId="77777777" w:rsidR="00662622" w:rsidRPr="006931BE" w:rsidRDefault="00662622" w:rsidP="00662622">
      <w:pPr>
        <w:pStyle w:val="SingleTxtG"/>
        <w:rPr>
          <w:b/>
        </w:rPr>
      </w:pPr>
      <w:r w:rsidRPr="006931BE">
        <w:rPr>
          <w:b/>
        </w:rPr>
        <w:t>181.</w:t>
      </w:r>
      <w:r w:rsidRPr="006931BE">
        <w:rPr>
          <w:b/>
        </w:rPr>
        <w:tab/>
        <w:t>На пятом и шестом неофициальных совещаниях был согласован метод калибровки без подголовников. В этой связи было решено, что исследование будет проводиться с использованием пробника (весом 119 кг), позволяющего обеспечить более точную корреляцию с входными импульсами оценочных исследований.</w:t>
      </w:r>
    </w:p>
    <w:p w14:paraId="0544AD3B" w14:textId="77777777" w:rsidR="00662622" w:rsidRPr="006931BE" w:rsidRDefault="00662622" w:rsidP="00662622">
      <w:pPr>
        <w:pStyle w:val="SingleTxtG"/>
        <w:rPr>
          <w:b/>
          <w:bCs/>
        </w:rPr>
      </w:pPr>
      <w:r w:rsidRPr="006931BE">
        <w:rPr>
          <w:b/>
          <w:bCs/>
        </w:rPr>
        <w:t>182.</w:t>
      </w:r>
      <w:r w:rsidRPr="006931BE">
        <w:rPr>
          <w:b/>
          <w:bCs/>
        </w:rPr>
        <w:tab/>
        <w:t>Еще одним фактором повышения эффективности манекена явилось использование оценки воздействия на внешнюю оболочку; в то же время оценку воздействия удара в районе таза было решено не использовать, поскольку на эффективности манекена она не сказывается.</w:t>
      </w:r>
      <w:r w:rsidR="00B87306" w:rsidRPr="006931BE">
        <w:rPr>
          <w:b/>
          <w:bCs/>
        </w:rPr>
        <w:t xml:space="preserve"> </w:t>
      </w:r>
      <w:r w:rsidRPr="006931BE">
        <w:rPr>
          <w:b/>
          <w:bCs/>
        </w:rPr>
        <w:t xml:space="preserve">Что касается факультативного переключателя </w:t>
      </w:r>
      <w:r w:rsidR="00B87306" w:rsidRPr="006931BE">
        <w:rPr>
          <w:b/>
          <w:bCs/>
        </w:rPr>
        <w:t>«</w:t>
      </w:r>
      <w:r w:rsidRPr="006931BE">
        <w:rPr>
          <w:b/>
          <w:bCs/>
        </w:rPr>
        <w:t>Skull CAP</w:t>
      </w:r>
      <w:r w:rsidR="00B87306" w:rsidRPr="006931BE">
        <w:rPr>
          <w:b/>
          <w:bCs/>
        </w:rPr>
        <w:t>»</w:t>
      </w:r>
      <w:r w:rsidRPr="006931BE">
        <w:rPr>
          <w:b/>
          <w:bCs/>
        </w:rPr>
        <w:t>, то он должен быть включен в комплект чертежей.</w:t>
      </w:r>
    </w:p>
    <w:p w14:paraId="36B65826" w14:textId="77777777" w:rsidR="00662622" w:rsidRPr="006931BE" w:rsidRDefault="00662622" w:rsidP="00662622">
      <w:pPr>
        <w:pStyle w:val="SingleTxtG"/>
        <w:rPr>
          <w:b/>
          <w:bCs/>
        </w:rPr>
      </w:pPr>
      <w:r w:rsidRPr="006931BE">
        <w:rPr>
          <w:b/>
          <w:bCs/>
        </w:rPr>
        <w:lastRenderedPageBreak/>
        <w:t>183.</w:t>
      </w:r>
      <w:r w:rsidRPr="006931BE">
        <w:rPr>
          <w:b/>
          <w:bCs/>
        </w:rPr>
        <w:tab/>
        <w:t xml:space="preserve">На седьмом неофициальном совещании </w:t>
      </w:r>
      <w:r w:rsidR="00B87306" w:rsidRPr="006931BE">
        <w:rPr>
          <w:b/>
          <w:bCs/>
        </w:rPr>
        <w:t>«</w:t>
      </w:r>
      <w:r w:rsidRPr="006931BE">
        <w:rPr>
          <w:b/>
          <w:bCs/>
        </w:rPr>
        <w:t>Гуманетика</w:t>
      </w:r>
      <w:r w:rsidR="00B87306" w:rsidRPr="006931BE">
        <w:rPr>
          <w:b/>
          <w:bCs/>
        </w:rPr>
        <w:t>»</w:t>
      </w:r>
      <w:r w:rsidRPr="006931BE">
        <w:rPr>
          <w:b/>
          <w:bCs/>
        </w:rPr>
        <w:t xml:space="preserve"> сообщила о результатах сертификационных испытаний с использованием стандартного и тяжелого пробников. Участники отметили, что ни один из них не обладает каким-либо явным преимуществом по сравнению с другими, хотя стандартный пробник лучше с точки зрения снижения бремени манипулирования в лабораториях. С</w:t>
      </w:r>
      <w:r w:rsidR="00154BC2" w:rsidRPr="006931BE">
        <w:rPr>
          <w:b/>
          <w:bCs/>
        </w:rPr>
        <w:t> </w:t>
      </w:r>
      <w:r w:rsidRPr="006931BE">
        <w:rPr>
          <w:b/>
          <w:bCs/>
        </w:rPr>
        <w:t xml:space="preserve">другой стороны, безопасное манипулирование такими тяжеловесными средствами ставится под сомнение. </w:t>
      </w:r>
    </w:p>
    <w:p w14:paraId="0C6067A0" w14:textId="77777777" w:rsidR="00662622" w:rsidRPr="006931BE" w:rsidRDefault="00662622" w:rsidP="00662622">
      <w:pPr>
        <w:pStyle w:val="SingleTxtG"/>
        <w:rPr>
          <w:b/>
          <w:bCs/>
        </w:rPr>
      </w:pPr>
      <w:r w:rsidRPr="006931BE">
        <w:rPr>
          <w:b/>
          <w:bCs/>
        </w:rPr>
        <w:t>184.</w:t>
      </w:r>
      <w:r w:rsidRPr="006931BE">
        <w:rPr>
          <w:b/>
          <w:bCs/>
        </w:rPr>
        <w:tab/>
        <w:t>На восьмом неофициальном совещании Япония сообщила, что результаты калибровочных испытаний стандартного и тяжелого пробников показали, что при использовании тяжелого пробника пиковые значения и отклонения в ходе калибровочного испытания носят более очевидный характер.</w:t>
      </w:r>
    </w:p>
    <w:p w14:paraId="697412FB" w14:textId="77777777" w:rsidR="00662622" w:rsidRPr="006931BE" w:rsidRDefault="00662622" w:rsidP="00662622">
      <w:pPr>
        <w:pStyle w:val="SingleTxtG"/>
        <w:rPr>
          <w:b/>
          <w:bCs/>
        </w:rPr>
      </w:pPr>
      <w:r w:rsidRPr="006931BE">
        <w:rPr>
          <w:b/>
          <w:bCs/>
        </w:rPr>
        <w:t>185.</w:t>
      </w:r>
      <w:r w:rsidRPr="006931BE">
        <w:rPr>
          <w:b/>
          <w:bCs/>
        </w:rPr>
        <w:tab/>
        <w:t xml:space="preserve">На четырнадцатом неофициальном совещании </w:t>
      </w:r>
      <w:r w:rsidR="00B87306" w:rsidRPr="006931BE">
        <w:rPr>
          <w:b/>
          <w:bCs/>
        </w:rPr>
        <w:t>«</w:t>
      </w:r>
      <w:r w:rsidRPr="006931BE">
        <w:rPr>
          <w:b/>
          <w:bCs/>
        </w:rPr>
        <w:t>Гуманетика</w:t>
      </w:r>
      <w:r w:rsidR="00B87306" w:rsidRPr="006931BE">
        <w:rPr>
          <w:b/>
          <w:bCs/>
        </w:rPr>
        <w:t>»</w:t>
      </w:r>
      <w:r w:rsidRPr="006931BE">
        <w:rPr>
          <w:b/>
          <w:bCs/>
        </w:rPr>
        <w:t xml:space="preserve"> сообщила о проведении следующих рекомендованных сертификационных испытаний:</w:t>
      </w:r>
    </w:p>
    <w:p w14:paraId="25090752" w14:textId="77777777" w:rsidR="00662622" w:rsidRPr="006931BE" w:rsidRDefault="00327A58" w:rsidP="00662622">
      <w:pPr>
        <w:pStyle w:val="SingleTxtG"/>
        <w:rPr>
          <w:b/>
          <w:bCs/>
        </w:rPr>
      </w:pPr>
      <w:r w:rsidRPr="006931BE">
        <w:rPr>
          <w:b/>
          <w:bCs/>
        </w:rPr>
        <w:tab/>
      </w:r>
      <w:r w:rsidRPr="006931BE">
        <w:rPr>
          <w:b/>
          <w:bCs/>
        </w:rPr>
        <w:tab/>
      </w:r>
      <w:r w:rsidR="00662622" w:rsidRPr="006931BE">
        <w:rPr>
          <w:b/>
          <w:bCs/>
        </w:rPr>
        <w:t>a)</w:t>
      </w:r>
      <w:r w:rsidR="00662622" w:rsidRPr="006931BE">
        <w:rPr>
          <w:b/>
          <w:bCs/>
        </w:rPr>
        <w:tab/>
        <w:t xml:space="preserve">квазистатическое испытание на муляже позвоночника, </w:t>
      </w:r>
    </w:p>
    <w:p w14:paraId="666A89FC" w14:textId="77777777" w:rsidR="00662622" w:rsidRPr="006931BE" w:rsidRDefault="00327A58" w:rsidP="00662622">
      <w:pPr>
        <w:pStyle w:val="SingleTxtG"/>
        <w:rPr>
          <w:b/>
          <w:bCs/>
        </w:rPr>
      </w:pPr>
      <w:r w:rsidRPr="006931BE">
        <w:rPr>
          <w:b/>
          <w:bCs/>
        </w:rPr>
        <w:tab/>
      </w:r>
      <w:r w:rsidRPr="006931BE">
        <w:rPr>
          <w:b/>
          <w:bCs/>
        </w:rPr>
        <w:tab/>
      </w:r>
      <w:r w:rsidR="00662622" w:rsidRPr="006931BE">
        <w:rPr>
          <w:b/>
          <w:bCs/>
        </w:rPr>
        <w:t>b)</w:t>
      </w:r>
      <w:r w:rsidR="00662622" w:rsidRPr="006931BE">
        <w:rPr>
          <w:b/>
          <w:bCs/>
        </w:rPr>
        <w:tab/>
        <w:t>минисалазочное испытание без подголовника,</w:t>
      </w:r>
    </w:p>
    <w:p w14:paraId="203C8767" w14:textId="77777777" w:rsidR="00662622" w:rsidRPr="006931BE" w:rsidRDefault="00327A58" w:rsidP="00662622">
      <w:pPr>
        <w:pStyle w:val="SingleTxtG"/>
        <w:rPr>
          <w:b/>
          <w:bCs/>
        </w:rPr>
      </w:pPr>
      <w:r w:rsidRPr="006931BE">
        <w:rPr>
          <w:b/>
          <w:bCs/>
        </w:rPr>
        <w:tab/>
      </w:r>
      <w:r w:rsidRPr="006931BE">
        <w:rPr>
          <w:b/>
          <w:bCs/>
        </w:rPr>
        <w:tab/>
      </w:r>
      <w:r w:rsidR="006279E7" w:rsidRPr="006931BE">
        <w:rPr>
          <w:b/>
          <w:bCs/>
        </w:rPr>
        <w:t>c</w:t>
      </w:r>
      <w:r w:rsidR="00662622" w:rsidRPr="006931BE">
        <w:rPr>
          <w:b/>
          <w:bCs/>
        </w:rPr>
        <w:t>)</w:t>
      </w:r>
      <w:r w:rsidR="00662622" w:rsidRPr="006931BE">
        <w:rPr>
          <w:b/>
          <w:bCs/>
        </w:rPr>
        <w:tab/>
        <w:t>минисалазочное испытание со спинкой сиденья и подголовником,</w:t>
      </w:r>
    </w:p>
    <w:p w14:paraId="4D2341C0" w14:textId="77777777" w:rsidR="00662622" w:rsidRPr="006931BE" w:rsidRDefault="00327A58" w:rsidP="00662622">
      <w:pPr>
        <w:pStyle w:val="SingleTxtG"/>
        <w:rPr>
          <w:b/>
          <w:bCs/>
        </w:rPr>
      </w:pPr>
      <w:r w:rsidRPr="006931BE">
        <w:rPr>
          <w:b/>
          <w:bCs/>
        </w:rPr>
        <w:tab/>
      </w:r>
      <w:r w:rsidRPr="006931BE">
        <w:rPr>
          <w:b/>
          <w:bCs/>
        </w:rPr>
        <w:tab/>
      </w:r>
      <w:r w:rsidR="006279E7" w:rsidRPr="006931BE">
        <w:rPr>
          <w:b/>
          <w:bCs/>
        </w:rPr>
        <w:t>d</w:t>
      </w:r>
      <w:r w:rsidR="00662622" w:rsidRPr="006931BE">
        <w:rPr>
          <w:b/>
          <w:bCs/>
        </w:rPr>
        <w:t>)</w:t>
      </w:r>
      <w:r w:rsidR="00662622" w:rsidRPr="006931BE">
        <w:rPr>
          <w:b/>
          <w:bCs/>
        </w:rPr>
        <w:tab/>
        <w:t>испытание на удар жилета</w:t>
      </w:r>
      <w:r w:rsidRPr="006931BE">
        <w:rPr>
          <w:b/>
          <w:bCs/>
        </w:rPr>
        <w:t>,</w:t>
      </w:r>
    </w:p>
    <w:p w14:paraId="5C9E3997" w14:textId="77777777" w:rsidR="00662622" w:rsidRPr="006931BE" w:rsidRDefault="00327A58" w:rsidP="00662622">
      <w:pPr>
        <w:pStyle w:val="SingleTxtG"/>
        <w:rPr>
          <w:b/>
          <w:bCs/>
        </w:rPr>
      </w:pPr>
      <w:r w:rsidRPr="006931BE">
        <w:rPr>
          <w:b/>
          <w:bCs/>
        </w:rPr>
        <w:tab/>
      </w:r>
      <w:r w:rsidRPr="006931BE">
        <w:rPr>
          <w:b/>
          <w:bCs/>
        </w:rPr>
        <w:tab/>
      </w:r>
      <w:r w:rsidR="006279E7" w:rsidRPr="006931BE">
        <w:rPr>
          <w:b/>
          <w:bCs/>
        </w:rPr>
        <w:t>e</w:t>
      </w:r>
      <w:r w:rsidR="00662622" w:rsidRPr="006931BE">
        <w:rPr>
          <w:b/>
          <w:bCs/>
        </w:rPr>
        <w:t>)</w:t>
      </w:r>
      <w:r w:rsidR="00662622" w:rsidRPr="006931BE">
        <w:rPr>
          <w:b/>
          <w:bCs/>
        </w:rPr>
        <w:tab/>
        <w:t>испытание на удар только в районе таза (только внизу);</w:t>
      </w:r>
    </w:p>
    <w:p w14:paraId="3D1443B3" w14:textId="77777777" w:rsidR="00327A58" w:rsidRPr="006931BE" w:rsidRDefault="00662622" w:rsidP="00327A58">
      <w:pPr>
        <w:pStyle w:val="SingleTxtG"/>
        <w:rPr>
          <w:b/>
          <w:bCs/>
        </w:rPr>
      </w:pPr>
      <w:r w:rsidRPr="006931BE">
        <w:rPr>
          <w:b/>
          <w:bCs/>
        </w:rPr>
        <w:t>а также следующие рекомендованные инспекционные испытания:</w:t>
      </w:r>
    </w:p>
    <w:p w14:paraId="4D760ECE" w14:textId="77777777" w:rsidR="00327A58" w:rsidRPr="006931BE" w:rsidRDefault="00327A58" w:rsidP="00327A58">
      <w:pPr>
        <w:pStyle w:val="SingleTxtG"/>
        <w:rPr>
          <w:b/>
          <w:bCs/>
        </w:rPr>
      </w:pPr>
      <w:r w:rsidRPr="006931BE">
        <w:rPr>
          <w:b/>
          <w:bCs/>
        </w:rPr>
        <w:tab/>
      </w:r>
      <w:r w:rsidRPr="006931BE">
        <w:rPr>
          <w:b/>
          <w:bCs/>
        </w:rPr>
        <w:tab/>
        <w:t>a)</w:t>
      </w:r>
      <w:r w:rsidRPr="006931BE">
        <w:rPr>
          <w:b/>
          <w:bCs/>
        </w:rPr>
        <w:tab/>
        <w:t xml:space="preserve">проверка жесткости муляжа позвоночника, </w:t>
      </w:r>
    </w:p>
    <w:p w14:paraId="4522DA70" w14:textId="77777777" w:rsidR="00327A58" w:rsidRPr="006931BE" w:rsidRDefault="00327A58" w:rsidP="00327A58">
      <w:pPr>
        <w:pStyle w:val="SingleTxtG"/>
        <w:rPr>
          <w:b/>
          <w:bCs/>
        </w:rPr>
      </w:pPr>
      <w:r w:rsidRPr="006931BE">
        <w:rPr>
          <w:b/>
          <w:bCs/>
        </w:rPr>
        <w:tab/>
      </w:r>
      <w:r w:rsidRPr="006931BE">
        <w:rPr>
          <w:b/>
          <w:bCs/>
        </w:rPr>
        <w:tab/>
        <w:t>b)</w:t>
      </w:r>
      <w:r w:rsidRPr="006931BE">
        <w:rPr>
          <w:b/>
          <w:bCs/>
        </w:rPr>
        <w:tab/>
        <w:t>проверка формы моляжа таза.</w:t>
      </w:r>
    </w:p>
    <w:p w14:paraId="6522E037" w14:textId="77777777" w:rsidR="00662622" w:rsidRPr="006931BE" w:rsidRDefault="00662622" w:rsidP="00662622">
      <w:pPr>
        <w:pStyle w:val="SingleTxtG"/>
        <w:rPr>
          <w:b/>
          <w:bCs/>
        </w:rPr>
      </w:pPr>
      <w:r w:rsidRPr="006931BE">
        <w:rPr>
          <w:b/>
          <w:bCs/>
        </w:rPr>
        <w:t>186.</w:t>
      </w:r>
      <w:r w:rsidRPr="006931BE">
        <w:rPr>
          <w:b/>
          <w:bCs/>
        </w:rPr>
        <w:tab/>
        <w:t xml:space="preserve">На неофициальном онлайновом совещании в середине ноября 2014 года </w:t>
      </w:r>
      <w:r w:rsidR="00B87306" w:rsidRPr="006931BE">
        <w:rPr>
          <w:b/>
          <w:bCs/>
        </w:rPr>
        <w:t>«</w:t>
      </w:r>
      <w:r w:rsidRPr="006931BE">
        <w:rPr>
          <w:b/>
          <w:bCs/>
        </w:rPr>
        <w:t>Гуманетика</w:t>
      </w:r>
      <w:r w:rsidR="00B87306" w:rsidRPr="006931BE">
        <w:rPr>
          <w:b/>
          <w:bCs/>
        </w:rPr>
        <w:t>»</w:t>
      </w:r>
      <w:r w:rsidRPr="006931BE">
        <w:rPr>
          <w:b/>
          <w:bCs/>
        </w:rPr>
        <w:t xml:space="preserve"> сообщила о прогрессе в работе по сертификации манекенов и подтвердила способность нового испытания типа </w:t>
      </w:r>
      <w:r w:rsidR="00B87306" w:rsidRPr="006931BE">
        <w:rPr>
          <w:b/>
          <w:bCs/>
        </w:rPr>
        <w:t>«</w:t>
      </w:r>
      <w:r w:rsidRPr="006931BE">
        <w:rPr>
          <w:b/>
          <w:bCs/>
        </w:rPr>
        <w:t>Gen-X</w:t>
      </w:r>
      <w:r w:rsidR="00B87306" w:rsidRPr="006931BE">
        <w:rPr>
          <w:b/>
          <w:bCs/>
        </w:rPr>
        <w:t>»</w:t>
      </w:r>
      <w:r w:rsidRPr="006931BE">
        <w:rPr>
          <w:b/>
          <w:bCs/>
        </w:rPr>
        <w:t xml:space="preserve"> проводить различие в функции восприимчивости манекенов.</w:t>
      </w:r>
      <w:r w:rsidR="00B87306" w:rsidRPr="006931BE">
        <w:rPr>
          <w:b/>
          <w:bCs/>
        </w:rPr>
        <w:t xml:space="preserve"> </w:t>
      </w:r>
      <w:r w:rsidRPr="006931BE">
        <w:rPr>
          <w:b/>
          <w:bCs/>
        </w:rPr>
        <w:t xml:space="preserve">Она также сообщила о прогрессе в деле подготовки материала для добавления I к ОР.1. Он будет включать пронумерованные чертежи Организации Объединенных Наций и подробный текст с описанием новых сертификационных испытаний </w:t>
      </w:r>
      <w:r w:rsidR="00B87306" w:rsidRPr="006931BE">
        <w:rPr>
          <w:b/>
          <w:bCs/>
        </w:rPr>
        <w:t>«</w:t>
      </w:r>
      <w:r w:rsidRPr="006931BE">
        <w:rPr>
          <w:b/>
          <w:bCs/>
        </w:rPr>
        <w:t>Gen-Х</w:t>
      </w:r>
      <w:r w:rsidR="00B87306" w:rsidRPr="006931BE">
        <w:rPr>
          <w:b/>
          <w:bCs/>
        </w:rPr>
        <w:t>»</w:t>
      </w:r>
      <w:r w:rsidRPr="006931BE">
        <w:rPr>
          <w:b/>
          <w:bCs/>
        </w:rPr>
        <w:t>.</w:t>
      </w:r>
    </w:p>
    <w:p w14:paraId="06007C8B" w14:textId="77777777" w:rsidR="00662622" w:rsidRPr="006931BE" w:rsidRDefault="00327A58" w:rsidP="00327A58">
      <w:pPr>
        <w:pStyle w:val="H23G"/>
      </w:pPr>
      <w:r w:rsidRPr="006931BE">
        <w:tab/>
      </w:r>
      <w:r w:rsidR="00662622" w:rsidRPr="006931BE">
        <w:t>v)</w:t>
      </w:r>
      <w:r w:rsidR="00662622" w:rsidRPr="006931BE">
        <w:tab/>
        <w:t>Повторяемость и воспро</w:t>
      </w:r>
      <w:r w:rsidRPr="006931BE">
        <w:t>и</w:t>
      </w:r>
      <w:r w:rsidR="00662622" w:rsidRPr="006931BE">
        <w:t>зводимость</w:t>
      </w:r>
    </w:p>
    <w:p w14:paraId="5BB69CD0" w14:textId="77777777" w:rsidR="00662622" w:rsidRPr="006931BE" w:rsidRDefault="00662622" w:rsidP="00662622">
      <w:pPr>
        <w:pStyle w:val="SingleTxtG"/>
        <w:rPr>
          <w:b/>
        </w:rPr>
      </w:pPr>
      <w:r w:rsidRPr="006931BE">
        <w:rPr>
          <w:b/>
        </w:rPr>
        <w:tab/>
        <w:t>187.</w:t>
      </w:r>
      <w:r w:rsidRPr="006931BE">
        <w:rPr>
          <w:b/>
        </w:rPr>
        <w:tab/>
        <w:t>В случае испытаний хороший уровень повторяемости обеспечивается в том случае, если используется один и тот манекен. Однако в случае использования различных манекенов возникают определенные проблемы. В</w:t>
      </w:r>
      <w:r w:rsidR="00327A58" w:rsidRPr="006931BE">
        <w:rPr>
          <w:b/>
        </w:rPr>
        <w:t> </w:t>
      </w:r>
      <w:r w:rsidRPr="006931BE">
        <w:rPr>
          <w:b/>
        </w:rPr>
        <w:t>целях повышения уровня повторяемости и воспроизводимости обсуждалась</w:t>
      </w:r>
      <w:r w:rsidR="00327A58" w:rsidRPr="006931BE">
        <w:rPr>
          <w:b/>
        </w:rPr>
        <w:t xml:space="preserve"> </w:t>
      </w:r>
      <w:r w:rsidRPr="006931BE">
        <w:rPr>
          <w:b/>
        </w:rPr>
        <w:t>работа по определению общей конфигурации манекена BioRID II наряду с совершенствованием конструкции манекенов и пересмотром сертификационных испытаний.</w:t>
      </w:r>
    </w:p>
    <w:p w14:paraId="07AAB9DF" w14:textId="77777777" w:rsidR="00662622" w:rsidRPr="006931BE" w:rsidRDefault="00662622" w:rsidP="00662622">
      <w:pPr>
        <w:pStyle w:val="SingleTxtG"/>
        <w:rPr>
          <w:b/>
        </w:rPr>
      </w:pPr>
      <w:r w:rsidRPr="006931BE">
        <w:rPr>
          <w:b/>
        </w:rPr>
        <w:t>188.</w:t>
      </w:r>
      <w:r w:rsidRPr="006931BE">
        <w:rPr>
          <w:b/>
        </w:rPr>
        <w:tab/>
        <w:t>На третьем совещании Япония сообщила о результатах применения новых методов калибровки манекенов и салазочных испытаний. Те же изменения в нижней части оси Fz, которые наблюдались в ходе проверки нового метода сертификации с использованием модулируемого подголовника, ре</w:t>
      </w:r>
      <w:r w:rsidR="00327A58" w:rsidRPr="006931BE">
        <w:rPr>
          <w:b/>
        </w:rPr>
        <w:t>г</w:t>
      </w:r>
      <w:r w:rsidRPr="006931BE">
        <w:rPr>
          <w:b/>
        </w:rPr>
        <w:t>истрировались и в ходе салазочных испытаний. В этой связи было сочтено целесообразным использовать подголовник и в ходе сертификационного испытания, прежде всего для сведения к минимуму отклонения данных в момент контакта. Вместе с тем наблюдались и различия в абсолютных значениях между сертификационными и салазочными испытаниями, которые были обсуждены более подробно в сентябре 2010 года.</w:t>
      </w:r>
    </w:p>
    <w:p w14:paraId="3BA95F7A" w14:textId="77777777" w:rsidR="00662622" w:rsidRPr="006931BE" w:rsidRDefault="00662622" w:rsidP="00662622">
      <w:pPr>
        <w:pStyle w:val="SingleTxtG"/>
        <w:rPr>
          <w:b/>
          <w:bCs/>
        </w:rPr>
      </w:pPr>
      <w:r w:rsidRPr="006931BE">
        <w:rPr>
          <w:b/>
          <w:bCs/>
        </w:rPr>
        <w:t>189.</w:t>
      </w:r>
      <w:r w:rsidRPr="006931BE">
        <w:rPr>
          <w:b/>
          <w:bCs/>
        </w:rPr>
        <w:tab/>
        <w:t xml:space="preserve">На четвертом совещании НРГ было сообщено о достаточно существенном различии между типами салазок в процессе испытания одного из сидений для оценки воспроизводимости результатов с использованием режимов ускорения и замедления салазок. В случае режима замедления салазок выдерживать величину импульса в установленных пределах было трудно. Кроме того, </w:t>
      </w:r>
      <w:r w:rsidRPr="006931BE">
        <w:rPr>
          <w:b/>
          <w:bCs/>
        </w:rPr>
        <w:lastRenderedPageBreak/>
        <w:t>отмечался тот факт, что в ходе перемещения модели головы манекена в процессе приближения менялось и заднее расстояние.</w:t>
      </w:r>
      <w:r w:rsidRPr="006931BE">
        <w:t xml:space="preserve"> </w:t>
      </w:r>
      <w:r w:rsidRPr="006931BE">
        <w:rPr>
          <w:b/>
          <w:bCs/>
        </w:rPr>
        <w:t>Эти вопросы будут отслеживаться и далее.</w:t>
      </w:r>
    </w:p>
    <w:p w14:paraId="6BC09F63" w14:textId="77777777" w:rsidR="00662622" w:rsidRPr="006931BE" w:rsidRDefault="00662622" w:rsidP="00662622">
      <w:pPr>
        <w:pStyle w:val="SingleTxtG"/>
        <w:rPr>
          <w:b/>
          <w:bCs/>
        </w:rPr>
      </w:pPr>
      <w:r w:rsidRPr="006931BE">
        <w:rPr>
          <w:b/>
          <w:bCs/>
        </w:rPr>
        <w:t>190.</w:t>
      </w:r>
      <w:r w:rsidRPr="006931BE">
        <w:rPr>
          <w:b/>
          <w:bCs/>
        </w:rPr>
        <w:tab/>
        <w:t>На седьмом неофициальном совещании Корейский научно-исследовательский институт автомобильного транспорта (КАТРИ) сообщил о воспроизводимости результатов на манекенах в ходе салазочных испытаний (на</w:t>
      </w:r>
      <w:r w:rsidR="00327A58" w:rsidRPr="006931BE">
        <w:rPr>
          <w:b/>
          <w:bCs/>
        </w:rPr>
        <w:t> </w:t>
      </w:r>
      <w:r w:rsidRPr="006931BE">
        <w:rPr>
          <w:b/>
          <w:bCs/>
        </w:rPr>
        <w:t>скорости ΔV 16 км/ч и 20 км/ч). Сравнение значений (CV) двух скоростей движения салазок показало, что в целом показатель CV был больше при скорости 16 км/ч, чем при скорости 20 км/ч; вместе с тем был отмечен и тот факт, что на разных участках оценки эта тенденция нарушалась.</w:t>
      </w:r>
      <w:r w:rsidRPr="006931BE">
        <w:t xml:space="preserve"> </w:t>
      </w:r>
      <w:r w:rsidRPr="006931BE">
        <w:rPr>
          <w:b/>
          <w:bCs/>
        </w:rPr>
        <w:t>Поскольку значения травмирования были не очень воспроизводимы, было принято решение проверить спецификации манекена (2009</w:t>
      </w:r>
      <w:r w:rsidR="00804287" w:rsidRPr="006931BE">
        <w:rPr>
          <w:b/>
          <w:bCs/>
        </w:rPr>
        <w:t>–</w:t>
      </w:r>
      <w:r w:rsidRPr="006931BE">
        <w:rPr>
          <w:b/>
          <w:bCs/>
        </w:rPr>
        <w:t>2010 годы), собрать последние результаты и данные, полученные на этом совещании, и продолжить исследование проблематики воспроизводимости и повторяемости результатов. Партнерство ПДБ внесло коррективы в манекен BioRID II, который оно давно использовало в целях испытаний, провело сертиф</w:t>
      </w:r>
      <w:r w:rsidR="00327A58" w:rsidRPr="006931BE">
        <w:rPr>
          <w:b/>
          <w:bCs/>
        </w:rPr>
        <w:t>и</w:t>
      </w:r>
      <w:r w:rsidRPr="006931BE">
        <w:rPr>
          <w:b/>
          <w:bCs/>
        </w:rPr>
        <w:t>кационные тесты с подголовником, используя в этих целях стандартные и тяжелые пробники, а</w:t>
      </w:r>
      <w:r w:rsidR="00327A58" w:rsidRPr="006931BE">
        <w:rPr>
          <w:b/>
          <w:bCs/>
        </w:rPr>
        <w:t> </w:t>
      </w:r>
      <w:r w:rsidRPr="006931BE">
        <w:rPr>
          <w:b/>
          <w:bCs/>
        </w:rPr>
        <w:t>также проверочные испытания с помощью прилагаемого ковшеобразного сиденья и сообщило о результатах этих испытаний. В итоге оно пришло к выводу о том, что</w:t>
      </w:r>
      <w:r w:rsidR="006279E7" w:rsidRPr="006931BE">
        <w:rPr>
          <w:b/>
          <w:bCs/>
        </w:rPr>
        <w:t>,</w:t>
      </w:r>
      <w:r w:rsidRPr="006931BE">
        <w:rPr>
          <w:b/>
          <w:bCs/>
        </w:rPr>
        <w:t xml:space="preserve"> хотя в режиме ускорения показатели повторяемости/ воспроизводимости результатов приемлемы, тем не менее полученные значения недостаточны для их использования в качестве критериев травмирования в случае сил или моментов, даже несмотря на тот факт, что манекен, который прошел испытания на жестком ковшеобразном сидень</w:t>
      </w:r>
      <w:r w:rsidR="00327A58" w:rsidRPr="006931BE">
        <w:rPr>
          <w:b/>
          <w:bCs/>
        </w:rPr>
        <w:t>е</w:t>
      </w:r>
      <w:r w:rsidRPr="006931BE">
        <w:rPr>
          <w:b/>
          <w:bCs/>
        </w:rPr>
        <w:t>, показал в случае некоторых каналов данных в целом низкий уровень воспроизводимости. В этой связи было решено провести межлабораторные испытания между Соединенными Штатами Америки и Европой на манекене, который использовался ПДБ в процессе испытаний.</w:t>
      </w:r>
    </w:p>
    <w:p w14:paraId="57AF9186" w14:textId="77777777" w:rsidR="00662622" w:rsidRPr="006931BE" w:rsidRDefault="00662622" w:rsidP="00662622">
      <w:pPr>
        <w:pStyle w:val="SingleTxtG"/>
        <w:rPr>
          <w:b/>
          <w:bCs/>
        </w:rPr>
      </w:pPr>
      <w:r w:rsidRPr="006931BE">
        <w:rPr>
          <w:b/>
          <w:bCs/>
        </w:rPr>
        <w:t>191.</w:t>
      </w:r>
      <w:r w:rsidRPr="006931BE">
        <w:rPr>
          <w:b/>
          <w:bCs/>
        </w:rPr>
        <w:tab/>
        <w:t xml:space="preserve">В ходе восьмого совещания НРГ </w:t>
      </w:r>
      <w:r w:rsidR="00B87306" w:rsidRPr="006931BE">
        <w:rPr>
          <w:b/>
          <w:bCs/>
        </w:rPr>
        <w:t>«</w:t>
      </w:r>
      <w:r w:rsidRPr="006931BE">
        <w:rPr>
          <w:b/>
          <w:bCs/>
        </w:rPr>
        <w:t>Гуманетика</w:t>
      </w:r>
      <w:r w:rsidR="00B87306" w:rsidRPr="006931BE">
        <w:rPr>
          <w:b/>
          <w:bCs/>
        </w:rPr>
        <w:t>»</w:t>
      </w:r>
      <w:r w:rsidRPr="006931BE">
        <w:rPr>
          <w:b/>
          <w:bCs/>
        </w:rPr>
        <w:t xml:space="preserve"> сообщила о проведении межлабораторных испытаний. Результаты, полученные в ходе салазочных испытаний Научно-исследовательским партнерством по проблематике безопасности водителей и пассажиров (ОСРП) и Центром по исследованиям и испытаниям в области автотранспорта (ВРТС) не позволили воссоздать результаты, зарегистрированные ПДБ, однако ОСРП выявило наличие некоторых проблем с воспроизводимостью. Вместе с тем анализ результатов оказался неполным. НРГ продолжит работу по изучению проблемы воспроизводимости. В этой связи председатель ГТО предложил провести как можно скорее онлайновый семинар с целью разработать график будущей работы.</w:t>
      </w:r>
      <w:r w:rsidR="00B87306" w:rsidRPr="006931BE">
        <w:rPr>
          <w:b/>
          <w:bCs/>
        </w:rPr>
        <w:t xml:space="preserve"> </w:t>
      </w:r>
      <w:r w:rsidRPr="006931BE">
        <w:rPr>
          <w:b/>
          <w:bCs/>
        </w:rPr>
        <w:t>Эксперт от Японии сообщил о различной чувствительности системы BioRID при проведении испытания на калибровку в диапазоне от 095G до 102G/115</w:t>
      </w:r>
      <w:r w:rsidRPr="006931BE">
        <w:rPr>
          <w:bCs/>
        </w:rPr>
        <w:footnoteReference w:customMarkFollows="1" w:id="5"/>
        <w:sym w:font="Symbol" w:char="F02A"/>
      </w:r>
      <w:r w:rsidRPr="006931BE">
        <w:rPr>
          <w:b/>
          <w:bCs/>
        </w:rPr>
        <w:t>.</w:t>
      </w:r>
      <w:r w:rsidR="00B87306" w:rsidRPr="006931BE">
        <w:rPr>
          <w:b/>
          <w:bCs/>
        </w:rPr>
        <w:t xml:space="preserve"> </w:t>
      </w:r>
      <w:r w:rsidRPr="006931BE">
        <w:rPr>
          <w:b/>
          <w:bCs/>
        </w:rPr>
        <w:t>В</w:t>
      </w:r>
      <w:r w:rsidR="00327A58" w:rsidRPr="006931BE">
        <w:rPr>
          <w:b/>
          <w:bCs/>
        </w:rPr>
        <w:t> </w:t>
      </w:r>
      <w:r w:rsidRPr="006931BE">
        <w:rPr>
          <w:b/>
          <w:bCs/>
        </w:rPr>
        <w:t>результате замены жилета с 012G на 095G волнообразный график смещался в сторону волнообразного графика первоначального жилета.</w:t>
      </w:r>
      <w:r w:rsidR="00B87306" w:rsidRPr="006931BE">
        <w:rPr>
          <w:b/>
          <w:bCs/>
        </w:rPr>
        <w:t xml:space="preserve"> </w:t>
      </w:r>
      <w:r w:rsidRPr="006931BE">
        <w:rPr>
          <w:b/>
          <w:bCs/>
        </w:rPr>
        <w:t xml:space="preserve">Эксперт от Японии сообщил, что он определит жесткость жилета с помощью новых процедур, разработанных партнерством </w:t>
      </w:r>
      <w:r w:rsidR="00B87306" w:rsidRPr="006931BE">
        <w:rPr>
          <w:b/>
          <w:bCs/>
        </w:rPr>
        <w:t>«</w:t>
      </w:r>
      <w:r w:rsidRPr="006931BE">
        <w:rPr>
          <w:b/>
          <w:bCs/>
        </w:rPr>
        <w:t>Гуманетика</w:t>
      </w:r>
      <w:r w:rsidR="00B87306" w:rsidRPr="006931BE">
        <w:rPr>
          <w:b/>
          <w:bCs/>
        </w:rPr>
        <w:t>»</w:t>
      </w:r>
      <w:r w:rsidRPr="006931BE">
        <w:rPr>
          <w:b/>
          <w:bCs/>
        </w:rPr>
        <w:t>. Эксперт от Республики Корея сообщил о проведенном в его стране самом последнем исследовании процедуры испытания в связи отклонениями чувствительности манекенов посредством использования модели FEM и салазочных испытаний. Он отметил, что нынешний низкий уровень уверенности в реальной повторяемости и воспроизводимости результатов испытаний может быть обусловлен большим допуском на какой-либо параметр манекена и выразил мнение о том, что нынешний допуск на регулировку BioRID II следует пересмотреть с целью установить соответствующую процедуру испытаний на этапе 2 разработки ГТП</w:t>
      </w:r>
      <w:r w:rsidR="00CF3743">
        <w:rPr>
          <w:b/>
          <w:bCs/>
          <w:lang w:val="en-US"/>
        </w:rPr>
        <w:t> </w:t>
      </w:r>
      <w:r w:rsidR="00B87306" w:rsidRPr="006931BE">
        <w:rPr>
          <w:b/>
          <w:bCs/>
        </w:rPr>
        <w:t>№ </w:t>
      </w:r>
      <w:r w:rsidRPr="006931BE">
        <w:rPr>
          <w:b/>
          <w:bCs/>
        </w:rPr>
        <w:t>7 ООН.</w:t>
      </w:r>
    </w:p>
    <w:p w14:paraId="056EA590" w14:textId="77777777" w:rsidR="00662622" w:rsidRPr="006931BE" w:rsidRDefault="00662622" w:rsidP="00662622">
      <w:pPr>
        <w:pStyle w:val="SingleTxtG"/>
        <w:rPr>
          <w:b/>
          <w:bCs/>
        </w:rPr>
      </w:pPr>
      <w:r w:rsidRPr="006931BE">
        <w:rPr>
          <w:b/>
          <w:bCs/>
        </w:rPr>
        <w:t>192.</w:t>
      </w:r>
      <w:r w:rsidRPr="006931BE">
        <w:rPr>
          <w:b/>
          <w:bCs/>
        </w:rPr>
        <w:tab/>
        <w:t xml:space="preserve">На девятом совещании НРГ Лаборатория транспортных исследований сообщила о результатах исследования ЕК, в ходе которого была проведена оценка </w:t>
      </w:r>
      <w:r w:rsidRPr="006931BE">
        <w:rPr>
          <w:b/>
          <w:bCs/>
        </w:rPr>
        <w:lastRenderedPageBreak/>
        <w:t>воспроизводимости и повторяемости посредством проведения соответствующего салазочного испытания. Полученные результаты показали, что некоторые конкретные каналы не обеспечивают адекватной воспроизводимости (CV). Манекен реагировал на изменение, что предполагает необходимость проведения соответствующего сертификационного испытания и более тщательной проверки свойств материалов.</w:t>
      </w:r>
      <w:r w:rsidR="00B87306" w:rsidRPr="006931BE">
        <w:rPr>
          <w:b/>
          <w:bCs/>
        </w:rPr>
        <w:t xml:space="preserve"> </w:t>
      </w:r>
      <w:r w:rsidRPr="006931BE">
        <w:rPr>
          <w:b/>
          <w:bCs/>
        </w:rPr>
        <w:t xml:space="preserve">Объемная жесткость позвоночника, жилета и покрытия муляжа таза будут изучены и манекены реконструированы. Реконструированные манекены будут своевременно подвергнуты оценке с соблюдением тех же условий проведения салазочных испытаний. </w:t>
      </w:r>
    </w:p>
    <w:p w14:paraId="00D23DAA" w14:textId="77777777" w:rsidR="00662622" w:rsidRPr="006931BE" w:rsidRDefault="00662622" w:rsidP="00662622">
      <w:pPr>
        <w:pStyle w:val="SingleTxtG"/>
        <w:rPr>
          <w:b/>
          <w:bCs/>
        </w:rPr>
      </w:pPr>
      <w:r w:rsidRPr="006931BE">
        <w:rPr>
          <w:b/>
          <w:bCs/>
        </w:rPr>
        <w:t>193.</w:t>
      </w:r>
      <w:r w:rsidRPr="006931BE">
        <w:rPr>
          <w:b/>
          <w:bCs/>
        </w:rPr>
        <w:tab/>
        <w:t xml:space="preserve">На одиннадцатом неофициальном совещании </w:t>
      </w:r>
      <w:r w:rsidR="00B87306" w:rsidRPr="006931BE">
        <w:rPr>
          <w:b/>
          <w:bCs/>
        </w:rPr>
        <w:t>«</w:t>
      </w:r>
      <w:r w:rsidRPr="006931BE">
        <w:rPr>
          <w:b/>
          <w:bCs/>
        </w:rPr>
        <w:t>Гуманетика</w:t>
      </w:r>
      <w:r w:rsidR="00B87306" w:rsidRPr="006931BE">
        <w:rPr>
          <w:b/>
          <w:bCs/>
        </w:rPr>
        <w:t>»</w:t>
      </w:r>
      <w:r w:rsidRPr="006931BE">
        <w:rPr>
          <w:b/>
          <w:bCs/>
        </w:rPr>
        <w:t xml:space="preserve"> сообщила о результатах салазочных испытаний отремонтированных манекенов. Результаты показали более точную воспроизводимость значений CV, однако полученные данные все еще нуждаются в дополнительном анализе. Председатель ГТО предложил провести дополнительную серию испытаний экспериментального сиденья в рамках проекта Европейской комиссии (ЕК) и жес</w:t>
      </w:r>
      <w:r w:rsidR="00327A58" w:rsidRPr="006931BE">
        <w:rPr>
          <w:b/>
          <w:bCs/>
        </w:rPr>
        <w:t>т</w:t>
      </w:r>
      <w:r w:rsidRPr="006931BE">
        <w:rPr>
          <w:b/>
          <w:bCs/>
        </w:rPr>
        <w:t xml:space="preserve">кого ковшеобразного сиденья ПДБ. Результаты этого испытания были обсуждены на последующем совещании НРГ в середине февраля 2013 года. </w:t>
      </w:r>
    </w:p>
    <w:p w14:paraId="1C9446A7" w14:textId="77777777" w:rsidR="00662622" w:rsidRPr="006931BE" w:rsidRDefault="00662622" w:rsidP="00662622">
      <w:pPr>
        <w:pStyle w:val="SingleTxtG"/>
        <w:rPr>
          <w:b/>
          <w:bCs/>
        </w:rPr>
      </w:pPr>
      <w:r w:rsidRPr="006931BE">
        <w:rPr>
          <w:b/>
          <w:bCs/>
        </w:rPr>
        <w:t>194.</w:t>
      </w:r>
      <w:r w:rsidRPr="006931BE">
        <w:rPr>
          <w:b/>
          <w:bCs/>
        </w:rPr>
        <w:tab/>
        <w:t xml:space="preserve">На совещании ГТО по BioRID и НРГ представитель компании </w:t>
      </w:r>
      <w:r w:rsidR="00B87306" w:rsidRPr="006931BE">
        <w:rPr>
          <w:b/>
          <w:bCs/>
        </w:rPr>
        <w:t>«</w:t>
      </w:r>
      <w:r w:rsidRPr="006931BE">
        <w:rPr>
          <w:b/>
          <w:bCs/>
        </w:rPr>
        <w:t>Крайслер</w:t>
      </w:r>
      <w:r w:rsidR="00B87306" w:rsidRPr="006931BE">
        <w:rPr>
          <w:b/>
          <w:bCs/>
        </w:rPr>
        <w:t>»</w:t>
      </w:r>
      <w:r w:rsidRPr="006931BE">
        <w:rPr>
          <w:b/>
          <w:bCs/>
        </w:rPr>
        <w:t xml:space="preserve"> сделал сообщение, касающееся анализа результатов повторяемости и воспроизводимости, полученных в рамках проекта ЕК по проверке показателей повторяемости и воспроизводимости, который показал, что некоторые каналы работают хорошо, а некоторые – плохо. Компоненты манекена, жилет, муляж таза и позвоночник свидетельствуют о том, что воспроизводимость результатов улучшилась (серия 1, серия 2).</w:t>
      </w:r>
    </w:p>
    <w:p w14:paraId="7F67285E" w14:textId="77777777" w:rsidR="00662622" w:rsidRPr="006931BE" w:rsidRDefault="00662622" w:rsidP="00662622">
      <w:pPr>
        <w:pStyle w:val="SingleTxtG"/>
        <w:rPr>
          <w:b/>
          <w:bCs/>
        </w:rPr>
      </w:pPr>
      <w:r w:rsidRPr="006931BE">
        <w:rPr>
          <w:b/>
          <w:bCs/>
        </w:rPr>
        <w:t>195.</w:t>
      </w:r>
      <w:r w:rsidRPr="006931BE">
        <w:rPr>
          <w:b/>
          <w:bCs/>
        </w:rPr>
        <w:tab/>
        <w:t xml:space="preserve">На пятнадцатом совещании НРГ партнерство </w:t>
      </w:r>
      <w:r w:rsidR="00B87306" w:rsidRPr="006931BE">
        <w:rPr>
          <w:b/>
          <w:bCs/>
        </w:rPr>
        <w:t>«</w:t>
      </w:r>
      <w:r w:rsidRPr="006931BE">
        <w:rPr>
          <w:b/>
          <w:bCs/>
        </w:rPr>
        <w:t>Гуманетика</w:t>
      </w:r>
      <w:r w:rsidR="00B87306" w:rsidRPr="006931BE">
        <w:rPr>
          <w:b/>
          <w:bCs/>
        </w:rPr>
        <w:t>»</w:t>
      </w:r>
      <w:r w:rsidRPr="006931BE">
        <w:rPr>
          <w:b/>
          <w:bCs/>
        </w:rPr>
        <w:t xml:space="preserve"> представило доклад о ходе подготовки обновленной информации</w:t>
      </w:r>
      <w:r w:rsidRPr="006931BE">
        <w:rPr>
          <w:bCs/>
        </w:rPr>
        <w:footnoteReference w:customMarkFollows="1" w:id="6"/>
        <w:sym w:font="Symbol" w:char="F02A"/>
      </w:r>
      <w:r w:rsidRPr="006931BE">
        <w:rPr>
          <w:b/>
          <w:bCs/>
        </w:rPr>
        <w:t xml:space="preserve"> для проведения сертификационных испытаний манекенов и о проблеме воспроизводимости результатов. Оно сообщило, что жесткость предложенных матери</w:t>
      </w:r>
      <w:r w:rsidR="00327A58" w:rsidRPr="006931BE">
        <w:rPr>
          <w:b/>
          <w:bCs/>
        </w:rPr>
        <w:t>а</w:t>
      </w:r>
      <w:r w:rsidRPr="006931BE">
        <w:rPr>
          <w:b/>
          <w:bCs/>
        </w:rPr>
        <w:t>лов для замены демфирующих элементов позвоночника (уретановый каучук) в манекене BioRID становится со временем неустойчивым. Он подтвердил, что все текущие испытания проводятся с использованием подходящего и стабильного материала и что новые материалы, в случае их наличия, будут сопоставляться с тем, которы</w:t>
      </w:r>
      <w:r w:rsidR="006279E7" w:rsidRPr="006931BE">
        <w:rPr>
          <w:b/>
          <w:bCs/>
        </w:rPr>
        <w:t>й</w:t>
      </w:r>
      <w:r w:rsidRPr="006931BE">
        <w:rPr>
          <w:b/>
          <w:bCs/>
        </w:rPr>
        <w:t xml:space="preserve"> использовался вначале. </w:t>
      </w:r>
    </w:p>
    <w:p w14:paraId="3384903A" w14:textId="77777777" w:rsidR="00662622" w:rsidRPr="006931BE" w:rsidRDefault="00662622" w:rsidP="00662622">
      <w:pPr>
        <w:pStyle w:val="SingleTxtG"/>
        <w:rPr>
          <w:b/>
          <w:bCs/>
        </w:rPr>
      </w:pPr>
      <w:r w:rsidRPr="006931BE">
        <w:rPr>
          <w:b/>
          <w:bCs/>
        </w:rPr>
        <w:t>196.</w:t>
      </w:r>
      <w:r w:rsidRPr="006931BE">
        <w:rPr>
          <w:b/>
          <w:bCs/>
        </w:rPr>
        <w:tab/>
        <w:t xml:space="preserve">На совещании НРГ, проведенном в онлайновом режиме в середине ноября 2014 года, партнерство </w:t>
      </w:r>
      <w:r w:rsidR="00B87306" w:rsidRPr="006931BE">
        <w:rPr>
          <w:b/>
          <w:bCs/>
        </w:rPr>
        <w:t>«</w:t>
      </w:r>
      <w:r w:rsidRPr="006931BE">
        <w:rPr>
          <w:b/>
          <w:bCs/>
        </w:rPr>
        <w:t>Гуманетика</w:t>
      </w:r>
      <w:r w:rsidR="00B87306" w:rsidRPr="006931BE">
        <w:rPr>
          <w:b/>
          <w:bCs/>
        </w:rPr>
        <w:t>»</w:t>
      </w:r>
      <w:r w:rsidRPr="006931BE">
        <w:rPr>
          <w:b/>
          <w:bCs/>
        </w:rPr>
        <w:t xml:space="preserve"> сообщило, что в результате применения новых процедур качество манекенов улучшилось. Оно указало в этой связи на уровень повторяемости, воспроизводимости и показателя CV нескольких манекенов. Для поставки НАБДД (ВРТС) были определены манекены, соответствующие установленным требованиям.</w:t>
      </w:r>
    </w:p>
    <w:p w14:paraId="7F9DDCDB" w14:textId="77777777" w:rsidR="00662622" w:rsidRPr="006931BE" w:rsidRDefault="00662622" w:rsidP="00662622">
      <w:pPr>
        <w:pStyle w:val="SingleTxtG"/>
        <w:rPr>
          <w:b/>
          <w:bCs/>
        </w:rPr>
      </w:pPr>
      <w:r w:rsidRPr="006931BE">
        <w:rPr>
          <w:b/>
          <w:bCs/>
        </w:rPr>
        <w:t>197.</w:t>
      </w:r>
      <w:r w:rsidRPr="006931BE">
        <w:rPr>
          <w:b/>
          <w:bCs/>
        </w:rPr>
        <w:tab/>
        <w:t>На шестнадцатом неофициальном совещании НАБДД привела убедительные данные о повторяемости и воспроизводимости результатов испытания манекена BioRID, подтвержденных на основе последних серий салазочных испытаний.</w:t>
      </w:r>
    </w:p>
    <w:p w14:paraId="662EAAF4" w14:textId="77777777" w:rsidR="00662622" w:rsidRPr="006931BE" w:rsidRDefault="00327A58" w:rsidP="00327A58">
      <w:pPr>
        <w:pStyle w:val="H23G"/>
      </w:pPr>
      <w:r w:rsidRPr="006931BE">
        <w:tab/>
      </w:r>
      <w:r w:rsidR="00662622" w:rsidRPr="006931BE">
        <w:t>vi)</w:t>
      </w:r>
      <w:r w:rsidR="00662622" w:rsidRPr="006931BE">
        <w:tab/>
        <w:t>Условия установки манекена</w:t>
      </w:r>
    </w:p>
    <w:p w14:paraId="276133F9" w14:textId="77777777" w:rsidR="00662622" w:rsidRPr="006931BE" w:rsidRDefault="00662622" w:rsidP="00662622">
      <w:pPr>
        <w:pStyle w:val="SingleTxtG"/>
        <w:rPr>
          <w:b/>
          <w:bCs/>
        </w:rPr>
      </w:pPr>
      <w:r w:rsidRPr="006931BE">
        <w:rPr>
          <w:b/>
          <w:bCs/>
        </w:rPr>
        <w:t>198.</w:t>
      </w:r>
      <w:r w:rsidRPr="006931BE">
        <w:rPr>
          <w:b/>
          <w:bCs/>
        </w:rPr>
        <w:tab/>
        <w:t xml:space="preserve">На </w:t>
      </w:r>
      <w:r w:rsidR="00B87306" w:rsidRPr="006931BE">
        <w:rPr>
          <w:b/>
          <w:bCs/>
        </w:rPr>
        <w:t>«</w:t>
      </w:r>
      <w:r w:rsidRPr="006931BE">
        <w:rPr>
          <w:b/>
          <w:bCs/>
        </w:rPr>
        <w:t>совещании заинтересованных экспертов</w:t>
      </w:r>
      <w:r w:rsidR="00B87306" w:rsidRPr="006931BE">
        <w:rPr>
          <w:b/>
          <w:bCs/>
        </w:rPr>
        <w:t>»</w:t>
      </w:r>
      <w:r w:rsidRPr="006931BE">
        <w:rPr>
          <w:b/>
          <w:bCs/>
        </w:rPr>
        <w:t xml:space="preserve"> и на первом неофициальном совещании по процедурам установки манекена МСГПХТ и ЕвроНКАП Япония внесла предложения, касающиеся:</w:t>
      </w:r>
    </w:p>
    <w:p w14:paraId="5713AF6C" w14:textId="77777777" w:rsidR="00662622" w:rsidRPr="006931BE" w:rsidRDefault="00327A58" w:rsidP="00662622">
      <w:pPr>
        <w:pStyle w:val="SingleTxtG"/>
        <w:rPr>
          <w:b/>
        </w:rPr>
      </w:pPr>
      <w:r w:rsidRPr="006931BE">
        <w:rPr>
          <w:b/>
        </w:rPr>
        <w:tab/>
      </w:r>
      <w:r w:rsidRPr="006931BE">
        <w:rPr>
          <w:b/>
        </w:rPr>
        <w:tab/>
      </w:r>
      <w:r w:rsidR="00662622" w:rsidRPr="006931BE">
        <w:rPr>
          <w:b/>
        </w:rPr>
        <w:t>a)</w:t>
      </w:r>
      <w:r w:rsidR="00662622" w:rsidRPr="006931BE">
        <w:rPr>
          <w:b/>
        </w:rPr>
        <w:tab/>
        <w:t>расчетного исходного угла наклона туловища;</w:t>
      </w:r>
    </w:p>
    <w:p w14:paraId="293DA584" w14:textId="77777777" w:rsidR="00662622" w:rsidRPr="006931BE" w:rsidRDefault="00327A58" w:rsidP="00662622">
      <w:pPr>
        <w:pStyle w:val="SingleTxtG"/>
        <w:rPr>
          <w:b/>
        </w:rPr>
      </w:pPr>
      <w:r w:rsidRPr="006931BE">
        <w:rPr>
          <w:b/>
        </w:rPr>
        <w:tab/>
      </w:r>
      <w:r w:rsidRPr="006931BE">
        <w:rPr>
          <w:b/>
        </w:rPr>
        <w:tab/>
      </w:r>
      <w:r w:rsidR="00662622" w:rsidRPr="006931BE">
        <w:rPr>
          <w:b/>
        </w:rPr>
        <w:t>b)</w:t>
      </w:r>
      <w:r w:rsidR="00662622" w:rsidRPr="006931BE">
        <w:rPr>
          <w:b/>
        </w:rPr>
        <w:tab/>
        <w:t xml:space="preserve">сокращения допуска на заднее расстояние; и </w:t>
      </w:r>
    </w:p>
    <w:p w14:paraId="3D038648" w14:textId="77777777" w:rsidR="00662622" w:rsidRPr="006931BE" w:rsidRDefault="00327A58" w:rsidP="00201DEA">
      <w:pPr>
        <w:pStyle w:val="SingleTxtG"/>
        <w:keepLines/>
        <w:tabs>
          <w:tab w:val="left" w:pos="1701"/>
        </w:tabs>
        <w:ind w:left="2268" w:hanging="1134"/>
        <w:rPr>
          <w:b/>
        </w:rPr>
      </w:pPr>
      <w:r w:rsidRPr="006931BE">
        <w:rPr>
          <w:b/>
        </w:rPr>
        <w:lastRenderedPageBreak/>
        <w:tab/>
      </w:r>
      <w:r w:rsidR="00662622" w:rsidRPr="006931BE">
        <w:rPr>
          <w:b/>
        </w:rPr>
        <w:t>c)</w:t>
      </w:r>
      <w:r w:rsidR="00662622" w:rsidRPr="006931BE">
        <w:rPr>
          <w:b/>
        </w:rPr>
        <w:tab/>
        <w:t>особой корректировки в случае сидений с меньшим углом наклона туловища (ближе к вертикали), используемых в небольших транспортных средствах категории N</w:t>
      </w:r>
      <w:r w:rsidR="00662622" w:rsidRPr="006931BE">
        <w:rPr>
          <w:b/>
          <w:vertAlign w:val="subscript"/>
        </w:rPr>
        <w:t xml:space="preserve">1 </w:t>
      </w:r>
      <w:r w:rsidR="00662622" w:rsidRPr="006931BE">
        <w:rPr>
          <w:b/>
        </w:rPr>
        <w:t>(в особенности с передним приводом)</w:t>
      </w:r>
      <w:r w:rsidR="006279E7" w:rsidRPr="006931BE">
        <w:rPr>
          <w:b/>
        </w:rPr>
        <w:t>;</w:t>
      </w:r>
    </w:p>
    <w:p w14:paraId="4B433D04" w14:textId="77777777" w:rsidR="00662622" w:rsidRPr="006931BE" w:rsidRDefault="00662622" w:rsidP="00662622">
      <w:pPr>
        <w:pStyle w:val="SingleTxtG"/>
        <w:rPr>
          <w:b/>
        </w:rPr>
      </w:pPr>
      <w:r w:rsidRPr="006931BE">
        <w:rPr>
          <w:b/>
        </w:rPr>
        <w:t>и привела аргументы в порядке обоснования своих предложений (GTR7-01-09e).</w:t>
      </w:r>
    </w:p>
    <w:p w14:paraId="6D889984" w14:textId="77777777" w:rsidR="00662622" w:rsidRPr="006931BE" w:rsidRDefault="00662622" w:rsidP="00662622">
      <w:pPr>
        <w:pStyle w:val="SingleTxtG"/>
        <w:rPr>
          <w:b/>
        </w:rPr>
      </w:pPr>
      <w:r w:rsidRPr="006931BE">
        <w:rPr>
          <w:b/>
        </w:rPr>
        <w:t>199.</w:t>
      </w:r>
      <w:r w:rsidRPr="006931BE">
        <w:rPr>
          <w:b/>
        </w:rPr>
        <w:tab/>
        <w:t>На втором совещании НРГ эксперт от Японии сообщил, что в целом угол наклона туловища в грузовиках и микроавтобусах составляет около 15</w:t>
      </w:r>
      <w:r w:rsidRPr="006931BE">
        <w:rPr>
          <w:b/>
          <w:vertAlign w:val="superscript"/>
        </w:rPr>
        <w:t>о</w:t>
      </w:r>
      <w:r w:rsidRPr="006931BE">
        <w:rPr>
          <w:b/>
        </w:rPr>
        <w:t xml:space="preserve">, и в этой связи предложил указывать факультативный угол наклона муляжа позвоночника для установки манекена на этих вертикальных сиденьях. Представитель </w:t>
      </w:r>
      <w:r w:rsidR="00B87306" w:rsidRPr="006931BE">
        <w:rPr>
          <w:b/>
        </w:rPr>
        <w:t>«</w:t>
      </w:r>
      <w:r w:rsidRPr="006931BE">
        <w:rPr>
          <w:b/>
        </w:rPr>
        <w:t>Дентон Инк.</w:t>
      </w:r>
      <w:r w:rsidR="00B87306" w:rsidRPr="006931BE">
        <w:rPr>
          <w:b/>
        </w:rPr>
        <w:t>»</w:t>
      </w:r>
      <w:r w:rsidRPr="006931BE">
        <w:rPr>
          <w:b/>
        </w:rPr>
        <w:t xml:space="preserve"> (изготовителя манекена BioRID) представил новый модуль спинного хребта, позволяющий устанавливать манекен в более вертикальное положение. Пригодность такого манекена, установленного в это положение, в настоящее время изучается. </w:t>
      </w:r>
    </w:p>
    <w:p w14:paraId="2C765FB4" w14:textId="77777777" w:rsidR="00662622" w:rsidRPr="006931BE" w:rsidRDefault="00662622" w:rsidP="00662622">
      <w:pPr>
        <w:pStyle w:val="SingleTxtG"/>
        <w:rPr>
          <w:b/>
        </w:rPr>
      </w:pPr>
      <w:r w:rsidRPr="006931BE">
        <w:rPr>
          <w:b/>
        </w:rPr>
        <w:t>200.</w:t>
      </w:r>
      <w:r w:rsidRPr="006931BE">
        <w:rPr>
          <w:b/>
        </w:rPr>
        <w:tab/>
        <w:t>На третьем совещании НРГ, которое было посвящено вопросу, касающемуся стандартной сидячей позы, была достигнута принципиальная договоренность принять расчетный исходный угол, предложенный экспертом от Японии.</w:t>
      </w:r>
    </w:p>
    <w:p w14:paraId="544254E1" w14:textId="77777777" w:rsidR="00662622" w:rsidRPr="006931BE" w:rsidRDefault="00662622" w:rsidP="00662622">
      <w:pPr>
        <w:pStyle w:val="SingleTxtG"/>
        <w:rPr>
          <w:b/>
        </w:rPr>
      </w:pPr>
      <w:r w:rsidRPr="006931BE">
        <w:rPr>
          <w:b/>
        </w:rPr>
        <w:t>201.</w:t>
      </w:r>
      <w:r w:rsidRPr="006931BE">
        <w:rPr>
          <w:b/>
        </w:rPr>
        <w:tab/>
        <w:t>Эксперт от Японии сообщил о влиянии на оценку различия в сидячих позах под расчетным углом наклона туловища и под углом 25°. Участники не увидели какой-либо конкретной тенденции, обусловленной разницей между двумя одинаковыми сиденьями, установленными в положении, указанном ЯНКАП (расчетный угол: угол 20</w:t>
      </w:r>
      <w:r w:rsidR="006279E7" w:rsidRPr="006931BE">
        <w:rPr>
          <w:b/>
        </w:rPr>
        <w:t>–</w:t>
      </w:r>
      <w:r w:rsidRPr="006931BE">
        <w:rPr>
          <w:b/>
        </w:rPr>
        <w:t>25°) или Институтом страхования участников дорожного движения (угол 25°).</w:t>
      </w:r>
    </w:p>
    <w:p w14:paraId="0FBF2970" w14:textId="77777777" w:rsidR="00662622" w:rsidRPr="006931BE" w:rsidRDefault="00662622" w:rsidP="00662622">
      <w:pPr>
        <w:pStyle w:val="SingleTxtG"/>
        <w:rPr>
          <w:b/>
        </w:rPr>
      </w:pPr>
      <w:r w:rsidRPr="006931BE">
        <w:rPr>
          <w:b/>
        </w:rPr>
        <w:t>202.</w:t>
      </w:r>
      <w:r w:rsidRPr="006931BE">
        <w:rPr>
          <w:b/>
        </w:rPr>
        <w:tab/>
        <w:t>Эксперт от Японии сообщил о результатах испытаний, которые она провела в целях изучения нового устройства, позволяющего поддерживать вертикальное положение при меньшем угле наклона туловища (10</w:t>
      </w:r>
      <w:r w:rsidRPr="006931BE">
        <w:rPr>
          <w:b/>
        </w:rPr>
        <w:sym w:font="Symbol" w:char="F0B0"/>
      </w:r>
      <w:r w:rsidRPr="006931BE">
        <w:rPr>
          <w:b/>
        </w:rPr>
        <w:t>) в случае коммерческих транспортных средств. Хотя позвоночник манекена, когда он оснащен жилетом, может быть установлен в измененную позу, все же он, будучи в вертикальном положении, существенно наклонится вперед и не сможет удерживать все время голову в горизонтальном положении. По этой причине было решено, что в целях использования этого уст</w:t>
      </w:r>
      <w:r w:rsidR="00327A58" w:rsidRPr="006931BE">
        <w:rPr>
          <w:b/>
        </w:rPr>
        <w:t>р</w:t>
      </w:r>
      <w:r w:rsidRPr="006931BE">
        <w:rPr>
          <w:b/>
        </w:rPr>
        <w:t>ойства, позволяющего удерживать манекен в вертикальном положении, будет предусмотрен второй этап, посвященный разработке жилета и других элементов.</w:t>
      </w:r>
    </w:p>
    <w:p w14:paraId="33A55E2B" w14:textId="77777777" w:rsidR="00662622" w:rsidRPr="006931BE" w:rsidRDefault="00662622" w:rsidP="00662622">
      <w:pPr>
        <w:pStyle w:val="SingleTxtG"/>
        <w:rPr>
          <w:b/>
          <w:bCs/>
        </w:rPr>
      </w:pPr>
      <w:r w:rsidRPr="006931BE">
        <w:rPr>
          <w:b/>
          <w:bCs/>
        </w:rPr>
        <w:t>203.</w:t>
      </w:r>
      <w:r w:rsidRPr="006931BE">
        <w:rPr>
          <w:b/>
          <w:bCs/>
        </w:rPr>
        <w:tab/>
        <w:t>Эксперты от Япония и МОПАП сообщили о рыночной доле сидений с вертикальным положением туловища. Эксперт от Японии сообщил, что на такие сиденья приходится 45</w:t>
      </w:r>
      <w:r w:rsidR="00327A58" w:rsidRPr="006931BE">
        <w:rPr>
          <w:b/>
          <w:bCs/>
        </w:rPr>
        <w:t>%</w:t>
      </w:r>
      <w:r w:rsidRPr="006931BE">
        <w:rPr>
          <w:b/>
          <w:bCs/>
        </w:rPr>
        <w:t xml:space="preserve"> от всех сидений на японском рынке, и ук</w:t>
      </w:r>
      <w:r w:rsidR="00327A58" w:rsidRPr="006931BE">
        <w:rPr>
          <w:b/>
          <w:bCs/>
        </w:rPr>
        <w:t>а</w:t>
      </w:r>
      <w:r w:rsidRPr="006931BE">
        <w:rPr>
          <w:b/>
          <w:bCs/>
        </w:rPr>
        <w:t>зал на необходимость использования соответствующего варианта статического заднего расстояния до тех пор, пока не будет разработан репрезентативный манекен в вертикальной позе.</w:t>
      </w:r>
    </w:p>
    <w:p w14:paraId="6A1A5F1A" w14:textId="77777777" w:rsidR="00662622" w:rsidRPr="006931BE" w:rsidRDefault="00662622" w:rsidP="00662622">
      <w:pPr>
        <w:pStyle w:val="SingleTxtG"/>
        <w:rPr>
          <w:b/>
          <w:bCs/>
        </w:rPr>
      </w:pPr>
      <w:r w:rsidRPr="006931BE">
        <w:rPr>
          <w:b/>
          <w:bCs/>
        </w:rPr>
        <w:t>204.</w:t>
      </w:r>
      <w:r w:rsidRPr="006931BE">
        <w:rPr>
          <w:b/>
          <w:bCs/>
        </w:rPr>
        <w:tab/>
        <w:t>Эксперт от МОПАП сообщил, что общемировая доля сидений с прямым углом наклона туловища (которая включает данные по Японии) составляет 12</w:t>
      </w:r>
      <w:r w:rsidR="00327A58" w:rsidRPr="006931BE">
        <w:rPr>
          <w:b/>
          <w:bCs/>
        </w:rPr>
        <w:t>%</w:t>
      </w:r>
      <w:r w:rsidRPr="006931BE">
        <w:rPr>
          <w:b/>
          <w:bCs/>
        </w:rPr>
        <w:t>.</w:t>
      </w:r>
    </w:p>
    <w:p w14:paraId="10BF4D3A" w14:textId="77777777" w:rsidR="00662622" w:rsidRPr="006931BE" w:rsidRDefault="00662622" w:rsidP="00662622">
      <w:pPr>
        <w:pStyle w:val="SingleTxtG"/>
        <w:rPr>
          <w:b/>
          <w:bCs/>
        </w:rPr>
      </w:pPr>
      <w:r w:rsidRPr="006931BE">
        <w:rPr>
          <w:b/>
          <w:bCs/>
        </w:rPr>
        <w:t>205.</w:t>
      </w:r>
      <w:r w:rsidRPr="006931BE">
        <w:rPr>
          <w:b/>
          <w:bCs/>
        </w:rPr>
        <w:tab/>
        <w:t xml:space="preserve">Было решено, что на данный момент работа по определению процедур оценки большего числа сидений с вертикальной спинкой не будет носить приоритетного характера и что статическая оценка этих сидений будет проводиться в качестве одного из вариантов до тех пор, пока не будет подтверждено, что динамическая оценка пригодна для всех углов наклона спинки сидений. </w:t>
      </w:r>
    </w:p>
    <w:p w14:paraId="16026950" w14:textId="77777777" w:rsidR="00662622" w:rsidRPr="006931BE" w:rsidRDefault="00662622" w:rsidP="00662622">
      <w:pPr>
        <w:pStyle w:val="SingleTxtG"/>
        <w:rPr>
          <w:b/>
          <w:bCs/>
        </w:rPr>
      </w:pPr>
      <w:r w:rsidRPr="006931BE">
        <w:rPr>
          <w:b/>
          <w:bCs/>
        </w:rPr>
        <w:t>206.</w:t>
      </w:r>
      <w:r w:rsidRPr="006931BE">
        <w:rPr>
          <w:b/>
          <w:bCs/>
        </w:rPr>
        <w:tab/>
        <w:t>На семинаре, проведенном в середине июля 2013 года в БАСТ, в рамках процедуры определения сидячей позы манекена BioRID были изучены различные условия угла наклона туловища. Однако фактор гибкости муляжа позвоночника манекена может обусловить изменение принятой сидячей позы.</w:t>
      </w:r>
      <w:r w:rsidRPr="006931BE">
        <w:t xml:space="preserve"> </w:t>
      </w:r>
      <w:r w:rsidRPr="006931BE">
        <w:rPr>
          <w:b/>
          <w:bCs/>
        </w:rPr>
        <w:t>Эксперты МОПАП продолжали изучать процедуру посадки манекенов, что позволит в ближайшем будущем предложить соответствующие допуски на их установку.</w:t>
      </w:r>
    </w:p>
    <w:p w14:paraId="758EE139" w14:textId="77777777" w:rsidR="00662622" w:rsidRPr="006931BE" w:rsidRDefault="00662622" w:rsidP="00662622">
      <w:pPr>
        <w:pStyle w:val="SingleTxtG"/>
        <w:rPr>
          <w:b/>
          <w:bCs/>
        </w:rPr>
      </w:pPr>
      <w:r w:rsidRPr="006931BE">
        <w:rPr>
          <w:b/>
          <w:bCs/>
        </w:rPr>
        <w:lastRenderedPageBreak/>
        <w:t>207.</w:t>
      </w:r>
      <w:r w:rsidRPr="006931BE">
        <w:rPr>
          <w:b/>
          <w:bCs/>
        </w:rPr>
        <w:tab/>
        <w:t>На пятнадцатом совещании НРГ эксперт от Ассоциации японских предприятий автомобильной промышленности (АЯПАП) сделал сообщение по исследованию процедуры установки манекенов для динамического испытания. Это исследование показало, что было бы лучше устанавливать муляж таза под углом 26,5</w:t>
      </w:r>
      <w:r w:rsidR="00B85507" w:rsidRPr="006931BE">
        <w:rPr>
          <w:b/>
          <w:bCs/>
        </w:rPr>
        <w:t> ± </w:t>
      </w:r>
      <w:r w:rsidRPr="006931BE">
        <w:rPr>
          <w:b/>
          <w:bCs/>
        </w:rPr>
        <w:t>2,5°, а допуск на сочленение бедра (z) на уровне 0</w:t>
      </w:r>
      <w:r w:rsidR="00327A58" w:rsidRPr="006931BE">
        <w:rPr>
          <w:b/>
          <w:bCs/>
        </w:rPr>
        <w:t> </w:t>
      </w:r>
      <w:r w:rsidRPr="006931BE">
        <w:rPr>
          <w:b/>
          <w:bCs/>
        </w:rPr>
        <w:t>±</w:t>
      </w:r>
      <w:r w:rsidR="00327A58" w:rsidRPr="006931BE">
        <w:rPr>
          <w:b/>
          <w:bCs/>
        </w:rPr>
        <w:t> </w:t>
      </w:r>
      <w:r w:rsidRPr="006931BE">
        <w:rPr>
          <w:b/>
          <w:bCs/>
        </w:rPr>
        <w:t>10 мм с использованием сидений серийного производства. АЯПАП сообщила, что ее работа в этом направлении будет продолжена.</w:t>
      </w:r>
    </w:p>
    <w:p w14:paraId="05634CA2" w14:textId="77777777" w:rsidR="00662622" w:rsidRPr="006931BE" w:rsidRDefault="00327A58" w:rsidP="00327A58">
      <w:pPr>
        <w:pStyle w:val="H23G"/>
      </w:pPr>
      <w:r w:rsidRPr="006931BE">
        <w:tab/>
      </w:r>
      <w:r w:rsidR="00662622" w:rsidRPr="006931BE">
        <w:t xml:space="preserve">vii) </w:t>
      </w:r>
      <w:r w:rsidR="00662622" w:rsidRPr="006931BE">
        <w:tab/>
        <w:t>Долговечность манекенов</w:t>
      </w:r>
    </w:p>
    <w:p w14:paraId="4D7F9F51" w14:textId="77777777" w:rsidR="00662622" w:rsidRPr="006931BE" w:rsidRDefault="00662622" w:rsidP="00662622">
      <w:pPr>
        <w:pStyle w:val="SingleTxtG"/>
        <w:rPr>
          <w:b/>
        </w:rPr>
      </w:pPr>
      <w:r w:rsidRPr="006931BE">
        <w:rPr>
          <w:b/>
        </w:rPr>
        <w:t>208.</w:t>
      </w:r>
      <w:r w:rsidRPr="006931BE">
        <w:rPr>
          <w:b/>
        </w:rPr>
        <w:tab/>
        <w:t xml:space="preserve">В процессе отработки новых процедур калибровочных испытаний в Республике Корея был поврежден демпфирующий элемент, имитирующий шею. Представитель </w:t>
      </w:r>
      <w:r w:rsidR="00B87306" w:rsidRPr="006931BE">
        <w:rPr>
          <w:b/>
        </w:rPr>
        <w:t>«</w:t>
      </w:r>
      <w:r w:rsidRPr="006931BE">
        <w:rPr>
          <w:b/>
        </w:rPr>
        <w:t>Форд</w:t>
      </w:r>
      <w:r w:rsidR="00B87306" w:rsidRPr="006931BE">
        <w:rPr>
          <w:b/>
        </w:rPr>
        <w:t>»</w:t>
      </w:r>
      <w:r w:rsidRPr="006931BE">
        <w:rPr>
          <w:b/>
        </w:rPr>
        <w:t xml:space="preserve"> отметил необходимость оснащать калибровочные салазки соответствующим муляжом туловища во избежание повреждения манекенов. </w:t>
      </w:r>
    </w:p>
    <w:p w14:paraId="340FD6AB" w14:textId="77777777" w:rsidR="00662622" w:rsidRPr="006931BE" w:rsidRDefault="00662622" w:rsidP="00662622">
      <w:pPr>
        <w:pStyle w:val="SingleTxtG"/>
        <w:rPr>
          <w:b/>
          <w:bCs/>
        </w:rPr>
      </w:pPr>
      <w:r w:rsidRPr="006931BE">
        <w:rPr>
          <w:b/>
          <w:bCs/>
        </w:rPr>
        <w:t>209.</w:t>
      </w:r>
      <w:r w:rsidRPr="006931BE">
        <w:rPr>
          <w:b/>
          <w:bCs/>
        </w:rPr>
        <w:tab/>
        <w:t>На четвертом совещании НРГ участники согласились с тем, что этот вопрос, с которым столкнулась Республика Корея, нигде не затрагивался и в качестве какой-либо проблемы не рассматривался.</w:t>
      </w:r>
    </w:p>
    <w:p w14:paraId="5EAB3BB4" w14:textId="77777777" w:rsidR="00662622" w:rsidRPr="006931BE" w:rsidRDefault="00327A58" w:rsidP="00327A58">
      <w:pPr>
        <w:pStyle w:val="H23G"/>
      </w:pPr>
      <w:r w:rsidRPr="006931BE">
        <w:tab/>
      </w:r>
      <w:r w:rsidR="00662622" w:rsidRPr="006931BE">
        <w:t>viii)</w:t>
      </w:r>
      <w:r w:rsidR="00662622" w:rsidRPr="006931BE">
        <w:tab/>
        <w:t>Спецификации</w:t>
      </w:r>
    </w:p>
    <w:p w14:paraId="6A1E6392" w14:textId="77777777" w:rsidR="00662622" w:rsidRPr="006931BE" w:rsidRDefault="00662622" w:rsidP="00662622">
      <w:pPr>
        <w:pStyle w:val="SingleTxtG"/>
        <w:rPr>
          <w:b/>
        </w:rPr>
      </w:pPr>
      <w:r w:rsidRPr="006931BE">
        <w:rPr>
          <w:b/>
        </w:rPr>
        <w:t>210.</w:t>
      </w:r>
      <w:r w:rsidRPr="006931BE">
        <w:rPr>
          <w:b/>
        </w:rPr>
        <w:tab/>
        <w:t>В ряде исследований испытания BioRID показали хорошую повторяемость результатов. Вместе с тем были выявлены проблемы с воспроизводимостью результатов, полученных на различных манекенах. Общая конфигурация в соответствии с коммерческой идентификацией не позволяла должным образом идентифицировать используемое устройство, в связи с чем была установлена конкретная конфигурация: BioRID II наряду с усовершенствованием манекена.</w:t>
      </w:r>
    </w:p>
    <w:p w14:paraId="2ADEC98F" w14:textId="77777777" w:rsidR="00662622" w:rsidRPr="006931BE" w:rsidRDefault="00662622" w:rsidP="00662622">
      <w:pPr>
        <w:pStyle w:val="SingleTxtG"/>
        <w:rPr>
          <w:b/>
        </w:rPr>
      </w:pPr>
      <w:r w:rsidRPr="006931BE">
        <w:rPr>
          <w:b/>
        </w:rPr>
        <w:t>211.</w:t>
      </w:r>
      <w:r w:rsidRPr="006931BE">
        <w:rPr>
          <w:b/>
        </w:rPr>
        <w:tab/>
        <w:t xml:space="preserve">Исследования Европейской комиссии показали, что различия в измеренных значениях АИМ BioRID могут быть связаны с материалом, который моделирует туловище, </w:t>
      </w:r>
      <w:r w:rsidR="00516899" w:rsidRPr="006931BE">
        <w:rPr>
          <w:b/>
        </w:rPr>
        <w:t>т. е.</w:t>
      </w:r>
      <w:r w:rsidRPr="006931BE">
        <w:rPr>
          <w:b/>
        </w:rPr>
        <w:t xml:space="preserve"> при смене материала, из котор</w:t>
      </w:r>
      <w:r w:rsidR="00B85507" w:rsidRPr="006931BE">
        <w:rPr>
          <w:b/>
        </w:rPr>
        <w:t>ого</w:t>
      </w:r>
      <w:r w:rsidRPr="006931BE">
        <w:rPr>
          <w:b/>
        </w:rPr>
        <w:t xml:space="preserve"> изгот</w:t>
      </w:r>
      <w:r w:rsidR="00327A58" w:rsidRPr="006931BE">
        <w:rPr>
          <w:b/>
        </w:rPr>
        <w:t>а</w:t>
      </w:r>
      <w:r w:rsidRPr="006931BE">
        <w:rPr>
          <w:b/>
        </w:rPr>
        <w:t>вл</w:t>
      </w:r>
      <w:r w:rsidR="00327A58" w:rsidRPr="006931BE">
        <w:rPr>
          <w:b/>
        </w:rPr>
        <w:t>ива</w:t>
      </w:r>
      <w:r w:rsidRPr="006931BE">
        <w:rPr>
          <w:b/>
        </w:rPr>
        <w:t>ются АИМ, результирующие значения изменяются соответствующим образом.</w:t>
      </w:r>
      <w:r w:rsidRPr="006931BE">
        <w:rPr>
          <w:b/>
          <w:bCs/>
        </w:rPr>
        <w:t xml:space="preserve"> По</w:t>
      </w:r>
      <w:r w:rsidR="00327A58" w:rsidRPr="006931BE">
        <w:rPr>
          <w:b/>
          <w:bCs/>
        </w:rPr>
        <w:t> </w:t>
      </w:r>
      <w:r w:rsidRPr="006931BE">
        <w:rPr>
          <w:b/>
          <w:bCs/>
        </w:rPr>
        <w:t>результатам исследования было также рекомендовано оценивать фактор воздействия межпозвоночных демпфирующих элементов BioRID.</w:t>
      </w:r>
    </w:p>
    <w:p w14:paraId="3FE72D8B" w14:textId="77777777" w:rsidR="00662622" w:rsidRPr="006931BE" w:rsidRDefault="00662622" w:rsidP="00662622">
      <w:pPr>
        <w:pStyle w:val="SingleTxtG"/>
        <w:rPr>
          <w:b/>
        </w:rPr>
      </w:pPr>
      <w:r w:rsidRPr="006931BE">
        <w:rPr>
          <w:b/>
        </w:rPr>
        <w:t>212.</w:t>
      </w:r>
      <w:r w:rsidRPr="006931BE">
        <w:rPr>
          <w:b/>
        </w:rPr>
        <w:tab/>
        <w:t xml:space="preserve">Вставить дополнительный раздел по контролю материалов, например, материала таза и туловища, межпозвоночных </w:t>
      </w:r>
      <w:r w:rsidRPr="006931BE">
        <w:rPr>
          <w:b/>
          <w:bCs/>
        </w:rPr>
        <w:t>демпфирующих элементов</w:t>
      </w:r>
      <w:r w:rsidRPr="006931BE">
        <w:rPr>
          <w:b/>
        </w:rPr>
        <w:t xml:space="preserve"> и </w:t>
      </w:r>
      <w:r w:rsidR="00516899" w:rsidRPr="006931BE">
        <w:rPr>
          <w:b/>
        </w:rPr>
        <w:t>т. д.</w:t>
      </w:r>
    </w:p>
    <w:p w14:paraId="22CB08FC" w14:textId="77777777" w:rsidR="00662622" w:rsidRPr="006931BE" w:rsidRDefault="00327A58" w:rsidP="00327A58">
      <w:pPr>
        <w:pStyle w:val="H23G"/>
      </w:pPr>
      <w:r w:rsidRPr="006931BE">
        <w:tab/>
      </w:r>
      <w:r w:rsidR="00662622" w:rsidRPr="006931BE">
        <w:t>ix)</w:t>
      </w:r>
      <w:r w:rsidR="00662622" w:rsidRPr="006931BE">
        <w:tab/>
        <w:t>Ограничения</w:t>
      </w:r>
    </w:p>
    <w:p w14:paraId="62247D11" w14:textId="77777777" w:rsidR="00662622" w:rsidRPr="006931BE" w:rsidRDefault="00662622" w:rsidP="00662622">
      <w:pPr>
        <w:pStyle w:val="SingleTxtG"/>
        <w:rPr>
          <w:b/>
        </w:rPr>
      </w:pPr>
      <w:r w:rsidRPr="006931BE">
        <w:rPr>
          <w:b/>
        </w:rPr>
        <w:t>213.</w:t>
      </w:r>
      <w:r w:rsidRPr="006931BE">
        <w:rPr>
          <w:b/>
        </w:rPr>
        <w:tab/>
        <w:t>Форма изгиба позвоночника BioRID была установлена за счет использования прежнего модуля (спинного хребта) во время его сборки. Этот изгиб как раз и определяет позу устройства. В основу своей работы по оценке НРГ положила наиболее откинутую позу из двух установленных вариантов сборки, поскольку именно она характерна для большинства сидений транспортных средств, которые находятся в системе сбыта.</w:t>
      </w:r>
    </w:p>
    <w:p w14:paraId="2CDEE6FE" w14:textId="77777777" w:rsidR="00662622" w:rsidRPr="006931BE" w:rsidRDefault="00662622" w:rsidP="00662622">
      <w:pPr>
        <w:pStyle w:val="SingleTxtG"/>
        <w:rPr>
          <w:b/>
        </w:rPr>
      </w:pPr>
      <w:r w:rsidRPr="006931BE">
        <w:rPr>
          <w:b/>
        </w:rPr>
        <w:t>214.</w:t>
      </w:r>
      <w:r w:rsidRPr="006931BE">
        <w:rPr>
          <w:b/>
        </w:rPr>
        <w:tab/>
        <w:t>Хотя оценка результатов повторяемости и воспроизводимости результатов, полученных на устройстве, откинутом назад, которое использовалось на практически вертикальных сиденьях транспортных средств,</w:t>
      </w:r>
      <w:r w:rsidR="00B87306" w:rsidRPr="006931BE">
        <w:rPr>
          <w:b/>
        </w:rPr>
        <w:t xml:space="preserve"> </w:t>
      </w:r>
      <w:r w:rsidRPr="006931BE">
        <w:rPr>
          <w:b/>
        </w:rPr>
        <w:tab/>
        <w:t>не производилась, тем не менее наличие некоторых ограничений, например в части устойчивости модели головы, признавалось даже в статических условиях.</w:t>
      </w:r>
    </w:p>
    <w:p w14:paraId="7E5074BD" w14:textId="77777777" w:rsidR="00662622" w:rsidRPr="006931BE" w:rsidRDefault="00662622" w:rsidP="00662622">
      <w:pPr>
        <w:pStyle w:val="SingleTxtG"/>
        <w:rPr>
          <w:b/>
        </w:rPr>
      </w:pPr>
      <w:r w:rsidRPr="006931BE">
        <w:rPr>
          <w:b/>
        </w:rPr>
        <w:t>215.</w:t>
      </w:r>
      <w:r w:rsidRPr="006931BE">
        <w:rPr>
          <w:b/>
        </w:rPr>
        <w:tab/>
        <w:t>По этой причине использование BioRID в контексте настоящих ГТП ООН ограничивалось углами</w:t>
      </w:r>
      <w:r w:rsidR="00B87306" w:rsidRPr="006931BE">
        <w:rPr>
          <w:b/>
        </w:rPr>
        <w:t xml:space="preserve"> </w:t>
      </w:r>
      <w:r w:rsidRPr="006931BE">
        <w:rPr>
          <w:b/>
        </w:rPr>
        <w:t>наклона спинок сидений в диапазоне 20</w:t>
      </w:r>
      <w:r w:rsidR="00201DEA" w:rsidRPr="006931BE">
        <w:rPr>
          <w:b/>
        </w:rPr>
        <w:t>−</w:t>
      </w:r>
      <w:r w:rsidRPr="006931BE">
        <w:rPr>
          <w:b/>
        </w:rPr>
        <w:t>30</w:t>
      </w:r>
      <w:r w:rsidRPr="006931BE">
        <w:rPr>
          <w:b/>
        </w:rPr>
        <w:sym w:font="Symbol" w:char="F0B0"/>
      </w:r>
      <w:r w:rsidRPr="006931BE">
        <w:rPr>
          <w:b/>
        </w:rPr>
        <w:t>.</w:t>
      </w:r>
    </w:p>
    <w:p w14:paraId="6F9B6806" w14:textId="77777777" w:rsidR="00662622" w:rsidRPr="006931BE" w:rsidRDefault="00662622" w:rsidP="00662622">
      <w:pPr>
        <w:pStyle w:val="SingleTxtG"/>
        <w:rPr>
          <w:b/>
        </w:rPr>
      </w:pPr>
      <w:r w:rsidRPr="006931BE">
        <w:rPr>
          <w:b/>
        </w:rPr>
        <w:t>216.</w:t>
      </w:r>
      <w:r w:rsidRPr="006931BE">
        <w:rPr>
          <w:b/>
        </w:rPr>
        <w:tab/>
        <w:t>Исследования на повторяемость и воспроизводимость результатов проводились исключительно с использованием ускорительных салазок (тех, которым придается ускорение из состояния покоя в результате внезапного воздействия). Приложение 9 к настоящим правилам ООН содержит процедуры, регламентирующие использование манекена BioRID только на салазках в режиме ускорения.</w:t>
      </w:r>
    </w:p>
    <w:p w14:paraId="37F2A7A4" w14:textId="77777777" w:rsidR="00662622" w:rsidRPr="006931BE" w:rsidRDefault="00662622" w:rsidP="00327A58">
      <w:pPr>
        <w:pStyle w:val="H23G"/>
      </w:pPr>
      <w:r w:rsidRPr="006931BE">
        <w:lastRenderedPageBreak/>
        <w:tab/>
        <w:t>c)</w:t>
      </w:r>
      <w:r w:rsidRPr="006931BE">
        <w:tab/>
        <w:t>Метод измерения заднего расстояния</w:t>
      </w:r>
    </w:p>
    <w:p w14:paraId="731602FC" w14:textId="77777777" w:rsidR="00662622" w:rsidRPr="006931BE" w:rsidRDefault="00662622" w:rsidP="00662622">
      <w:pPr>
        <w:pStyle w:val="SingleTxtG"/>
        <w:rPr>
          <w:b/>
        </w:rPr>
      </w:pPr>
      <w:r w:rsidRPr="006931BE">
        <w:rPr>
          <w:b/>
        </w:rPr>
        <w:t>217.</w:t>
      </w:r>
      <w:r w:rsidRPr="006931BE">
        <w:rPr>
          <w:b/>
        </w:rPr>
        <w:tab/>
        <w:t>Измерение заднего расстояния с помощью координатомера.</w:t>
      </w:r>
    </w:p>
    <w:p w14:paraId="2E7D7788" w14:textId="77777777" w:rsidR="00662622" w:rsidRPr="006931BE" w:rsidRDefault="00662622" w:rsidP="00327A58">
      <w:pPr>
        <w:pStyle w:val="H23G"/>
      </w:pPr>
      <w:r w:rsidRPr="006931BE">
        <w:tab/>
        <w:t>d)</w:t>
      </w:r>
      <w:r w:rsidRPr="006931BE">
        <w:tab/>
        <w:t>Сроки освоения</w:t>
      </w:r>
    </w:p>
    <w:p w14:paraId="1E5F6B29" w14:textId="77777777" w:rsidR="00662622" w:rsidRPr="006931BE" w:rsidRDefault="00662622" w:rsidP="00662622">
      <w:pPr>
        <w:pStyle w:val="SingleTxtG"/>
        <w:rPr>
          <w:b/>
          <w:bCs/>
        </w:rPr>
      </w:pPr>
      <w:r w:rsidRPr="006931BE">
        <w:rPr>
          <w:b/>
        </w:rPr>
        <w:t>218.</w:t>
      </w:r>
      <w:r w:rsidRPr="006931BE">
        <w:rPr>
          <w:b/>
        </w:rPr>
        <w:tab/>
        <w:t>Договаривающимся сторонам, применяющим настоящие ГТП ООН, рекомендуется обеспечить надлежащий переходный период до начала полномасштабного обязательного применения с учетом времени, требуемого для разработки транспортных средств, и срока эксплуатации продукции</w:t>
      </w:r>
      <w:r w:rsidR="00B87306" w:rsidRPr="006931BE">
        <w:rPr>
          <w:bCs/>
        </w:rPr>
        <w:t>»</w:t>
      </w:r>
      <w:r w:rsidRPr="006931BE">
        <w:rPr>
          <w:bCs/>
        </w:rPr>
        <w:t>.</w:t>
      </w:r>
    </w:p>
    <w:p w14:paraId="4D9EB3B3" w14:textId="77777777" w:rsidR="00662622" w:rsidRPr="006931BE" w:rsidRDefault="00662622" w:rsidP="00662622">
      <w:pPr>
        <w:pStyle w:val="SingleTxtG"/>
      </w:pPr>
      <w:r w:rsidRPr="006931BE">
        <w:br w:type="page"/>
      </w:r>
      <w:r w:rsidRPr="006931BE">
        <w:rPr>
          <w:i/>
        </w:rPr>
        <w:lastRenderedPageBreak/>
        <w:t>Часть B, текст Правил</w:t>
      </w:r>
      <w:r w:rsidRPr="006931BE">
        <w:t>, изменить нумерацию на II, а текст следующим образом:</w:t>
      </w:r>
    </w:p>
    <w:p w14:paraId="5C60AF85" w14:textId="77777777" w:rsidR="00662622" w:rsidRPr="006931BE" w:rsidRDefault="00662622" w:rsidP="00327A58">
      <w:pPr>
        <w:pStyle w:val="HChG"/>
      </w:pPr>
      <w:r w:rsidRPr="006931BE">
        <w:tab/>
      </w:r>
      <w:r w:rsidR="00B87306" w:rsidRPr="006931BE">
        <w:rPr>
          <w:b w:val="0"/>
          <w:sz w:val="20"/>
        </w:rPr>
        <w:t>«</w:t>
      </w:r>
      <w:r w:rsidRPr="006931BE">
        <w:t>II.</w:t>
      </w:r>
      <w:r w:rsidRPr="006931BE">
        <w:tab/>
        <w:t>Текст Правил</w:t>
      </w:r>
    </w:p>
    <w:p w14:paraId="043A64D3" w14:textId="77777777" w:rsidR="00662622" w:rsidRPr="006931BE" w:rsidRDefault="00662622" w:rsidP="00327A58">
      <w:pPr>
        <w:pStyle w:val="SingleTxtG"/>
        <w:keepNext/>
        <w:keepLines/>
        <w:spacing w:before="360" w:after="240"/>
        <w:ind w:left="2268" w:hanging="1134"/>
        <w:rPr>
          <w:b/>
          <w:sz w:val="28"/>
          <w:szCs w:val="28"/>
        </w:rPr>
      </w:pPr>
      <w:r w:rsidRPr="006931BE">
        <w:rPr>
          <w:b/>
          <w:sz w:val="28"/>
          <w:szCs w:val="28"/>
        </w:rPr>
        <w:t>1.</w:t>
      </w:r>
      <w:r w:rsidRPr="006931BE">
        <w:rPr>
          <w:b/>
          <w:sz w:val="28"/>
          <w:szCs w:val="28"/>
        </w:rPr>
        <w:tab/>
        <w:t>Цель</w:t>
      </w:r>
    </w:p>
    <w:p w14:paraId="4F3AAE85" w14:textId="77777777" w:rsidR="00662622" w:rsidRPr="006931BE" w:rsidRDefault="004A41DE" w:rsidP="00327A58">
      <w:pPr>
        <w:pStyle w:val="SingleTxtG"/>
        <w:ind w:left="2268" w:hanging="1134"/>
      </w:pPr>
      <w:r w:rsidRPr="006931BE">
        <w:tab/>
      </w:r>
      <w:r w:rsidR="00662622" w:rsidRPr="006931BE">
        <w:t xml:space="preserve">Настоящие Правила устанавливают предписания к подголовникам в целях снижения частоты и тяжести травм, вызванных </w:t>
      </w:r>
      <w:r w:rsidR="00662622" w:rsidRPr="006931BE">
        <w:rPr>
          <w:strike/>
        </w:rPr>
        <w:t>смещением</w:t>
      </w:r>
      <w:r w:rsidR="00662622" w:rsidRPr="006931BE">
        <w:t xml:space="preserve"> </w:t>
      </w:r>
      <w:r w:rsidR="00662622" w:rsidRPr="006931BE">
        <w:rPr>
          <w:b/>
        </w:rPr>
        <w:t>относительным перемещением головы, шеи и туловища в результате удара сзади</w:t>
      </w:r>
      <w:r w:rsidR="00662622" w:rsidRPr="006931BE">
        <w:t xml:space="preserve"> </w:t>
      </w:r>
      <w:r w:rsidR="00662622" w:rsidRPr="006931BE">
        <w:rPr>
          <w:strike/>
        </w:rPr>
        <w:t>назад</w:t>
      </w:r>
      <w:r w:rsidR="00662622" w:rsidRPr="006931BE">
        <w:t>.</w:t>
      </w:r>
    </w:p>
    <w:p w14:paraId="1946032E" w14:textId="77777777" w:rsidR="00662622" w:rsidRPr="006931BE" w:rsidRDefault="00662622" w:rsidP="004A41DE">
      <w:pPr>
        <w:pStyle w:val="SingleTxtG"/>
        <w:keepNext/>
        <w:keepLines/>
        <w:spacing w:before="360" w:after="240"/>
        <w:ind w:left="2268" w:hanging="1134"/>
        <w:rPr>
          <w:b/>
          <w:sz w:val="28"/>
          <w:szCs w:val="28"/>
        </w:rPr>
      </w:pPr>
      <w:r w:rsidRPr="006931BE">
        <w:rPr>
          <w:b/>
          <w:sz w:val="28"/>
          <w:szCs w:val="28"/>
        </w:rPr>
        <w:t>2.</w:t>
      </w:r>
      <w:r w:rsidRPr="006931BE">
        <w:rPr>
          <w:b/>
          <w:sz w:val="28"/>
          <w:szCs w:val="28"/>
        </w:rPr>
        <w:tab/>
        <w:t>Область применения/сфера действия</w:t>
      </w:r>
    </w:p>
    <w:p w14:paraId="2DF4AD8A" w14:textId="77777777" w:rsidR="00662622" w:rsidRPr="006931BE" w:rsidRDefault="004A41DE" w:rsidP="00327A58">
      <w:pPr>
        <w:pStyle w:val="SingleTxtG"/>
        <w:ind w:left="2268" w:hanging="1134"/>
      </w:pPr>
      <w:r w:rsidRPr="006931BE">
        <w:tab/>
      </w:r>
      <w:r w:rsidR="00662622" w:rsidRPr="006931BE">
        <w:t>Настоящие правила применяются ко всем транспортным средствам категории 1-1;</w:t>
      </w:r>
      <w:r w:rsidR="00B87306" w:rsidRPr="006931BE">
        <w:t xml:space="preserve"> </w:t>
      </w:r>
      <w:r w:rsidR="00662622" w:rsidRPr="006931BE">
        <w:t>транспортным средствам категории 1-2 с полной массой до 4</w:t>
      </w:r>
      <w:r w:rsidRPr="006931BE">
        <w:t> </w:t>
      </w:r>
      <w:r w:rsidR="00662622" w:rsidRPr="006931BE">
        <w:t>500 кг;</w:t>
      </w:r>
      <w:r w:rsidR="00B87306" w:rsidRPr="006931BE">
        <w:t xml:space="preserve"> </w:t>
      </w:r>
      <w:r w:rsidR="00662622" w:rsidRPr="006931BE">
        <w:t>и транспортным средствам категории 2 с полной массой до 4</w:t>
      </w:r>
      <w:r w:rsidRPr="006931BE">
        <w:t> </w:t>
      </w:r>
      <w:r w:rsidR="00662622" w:rsidRPr="006931BE">
        <w:t>500 кг</w:t>
      </w:r>
      <w:r w:rsidR="00662622" w:rsidRPr="006931BE">
        <w:rPr>
          <w:sz w:val="18"/>
          <w:vertAlign w:val="superscript"/>
        </w:rPr>
        <w:footnoteReference w:id="7"/>
      </w:r>
      <w:r w:rsidR="00662622" w:rsidRPr="006931BE">
        <w:t>.</w:t>
      </w:r>
    </w:p>
    <w:p w14:paraId="1EB258F5" w14:textId="77777777" w:rsidR="00662622" w:rsidRPr="006931BE" w:rsidRDefault="00662622" w:rsidP="004A41DE">
      <w:pPr>
        <w:pStyle w:val="SingleTxtG"/>
        <w:keepNext/>
        <w:keepLines/>
        <w:spacing w:before="360" w:after="240"/>
        <w:ind w:left="2268" w:hanging="1134"/>
        <w:rPr>
          <w:b/>
          <w:sz w:val="28"/>
          <w:szCs w:val="28"/>
        </w:rPr>
      </w:pPr>
      <w:r w:rsidRPr="006931BE">
        <w:rPr>
          <w:b/>
          <w:sz w:val="28"/>
          <w:szCs w:val="28"/>
        </w:rPr>
        <w:t>3.</w:t>
      </w:r>
      <w:r w:rsidRPr="006931BE">
        <w:rPr>
          <w:b/>
          <w:sz w:val="28"/>
          <w:szCs w:val="28"/>
        </w:rPr>
        <w:tab/>
        <w:t>Определения</w:t>
      </w:r>
    </w:p>
    <w:p w14:paraId="3B0B6FF8" w14:textId="77777777" w:rsidR="00662622" w:rsidRPr="006931BE" w:rsidRDefault="00662622" w:rsidP="00327A58">
      <w:pPr>
        <w:pStyle w:val="SingleTxtG"/>
        <w:ind w:left="2268" w:hanging="1134"/>
      </w:pPr>
      <w:r w:rsidRPr="006931BE">
        <w:t>3.1</w:t>
      </w:r>
      <w:r w:rsidR="004A41DE" w:rsidRPr="006931BE">
        <w:tab/>
      </w:r>
      <w:r w:rsidR="00B87306" w:rsidRPr="006931BE">
        <w:t>«</w:t>
      </w:r>
      <w:r w:rsidRPr="006931BE">
        <w:rPr>
          <w:i/>
        </w:rPr>
        <w:t>Регулируемый подголовник</w:t>
      </w:r>
      <w:r w:rsidR="00B87306" w:rsidRPr="006931BE">
        <w:t>»</w:t>
      </w:r>
      <w:r w:rsidRPr="006931BE">
        <w:t xml:space="preserve"> 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14:paraId="40D34314" w14:textId="77777777" w:rsidR="00662622" w:rsidRPr="006931BE" w:rsidRDefault="00662622" w:rsidP="00327A58">
      <w:pPr>
        <w:pStyle w:val="SingleTxtG"/>
        <w:ind w:left="2268" w:hanging="1134"/>
      </w:pPr>
      <w:bookmarkStart w:id="6" w:name="_Hlk520280835"/>
      <w:bookmarkEnd w:id="4"/>
      <w:r w:rsidRPr="006931BE">
        <w:t>3.2</w:t>
      </w:r>
      <w:r w:rsidR="004A41DE" w:rsidRPr="006931BE">
        <w:tab/>
      </w:r>
      <w:r w:rsidR="00B87306" w:rsidRPr="006931BE">
        <w:t>«</w:t>
      </w:r>
      <w:r w:rsidRPr="006931BE">
        <w:rPr>
          <w:i/>
        </w:rPr>
        <w:t>Заднее окно</w:t>
      </w:r>
      <w:r w:rsidR="00B87306" w:rsidRPr="006931BE">
        <w:t>»</w:t>
      </w:r>
      <w:r w:rsidRPr="006931BE">
        <w:t xml:space="preserve"> означает стекло заднего окна, расположенное в задней части панели крыши.</w:t>
      </w:r>
    </w:p>
    <w:p w14:paraId="03C122C5" w14:textId="77777777" w:rsidR="00662622" w:rsidRPr="006931BE" w:rsidRDefault="00662622" w:rsidP="00327A58">
      <w:pPr>
        <w:pStyle w:val="SingleTxtG"/>
        <w:ind w:left="2268" w:hanging="1134"/>
      </w:pPr>
      <w:r w:rsidRPr="006931BE">
        <w:t>3.3</w:t>
      </w:r>
      <w:r w:rsidR="004A41DE" w:rsidRPr="006931BE">
        <w:tab/>
      </w:r>
      <w:r w:rsidR="00B87306" w:rsidRPr="006931BE">
        <w:t>«</w:t>
      </w:r>
      <w:r w:rsidRPr="006931BE">
        <w:rPr>
          <w:i/>
        </w:rPr>
        <w:t>Заднее расстояние</w:t>
      </w:r>
      <w:r w:rsidR="00B87306" w:rsidRPr="006931BE">
        <w:t>»</w:t>
      </w:r>
      <w:r w:rsidRPr="006931BE">
        <w:t xml:space="preserve"> означает минимальное горизонтальное расстояние между передней поверхностью подголовника и задней поверхностью устройства </w:t>
      </w:r>
      <w:r w:rsidRPr="006931BE">
        <w:rPr>
          <w:strike/>
        </w:rPr>
        <w:t>для измерения параметров подголовника, измеренное в соответствии с приложением 4 или приложением 5</w:t>
      </w:r>
      <w:r w:rsidRPr="006931BE">
        <w:t>.</w:t>
      </w:r>
    </w:p>
    <w:p w14:paraId="235FA481" w14:textId="77777777" w:rsidR="00662622" w:rsidRPr="006931BE" w:rsidRDefault="00662622" w:rsidP="00327A58">
      <w:pPr>
        <w:pStyle w:val="SingleTxtG"/>
        <w:ind w:left="2268" w:hanging="1134"/>
        <w:rPr>
          <w:b/>
        </w:rPr>
      </w:pPr>
      <w:r w:rsidRPr="006931BE">
        <w:rPr>
          <w:b/>
        </w:rPr>
        <w:t>3.3.1</w:t>
      </w:r>
      <w:r w:rsidR="004A41DE" w:rsidRPr="006931BE">
        <w:rPr>
          <w:b/>
        </w:rPr>
        <w:tab/>
      </w:r>
      <w:r w:rsidR="00B87306" w:rsidRPr="006931BE">
        <w:rPr>
          <w:b/>
        </w:rPr>
        <w:t>«</w:t>
      </w:r>
      <w:r w:rsidRPr="006931BE">
        <w:rPr>
          <w:b/>
          <w:i/>
        </w:rPr>
        <w:t>Точка R заднего расстояния</w:t>
      </w:r>
      <w:r w:rsidR="00B87306" w:rsidRPr="006931BE">
        <w:rPr>
          <w:b/>
        </w:rPr>
        <w:t>»</w:t>
      </w:r>
      <w:r w:rsidRPr="006931BE">
        <w:rPr>
          <w:b/>
        </w:rPr>
        <w:t xml:space="preserve"> означает заднее расстояние, измеренное в соответствии с приложением 4.</w:t>
      </w:r>
    </w:p>
    <w:p w14:paraId="2736A089" w14:textId="77777777" w:rsidR="00662622" w:rsidRPr="006931BE" w:rsidRDefault="00662622" w:rsidP="00327A58">
      <w:pPr>
        <w:pStyle w:val="SingleTxtG"/>
        <w:ind w:left="2268" w:hanging="1134"/>
        <w:rPr>
          <w:b/>
        </w:rPr>
      </w:pPr>
      <w:r w:rsidRPr="006931BE">
        <w:rPr>
          <w:b/>
        </w:rPr>
        <w:t>3.3.2</w:t>
      </w:r>
      <w:r w:rsidR="004A41DE" w:rsidRPr="006931BE">
        <w:rPr>
          <w:b/>
        </w:rPr>
        <w:tab/>
      </w:r>
      <w:r w:rsidRPr="006931BE">
        <w:rPr>
          <w:b/>
        </w:rPr>
        <w:tab/>
      </w:r>
      <w:r w:rsidR="00B87306" w:rsidRPr="006931BE">
        <w:rPr>
          <w:b/>
        </w:rPr>
        <w:t>«</w:t>
      </w:r>
      <w:r w:rsidRPr="006931BE">
        <w:rPr>
          <w:b/>
          <w:i/>
        </w:rPr>
        <w:t>Исходное заднее расстояние BioRID</w:t>
      </w:r>
      <w:r w:rsidR="00B87306" w:rsidRPr="006931BE">
        <w:rPr>
          <w:b/>
        </w:rPr>
        <w:t>»</w:t>
      </w:r>
      <w:r w:rsidRPr="006931BE">
        <w:rPr>
          <w:b/>
        </w:rPr>
        <w:t xml:space="preserve"> означает заднее расстояние, определенное в соответствии с приложением 8.</w:t>
      </w:r>
    </w:p>
    <w:p w14:paraId="75B98008" w14:textId="77777777" w:rsidR="00662622" w:rsidRPr="006931BE" w:rsidRDefault="00662622" w:rsidP="00327A58">
      <w:pPr>
        <w:pStyle w:val="SingleTxtG"/>
        <w:ind w:left="2268" w:hanging="1134"/>
      </w:pPr>
      <w:r w:rsidRPr="006931BE">
        <w:t>3.4</w:t>
      </w:r>
      <w:r w:rsidR="004A41DE" w:rsidRPr="006931BE">
        <w:tab/>
      </w:r>
      <w:r w:rsidR="00B87306" w:rsidRPr="006931BE">
        <w:t>«</w:t>
      </w:r>
      <w:r w:rsidRPr="006931BE">
        <w:rPr>
          <w:i/>
        </w:rPr>
        <w:t>Подголовник</w:t>
      </w:r>
      <w:r w:rsidR="00B87306" w:rsidRPr="006931BE">
        <w:t>»</w:t>
      </w:r>
      <w:r w:rsidRPr="006931BE">
        <w:t xml:space="preserve"> означает устройство, установленное в любом предусмотренном месте для сидения, которое ограничивает смещение назад головы сидящего пассажира или водителя по отношению к его туловищу, высотой равной или более 700 мм в любой точке между двумя вертикальными продольными плоскостями, проходящими на расстоянии 85 мм с каждой стороны исходной линии туловища, в любом положении регулировки заднего расстояния и высоты подголовника, которые измеряются в соответствии с приложением 1.</w:t>
      </w:r>
    </w:p>
    <w:p w14:paraId="6871B20F" w14:textId="77777777" w:rsidR="00662622" w:rsidRPr="006931BE" w:rsidRDefault="00662622" w:rsidP="00327A58">
      <w:pPr>
        <w:pStyle w:val="SingleTxtG"/>
        <w:ind w:left="2268" w:hanging="1134"/>
      </w:pPr>
      <w:r w:rsidRPr="006931BE">
        <w:t>3</w:t>
      </w:r>
      <w:r w:rsidRPr="006931BE">
        <w:rPr>
          <w:strike/>
        </w:rPr>
        <w:t>.5</w:t>
      </w:r>
      <w:r w:rsidR="004A41DE" w:rsidRPr="006931BE">
        <w:rPr>
          <w:strike/>
        </w:rPr>
        <w:tab/>
      </w:r>
      <w:r w:rsidR="00B87306" w:rsidRPr="006931BE">
        <w:rPr>
          <w:strike/>
        </w:rPr>
        <w:t>«</w:t>
      </w:r>
      <w:r w:rsidRPr="006931BE">
        <w:rPr>
          <w:i/>
          <w:strike/>
        </w:rPr>
        <w:t>Устройство для измерения параметров подголовников (HRMD)</w:t>
      </w:r>
      <w:r w:rsidR="00B87306" w:rsidRPr="006931BE">
        <w:rPr>
          <w:strike/>
        </w:rPr>
        <w:t>»</w:t>
      </w:r>
      <w:r w:rsidRPr="006931BE">
        <w:rPr>
          <w:strike/>
        </w:rPr>
        <w:t xml:space="preserve"> означает отдельное устройство в форме модели головы, используемое вместе с устройством для определения точки </w:t>
      </w:r>
      <w:r w:rsidR="00B87306" w:rsidRPr="006931BE">
        <w:rPr>
          <w:strike/>
        </w:rPr>
        <w:t>«</w:t>
      </w:r>
      <w:r w:rsidRPr="006931BE">
        <w:rPr>
          <w:strike/>
        </w:rPr>
        <w:t>H</w:t>
      </w:r>
      <w:r w:rsidR="00B87306" w:rsidRPr="006931BE">
        <w:rPr>
          <w:strike/>
        </w:rPr>
        <w:t>»</w:t>
      </w:r>
      <w:r w:rsidRPr="006931BE">
        <w:rPr>
          <w:strike/>
        </w:rPr>
        <w:t xml:space="preserve">, оснащенным моделью головы, в соответствии с определением, содержащемся в приложении 4, </w:t>
      </w:r>
      <w:r w:rsidRPr="006931BE">
        <w:rPr>
          <w:strike/>
        </w:rPr>
        <w:lastRenderedPageBreak/>
        <w:t>со скользящей градуированной линейкой в задней части модели головы для измерения заднего расстояния</w:t>
      </w:r>
      <w:r w:rsidRPr="006931BE">
        <w:rPr>
          <w:strike/>
          <w:sz w:val="18"/>
          <w:vertAlign w:val="superscript"/>
        </w:rPr>
        <w:footnoteReference w:id="8"/>
      </w:r>
      <w:r w:rsidRPr="006931BE">
        <w:rPr>
          <w:strike/>
        </w:rPr>
        <w:t>.</w:t>
      </w:r>
    </w:p>
    <w:p w14:paraId="6CC8CCBA" w14:textId="77777777" w:rsidR="00662622" w:rsidRPr="006931BE" w:rsidRDefault="00662622" w:rsidP="00327A58">
      <w:pPr>
        <w:pStyle w:val="SingleTxtG"/>
        <w:ind w:left="2268" w:hanging="1134"/>
      </w:pPr>
      <w:r w:rsidRPr="006931BE">
        <w:rPr>
          <w:strike/>
        </w:rPr>
        <w:t>3.6</w:t>
      </w:r>
      <w:r w:rsidRPr="006931BE">
        <w:t xml:space="preserve"> </w:t>
      </w:r>
      <w:r w:rsidRPr="006931BE">
        <w:rPr>
          <w:b/>
        </w:rPr>
        <w:t>3.5</w:t>
      </w:r>
      <w:r w:rsidR="004A41DE" w:rsidRPr="006931BE">
        <w:rPr>
          <w:b/>
        </w:rPr>
        <w:tab/>
      </w:r>
      <w:r w:rsidR="00B87306" w:rsidRPr="006931BE">
        <w:t>«</w:t>
      </w:r>
      <w:r w:rsidRPr="006931BE">
        <w:rPr>
          <w:i/>
        </w:rPr>
        <w:t>Объемный механизм определения точки Н</w:t>
      </w:r>
      <w:r w:rsidR="00B87306" w:rsidRPr="006931BE">
        <w:t>»</w:t>
      </w:r>
      <w:r w:rsidRPr="006931BE">
        <w:t xml:space="preserve"> (механизм определения точки Н) означает устройство, применяемое для определения </w:t>
      </w:r>
      <w:r w:rsidR="00B87306" w:rsidRPr="006931BE">
        <w:t>«</w:t>
      </w:r>
      <w:r w:rsidRPr="006931BE">
        <w:t>точек Н</w:t>
      </w:r>
      <w:r w:rsidR="00B87306" w:rsidRPr="006931BE">
        <w:t>»</w:t>
      </w:r>
      <w:r w:rsidRPr="006931BE">
        <w:t xml:space="preserve"> и фактических углов наклона туловища.</w:t>
      </w:r>
      <w:r w:rsidR="00B87306" w:rsidRPr="006931BE">
        <w:t xml:space="preserve"> </w:t>
      </w:r>
      <w:r w:rsidRPr="006931BE">
        <w:t xml:space="preserve">Описание этого механизма содержится в приложении </w:t>
      </w:r>
      <w:r w:rsidRPr="006931BE">
        <w:rPr>
          <w:strike/>
        </w:rPr>
        <w:t>13</w:t>
      </w:r>
      <w:r w:rsidRPr="006931BE">
        <w:rPr>
          <w:b/>
        </w:rPr>
        <w:t>12</w:t>
      </w:r>
      <w:r w:rsidRPr="006931BE">
        <w:t>.</w:t>
      </w:r>
    </w:p>
    <w:p w14:paraId="6E62EF42" w14:textId="77777777" w:rsidR="00662622" w:rsidRPr="006931BE" w:rsidRDefault="00662622" w:rsidP="00327A58">
      <w:pPr>
        <w:pStyle w:val="SingleTxtG"/>
        <w:ind w:left="2268" w:hanging="1134"/>
      </w:pPr>
      <w:r w:rsidRPr="006931BE">
        <w:rPr>
          <w:strike/>
        </w:rPr>
        <w:t>3.7</w:t>
      </w:r>
      <w:r w:rsidRPr="006931BE">
        <w:t xml:space="preserve"> </w:t>
      </w:r>
      <w:r w:rsidRPr="006931BE">
        <w:rPr>
          <w:b/>
        </w:rPr>
        <w:t>3.6</w:t>
      </w:r>
      <w:r w:rsidR="004A41DE" w:rsidRPr="006931BE">
        <w:rPr>
          <w:b/>
        </w:rPr>
        <w:tab/>
      </w:r>
      <w:r w:rsidRPr="006931BE">
        <w:tab/>
      </w:r>
      <w:r w:rsidR="00B87306" w:rsidRPr="006931BE">
        <w:t>«</w:t>
      </w:r>
      <w:r w:rsidRPr="006931BE">
        <w:rPr>
          <w:i/>
        </w:rPr>
        <w:t>Высота подголовника</w:t>
      </w:r>
      <w:r w:rsidR="00B87306" w:rsidRPr="006931BE">
        <w:t>»</w:t>
      </w:r>
      <w:r w:rsidRPr="006931BE">
        <w:t xml:space="preserve"> означает расстояние от точки R, измеряемое параллельно исходной линии туловища до </w:t>
      </w:r>
      <w:r w:rsidRPr="006931BE">
        <w:rPr>
          <w:b/>
        </w:rPr>
        <w:t>фактического</w:t>
      </w:r>
      <w:r w:rsidRPr="006931BE">
        <w:t xml:space="preserve"> верха подголовника </w:t>
      </w:r>
      <w:r w:rsidRPr="006931BE">
        <w:rPr>
          <w:b/>
        </w:rPr>
        <w:t xml:space="preserve">(ТП) </w:t>
      </w:r>
      <w:r w:rsidRPr="006931BE">
        <w:t>в плоскости, перпендикулярной исходной линии туловища.</w:t>
      </w:r>
    </w:p>
    <w:p w14:paraId="6481A232" w14:textId="77777777" w:rsidR="00662622" w:rsidRPr="006931BE" w:rsidRDefault="00662622" w:rsidP="00327A58">
      <w:pPr>
        <w:pStyle w:val="SingleTxtG"/>
        <w:ind w:left="2268" w:hanging="1134"/>
      </w:pPr>
      <w:r w:rsidRPr="006931BE">
        <w:rPr>
          <w:strike/>
        </w:rPr>
        <w:t>3.8</w:t>
      </w:r>
      <w:r w:rsidRPr="006931BE">
        <w:t xml:space="preserve"> </w:t>
      </w:r>
      <w:r w:rsidRPr="006931BE">
        <w:rPr>
          <w:b/>
        </w:rPr>
        <w:t>3.7</w:t>
      </w:r>
      <w:r w:rsidR="004A41DE" w:rsidRPr="006931BE">
        <w:rPr>
          <w:b/>
        </w:rPr>
        <w:tab/>
      </w:r>
      <w:r w:rsidR="00B87306" w:rsidRPr="006931BE">
        <w:t>«</w:t>
      </w:r>
      <w:r w:rsidRPr="006931BE">
        <w:rPr>
          <w:i/>
        </w:rPr>
        <w:t>Положение, предусмотренное для использования водителем или пассажиром</w:t>
      </w:r>
      <w:r w:rsidR="00B87306" w:rsidRPr="006931BE">
        <w:t>»</w:t>
      </w:r>
      <w:r w:rsidRPr="006931BE">
        <w:t>, означает, в случае использования по отношению к регулировке сиденья и подголовника,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в целях облегчения входа и выхода водителя или пассажира; доступа к зонам размещения груза; и размещения груза в транспортном средстве</w:t>
      </w:r>
      <w:r w:rsidR="00AC1ABA" w:rsidRPr="006931BE">
        <w:t>.</w:t>
      </w:r>
    </w:p>
    <w:p w14:paraId="5C3855AB" w14:textId="77777777" w:rsidR="00662622" w:rsidRPr="006931BE" w:rsidRDefault="00662622" w:rsidP="00327A58">
      <w:pPr>
        <w:pStyle w:val="SingleTxtG"/>
        <w:ind w:left="2268" w:hanging="1134"/>
      </w:pPr>
      <w:r w:rsidRPr="006931BE">
        <w:rPr>
          <w:strike/>
        </w:rPr>
        <w:t>3.9</w:t>
      </w:r>
      <w:r w:rsidRPr="006931BE">
        <w:t xml:space="preserve"> </w:t>
      </w:r>
      <w:r w:rsidRPr="006931BE">
        <w:rPr>
          <w:b/>
        </w:rPr>
        <w:t>3.8</w:t>
      </w:r>
      <w:r w:rsidR="004A41DE" w:rsidRPr="006931BE">
        <w:rPr>
          <w:b/>
        </w:rPr>
        <w:tab/>
      </w:r>
      <w:r w:rsidR="00B87306" w:rsidRPr="006931BE">
        <w:t>«</w:t>
      </w:r>
      <w:r w:rsidRPr="006931BE">
        <w:rPr>
          <w:i/>
        </w:rPr>
        <w:t>Точка Н</w:t>
      </w:r>
      <w:r w:rsidR="00B87306" w:rsidRPr="006931BE">
        <w:t>»</w:t>
      </w:r>
      <w:r w:rsidRPr="006931BE">
        <w:t xml:space="preserve"> означает центр вращения туловища и бедра объемного механизма определения точки Н, установленного на сиденье транспортного средства в соответствии с предписаниями приложения</w:t>
      </w:r>
      <w:r w:rsidR="00AC1ABA" w:rsidRPr="006931BE">
        <w:t> </w:t>
      </w:r>
      <w:r w:rsidRPr="006931BE">
        <w:rPr>
          <w:strike/>
        </w:rPr>
        <w:t>12</w:t>
      </w:r>
      <w:r w:rsidRPr="006931BE">
        <w:rPr>
          <w:b/>
        </w:rPr>
        <w:t>11</w:t>
      </w:r>
      <w:r w:rsidRPr="006931BE">
        <w:t>.</w:t>
      </w:r>
      <w:r w:rsidR="00B87306" w:rsidRPr="006931BE">
        <w:t xml:space="preserve"> </w:t>
      </w:r>
      <w:r w:rsidRPr="006931BE">
        <w:t xml:space="preserve">После определения точки Н в порядке, описанном в приложении </w:t>
      </w:r>
      <w:r w:rsidRPr="006931BE">
        <w:rPr>
          <w:strike/>
        </w:rPr>
        <w:t>12</w:t>
      </w:r>
      <w:r w:rsidRPr="006931BE">
        <w:rPr>
          <w:b/>
        </w:rPr>
        <w:t>11</w:t>
      </w:r>
      <w:r w:rsidRPr="006931BE">
        <w:t xml:space="preserve"> считается, что точка Н является фиксированной по отношению к основанию сиденья и перемещается с ней при регулировке сиденья </w:t>
      </w:r>
      <w:r w:rsidRPr="006931BE">
        <w:rPr>
          <w:b/>
        </w:rPr>
        <w:t>в направлении X</w:t>
      </w:r>
      <w:r w:rsidRPr="006931BE">
        <w:t>.</w:t>
      </w:r>
    </w:p>
    <w:bookmarkEnd w:id="6"/>
    <w:p w14:paraId="783B6479" w14:textId="77777777" w:rsidR="00662622" w:rsidRPr="006931BE" w:rsidRDefault="00662622" w:rsidP="00327A58">
      <w:pPr>
        <w:pStyle w:val="SingleTxtG"/>
        <w:ind w:left="2268" w:hanging="1134"/>
      </w:pPr>
      <w:r w:rsidRPr="006931BE">
        <w:rPr>
          <w:strike/>
        </w:rPr>
        <w:t>3.10</w:t>
      </w:r>
      <w:r w:rsidRPr="006931BE">
        <w:t xml:space="preserve"> </w:t>
      </w:r>
      <w:r w:rsidRPr="006931BE">
        <w:rPr>
          <w:b/>
        </w:rPr>
        <w:t>3.9</w:t>
      </w:r>
      <w:r w:rsidR="004A41DE" w:rsidRPr="006931BE">
        <w:rPr>
          <w:b/>
        </w:rPr>
        <w:tab/>
      </w:r>
      <w:r w:rsidR="00B87306" w:rsidRPr="006931BE">
        <w:t>«</w:t>
      </w:r>
      <w:r w:rsidRPr="006931BE">
        <w:t>Точка R</w:t>
      </w:r>
      <w:r w:rsidR="00B87306" w:rsidRPr="006931BE">
        <w:t>»</w:t>
      </w:r>
      <w:r w:rsidRPr="006931BE">
        <w:t xml:space="preserve"> означает контрольную точку, указываемую изготовителем транспортного средства для каждого места для сидения и устанавливаемую в трехмерной системе координат, определенной в приложении </w:t>
      </w:r>
      <w:r w:rsidRPr="006931BE">
        <w:rPr>
          <w:strike/>
        </w:rPr>
        <w:t>11</w:t>
      </w:r>
      <w:r w:rsidRPr="006931BE">
        <w:rPr>
          <w:b/>
        </w:rPr>
        <w:t>10</w:t>
      </w:r>
      <w:r w:rsidRPr="006931BE">
        <w:t>.</w:t>
      </w:r>
      <w:r w:rsidR="00B87306" w:rsidRPr="006931BE">
        <w:t xml:space="preserve"> </w:t>
      </w:r>
      <w:r w:rsidRPr="006931BE">
        <w:t xml:space="preserve">Точка R </w:t>
      </w:r>
      <w:r w:rsidRPr="006931BE">
        <w:rPr>
          <w:b/>
        </w:rPr>
        <w:t>определяется в приложении 10 и</w:t>
      </w:r>
      <w:bookmarkStart w:id="7" w:name="_Hlk520280855"/>
      <w:r w:rsidRPr="006931BE">
        <w:t>:</w:t>
      </w:r>
    </w:p>
    <w:p w14:paraId="198A709E" w14:textId="77777777" w:rsidR="00662622" w:rsidRPr="006931BE" w:rsidRDefault="00662622" w:rsidP="00327A58">
      <w:pPr>
        <w:pStyle w:val="SingleTxtG"/>
        <w:ind w:left="2268" w:hanging="1134"/>
      </w:pPr>
      <w:r w:rsidRPr="006931BE">
        <w:rPr>
          <w:strike/>
        </w:rPr>
        <w:t>3.10.1</w:t>
      </w:r>
      <w:r w:rsidRPr="006931BE">
        <w:t xml:space="preserve"> </w:t>
      </w:r>
      <w:r w:rsidRPr="006931BE">
        <w:rPr>
          <w:b/>
        </w:rPr>
        <w:t>3.9.1</w:t>
      </w:r>
      <w:r w:rsidR="004A41DE" w:rsidRPr="006931BE">
        <w:rPr>
          <w:b/>
        </w:rPr>
        <w:tab/>
      </w:r>
      <w:r w:rsidRPr="006931BE">
        <w:t>определяет крайнее заднее положение управления или использования каждого места для сидения, предусмотренного в транспортном средстве;</w:t>
      </w:r>
    </w:p>
    <w:p w14:paraId="6F0F1E35" w14:textId="77777777" w:rsidR="00662622" w:rsidRPr="006931BE" w:rsidRDefault="00662622" w:rsidP="00327A58">
      <w:pPr>
        <w:pStyle w:val="SingleTxtG"/>
        <w:ind w:left="2268" w:hanging="1134"/>
      </w:pPr>
      <w:r w:rsidRPr="006931BE">
        <w:rPr>
          <w:strike/>
        </w:rPr>
        <w:t>3.10.2</w:t>
      </w:r>
      <w:r w:rsidRPr="006931BE">
        <w:t xml:space="preserve"> </w:t>
      </w:r>
      <w:r w:rsidRPr="006931BE">
        <w:rPr>
          <w:b/>
        </w:rPr>
        <w:t>3.9.2</w:t>
      </w:r>
      <w:r w:rsidR="004A41DE" w:rsidRPr="006931BE">
        <w:tab/>
      </w:r>
      <w:r w:rsidRPr="006931BE">
        <w:t>имеет координаты, установленные по отношению к конструкции транспортного средства;</w:t>
      </w:r>
    </w:p>
    <w:p w14:paraId="3206DC07" w14:textId="77777777" w:rsidR="00662622" w:rsidRPr="006931BE" w:rsidRDefault="00662622" w:rsidP="00327A58">
      <w:pPr>
        <w:pStyle w:val="SingleTxtG"/>
        <w:ind w:left="2268" w:hanging="1134"/>
      </w:pPr>
      <w:r w:rsidRPr="006931BE">
        <w:rPr>
          <w:strike/>
        </w:rPr>
        <w:t>3.10.3</w:t>
      </w:r>
      <w:r w:rsidRPr="006931BE">
        <w:t xml:space="preserve"> </w:t>
      </w:r>
      <w:r w:rsidRPr="006931BE">
        <w:rPr>
          <w:b/>
        </w:rPr>
        <w:t>3.9.3</w:t>
      </w:r>
      <w:r w:rsidR="004A41DE" w:rsidRPr="006931BE">
        <w:tab/>
      </w:r>
      <w:r w:rsidRPr="006931BE">
        <w:t>моделирует положение центра вращения туловища и бедра;</w:t>
      </w:r>
    </w:p>
    <w:p w14:paraId="4C33CD49" w14:textId="77777777" w:rsidR="00662622" w:rsidRPr="006931BE" w:rsidRDefault="00662622" w:rsidP="00327A58">
      <w:pPr>
        <w:pStyle w:val="SingleTxtG"/>
        <w:ind w:left="2268" w:hanging="1134"/>
      </w:pPr>
      <w:r w:rsidRPr="006931BE">
        <w:rPr>
          <w:strike/>
        </w:rPr>
        <w:t>3.10.4</w:t>
      </w:r>
      <w:r w:rsidRPr="006931BE">
        <w:t xml:space="preserve"> </w:t>
      </w:r>
      <w:r w:rsidRPr="006931BE">
        <w:rPr>
          <w:b/>
        </w:rPr>
        <w:t>3.9.4</w:t>
      </w:r>
      <w:r w:rsidR="004A41DE" w:rsidRPr="006931BE">
        <w:tab/>
      </w:r>
      <w:r w:rsidRPr="006931BE">
        <w:t xml:space="preserve">определяется в приложении </w:t>
      </w:r>
      <w:r w:rsidRPr="006931BE">
        <w:rPr>
          <w:strike/>
        </w:rPr>
        <w:t>12</w:t>
      </w:r>
      <w:r w:rsidRPr="006931BE">
        <w:rPr>
          <w:b/>
        </w:rPr>
        <w:t>11</w:t>
      </w:r>
      <w:r w:rsidRPr="006931BE">
        <w:t xml:space="preserve"> к настоящим </w:t>
      </w:r>
      <w:r w:rsidR="00154BC2" w:rsidRPr="006931BE">
        <w:t>Правилам</w:t>
      </w:r>
      <w:r w:rsidRPr="006931BE">
        <w:t>.</w:t>
      </w:r>
    </w:p>
    <w:p w14:paraId="7A575410" w14:textId="77777777" w:rsidR="00662622" w:rsidRPr="006931BE" w:rsidRDefault="00662622" w:rsidP="00327A58">
      <w:pPr>
        <w:pStyle w:val="SingleTxtG"/>
        <w:ind w:left="2268" w:hanging="1134"/>
        <w:rPr>
          <w:b/>
        </w:rPr>
      </w:pPr>
      <w:r w:rsidRPr="006931BE">
        <w:rPr>
          <w:b/>
        </w:rPr>
        <w:t>3.10</w:t>
      </w:r>
      <w:r w:rsidR="004A41DE" w:rsidRPr="006931BE">
        <w:rPr>
          <w:b/>
        </w:rPr>
        <w:tab/>
      </w:r>
      <w:r w:rsidR="00B87306" w:rsidRPr="006931BE">
        <w:rPr>
          <w:b/>
        </w:rPr>
        <w:t>«</w:t>
      </w:r>
      <w:r w:rsidRPr="006931BE">
        <w:rPr>
          <w:b/>
          <w:i/>
        </w:rPr>
        <w:t xml:space="preserve">Точка </w:t>
      </w:r>
      <w:r w:rsidRPr="006931BE">
        <w:rPr>
          <w:b/>
          <w:i/>
          <w:iCs/>
        </w:rPr>
        <w:t>R</w:t>
      </w:r>
      <w:r w:rsidRPr="006931BE">
        <w:rPr>
          <w:b/>
          <w:i/>
          <w:iCs/>
          <w:vertAlign w:val="subscript"/>
        </w:rPr>
        <w:t>50</w:t>
      </w:r>
      <w:r w:rsidR="00B87306" w:rsidRPr="006931BE">
        <w:rPr>
          <w:b/>
        </w:rPr>
        <w:t>»</w:t>
      </w:r>
      <w:r w:rsidRPr="006931BE">
        <w:rPr>
          <w:b/>
        </w:rPr>
        <w:t xml:space="preserve"> означает контрольную точку, определенную изготовителем транспортного средства для сидящего на предусмотренном месте для сидения мужского манекена </w:t>
      </w:r>
      <w:r w:rsidR="00AC1ABA" w:rsidRPr="006931BE">
        <w:rPr>
          <w:b/>
        </w:rPr>
        <w:br/>
      </w:r>
      <w:r w:rsidRPr="006931BE">
        <w:rPr>
          <w:b/>
        </w:rPr>
        <w:t>50-го процентиля.</w:t>
      </w:r>
      <w:r w:rsidR="00B87306" w:rsidRPr="006931BE">
        <w:rPr>
          <w:b/>
        </w:rPr>
        <w:t xml:space="preserve"> </w:t>
      </w:r>
    </w:p>
    <w:p w14:paraId="0340F542" w14:textId="77777777" w:rsidR="00662622" w:rsidRPr="006931BE" w:rsidRDefault="00662622" w:rsidP="00327A58">
      <w:pPr>
        <w:pStyle w:val="SingleTxtG"/>
        <w:ind w:left="2268" w:hanging="1134"/>
      </w:pPr>
      <w:r w:rsidRPr="006931BE">
        <w:t>3.11</w:t>
      </w:r>
      <w:r w:rsidR="004A41DE" w:rsidRPr="006931BE">
        <w:tab/>
      </w:r>
      <w:r w:rsidRPr="006931BE">
        <w:rPr>
          <w:strike/>
        </w:rPr>
        <w:t>Верх подголовника</w:t>
      </w:r>
      <w:r w:rsidR="00B87306" w:rsidRPr="006931BE">
        <w:rPr>
          <w:strike/>
        </w:rPr>
        <w:t>»</w:t>
      </w:r>
      <w:r w:rsidRPr="006931BE">
        <w:rPr>
          <w:strike/>
        </w:rPr>
        <w:t xml:space="preserve"> означает самую высокую точку подголовника, расположенную на его осевой линии.</w:t>
      </w:r>
    </w:p>
    <w:p w14:paraId="6E0D99CC" w14:textId="77777777" w:rsidR="00662622" w:rsidRPr="006931BE" w:rsidRDefault="00662622" w:rsidP="00327A58">
      <w:pPr>
        <w:pStyle w:val="SingleTxtG"/>
        <w:ind w:left="2268" w:hanging="1134"/>
        <w:rPr>
          <w:b/>
        </w:rPr>
      </w:pPr>
      <w:r w:rsidRPr="006931BE">
        <w:rPr>
          <w:b/>
        </w:rPr>
        <w:tab/>
      </w:r>
      <w:r w:rsidR="00B87306" w:rsidRPr="006931BE">
        <w:rPr>
          <w:b/>
        </w:rPr>
        <w:t>«</w:t>
      </w:r>
      <w:r w:rsidRPr="006931BE">
        <w:rPr>
          <w:b/>
          <w:i/>
        </w:rPr>
        <w:t>Фактический верх подголовника</w:t>
      </w:r>
      <w:r w:rsidR="00B87306" w:rsidRPr="006931BE">
        <w:rPr>
          <w:b/>
        </w:rPr>
        <w:t>»</w:t>
      </w:r>
      <w:r w:rsidRPr="006931BE">
        <w:rPr>
          <w:b/>
        </w:rPr>
        <w:t xml:space="preserve"> означает наиболее высокую точку на осевой линии подголовника, определяемую в соответствии с приложением 1 и принимаемую за точку пересечения (ТП).</w:t>
      </w:r>
    </w:p>
    <w:p w14:paraId="1AD2297D" w14:textId="77777777" w:rsidR="00662622" w:rsidRPr="006931BE" w:rsidRDefault="00662622" w:rsidP="00327A58">
      <w:pPr>
        <w:pStyle w:val="SingleTxtG"/>
        <w:ind w:left="2268" w:hanging="1134"/>
      </w:pPr>
      <w:r w:rsidRPr="006931BE">
        <w:t>3.12</w:t>
      </w:r>
      <w:r w:rsidR="004A41DE" w:rsidRPr="006931BE">
        <w:tab/>
      </w:r>
      <w:r w:rsidR="00B87306" w:rsidRPr="006931BE">
        <w:t>«</w:t>
      </w:r>
      <w:r w:rsidRPr="006931BE">
        <w:rPr>
          <w:i/>
        </w:rPr>
        <w:t>Линия туловища</w:t>
      </w:r>
      <w:r w:rsidR="00B87306" w:rsidRPr="006931BE">
        <w:t>»</w:t>
      </w:r>
      <w:r w:rsidRPr="006931BE">
        <w:t xml:space="preserve"> означает осевую линию штыря механизма определения точки Н, когда штырь находится в крайнем заднем положении.</w:t>
      </w:r>
    </w:p>
    <w:p w14:paraId="0B8E6D11" w14:textId="77777777" w:rsidR="00662622" w:rsidRPr="006931BE" w:rsidRDefault="00662622" w:rsidP="00327A58">
      <w:pPr>
        <w:pStyle w:val="SingleTxtG"/>
        <w:ind w:left="2268" w:hanging="1134"/>
      </w:pPr>
      <w:r w:rsidRPr="006931BE">
        <w:lastRenderedPageBreak/>
        <w:t>3.13</w:t>
      </w:r>
      <w:r w:rsidR="004A41DE" w:rsidRPr="006931BE">
        <w:tab/>
      </w:r>
      <w:r w:rsidR="00B87306" w:rsidRPr="006931BE">
        <w:t>«</w:t>
      </w:r>
      <w:r w:rsidRPr="006931BE">
        <w:rPr>
          <w:i/>
        </w:rPr>
        <w:t>Фактический угол наклона туловища</w:t>
      </w:r>
      <w:r w:rsidR="00B87306" w:rsidRPr="006931BE">
        <w:t>»</w:t>
      </w:r>
      <w:r w:rsidRPr="006931BE">
        <w:t xml:space="preserve"> означает угол, измеряемый </w:t>
      </w:r>
      <w:r w:rsidRPr="006931BE">
        <w:rPr>
          <w:b/>
        </w:rPr>
        <w:t>с помощью механизма определения точки Н</w:t>
      </w:r>
      <w:r w:rsidRPr="006931BE">
        <w:t xml:space="preserve"> между вертикальной линией, проходящей через точку Н, и линией туловища посредством кругового сектора механизма определения точки Н.</w:t>
      </w:r>
      <w:r w:rsidR="00B87306" w:rsidRPr="006931BE">
        <w:t xml:space="preserve"> </w:t>
      </w:r>
      <w:r w:rsidRPr="006931BE">
        <w:rPr>
          <w:strike/>
        </w:rPr>
        <w:t>Теоретически фактический угол наклона туловища соответствует конструктивному углу наклона туловища.</w:t>
      </w:r>
    </w:p>
    <w:p w14:paraId="71FAD1AE" w14:textId="77777777" w:rsidR="00662622" w:rsidRPr="006931BE" w:rsidRDefault="00662622" w:rsidP="00327A58">
      <w:pPr>
        <w:pStyle w:val="SingleTxtG"/>
        <w:ind w:left="2268" w:hanging="1134"/>
        <w:rPr>
          <w:b/>
        </w:rPr>
      </w:pPr>
      <w:r w:rsidRPr="006931BE">
        <w:t>3.14</w:t>
      </w:r>
      <w:r w:rsidR="004A41DE" w:rsidRPr="006931BE">
        <w:tab/>
      </w:r>
      <w:r w:rsidR="00B87306" w:rsidRPr="006931BE">
        <w:t>«</w:t>
      </w:r>
      <w:r w:rsidRPr="006931BE">
        <w:rPr>
          <w:i/>
        </w:rPr>
        <w:t>Расчетный угол наклона туловища</w:t>
      </w:r>
      <w:r w:rsidR="00B87306" w:rsidRPr="006931BE">
        <w:t>»</w:t>
      </w:r>
      <w:r w:rsidRPr="006931BE">
        <w:t xml:space="preserve"> означает угол, измеряемый </w:t>
      </w:r>
      <w:r w:rsidRPr="006931BE">
        <w:rPr>
          <w:b/>
        </w:rPr>
        <w:t>с помощью механизма определения точки Н</w:t>
      </w:r>
      <w:r w:rsidRPr="006931BE">
        <w:t xml:space="preserve"> между вертикальной линией, проходящей через точку R, и линией туловища в положении, соответствующем предусмотренному положению спинки сиденья, указанному изготовителем транспортного средства.</w:t>
      </w:r>
    </w:p>
    <w:p w14:paraId="3E4AFC5E" w14:textId="77777777" w:rsidR="00662622" w:rsidRPr="006931BE" w:rsidRDefault="00662622" w:rsidP="00327A58">
      <w:pPr>
        <w:pStyle w:val="SingleTxtG"/>
        <w:ind w:left="2268" w:hanging="1134"/>
        <w:rPr>
          <w:b/>
        </w:rPr>
      </w:pPr>
      <w:r w:rsidRPr="006931BE">
        <w:rPr>
          <w:b/>
        </w:rPr>
        <w:t>3.15</w:t>
      </w:r>
      <w:r w:rsidR="004A41DE" w:rsidRPr="006931BE">
        <w:rPr>
          <w:b/>
        </w:rPr>
        <w:tab/>
      </w:r>
      <w:r w:rsidR="00B87306" w:rsidRPr="006931BE">
        <w:rPr>
          <w:b/>
        </w:rPr>
        <w:t>«</w:t>
      </w:r>
      <w:r w:rsidRPr="006931BE">
        <w:rPr>
          <w:b/>
          <w:i/>
        </w:rPr>
        <w:t>Продольная плоскость</w:t>
      </w:r>
      <w:r w:rsidR="00B87306" w:rsidRPr="006931BE">
        <w:rPr>
          <w:b/>
        </w:rPr>
        <w:t>»</w:t>
      </w:r>
      <w:r w:rsidRPr="006931BE">
        <w:rPr>
          <w:b/>
        </w:rPr>
        <w:t xml:space="preserve"> означает любую плоскость, параллельную вертикальной продольной нулевой плоскости транспортного средства, как она определена в приложении 10. </w:t>
      </w:r>
    </w:p>
    <w:p w14:paraId="5DC07B3D" w14:textId="77777777" w:rsidR="00662622" w:rsidRPr="006931BE" w:rsidRDefault="00662622" w:rsidP="00327A58">
      <w:pPr>
        <w:pStyle w:val="SingleTxtG"/>
        <w:ind w:left="2268" w:hanging="1134"/>
        <w:rPr>
          <w:b/>
        </w:rPr>
      </w:pPr>
      <w:r w:rsidRPr="006931BE">
        <w:rPr>
          <w:b/>
        </w:rPr>
        <w:t>3.16</w:t>
      </w:r>
      <w:r w:rsidR="004A41DE" w:rsidRPr="006931BE">
        <w:rPr>
          <w:b/>
        </w:rPr>
        <w:tab/>
      </w:r>
      <w:r w:rsidR="00B87306" w:rsidRPr="006931BE">
        <w:rPr>
          <w:b/>
        </w:rPr>
        <w:t>«</w:t>
      </w:r>
      <w:r w:rsidRPr="006931BE">
        <w:rPr>
          <w:b/>
          <w:i/>
        </w:rPr>
        <w:t>Спружинивание</w:t>
      </w:r>
      <w:r w:rsidR="00B87306" w:rsidRPr="006931BE">
        <w:rPr>
          <w:b/>
        </w:rPr>
        <w:t>»</w:t>
      </w:r>
      <w:r w:rsidRPr="006931BE">
        <w:rPr>
          <w:b/>
        </w:rPr>
        <w:t xml:space="preserve"> означает возвращение головы назад в исходное положение после соприкосновения с подголовником.</w:t>
      </w:r>
    </w:p>
    <w:p w14:paraId="3C44ABE0" w14:textId="77777777" w:rsidR="00662622" w:rsidRPr="006931BE" w:rsidRDefault="00662622" w:rsidP="004A41DE">
      <w:pPr>
        <w:pStyle w:val="SingleTxtG"/>
        <w:keepNext/>
        <w:keepLines/>
        <w:spacing w:before="360" w:after="240"/>
        <w:ind w:left="2268" w:hanging="1134"/>
        <w:rPr>
          <w:b/>
          <w:sz w:val="28"/>
          <w:szCs w:val="28"/>
        </w:rPr>
      </w:pPr>
      <w:r w:rsidRPr="006931BE">
        <w:rPr>
          <w:b/>
          <w:sz w:val="28"/>
          <w:szCs w:val="28"/>
        </w:rPr>
        <w:t>4.</w:t>
      </w:r>
      <w:r w:rsidRPr="006931BE">
        <w:rPr>
          <w:b/>
          <w:sz w:val="28"/>
          <w:szCs w:val="28"/>
        </w:rPr>
        <w:tab/>
      </w:r>
      <w:r w:rsidRPr="006931BE">
        <w:rPr>
          <w:b/>
          <w:sz w:val="28"/>
          <w:szCs w:val="28"/>
        </w:rPr>
        <w:tab/>
        <w:t>Общие предписания</w:t>
      </w:r>
    </w:p>
    <w:p w14:paraId="31828C9D" w14:textId="77777777" w:rsidR="00662622" w:rsidRPr="006931BE" w:rsidRDefault="00662622" w:rsidP="00327A58">
      <w:pPr>
        <w:pStyle w:val="SingleTxtG"/>
        <w:ind w:left="2268" w:hanging="1134"/>
      </w:pPr>
      <w:r w:rsidRPr="006931BE">
        <w:t>4.1</w:t>
      </w:r>
      <w:r w:rsidR="004A41DE" w:rsidRPr="006931BE">
        <w:tab/>
      </w:r>
      <w:r w:rsidRPr="006931BE">
        <w:t xml:space="preserve">В случае указания соответствующего диапазона измерений подголовник должен удовлетворять предписаниям в любом положении регулировки, предусмотренном для использования водителем или пассажиром. </w:t>
      </w:r>
    </w:p>
    <w:p w14:paraId="78592D83" w14:textId="77777777" w:rsidR="00662622" w:rsidRPr="006931BE" w:rsidRDefault="00662622" w:rsidP="00327A58">
      <w:pPr>
        <w:pStyle w:val="SingleTxtG"/>
        <w:ind w:left="2268" w:hanging="1134"/>
      </w:pPr>
      <w:r w:rsidRPr="006931BE">
        <w:t>4.2</w:t>
      </w:r>
      <w:r w:rsidR="004A41DE" w:rsidRPr="006931BE">
        <w:tab/>
      </w:r>
      <w:r w:rsidRPr="006931BE">
        <w:t xml:space="preserve">При условии соблюдения предписаний настоящих Правил в каждом транспортом средстве подголовник устанавливается на каждом предусмотренном переднем боковом месте для сидения, который должен соответствовать предписаниям либо пункта 4.2.1, либо пункта 4.2.2 </w:t>
      </w:r>
      <w:r w:rsidRPr="006931BE">
        <w:rPr>
          <w:b/>
        </w:rPr>
        <w:t>по выбору изготовителя.</w:t>
      </w:r>
    </w:p>
    <w:p w14:paraId="1033E990" w14:textId="77777777" w:rsidR="00662622" w:rsidRPr="006931BE" w:rsidRDefault="00662622" w:rsidP="00327A58">
      <w:pPr>
        <w:pStyle w:val="SingleTxtG"/>
        <w:ind w:left="2268" w:hanging="1134"/>
      </w:pPr>
      <w:r w:rsidRPr="006931BE">
        <w:t>4.2.1</w:t>
      </w:r>
      <w:r w:rsidR="004A41DE" w:rsidRPr="006931BE">
        <w:tab/>
      </w:r>
      <w:r w:rsidRPr="006931BE">
        <w:t>Подголовник должен соответствовать предписаниям пунктов 5.1, 5.2, 5.4 и 5.5 настоящих Правил.</w:t>
      </w:r>
    </w:p>
    <w:p w14:paraId="3293ED3D" w14:textId="77777777" w:rsidR="00662622" w:rsidRPr="006931BE" w:rsidRDefault="00662622" w:rsidP="00327A58">
      <w:pPr>
        <w:pStyle w:val="SingleTxtG"/>
        <w:ind w:left="2268" w:hanging="1134"/>
      </w:pPr>
      <w:r w:rsidRPr="006931BE">
        <w:t>4.2.2</w:t>
      </w:r>
      <w:r w:rsidR="004A41DE" w:rsidRPr="006931BE">
        <w:tab/>
      </w:r>
      <w:r w:rsidRPr="006931BE">
        <w:t>Подголовник должен соответствовать предписаниям пунктов 5.1.1</w:t>
      </w:r>
      <w:r w:rsidR="00AC1ABA" w:rsidRPr="006931BE">
        <w:t>−</w:t>
      </w:r>
      <w:r w:rsidRPr="006931BE">
        <w:t>5.1.4, 5.3, 5.4 и 5.5 настоящих Прави</w:t>
      </w:r>
      <w:r w:rsidR="00154BC2" w:rsidRPr="006931BE">
        <w:t>л</w:t>
      </w:r>
      <w:r w:rsidRPr="006931BE">
        <w:t>.</w:t>
      </w:r>
    </w:p>
    <w:p w14:paraId="70011247" w14:textId="77777777" w:rsidR="00662622" w:rsidRPr="006931BE" w:rsidRDefault="00662622" w:rsidP="00327A58">
      <w:pPr>
        <w:pStyle w:val="SingleTxtG"/>
        <w:ind w:left="2268" w:hanging="1134"/>
      </w:pPr>
      <w:r w:rsidRPr="006931BE">
        <w:t>4.3</w:t>
      </w:r>
      <w:r w:rsidR="004A41DE" w:rsidRPr="006931BE">
        <w:tab/>
      </w:r>
      <w:r w:rsidRPr="006931BE">
        <w:t>В случае транспортных средств, оборудованных задними боковыми и/или передними средними подголовниками, эти подголовники должны соответствовать предписаниям либо пункта 4.3.1, либо пункта 4.3.2</w:t>
      </w:r>
      <w:r w:rsidRPr="006931BE">
        <w:rPr>
          <w:b/>
        </w:rPr>
        <w:t xml:space="preserve"> по выбору изготовителя.</w:t>
      </w:r>
    </w:p>
    <w:p w14:paraId="742714D1" w14:textId="77777777" w:rsidR="00662622" w:rsidRPr="006931BE" w:rsidRDefault="00662622" w:rsidP="00327A58">
      <w:pPr>
        <w:pStyle w:val="SingleTxtG"/>
        <w:ind w:left="2268" w:hanging="1134"/>
      </w:pPr>
      <w:r w:rsidRPr="006931BE">
        <w:t>4.3.1</w:t>
      </w:r>
      <w:r w:rsidR="004A41DE" w:rsidRPr="006931BE">
        <w:tab/>
      </w:r>
      <w:r w:rsidRPr="006931BE">
        <w:t>Подголовник должен соответствовать предписаниям пунктов 5.1.1</w:t>
      </w:r>
      <w:r w:rsidR="00AC1ABA" w:rsidRPr="006931BE">
        <w:t>−</w:t>
      </w:r>
      <w:r w:rsidRPr="006931BE">
        <w:t>5.1.4, 5.2, 5.4 и 5.5 настоящих Правил.</w:t>
      </w:r>
      <w:bookmarkEnd w:id="7"/>
    </w:p>
    <w:p w14:paraId="1A568CD7" w14:textId="77777777" w:rsidR="00662622" w:rsidRPr="006931BE" w:rsidRDefault="00662622" w:rsidP="00327A58">
      <w:pPr>
        <w:pStyle w:val="SingleTxtG"/>
        <w:ind w:left="2268" w:hanging="1134"/>
      </w:pPr>
      <w:bookmarkStart w:id="8" w:name="_Hlk520280994"/>
      <w:r w:rsidRPr="006931BE">
        <w:t>4.3.2</w:t>
      </w:r>
      <w:r w:rsidR="004A41DE" w:rsidRPr="006931BE">
        <w:tab/>
      </w:r>
      <w:r w:rsidRPr="006931BE">
        <w:t>Подголовник должен соответствовать предписаниям пунктов 5.1.1</w:t>
      </w:r>
      <w:r w:rsidR="00AC1ABA" w:rsidRPr="006931BE">
        <w:t>−</w:t>
      </w:r>
      <w:r w:rsidRPr="006931BE">
        <w:t>5.1.4, 5.3, 5.4 и 5.5 настоящих Правил.</w:t>
      </w:r>
    </w:p>
    <w:p w14:paraId="0565D1C6" w14:textId="77777777" w:rsidR="00662622" w:rsidRPr="006931BE" w:rsidRDefault="00662622" w:rsidP="00327A58">
      <w:pPr>
        <w:pStyle w:val="SingleTxtG"/>
        <w:ind w:left="2268" w:hanging="1134"/>
      </w:pPr>
      <w:r w:rsidRPr="006931BE">
        <w:t>4.4</w:t>
      </w:r>
      <w:r w:rsidR="004A41DE" w:rsidRPr="006931BE">
        <w:tab/>
      </w:r>
      <w:bookmarkStart w:id="9" w:name="_Hlk520280875"/>
      <w:r w:rsidRPr="006931BE">
        <w:t xml:space="preserve">В случае транспортных средств, оборудованных задними средними подголовниками, подголовник должен соответствовать либо пункту 4.4.1, либо пункту 4.4.2 </w:t>
      </w:r>
      <w:r w:rsidRPr="006931BE">
        <w:rPr>
          <w:b/>
        </w:rPr>
        <w:t>по выбору изготовителя.</w:t>
      </w:r>
    </w:p>
    <w:p w14:paraId="2E2D5F37" w14:textId="77777777" w:rsidR="00662622" w:rsidRPr="006931BE" w:rsidRDefault="00662622" w:rsidP="00327A58">
      <w:pPr>
        <w:pStyle w:val="SingleTxtG"/>
        <w:ind w:left="2268" w:hanging="1134"/>
      </w:pPr>
      <w:r w:rsidRPr="006931BE">
        <w:t>4.4.1</w:t>
      </w:r>
      <w:r w:rsidR="004A41DE" w:rsidRPr="006931BE">
        <w:tab/>
      </w:r>
      <w:r w:rsidRPr="006931BE">
        <w:t>Подголовник должен соответствовать предписаниям пунктов 5.1.2</w:t>
      </w:r>
      <w:r w:rsidR="00AC1ABA" w:rsidRPr="006931BE">
        <w:t>−</w:t>
      </w:r>
      <w:r w:rsidRPr="006931BE">
        <w:t>5.1.4, 5.2, 5.4 и 5.5 настоящих Правил.</w:t>
      </w:r>
    </w:p>
    <w:p w14:paraId="1DAA82FF" w14:textId="77777777" w:rsidR="00662622" w:rsidRPr="006931BE" w:rsidRDefault="00662622" w:rsidP="00327A58">
      <w:pPr>
        <w:pStyle w:val="SingleTxtG"/>
        <w:ind w:left="2268" w:hanging="1134"/>
      </w:pPr>
      <w:r w:rsidRPr="006931BE">
        <w:t>4.4.2</w:t>
      </w:r>
      <w:r w:rsidR="004A41DE" w:rsidRPr="006931BE">
        <w:tab/>
      </w:r>
      <w:r w:rsidRPr="006931BE">
        <w:t>Подголовник должен соответствовать предписаниям пунктов 5.1.2</w:t>
      </w:r>
      <w:r w:rsidR="00AC1ABA" w:rsidRPr="006931BE">
        <w:t>−</w:t>
      </w:r>
      <w:r w:rsidRPr="006931BE">
        <w:t>5.1.4, 5.3, 5.4 и 5.5 настоящих Правил.</w:t>
      </w:r>
    </w:p>
    <w:p w14:paraId="31702516" w14:textId="77777777" w:rsidR="00662622" w:rsidRPr="006931BE" w:rsidRDefault="00662622" w:rsidP="00327A58">
      <w:pPr>
        <w:pStyle w:val="SingleTxtG"/>
        <w:ind w:left="2268" w:hanging="1134"/>
      </w:pPr>
      <w:r w:rsidRPr="006931BE">
        <w:t>4.5</w:t>
      </w:r>
      <w:r w:rsidR="004A41DE" w:rsidRPr="006931BE">
        <w:tab/>
      </w:r>
      <w:r w:rsidRPr="006931BE">
        <w:t>Настоящие Правила не применяются к вспомогательным сиденьям, таким как временные или откидные сиденья или сиденья, обращенные в сторону или назад.</w:t>
      </w:r>
    </w:p>
    <w:p w14:paraId="364B9C87" w14:textId="77777777" w:rsidR="00662622" w:rsidRPr="006931BE" w:rsidRDefault="00662622" w:rsidP="00AC1ABA">
      <w:pPr>
        <w:pStyle w:val="SingleTxtG"/>
        <w:keepLines/>
        <w:ind w:left="2268" w:hanging="1134"/>
      </w:pPr>
      <w:r w:rsidRPr="006931BE">
        <w:lastRenderedPageBreak/>
        <w:t>4.6</w:t>
      </w:r>
      <w:r w:rsidR="004A41DE" w:rsidRPr="006931BE">
        <w:tab/>
      </w:r>
      <w:r w:rsidRPr="006931BE">
        <w:t>В предусмотренных положениях для сидения, на которых невозможно разместить испытательный манекен, указанный в пункте 5.3 настоящих Правил, подголовник должен отвечать предписаниям пункта 4.2.1 или 4.3.1 или 4.4.1 настоящих Правил, соответственно.</w:t>
      </w:r>
    </w:p>
    <w:p w14:paraId="0DC0B13A" w14:textId="77777777" w:rsidR="00662622" w:rsidRPr="006931BE" w:rsidRDefault="00662622" w:rsidP="004A41DE">
      <w:pPr>
        <w:pStyle w:val="SingleTxtG"/>
        <w:keepNext/>
        <w:keepLines/>
        <w:spacing w:before="360" w:after="240"/>
        <w:ind w:left="2268" w:hanging="1134"/>
        <w:rPr>
          <w:b/>
          <w:sz w:val="28"/>
          <w:szCs w:val="28"/>
        </w:rPr>
      </w:pPr>
      <w:r w:rsidRPr="006931BE">
        <w:rPr>
          <w:b/>
          <w:sz w:val="28"/>
          <w:szCs w:val="28"/>
        </w:rPr>
        <w:t>5.</w:t>
      </w:r>
      <w:r w:rsidRPr="006931BE">
        <w:rPr>
          <w:b/>
          <w:sz w:val="28"/>
          <w:szCs w:val="28"/>
        </w:rPr>
        <w:tab/>
      </w:r>
      <w:r w:rsidRPr="006931BE">
        <w:rPr>
          <w:b/>
          <w:sz w:val="28"/>
          <w:szCs w:val="28"/>
        </w:rPr>
        <w:tab/>
        <w:t>Предписания, касающиеся эффективности</w:t>
      </w:r>
    </w:p>
    <w:p w14:paraId="345BAACE" w14:textId="77777777" w:rsidR="00662622" w:rsidRPr="006931BE" w:rsidRDefault="00662622" w:rsidP="00327A58">
      <w:pPr>
        <w:pStyle w:val="SingleTxtG"/>
        <w:ind w:left="2268" w:hanging="1134"/>
      </w:pPr>
      <w:r w:rsidRPr="006931BE">
        <w:t>5.1</w:t>
      </w:r>
      <w:r w:rsidR="004A41DE" w:rsidRPr="006931BE">
        <w:tab/>
      </w:r>
      <w:r w:rsidRPr="006931BE">
        <w:tab/>
        <w:t>Предписания, касающиеся размеров</w:t>
      </w:r>
    </w:p>
    <w:p w14:paraId="3BB4652C" w14:textId="77777777" w:rsidR="00662622" w:rsidRPr="006931BE" w:rsidRDefault="00662622" w:rsidP="00327A58">
      <w:pPr>
        <w:pStyle w:val="SingleTxtG"/>
        <w:ind w:left="2268" w:hanging="1134"/>
      </w:pPr>
      <w:r w:rsidRPr="006931BE">
        <w:t>5.1.1</w:t>
      </w:r>
      <w:r w:rsidR="004A41DE" w:rsidRPr="006931BE">
        <w:tab/>
      </w:r>
      <w:r w:rsidRPr="006931BE">
        <w:rPr>
          <w:strike/>
        </w:rPr>
        <w:t>Минимальная высота</w:t>
      </w:r>
      <w:r w:rsidRPr="006931BE">
        <w:t xml:space="preserve"> </w:t>
      </w:r>
      <w:r w:rsidRPr="006931BE">
        <w:rPr>
          <w:b/>
        </w:rPr>
        <w:t>Предписания, касающиеся высоты в самом высоком и самом низком положениях использования</w:t>
      </w:r>
    </w:p>
    <w:p w14:paraId="129A15A4" w14:textId="77777777" w:rsidR="00662622" w:rsidRPr="006931BE" w:rsidRDefault="00662622" w:rsidP="00327A58">
      <w:pPr>
        <w:pStyle w:val="SingleTxtG"/>
        <w:ind w:left="2268" w:hanging="1134"/>
      </w:pPr>
      <w:r w:rsidRPr="006931BE">
        <w:t>5.1.1.1</w:t>
      </w:r>
      <w:r w:rsidR="004A41DE" w:rsidRPr="006931BE">
        <w:tab/>
      </w:r>
      <w:r w:rsidRPr="006931BE">
        <w:t>Общие требования</w:t>
      </w:r>
    </w:p>
    <w:p w14:paraId="3C3CE116" w14:textId="77777777" w:rsidR="00662622" w:rsidRPr="006931BE" w:rsidRDefault="00AC1ABA" w:rsidP="00327A58">
      <w:pPr>
        <w:pStyle w:val="SingleTxtG"/>
        <w:ind w:left="2268" w:hanging="1134"/>
      </w:pPr>
      <w:r w:rsidRPr="006931BE">
        <w:tab/>
      </w:r>
      <w:r w:rsidR="00662622" w:rsidRPr="006931BE">
        <w:t xml:space="preserve">Соответствие нижеследующим предписаниям, касающимся </w:t>
      </w:r>
      <w:r w:rsidR="00662622" w:rsidRPr="006931BE">
        <w:rPr>
          <w:strike/>
        </w:rPr>
        <w:t>минимальной</w:t>
      </w:r>
      <w:r w:rsidR="00662622" w:rsidRPr="006931BE">
        <w:t xml:space="preserve"> высоты, подтверждают на основании приложения 1.</w:t>
      </w:r>
    </w:p>
    <w:p w14:paraId="0693DECA" w14:textId="77777777" w:rsidR="00662622" w:rsidRPr="006931BE" w:rsidRDefault="00662622" w:rsidP="00327A58">
      <w:pPr>
        <w:pStyle w:val="SingleTxtG"/>
        <w:ind w:left="2268" w:hanging="1134"/>
        <w:rPr>
          <w:u w:val="single"/>
        </w:rPr>
      </w:pPr>
      <w:r w:rsidRPr="006931BE">
        <w:t>5.1.1.2</w:t>
      </w:r>
      <w:r w:rsidR="004A41DE" w:rsidRPr="006931BE">
        <w:tab/>
      </w:r>
      <w:r w:rsidRPr="006931BE">
        <w:t>Передние боковые места для сидения</w:t>
      </w:r>
    </w:p>
    <w:p w14:paraId="71D69E08" w14:textId="77777777" w:rsidR="00662622" w:rsidRPr="006931BE" w:rsidRDefault="00AC1ABA" w:rsidP="00327A58">
      <w:pPr>
        <w:pStyle w:val="SingleTxtG"/>
        <w:ind w:left="2268" w:hanging="1134"/>
      </w:pPr>
      <w:r w:rsidRPr="006931BE">
        <w:tab/>
      </w:r>
      <w:r w:rsidR="00662622" w:rsidRPr="006931BE">
        <w:rPr>
          <w:strike/>
        </w:rPr>
        <w:t>Верх</w:t>
      </w:r>
      <w:r w:rsidR="00662622" w:rsidRPr="006931BE">
        <w:t xml:space="preserve"> </w:t>
      </w:r>
      <w:r w:rsidR="00662622" w:rsidRPr="006931BE">
        <w:rPr>
          <w:b/>
        </w:rPr>
        <w:t>Высота</w:t>
      </w:r>
      <w:r w:rsidR="00662622" w:rsidRPr="006931BE">
        <w:t xml:space="preserve"> подголовника, установленного на переднем боковом месте для сидения, </w:t>
      </w:r>
      <w:r w:rsidR="00662622" w:rsidRPr="006931BE">
        <w:rPr>
          <w:strike/>
        </w:rPr>
        <w:t>должен</w:t>
      </w:r>
      <w:r w:rsidR="00662622" w:rsidRPr="006931BE">
        <w:t xml:space="preserve"> </w:t>
      </w:r>
      <w:r w:rsidR="00662622" w:rsidRPr="006931BE">
        <w:rPr>
          <w:b/>
        </w:rPr>
        <w:t>должна составлять</w:t>
      </w:r>
      <w:r w:rsidR="00662622" w:rsidRPr="006931BE">
        <w:t xml:space="preserve"> </w:t>
      </w:r>
      <w:r w:rsidR="00662622" w:rsidRPr="006931BE">
        <w:rPr>
          <w:strike/>
        </w:rPr>
        <w:t>находиться</w:t>
      </w:r>
      <w:r w:rsidR="00662622" w:rsidRPr="006931BE">
        <w:t xml:space="preserve">, за исключением случаев, предусмотренных в пункте 5.1.1.4 настоящих Правил, на высоте: </w:t>
      </w:r>
    </w:p>
    <w:p w14:paraId="51799104" w14:textId="77777777" w:rsidR="00662622" w:rsidRPr="006931BE" w:rsidRDefault="00AC1ABA" w:rsidP="00AC1ABA">
      <w:pPr>
        <w:pStyle w:val="SingleTxtG"/>
        <w:tabs>
          <w:tab w:val="left" w:pos="2268"/>
        </w:tabs>
        <w:ind w:left="2835" w:hanging="1701"/>
        <w:rPr>
          <w:vertAlign w:val="superscript"/>
        </w:rPr>
      </w:pPr>
      <w:r w:rsidRPr="006931BE">
        <w:tab/>
      </w:r>
      <w:r w:rsidR="00662622" w:rsidRPr="006931BE">
        <w:t>a)</w:t>
      </w:r>
      <w:r w:rsidR="00662622" w:rsidRPr="006931BE">
        <w:tab/>
        <w:t xml:space="preserve">не менее </w:t>
      </w:r>
      <w:r w:rsidR="00662622" w:rsidRPr="006931BE">
        <w:rPr>
          <w:strike/>
        </w:rPr>
        <w:t>800</w:t>
      </w:r>
      <w:r w:rsidR="00154BC2" w:rsidRPr="006931BE">
        <w:t> </w:t>
      </w:r>
      <w:r w:rsidR="00662622" w:rsidRPr="006931BE">
        <w:rPr>
          <w:b/>
          <w:bCs/>
        </w:rPr>
        <w:t>830</w:t>
      </w:r>
      <w:r w:rsidR="00662622" w:rsidRPr="006931BE">
        <w:rPr>
          <w:sz w:val="18"/>
          <w:vertAlign w:val="superscript"/>
        </w:rPr>
        <w:footnoteReference w:id="9"/>
      </w:r>
      <w:r w:rsidR="00662622" w:rsidRPr="006931BE">
        <w:t xml:space="preserve"> мм, как минимум, в одном положении регулировки подголовника;</w:t>
      </w:r>
      <w:r w:rsidR="00B87306" w:rsidRPr="006931BE">
        <w:t xml:space="preserve"> </w:t>
      </w:r>
      <w:r w:rsidR="00662622" w:rsidRPr="006931BE">
        <w:t xml:space="preserve">и </w:t>
      </w:r>
    </w:p>
    <w:p w14:paraId="3FBD26E3" w14:textId="77777777" w:rsidR="00662622" w:rsidRPr="006931BE" w:rsidRDefault="00AC1ABA" w:rsidP="00AC1ABA">
      <w:pPr>
        <w:pStyle w:val="SingleTxtG"/>
        <w:tabs>
          <w:tab w:val="left" w:pos="2268"/>
        </w:tabs>
        <w:ind w:left="2835" w:hanging="1701"/>
      </w:pPr>
      <w:r w:rsidRPr="006931BE">
        <w:tab/>
      </w:r>
      <w:r w:rsidR="00662622" w:rsidRPr="006931BE">
        <w:t>b)</w:t>
      </w:r>
      <w:r w:rsidR="00662622" w:rsidRPr="006931BE">
        <w:tab/>
        <w:t xml:space="preserve">не менее </w:t>
      </w:r>
      <w:r w:rsidR="00662622" w:rsidRPr="006931BE">
        <w:rPr>
          <w:strike/>
        </w:rPr>
        <w:t>750</w:t>
      </w:r>
      <w:r w:rsidR="00154BC2" w:rsidRPr="006931BE">
        <w:t> </w:t>
      </w:r>
      <w:r w:rsidR="00662622" w:rsidRPr="006931BE">
        <w:rPr>
          <w:b/>
        </w:rPr>
        <w:t>720</w:t>
      </w:r>
      <w:r w:rsidR="00662622" w:rsidRPr="006931BE">
        <w:t xml:space="preserve"> мм в любом положении регулировки подголовника.</w:t>
      </w:r>
    </w:p>
    <w:p w14:paraId="5689A389" w14:textId="77777777" w:rsidR="00662622" w:rsidRPr="006931BE" w:rsidRDefault="00662622" w:rsidP="00327A58">
      <w:pPr>
        <w:pStyle w:val="SingleTxtG"/>
        <w:ind w:left="2268" w:hanging="1134"/>
        <w:rPr>
          <w:u w:val="single"/>
        </w:rPr>
      </w:pPr>
      <w:r w:rsidRPr="006931BE">
        <w:t>5.1.1.3</w:t>
      </w:r>
      <w:r w:rsidR="004A41DE" w:rsidRPr="006931BE">
        <w:tab/>
      </w:r>
      <w:r w:rsidRPr="006931BE">
        <w:t>Передние средние положения для сидения, оснащенные подголовниками</w:t>
      </w:r>
    </w:p>
    <w:p w14:paraId="7953AD23" w14:textId="77777777" w:rsidR="00662622" w:rsidRPr="006931BE" w:rsidRDefault="00AC1ABA" w:rsidP="00327A58">
      <w:pPr>
        <w:pStyle w:val="SingleTxtG"/>
        <w:ind w:left="2268" w:hanging="1134"/>
      </w:pPr>
      <w:r w:rsidRPr="006931BE">
        <w:tab/>
      </w:r>
      <w:r w:rsidR="00662622" w:rsidRPr="006931BE">
        <w:rPr>
          <w:strike/>
        </w:rPr>
        <w:t>Верх</w:t>
      </w:r>
      <w:r w:rsidR="00662622" w:rsidRPr="006931BE">
        <w:t xml:space="preserve"> </w:t>
      </w:r>
      <w:r w:rsidR="00662622" w:rsidRPr="006931BE">
        <w:rPr>
          <w:b/>
        </w:rPr>
        <w:t>Высота</w:t>
      </w:r>
      <w:r w:rsidR="00662622" w:rsidRPr="006931BE">
        <w:t xml:space="preserve"> подголовника, установленного на переднем среднем месте для сидения, </w:t>
      </w:r>
      <w:r w:rsidR="00662622" w:rsidRPr="006931BE">
        <w:rPr>
          <w:strike/>
        </w:rPr>
        <w:t>должен</w:t>
      </w:r>
      <w:r w:rsidR="00662622" w:rsidRPr="006931BE">
        <w:t xml:space="preserve"> </w:t>
      </w:r>
      <w:r w:rsidR="00662622" w:rsidRPr="006931BE">
        <w:rPr>
          <w:b/>
        </w:rPr>
        <w:t>должна составлять</w:t>
      </w:r>
      <w:r w:rsidR="00662622" w:rsidRPr="006931BE">
        <w:t xml:space="preserve"> </w:t>
      </w:r>
      <w:r w:rsidR="00662622" w:rsidRPr="006931BE">
        <w:rPr>
          <w:strike/>
        </w:rPr>
        <w:t>находиться</w:t>
      </w:r>
      <w:r w:rsidR="00662622" w:rsidRPr="006931BE">
        <w:t>, за исключением случаев, предусмотренных в пункте 5.1.1.4 настоящих Правил, на высоте</w:t>
      </w:r>
      <w:r w:rsidR="00662622" w:rsidRPr="006931BE">
        <w:rPr>
          <w:b/>
        </w:rPr>
        <w:t xml:space="preserve"> </w:t>
      </w:r>
      <w:r w:rsidR="00662622" w:rsidRPr="006931BE">
        <w:t>не менее</w:t>
      </w:r>
      <w:r w:rsidR="00662622" w:rsidRPr="006931BE">
        <w:rPr>
          <w:b/>
        </w:rPr>
        <w:t xml:space="preserve"> </w:t>
      </w:r>
      <w:r w:rsidR="00662622" w:rsidRPr="006931BE">
        <w:rPr>
          <w:strike/>
        </w:rPr>
        <w:t>750</w:t>
      </w:r>
      <w:r w:rsidR="00662622" w:rsidRPr="006931BE">
        <w:t xml:space="preserve"> </w:t>
      </w:r>
      <w:r w:rsidR="00662622" w:rsidRPr="006931BE">
        <w:rPr>
          <w:b/>
        </w:rPr>
        <w:t>720</w:t>
      </w:r>
      <w:r w:rsidR="00662622" w:rsidRPr="006931BE">
        <w:t xml:space="preserve"> мм в любом положении регулировки подголовника.</w:t>
      </w:r>
    </w:p>
    <w:p w14:paraId="1A2606E9" w14:textId="77777777" w:rsidR="00662622" w:rsidRPr="006931BE" w:rsidRDefault="00662622" w:rsidP="00327A58">
      <w:pPr>
        <w:pStyle w:val="SingleTxtG"/>
        <w:ind w:left="2268" w:hanging="1134"/>
      </w:pPr>
      <w:r w:rsidRPr="006931BE">
        <w:t>5.1.1.4</w:t>
      </w:r>
      <w:r w:rsidR="004A41DE" w:rsidRPr="006931BE">
        <w:tab/>
      </w:r>
      <w:r w:rsidRPr="006931BE">
        <w:t>Исключение</w:t>
      </w:r>
    </w:p>
    <w:p w14:paraId="3FE3E166" w14:textId="77777777" w:rsidR="00662622" w:rsidRPr="006931BE" w:rsidRDefault="00AC1ABA" w:rsidP="00327A58">
      <w:pPr>
        <w:pStyle w:val="SingleTxtG"/>
        <w:ind w:left="2268" w:hanging="1134"/>
        <w:rPr>
          <w:b/>
        </w:rPr>
      </w:pPr>
      <w:r w:rsidRPr="006931BE">
        <w:tab/>
      </w:r>
      <w:r w:rsidR="00662622" w:rsidRPr="006931BE">
        <w:rPr>
          <w:strike/>
        </w:rPr>
        <w:t>Верхняя часть подголовника, установленного на переднем боковом месте для сидения, должна находиться на высоте не менее 700 мм в самом низком положении регулировки, предусмотренным для использования водителем или пассажиром;</w:t>
      </w:r>
      <w:r w:rsidR="00B87306" w:rsidRPr="006931BE">
        <w:rPr>
          <w:strike/>
        </w:rPr>
        <w:t xml:space="preserve"> </w:t>
      </w:r>
      <w:r w:rsidR="00662622" w:rsidRPr="006931BE">
        <w:rPr>
          <w:strike/>
        </w:rPr>
        <w:t>если внутренняя поверхность крыши транспортного средства, в том числе верхняя облицовка,</w:t>
      </w:r>
      <w:r w:rsidR="00662622" w:rsidRPr="006931BE">
        <w:t xml:space="preserve"> </w:t>
      </w:r>
      <w:r w:rsidR="00662622" w:rsidRPr="006931BE">
        <w:rPr>
          <w:b/>
        </w:rPr>
        <w:t xml:space="preserve">Если внутренняя поверхность крыши транспортного средства, в том числе верхняя облицовка, </w:t>
      </w:r>
      <w:r w:rsidR="00662622" w:rsidRPr="006931BE">
        <w:t xml:space="preserve">исключает физическую возможность обеспечения требуемой высоты подголовника, установленного на переднем месте для сидения, которая предписывается </w:t>
      </w:r>
      <w:r w:rsidR="00662622" w:rsidRPr="006931BE">
        <w:rPr>
          <w:strike/>
        </w:rPr>
        <w:t>пунктами</w:t>
      </w:r>
      <w:r w:rsidR="00662622" w:rsidRPr="006931BE">
        <w:t xml:space="preserve"> </w:t>
      </w:r>
      <w:r w:rsidR="00662622" w:rsidRPr="006931BE">
        <w:rPr>
          <w:b/>
        </w:rPr>
        <w:t>пунктом</w:t>
      </w:r>
      <w:r w:rsidRPr="006931BE">
        <w:t> </w:t>
      </w:r>
      <w:r w:rsidR="00662622" w:rsidRPr="006931BE">
        <w:t xml:space="preserve">5.1.1.2 </w:t>
      </w:r>
      <w:r w:rsidR="00662622" w:rsidRPr="006931BE">
        <w:rPr>
          <w:strike/>
        </w:rPr>
        <w:t>и</w:t>
      </w:r>
      <w:r w:rsidR="00662622" w:rsidRPr="006931BE">
        <w:t xml:space="preserve"> </w:t>
      </w:r>
      <w:r w:rsidR="00662622" w:rsidRPr="006931BE">
        <w:rPr>
          <w:b/>
        </w:rPr>
        <w:t>или</w:t>
      </w:r>
      <w:r w:rsidR="00662622" w:rsidRPr="006931BE">
        <w:t xml:space="preserve"> 5.1.1.3 настоящих Правил, </w:t>
      </w:r>
      <w:r w:rsidR="00662622" w:rsidRPr="006931BE">
        <w:rPr>
          <w:b/>
        </w:rPr>
        <w:t>с учетом применимости, то проем между подголовником и внутренней поверхностью крыши, включая верхнюю облицовку, измеряемый в соответствии с пунктом 2.3.3.1 приложения 1, не должен превышать 50 мм, когда подголовник установлен в самом высоком положении регулировки, предусмотренном для использования водителем или пассажиром</w:t>
      </w:r>
      <w:bookmarkStart w:id="10" w:name="_Hlk520280909"/>
      <w:bookmarkEnd w:id="8"/>
      <w:bookmarkEnd w:id="9"/>
      <w:r w:rsidR="00662622" w:rsidRPr="006931BE">
        <w:rPr>
          <w:b/>
        </w:rPr>
        <w:t>. Однако высота подголовника, установленного на переднем месте для сидения, ни в коем случае не должна составлять менее 700 мм в самом низком положении регулировки, предусмотренном для использования водителем или пассажиром.</w:t>
      </w:r>
      <w:r w:rsidR="00662622" w:rsidRPr="006931BE">
        <w:t xml:space="preserve"> </w:t>
      </w:r>
      <w:r w:rsidR="00662622" w:rsidRPr="006931BE">
        <w:rPr>
          <w:strike/>
        </w:rPr>
        <w:t>В</w:t>
      </w:r>
      <w:r w:rsidRPr="006931BE">
        <w:rPr>
          <w:strike/>
        </w:rPr>
        <w:t> </w:t>
      </w:r>
      <w:r w:rsidR="00662622" w:rsidRPr="006931BE">
        <w:rPr>
          <w:strike/>
        </w:rPr>
        <w:t xml:space="preserve">этих случаях максимальное вертикальное расстояние между верхом подголовника и внутренней поверхностью крыши, включая верхнюю облицовку, не должно превышать 50 мм в случае автомобилей с откидной </w:t>
      </w:r>
      <w:r w:rsidR="00662622" w:rsidRPr="006931BE">
        <w:rPr>
          <w:strike/>
        </w:rPr>
        <w:lastRenderedPageBreak/>
        <w:t>крышей и 25 мм в случае всех других транспортных средств, когда сиденье установлено в самом высоком положении регулировки, предусмотренном для использования водителем или пассажиром.</w:t>
      </w:r>
    </w:p>
    <w:p w14:paraId="244AEE35" w14:textId="77777777" w:rsidR="00662622" w:rsidRPr="006931BE" w:rsidRDefault="00662622" w:rsidP="00327A58">
      <w:pPr>
        <w:pStyle w:val="SingleTxtG"/>
        <w:ind w:left="2268" w:hanging="1134"/>
      </w:pPr>
      <w:r w:rsidRPr="006931BE">
        <w:t>5.1.1.5</w:t>
      </w:r>
      <w:r w:rsidR="004A41DE" w:rsidRPr="006931BE">
        <w:tab/>
      </w:r>
      <w:r w:rsidRPr="006931BE">
        <w:t>Задние боковые места для сидения, оборудованные подголовниками</w:t>
      </w:r>
    </w:p>
    <w:p w14:paraId="69A12D29" w14:textId="77777777" w:rsidR="00662622" w:rsidRPr="006931BE" w:rsidRDefault="00662622" w:rsidP="00327A58">
      <w:pPr>
        <w:pStyle w:val="SingleTxtG"/>
        <w:ind w:left="2268" w:hanging="1134"/>
      </w:pPr>
      <w:r w:rsidRPr="006931BE">
        <w:tab/>
      </w:r>
      <w:r w:rsidRPr="006931BE">
        <w:rPr>
          <w:strike/>
        </w:rPr>
        <w:t>Верх</w:t>
      </w:r>
      <w:r w:rsidRPr="006931BE">
        <w:t xml:space="preserve"> </w:t>
      </w:r>
      <w:r w:rsidRPr="006931BE">
        <w:rPr>
          <w:b/>
        </w:rPr>
        <w:t>Высота</w:t>
      </w:r>
      <w:r w:rsidRPr="006931BE">
        <w:t xml:space="preserve"> подголовника, установленного на заднем боковом месте для сидения, </w:t>
      </w:r>
      <w:r w:rsidR="00AC1ABA" w:rsidRPr="006931BE">
        <w:rPr>
          <w:strike/>
        </w:rPr>
        <w:t>должен</w:t>
      </w:r>
      <w:r w:rsidR="00AC1ABA" w:rsidRPr="006931BE">
        <w:t xml:space="preserve"> </w:t>
      </w:r>
      <w:r w:rsidRPr="006931BE">
        <w:t xml:space="preserve">должна составлять не менее </w:t>
      </w:r>
      <w:r w:rsidRPr="006931BE">
        <w:rPr>
          <w:strike/>
        </w:rPr>
        <w:t>750</w:t>
      </w:r>
      <w:r w:rsidRPr="006931BE">
        <w:t xml:space="preserve"> </w:t>
      </w:r>
      <w:r w:rsidRPr="006931BE">
        <w:rPr>
          <w:b/>
        </w:rPr>
        <w:t>720</w:t>
      </w:r>
      <w:r w:rsidRPr="006931BE">
        <w:t xml:space="preserve"> мм в любом положении регулировки, за исключением случаев, предусмотренных в пункте 5.1.1.6 настоящих Правил.</w:t>
      </w:r>
    </w:p>
    <w:p w14:paraId="674E69CA" w14:textId="77777777" w:rsidR="00662622" w:rsidRPr="006931BE" w:rsidRDefault="00662622" w:rsidP="00327A58">
      <w:pPr>
        <w:pStyle w:val="SingleTxtG"/>
        <w:ind w:left="2268" w:hanging="1134"/>
        <w:rPr>
          <w:u w:val="single"/>
        </w:rPr>
      </w:pPr>
      <w:r w:rsidRPr="006931BE">
        <w:t>5.1.1.6</w:t>
      </w:r>
      <w:r w:rsidR="004A41DE" w:rsidRPr="006931BE">
        <w:tab/>
      </w:r>
      <w:r w:rsidRPr="006931BE">
        <w:t>Исключение</w:t>
      </w:r>
    </w:p>
    <w:p w14:paraId="463D59CD" w14:textId="77777777" w:rsidR="00662622" w:rsidRPr="006931BE" w:rsidRDefault="00662622" w:rsidP="00327A58">
      <w:pPr>
        <w:pStyle w:val="SingleTxtG"/>
        <w:ind w:left="2268" w:hanging="1134"/>
      </w:pPr>
      <w:r w:rsidRPr="006931BE">
        <w:tab/>
      </w:r>
      <w:r w:rsidRPr="006931BE">
        <w:rPr>
          <w:strike/>
        </w:rPr>
        <w:t>Предписания пункта 5.1.1.5 настоящих Правил не применяются в том случае, е</w:t>
      </w:r>
      <w:r w:rsidR="00AC1ABA" w:rsidRPr="006931BE">
        <w:rPr>
          <w:b/>
        </w:rPr>
        <w:t>Е</w:t>
      </w:r>
      <w:r w:rsidRPr="006931BE">
        <w:t>сли внутренняя поверхность крыши транспортного средства, в том числе верхняя облицовка, или заднее окно исключают физическую возможность обеспечения требуемой высоты подголовника, установленного на заднем боковом месте для сидения</w:t>
      </w:r>
      <w:r w:rsidRPr="006931BE">
        <w:rPr>
          <w:strike/>
        </w:rPr>
        <w:t>. В этих случаях максимальное вертикальное расстояние между верхом</w:t>
      </w:r>
      <w:r w:rsidRPr="006931BE">
        <w:t xml:space="preserve">, </w:t>
      </w:r>
      <w:r w:rsidRPr="006931BE">
        <w:rPr>
          <w:b/>
        </w:rPr>
        <w:t>предписываемой пунктом 5.1.1.5 настоящих Правил, то проем</w:t>
      </w:r>
      <w:r w:rsidRPr="006931BE">
        <w:t xml:space="preserve"> между подголовник</w:t>
      </w:r>
      <w:r w:rsidRPr="006931BE">
        <w:rPr>
          <w:strike/>
        </w:rPr>
        <w:t>а</w:t>
      </w:r>
      <w:r w:rsidRPr="006931BE">
        <w:rPr>
          <w:b/>
        </w:rPr>
        <w:t>ом</w:t>
      </w:r>
      <w:r w:rsidRPr="006931BE">
        <w:t xml:space="preserve"> и внутренней поверхностью крыши, включая верхнюю облицовку, или задним окном, </w:t>
      </w:r>
      <w:r w:rsidRPr="006931BE">
        <w:rPr>
          <w:b/>
        </w:rPr>
        <w:t>измеряемый в соответствии с пунктом</w:t>
      </w:r>
      <w:r w:rsidR="00AC1ABA" w:rsidRPr="006931BE">
        <w:rPr>
          <w:b/>
        </w:rPr>
        <w:t> </w:t>
      </w:r>
      <w:r w:rsidRPr="006931BE">
        <w:rPr>
          <w:b/>
        </w:rPr>
        <w:t>2.3.3.1 приложения 1,</w:t>
      </w:r>
      <w:r w:rsidRPr="006931BE">
        <w:t xml:space="preserve"> не </w:t>
      </w:r>
      <w:r w:rsidRPr="006931BE">
        <w:rPr>
          <w:strike/>
        </w:rPr>
        <w:t>должно</w:t>
      </w:r>
      <w:r w:rsidRPr="006931BE">
        <w:t xml:space="preserve"> </w:t>
      </w:r>
      <w:r w:rsidRPr="006931BE">
        <w:rPr>
          <w:b/>
        </w:rPr>
        <w:t>должен</w:t>
      </w:r>
      <w:r w:rsidRPr="006931BE">
        <w:t xml:space="preserve"> превышать 50 мм </w:t>
      </w:r>
      <w:r w:rsidRPr="006931BE">
        <w:rPr>
          <w:strike/>
        </w:rPr>
        <w:t>в случае автомобилей с откидной крышей и 25 мм в случае всех других транспортных средств</w:t>
      </w:r>
      <w:r w:rsidRPr="006931BE">
        <w:t>, когда подголовник установлен в самом высоком положении регулировки, предусмотренном для использования водителем или пассажиром.</w:t>
      </w:r>
    </w:p>
    <w:p w14:paraId="3AAAEB22" w14:textId="77777777" w:rsidR="00662622" w:rsidRPr="006931BE" w:rsidRDefault="00662622" w:rsidP="00327A58">
      <w:pPr>
        <w:pStyle w:val="SingleTxtG"/>
        <w:ind w:left="2268" w:hanging="1134"/>
      </w:pPr>
      <w:r w:rsidRPr="006931BE">
        <w:t>5.1.2</w:t>
      </w:r>
      <w:r w:rsidR="004A41DE" w:rsidRPr="006931BE">
        <w:tab/>
      </w:r>
      <w:r w:rsidRPr="006931BE">
        <w:t>Минимальная ширина</w:t>
      </w:r>
    </w:p>
    <w:p w14:paraId="4A0B5323" w14:textId="77777777" w:rsidR="00662622" w:rsidRPr="006931BE" w:rsidRDefault="00AC1ABA" w:rsidP="00327A58">
      <w:pPr>
        <w:pStyle w:val="SingleTxtG"/>
        <w:ind w:left="2268" w:hanging="1134"/>
      </w:pPr>
      <w:r w:rsidRPr="006931BE">
        <w:tab/>
      </w:r>
      <w:r w:rsidR="00662622" w:rsidRPr="006931BE">
        <w:t>Боковая ширина подголовника, измеряемая в соответствии с приложением 2, должна составлять не менее 85 мм с каждой стороны от исходной линии туловища (расстояния L и L'</w:t>
      </w:r>
      <w:r w:rsidR="00662622" w:rsidRPr="006931BE">
        <w:rPr>
          <w:strike/>
        </w:rPr>
        <w:t>, измеряемые в соответствии с приложением 2</w:t>
      </w:r>
      <w:r w:rsidR="00662622" w:rsidRPr="006931BE">
        <w:t>).</w:t>
      </w:r>
    </w:p>
    <w:p w14:paraId="2F81531D" w14:textId="77777777" w:rsidR="00662622" w:rsidRPr="006931BE" w:rsidRDefault="00662622" w:rsidP="00327A58">
      <w:pPr>
        <w:pStyle w:val="SingleTxtG"/>
        <w:ind w:left="2268" w:hanging="1134"/>
      </w:pPr>
      <w:r w:rsidRPr="006931BE">
        <w:t>5.1.3</w:t>
      </w:r>
      <w:r w:rsidR="004A41DE" w:rsidRPr="006931BE">
        <w:tab/>
      </w:r>
      <w:r w:rsidRPr="006931BE">
        <w:t>Проемы в подголовнике</w:t>
      </w:r>
    </w:p>
    <w:p w14:paraId="0F5E3A82" w14:textId="77777777" w:rsidR="00662622" w:rsidRPr="006931BE" w:rsidRDefault="00AC1ABA" w:rsidP="00327A58">
      <w:pPr>
        <w:pStyle w:val="SingleTxtG"/>
        <w:ind w:left="2268" w:hanging="1134"/>
      </w:pPr>
      <w:r w:rsidRPr="006931BE">
        <w:tab/>
      </w:r>
      <w:r w:rsidR="00662622" w:rsidRPr="006931BE">
        <w:t>Если в подголовнике предусмотрен любой проем шириной более 60 мм, измеряемой в соответствии с приложением 3, то максимальное перемещение муляжа головы назад должно составлять менее 102 мм при испытании подголовника в месте расположения данного проема в соответствии с приложением </w:t>
      </w:r>
      <w:r w:rsidR="00662622" w:rsidRPr="006931BE">
        <w:rPr>
          <w:strike/>
        </w:rPr>
        <w:t>6</w:t>
      </w:r>
      <w:r w:rsidR="00662622" w:rsidRPr="006931BE">
        <w:rPr>
          <w:b/>
        </w:rPr>
        <w:t>5</w:t>
      </w:r>
      <w:r w:rsidR="00662622" w:rsidRPr="006931BE">
        <w:t>.</w:t>
      </w:r>
    </w:p>
    <w:p w14:paraId="2CF73ED5" w14:textId="77777777" w:rsidR="00662622" w:rsidRPr="006931BE" w:rsidRDefault="00662622" w:rsidP="00327A58">
      <w:pPr>
        <w:pStyle w:val="SingleTxtG"/>
        <w:ind w:left="2268" w:hanging="1134"/>
      </w:pPr>
      <w:bookmarkStart w:id="11" w:name="OLE_LINK5"/>
      <w:bookmarkStart w:id="12" w:name="OLE_LINK6"/>
      <w:r w:rsidRPr="006931BE">
        <w:t>5.1.4</w:t>
      </w:r>
      <w:r w:rsidR="004A41DE" w:rsidRPr="006931BE">
        <w:tab/>
      </w:r>
      <w:r w:rsidRPr="006931BE">
        <w:t>Проемы между подголовником и верхом спинки сиденья</w:t>
      </w:r>
    </w:p>
    <w:p w14:paraId="24322E4C" w14:textId="77777777" w:rsidR="00662622" w:rsidRPr="006931BE" w:rsidRDefault="00AC1ABA" w:rsidP="00327A58">
      <w:pPr>
        <w:pStyle w:val="SingleTxtG"/>
        <w:ind w:left="2268" w:hanging="1134"/>
      </w:pPr>
      <w:r w:rsidRPr="006931BE">
        <w:tab/>
      </w:r>
      <w:r w:rsidR="00662622" w:rsidRPr="006931BE">
        <w:t>Ширина проема между подголовником и сиденьем, измеряемая в соответствии с приложением 3, должна составлять не более 60 мм, между нижним краем подголовника и верхним краем спинки сиденья, если подголовник нельзя отрегулировать по высоте.</w:t>
      </w:r>
    </w:p>
    <w:p w14:paraId="3426E6F0" w14:textId="77777777" w:rsidR="00662622" w:rsidRPr="006931BE" w:rsidRDefault="00AC1ABA" w:rsidP="00327A58">
      <w:pPr>
        <w:pStyle w:val="SingleTxtG"/>
        <w:ind w:left="2268" w:hanging="1134"/>
      </w:pPr>
      <w:bookmarkStart w:id="13" w:name="_Hlk520281117"/>
      <w:bookmarkStart w:id="14" w:name="_Hlk520281227"/>
      <w:bookmarkEnd w:id="10"/>
      <w:r w:rsidRPr="006931BE">
        <w:tab/>
      </w:r>
      <w:r w:rsidR="00662622" w:rsidRPr="006931BE">
        <w:t>В случае подголовников, регулируемых по высоте более чем в одном положении, предусмотренном для использования водителем или пассажиром, когда измерение проводится в соответствии с приложением 3, величина проема не должна превышать 25 мм между низом подголовника и верхом спинки сиденья, когда подголовник отрегулирован по высоте в самом низком положении.</w:t>
      </w:r>
      <w:bookmarkEnd w:id="11"/>
      <w:bookmarkEnd w:id="12"/>
    </w:p>
    <w:p w14:paraId="53764A0C" w14:textId="77777777" w:rsidR="00662622" w:rsidRPr="006931BE" w:rsidRDefault="00662622" w:rsidP="00327A58">
      <w:pPr>
        <w:pStyle w:val="SingleTxtG"/>
        <w:ind w:left="2268" w:hanging="1134"/>
      </w:pPr>
      <w:r w:rsidRPr="006931BE">
        <w:t>5.1.5</w:t>
      </w:r>
      <w:r w:rsidR="004A41DE" w:rsidRPr="006931BE">
        <w:tab/>
      </w:r>
      <w:r w:rsidRPr="006931BE">
        <w:t>Предписания, касающиеся заднего расстояния</w:t>
      </w:r>
    </w:p>
    <w:p w14:paraId="7C03856C" w14:textId="77777777" w:rsidR="00662622" w:rsidRPr="006931BE" w:rsidRDefault="00662622" w:rsidP="00327A58">
      <w:pPr>
        <w:pStyle w:val="SingleTxtG"/>
        <w:ind w:left="2268" w:hanging="1134"/>
      </w:pPr>
      <w:r w:rsidRPr="006931BE">
        <w:t>5.1.5.1</w:t>
      </w:r>
      <w:r w:rsidR="004A41DE" w:rsidRPr="006931BE">
        <w:tab/>
      </w:r>
      <w:r w:rsidRPr="006931BE">
        <w:t>Общие технические требования</w:t>
      </w:r>
    </w:p>
    <w:p w14:paraId="2E2282FC" w14:textId="77777777" w:rsidR="00662622" w:rsidRPr="006931BE" w:rsidRDefault="00662622" w:rsidP="00327A58">
      <w:pPr>
        <w:pStyle w:val="SingleTxtG"/>
        <w:ind w:left="2268" w:hanging="1134"/>
      </w:pPr>
      <w:r w:rsidRPr="006931BE">
        <w:t>5.1.5.1.1</w:t>
      </w:r>
      <w:r w:rsidR="004A41DE" w:rsidRPr="006931BE">
        <w:tab/>
      </w:r>
      <w:r w:rsidRPr="006931BE">
        <w:t>Подголовники, предусмотренные для передних боковых мест для сидения, должны удовлетворять предписаниям пункта 5.1.5.2, касающимся заднего расстояния.</w:t>
      </w:r>
    </w:p>
    <w:p w14:paraId="7D07D609" w14:textId="77777777" w:rsidR="00662622" w:rsidRPr="006931BE" w:rsidRDefault="00662622" w:rsidP="00AC1ABA">
      <w:pPr>
        <w:pStyle w:val="SingleTxtG"/>
        <w:keepNext/>
        <w:ind w:left="2268" w:hanging="1134"/>
      </w:pPr>
      <w:r w:rsidRPr="006931BE">
        <w:lastRenderedPageBreak/>
        <w:t>5.1.5.2</w:t>
      </w:r>
      <w:r w:rsidR="004A41DE" w:rsidRPr="006931BE">
        <w:tab/>
      </w:r>
      <w:r w:rsidRPr="006931BE">
        <w:t>Предписания, касающиеся максимального статического заднего расстояния</w:t>
      </w:r>
    </w:p>
    <w:p w14:paraId="30AB04F7" w14:textId="77777777" w:rsidR="00662622" w:rsidRPr="006931BE" w:rsidRDefault="00662622" w:rsidP="00327A58">
      <w:pPr>
        <w:pStyle w:val="SingleTxtG"/>
        <w:ind w:left="2268" w:hanging="1134"/>
      </w:pPr>
      <w:r w:rsidRPr="006931BE">
        <w:t>5.1.5.2.1</w:t>
      </w:r>
      <w:r w:rsidR="004A41DE" w:rsidRPr="006931BE">
        <w:tab/>
      </w:r>
      <w:r w:rsidRPr="006931BE">
        <w:t xml:space="preserve">В случае регулируемых по высоте подголовников предписания настоящих Правил выполняются во всех случаях, когда </w:t>
      </w:r>
      <w:r w:rsidRPr="006931BE">
        <w:rPr>
          <w:b/>
        </w:rPr>
        <w:t xml:space="preserve">фактический </w:t>
      </w:r>
      <w:r w:rsidRPr="006931BE">
        <w:t xml:space="preserve">верх подголовника во всех положениях регулировки по высоте находится в пределах </w:t>
      </w:r>
      <w:r w:rsidRPr="006931BE">
        <w:rPr>
          <w:strike/>
        </w:rPr>
        <w:t>750</w:t>
      </w:r>
      <w:r w:rsidRPr="006931BE">
        <w:t xml:space="preserve"> </w:t>
      </w:r>
      <w:r w:rsidRPr="006931BE">
        <w:rPr>
          <w:b/>
        </w:rPr>
        <w:t>720</w:t>
      </w:r>
      <w:r w:rsidRPr="006931BE">
        <w:t xml:space="preserve"> мм и </w:t>
      </w:r>
      <w:r w:rsidRPr="006931BE">
        <w:rPr>
          <w:strike/>
        </w:rPr>
        <w:t>800</w:t>
      </w:r>
      <w:r w:rsidRPr="006931BE">
        <w:t xml:space="preserve"> </w:t>
      </w:r>
      <w:r w:rsidRPr="006931BE">
        <w:rPr>
          <w:b/>
        </w:rPr>
        <w:t>830</w:t>
      </w:r>
      <w:r w:rsidRPr="006931BE">
        <w:rPr>
          <w:vertAlign w:val="superscript"/>
        </w:rPr>
        <w:t>3</w:t>
      </w:r>
      <w:r w:rsidRPr="006931BE">
        <w:t xml:space="preserve"> включительно.</w:t>
      </w:r>
      <w:r w:rsidR="00AC1ABA" w:rsidRPr="006931BE">
        <w:t xml:space="preserve"> </w:t>
      </w:r>
      <w:r w:rsidRPr="006931BE">
        <w:t xml:space="preserve">Если </w:t>
      </w:r>
      <w:r w:rsidRPr="006931BE">
        <w:rPr>
          <w:b/>
        </w:rPr>
        <w:t>фактический</w:t>
      </w:r>
      <w:r w:rsidRPr="006931BE">
        <w:t xml:space="preserve"> верх подголовника в самом низком положении регулировки находится на высоте более </w:t>
      </w:r>
      <w:r w:rsidRPr="006931BE">
        <w:rPr>
          <w:strike/>
        </w:rPr>
        <w:t>800</w:t>
      </w:r>
      <w:r w:rsidRPr="006931BE">
        <w:t xml:space="preserve"> </w:t>
      </w:r>
      <w:r w:rsidRPr="006931BE">
        <w:rPr>
          <w:b/>
        </w:rPr>
        <w:t>830</w:t>
      </w:r>
      <w:r w:rsidRPr="006931BE">
        <w:rPr>
          <w:vertAlign w:val="superscript"/>
        </w:rPr>
        <w:t>3</w:t>
      </w:r>
      <w:r w:rsidRPr="006931BE">
        <w:t xml:space="preserve"> мм, то предписания настоящих Правил должны соблюдаться только в этом положении.</w:t>
      </w:r>
    </w:p>
    <w:p w14:paraId="2BEA4E93" w14:textId="77777777" w:rsidR="00662622" w:rsidRPr="006931BE" w:rsidRDefault="00AC1ABA" w:rsidP="00327A58">
      <w:pPr>
        <w:pStyle w:val="SingleTxtG"/>
        <w:ind w:left="2268" w:hanging="1134"/>
        <w:rPr>
          <w:b/>
        </w:rPr>
      </w:pPr>
      <w:r w:rsidRPr="006931BE">
        <w:rPr>
          <w:b/>
        </w:rPr>
        <w:tab/>
      </w:r>
      <w:r w:rsidR="00662622" w:rsidRPr="006931BE">
        <w:rPr>
          <w:b/>
        </w:rPr>
        <w:t xml:space="preserve">В случае подголовников, регулируемых в продольной плоскости транспортного средства, соблюдение предписаний, касающихся максимального заднего расстояния, должно обеспечиваться в любом возможном положении регулировки заднего расстояния. </w:t>
      </w:r>
    </w:p>
    <w:p w14:paraId="56D524E2" w14:textId="77777777" w:rsidR="00662622" w:rsidRPr="006931BE" w:rsidRDefault="00662622" w:rsidP="00327A58">
      <w:pPr>
        <w:pStyle w:val="SingleTxtG"/>
        <w:ind w:left="2268" w:hanging="1134"/>
      </w:pPr>
      <w:r w:rsidRPr="006931BE" w:rsidDel="00940425">
        <w:t>5.1.5.2.2</w:t>
      </w:r>
      <w:r w:rsidR="004A41DE" w:rsidRPr="006931BE">
        <w:tab/>
      </w:r>
      <w:r w:rsidRPr="006931BE">
        <w:t xml:space="preserve">При измерении в соответствии с приложением 4 заднее расстояние не должно превышать </w:t>
      </w:r>
      <w:r w:rsidRPr="006931BE">
        <w:rPr>
          <w:strike/>
        </w:rPr>
        <w:t>55</w:t>
      </w:r>
      <w:r w:rsidRPr="006931BE">
        <w:t xml:space="preserve"> </w:t>
      </w:r>
      <w:r w:rsidRPr="006931BE">
        <w:rPr>
          <w:b/>
        </w:rPr>
        <w:t xml:space="preserve">45 </w:t>
      </w:r>
      <w:r w:rsidRPr="006931BE">
        <w:t xml:space="preserve">мм. </w:t>
      </w:r>
      <w:r w:rsidRPr="006931BE">
        <w:rPr>
          <w:strike/>
        </w:rPr>
        <w:t>По решению каждой Договаривающейся стороны или региональной организации экономической интеграции изготовителю в качестве альтернативы может быть разрешен вариант измерения в соответствии с приложением 5, и в этом случае величина заднего расстояния не должна превышать 45 мм.</w:t>
      </w:r>
      <w:r w:rsidRPr="006931BE">
        <w:t xml:space="preserve"> </w:t>
      </w:r>
    </w:p>
    <w:p w14:paraId="49F4D6E1" w14:textId="77777777" w:rsidR="00662622" w:rsidRPr="006931BE" w:rsidRDefault="00662622" w:rsidP="00327A58">
      <w:pPr>
        <w:pStyle w:val="SingleTxtG"/>
        <w:ind w:left="2268" w:hanging="1134"/>
      </w:pPr>
      <w:r w:rsidRPr="006931BE">
        <w:t>5.1.5.2.3</w:t>
      </w:r>
      <w:r w:rsidR="004A41DE" w:rsidRPr="006931BE">
        <w:tab/>
      </w:r>
      <w:r w:rsidRPr="006931BE">
        <w:rPr>
          <w:strike/>
        </w:rPr>
        <w:t>В случае приложения 4, е</w:t>
      </w:r>
      <w:r w:rsidRPr="006931BE">
        <w:rPr>
          <w:b/>
        </w:rPr>
        <w:t>Е</w:t>
      </w:r>
      <w:r w:rsidRPr="006931BE">
        <w:t xml:space="preserve">сли подголовник, установленный на переднем боковом сиденье, не прикреплен к спинке сиденья, то он не должен регулироваться таким образом, чтобы заднее расстояние было больше </w:t>
      </w:r>
      <w:r w:rsidRPr="006931BE">
        <w:rPr>
          <w:b/>
        </w:rPr>
        <w:t xml:space="preserve">расстояния </w:t>
      </w:r>
      <w:r w:rsidRPr="006931BE">
        <w:rPr>
          <w:strike/>
        </w:rPr>
        <w:t>55</w:t>
      </w:r>
      <w:r w:rsidR="00154BC2" w:rsidRPr="006931BE">
        <w:t> </w:t>
      </w:r>
      <w:r w:rsidRPr="006931BE">
        <w:rPr>
          <w:b/>
        </w:rPr>
        <w:t xml:space="preserve">45 мм, предписанного в пункте 5.1.5.2.2 </w:t>
      </w:r>
      <w:r w:rsidRPr="006931BE">
        <w:rPr>
          <w:strike/>
        </w:rPr>
        <w:t>в том случае</w:t>
      </w:r>
      <w:r w:rsidRPr="006931BE">
        <w:t>, когда спинка сиденья установлена под углом, более близким к вертикали</w:t>
      </w:r>
      <w:r w:rsidRPr="006931BE">
        <w:rPr>
          <w:strike/>
        </w:rPr>
        <w:t>, чем в положении, указанном в приложении 4</w:t>
      </w:r>
      <w:r w:rsidRPr="006931BE">
        <w:t>.</w:t>
      </w:r>
    </w:p>
    <w:p w14:paraId="50E45B57" w14:textId="77777777" w:rsidR="00662622" w:rsidRPr="006931BE" w:rsidRDefault="00662622" w:rsidP="00327A58">
      <w:pPr>
        <w:pStyle w:val="SingleTxtG"/>
        <w:ind w:left="2268" w:hanging="1134"/>
        <w:rPr>
          <w:strike/>
        </w:rPr>
      </w:pPr>
      <w:r w:rsidRPr="006931BE">
        <w:rPr>
          <w:strike/>
        </w:rPr>
        <w:t>5.1.5.2.4</w:t>
      </w:r>
      <w:r w:rsidR="004A41DE" w:rsidRPr="006931BE">
        <w:rPr>
          <w:strike/>
        </w:rPr>
        <w:tab/>
      </w:r>
      <w:r w:rsidRPr="006931BE">
        <w:rPr>
          <w:strike/>
        </w:rPr>
        <w:t>Соблюдение вышеуказанных предписаний, касающихся максимального заднего расстояния, подтверждается путем вычисления среднего арифметического трех измерений, проведенных в соответствии с приложением 4 или приложением 5.</w:t>
      </w:r>
    </w:p>
    <w:p w14:paraId="6390FE22" w14:textId="77777777" w:rsidR="00662622" w:rsidRPr="006931BE" w:rsidRDefault="00662622" w:rsidP="00327A58">
      <w:pPr>
        <w:pStyle w:val="SingleTxtG"/>
        <w:ind w:left="2268" w:hanging="1134"/>
      </w:pPr>
      <w:r w:rsidRPr="006931BE">
        <w:t>5.2</w:t>
      </w:r>
      <w:r w:rsidR="004A41DE" w:rsidRPr="006931BE">
        <w:tab/>
      </w:r>
      <w:r w:rsidRPr="006931BE">
        <w:t>Предписания, касающиеся статической прочности</w:t>
      </w:r>
    </w:p>
    <w:p w14:paraId="4C723CE9" w14:textId="77777777" w:rsidR="00662622" w:rsidRPr="006931BE" w:rsidRDefault="00662622" w:rsidP="00327A58">
      <w:pPr>
        <w:pStyle w:val="SingleTxtG"/>
        <w:ind w:left="2268" w:hanging="1134"/>
      </w:pPr>
      <w:r w:rsidRPr="006931BE">
        <w:tab/>
        <w:t>Каждый подголовник должен соответствовать предписаниям пунктов</w:t>
      </w:r>
      <w:r w:rsidR="00AC1ABA" w:rsidRPr="006931BE">
        <w:t> </w:t>
      </w:r>
      <w:r w:rsidRPr="006931BE">
        <w:t>5.2.1–5.2.4 настоящих Правил.</w:t>
      </w:r>
    </w:p>
    <w:p w14:paraId="55979953" w14:textId="77777777" w:rsidR="00662622" w:rsidRPr="006931BE" w:rsidRDefault="00662622" w:rsidP="00327A58">
      <w:pPr>
        <w:pStyle w:val="SingleTxtG"/>
        <w:ind w:left="2268" w:hanging="1134"/>
      </w:pPr>
      <w:r w:rsidRPr="006931BE">
        <w:t>5.2.1</w:t>
      </w:r>
      <w:r w:rsidR="004A41DE" w:rsidRPr="006931BE">
        <w:tab/>
      </w:r>
      <w:r w:rsidRPr="006931BE">
        <w:t>Поглощение энергии</w:t>
      </w:r>
    </w:p>
    <w:p w14:paraId="33E1E776" w14:textId="77777777" w:rsidR="00662622" w:rsidRPr="006931BE" w:rsidRDefault="00662622" w:rsidP="00327A58">
      <w:pPr>
        <w:pStyle w:val="SingleTxtG"/>
        <w:ind w:left="2268" w:hanging="1134"/>
        <w:rPr>
          <w:b/>
        </w:rPr>
      </w:pPr>
      <w:r w:rsidRPr="006931BE">
        <w:tab/>
        <w:t xml:space="preserve">В случае, когда передняя поверхность подголовника подвергается удару в соответствии с приложением </w:t>
      </w:r>
      <w:r w:rsidRPr="006931BE">
        <w:rPr>
          <w:strike/>
        </w:rPr>
        <w:t>7</w:t>
      </w:r>
      <w:r w:rsidRPr="006931BE">
        <w:rPr>
          <w:b/>
        </w:rPr>
        <w:t>6</w:t>
      </w:r>
      <w:r w:rsidRPr="006931BE">
        <w:t>, замедление муляжа головы не должно превышать 785 м/с</w:t>
      </w:r>
      <w:r w:rsidRPr="006931BE">
        <w:rPr>
          <w:vertAlign w:val="superscript"/>
        </w:rPr>
        <w:t>2</w:t>
      </w:r>
      <w:r w:rsidRPr="006931BE">
        <w:t xml:space="preserve"> (80 g) в непрерывном режиме в течение более 3 миллисекунд.</w:t>
      </w:r>
      <w:r w:rsidRPr="006931BE">
        <w:rPr>
          <w:b/>
        </w:rPr>
        <w:t xml:space="preserve"> </w:t>
      </w:r>
    </w:p>
    <w:p w14:paraId="7C795954" w14:textId="77777777" w:rsidR="00662622" w:rsidRPr="006931BE" w:rsidRDefault="00662622" w:rsidP="00327A58">
      <w:pPr>
        <w:pStyle w:val="SingleTxtG"/>
        <w:ind w:left="2268" w:hanging="1134"/>
      </w:pPr>
      <w:r w:rsidRPr="006931BE">
        <w:t>5.2.2</w:t>
      </w:r>
      <w:r w:rsidR="004A41DE" w:rsidRPr="006931BE">
        <w:tab/>
      </w:r>
      <w:r w:rsidRPr="006931BE">
        <w:t>Удержание регулируемого подголовника на установленной высоте</w:t>
      </w:r>
    </w:p>
    <w:p w14:paraId="5664E5F3" w14:textId="77777777" w:rsidR="00662622" w:rsidRPr="006931BE" w:rsidRDefault="00662622" w:rsidP="00327A58">
      <w:pPr>
        <w:pStyle w:val="SingleTxtG"/>
        <w:ind w:left="2268" w:hanging="1134"/>
      </w:pPr>
      <w:r w:rsidRPr="006931BE">
        <w:tab/>
        <w:t xml:space="preserve">В ходе испытания в соответствии с приложением </w:t>
      </w:r>
      <w:r w:rsidRPr="006931BE">
        <w:rPr>
          <w:strike/>
        </w:rPr>
        <w:t>8</w:t>
      </w:r>
      <w:r w:rsidRPr="006931BE">
        <w:rPr>
          <w:b/>
        </w:rPr>
        <w:t>7</w:t>
      </w:r>
      <w:r w:rsidRPr="006931BE">
        <w:t xml:space="preserve">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p>
    <w:p w14:paraId="77D66D9F" w14:textId="77777777" w:rsidR="00662622" w:rsidRPr="006931BE" w:rsidRDefault="00662622" w:rsidP="00327A58">
      <w:pPr>
        <w:pStyle w:val="SingleTxtG"/>
        <w:ind w:left="2268" w:hanging="1134"/>
      </w:pPr>
      <w:r w:rsidRPr="006931BE">
        <w:t>5.2.3</w:t>
      </w:r>
      <w:r w:rsidR="004A41DE" w:rsidRPr="006931BE">
        <w:tab/>
      </w:r>
      <w:r w:rsidRPr="006931BE">
        <w:t>Смещение и фиксация заднего расстояния</w:t>
      </w:r>
    </w:p>
    <w:p w14:paraId="78385E80" w14:textId="77777777" w:rsidR="00662622" w:rsidRPr="006931BE" w:rsidRDefault="00662622" w:rsidP="00327A58">
      <w:pPr>
        <w:pStyle w:val="SingleTxtG"/>
        <w:ind w:left="2268" w:hanging="1134"/>
      </w:pPr>
      <w:r w:rsidRPr="006931BE">
        <w:t>5.2.3.1</w:t>
      </w:r>
      <w:r w:rsidR="004A41DE" w:rsidRPr="006931BE">
        <w:tab/>
      </w:r>
      <w:r w:rsidRPr="006931BE">
        <w:t>Общие технические требования</w:t>
      </w:r>
    </w:p>
    <w:p w14:paraId="258E4A84" w14:textId="77777777" w:rsidR="00662622" w:rsidRPr="006931BE" w:rsidRDefault="00662622" w:rsidP="00327A58">
      <w:pPr>
        <w:pStyle w:val="SingleTxtG"/>
        <w:ind w:left="2268" w:hanging="1134"/>
      </w:pPr>
      <w:r w:rsidRPr="006931BE">
        <w:t>5.2.3.1.1</w:t>
      </w:r>
      <w:r w:rsidR="004A41DE" w:rsidRPr="006931BE">
        <w:tab/>
      </w:r>
      <w:bookmarkEnd w:id="13"/>
      <w:r w:rsidRPr="006931BE">
        <w:t>В случае подголовников с регулируемым задним расстоянием подголовник должен соответствовать предписаниям пункта 5.2.3.2 настоящих Правил, касающимся смещения и фиксации заднего расстояния. Однако по решению каждой Договаривающейся стороны или региональной организации экономической интеграции изготовителю может быть разрешено применять в качестве альтернативы предписания пункта 5.2.3.3, касающиеся смещения.</w:t>
      </w:r>
      <w:bookmarkEnd w:id="14"/>
    </w:p>
    <w:p w14:paraId="5ECD60B9" w14:textId="77777777" w:rsidR="00662622" w:rsidRPr="006931BE" w:rsidRDefault="00662622" w:rsidP="00327A58">
      <w:pPr>
        <w:pStyle w:val="SingleTxtG"/>
        <w:ind w:left="2268" w:hanging="1134"/>
      </w:pPr>
      <w:bookmarkStart w:id="15" w:name="_Hlk520281381"/>
      <w:r w:rsidRPr="006931BE">
        <w:lastRenderedPageBreak/>
        <w:t>5.2.3.1.2</w:t>
      </w:r>
      <w:r w:rsidR="004A41DE" w:rsidRPr="006931BE">
        <w:tab/>
      </w:r>
      <w:r w:rsidRPr="006931BE">
        <w:t>Все другие подголовники должны соответствовать предписаниям пункта 5.2.3.3, касающимся смещения.</w:t>
      </w:r>
    </w:p>
    <w:p w14:paraId="080490F2" w14:textId="77777777" w:rsidR="00662622" w:rsidRPr="006931BE" w:rsidRDefault="00662622" w:rsidP="00327A58">
      <w:pPr>
        <w:pStyle w:val="SingleTxtG"/>
        <w:ind w:left="2268" w:hanging="1134"/>
      </w:pPr>
      <w:r w:rsidRPr="006931BE">
        <w:t>5.2.3.2</w:t>
      </w:r>
      <w:r w:rsidR="004A41DE" w:rsidRPr="006931BE">
        <w:tab/>
      </w:r>
      <w:r w:rsidRPr="006931BE">
        <w:t>Смещение и фиксация заднего расстояния</w:t>
      </w:r>
    </w:p>
    <w:p w14:paraId="3239516E" w14:textId="77777777" w:rsidR="00662622" w:rsidRPr="006931BE" w:rsidRDefault="00662622" w:rsidP="00327A58">
      <w:pPr>
        <w:pStyle w:val="SingleTxtG"/>
        <w:ind w:left="2268" w:hanging="1134"/>
      </w:pPr>
      <w:r w:rsidRPr="006931BE">
        <w:t>5.2.3.2.1</w:t>
      </w:r>
      <w:r w:rsidR="004A41DE" w:rsidRPr="006931BE">
        <w:tab/>
      </w:r>
      <w:r w:rsidRPr="006931BE">
        <w:t xml:space="preserve">В случае, когда подголовник подвергается испытанию в любом положении регулировки заднего расстояния в соответствии с приложением </w:t>
      </w:r>
      <w:r w:rsidRPr="006931BE">
        <w:rPr>
          <w:strike/>
        </w:rPr>
        <w:t>6</w:t>
      </w:r>
      <w:r w:rsidRPr="006931BE">
        <w:rPr>
          <w:b/>
        </w:rPr>
        <w:t>5</w:t>
      </w:r>
      <w:r w:rsidRPr="006931BE">
        <w:t>, муляж головы:</w:t>
      </w:r>
    </w:p>
    <w:p w14:paraId="5BF5C7AB" w14:textId="77777777" w:rsidR="00662622" w:rsidRPr="006931BE" w:rsidRDefault="00662622" w:rsidP="00327A58">
      <w:pPr>
        <w:pStyle w:val="SingleTxtG"/>
        <w:ind w:left="2268" w:hanging="1134"/>
      </w:pPr>
      <w:r w:rsidRPr="006931BE">
        <w:t>5.2.3.2.1.1</w:t>
      </w:r>
      <w:r w:rsidR="004A41DE" w:rsidRPr="006931BE">
        <w:tab/>
      </w:r>
      <w:r w:rsidRPr="006931BE">
        <w:t>не должен смещаться более чем на 25 мм во время приложения начального исходного момента величиной в 37 Нм;</w:t>
      </w:r>
    </w:p>
    <w:p w14:paraId="7EF9DBBC" w14:textId="77777777" w:rsidR="00662622" w:rsidRPr="006931BE" w:rsidRDefault="00662622" w:rsidP="00327A58">
      <w:pPr>
        <w:pStyle w:val="SingleTxtG"/>
        <w:ind w:left="2268" w:hanging="1134"/>
      </w:pPr>
      <w:r w:rsidRPr="006931BE">
        <w:t>5.2.3.2.1.2</w:t>
      </w:r>
      <w:r w:rsidR="004A41DE" w:rsidRPr="006931BE">
        <w:tab/>
      </w:r>
      <w:r w:rsidRPr="006931BE">
        <w:t>не должен смещаться более чем на 102 мм в перпендикулярном и заднем направлении от смещенной продленной исходной линии туловища во время приложения момента величиной в 373 Нм вокруг точки R; и</w:t>
      </w:r>
    </w:p>
    <w:p w14:paraId="526FBBB9" w14:textId="77777777" w:rsidR="00662622" w:rsidRPr="006931BE" w:rsidRDefault="00662622" w:rsidP="00327A58">
      <w:pPr>
        <w:pStyle w:val="SingleTxtG"/>
        <w:ind w:left="2268" w:hanging="1134"/>
      </w:pPr>
      <w:r w:rsidRPr="006931BE">
        <w:t>5.2.3.2.1.3</w:t>
      </w:r>
      <w:r w:rsidR="004A41DE" w:rsidRPr="006931BE">
        <w:tab/>
      </w:r>
      <w:r w:rsidRPr="006931BE">
        <w:t>должен возвращаться в положение, отстоящее от своего начального исходного положения менее чем на 13 мм, после следующей последовательности действий: приложение момента величиной в 373 Нм вокруг точки R; уменьшение момента до 0 Нм; и повторное приложение первоначальной исходной нагрузки величиной в 37 Нм.</w:t>
      </w:r>
    </w:p>
    <w:p w14:paraId="23818EF0" w14:textId="77777777" w:rsidR="00662622" w:rsidRPr="006931BE" w:rsidRDefault="00662622" w:rsidP="00327A58">
      <w:pPr>
        <w:pStyle w:val="SingleTxtG"/>
        <w:ind w:left="2268" w:hanging="1134"/>
      </w:pPr>
      <w:r w:rsidRPr="006931BE">
        <w:t>5.2.3.3</w:t>
      </w:r>
      <w:r w:rsidR="004A41DE" w:rsidRPr="006931BE">
        <w:tab/>
      </w:r>
      <w:r w:rsidRPr="006931BE">
        <w:t>Смещение</w:t>
      </w:r>
    </w:p>
    <w:p w14:paraId="3C5541CA" w14:textId="77777777" w:rsidR="00662622" w:rsidRPr="006931BE" w:rsidRDefault="00662622" w:rsidP="00327A58">
      <w:pPr>
        <w:pStyle w:val="SingleTxtG"/>
        <w:ind w:left="2268" w:hanging="1134"/>
      </w:pPr>
      <w:r w:rsidRPr="006931BE">
        <w:t>5.2.3.3.1</w:t>
      </w:r>
      <w:r w:rsidR="004A41DE" w:rsidRPr="006931BE">
        <w:tab/>
      </w:r>
      <w:r w:rsidRPr="006931BE">
        <w:t xml:space="preserve">В случае, когда подголовник подвергается испытанию в крайнем заднем (по отношению к сиденью) положении регулировки по горизонтали (если таковое предусмотрено) в соответствии с приложением </w:t>
      </w:r>
      <w:r w:rsidRPr="006931BE">
        <w:rPr>
          <w:strike/>
        </w:rPr>
        <w:t>6</w:t>
      </w:r>
      <w:r w:rsidRPr="006931BE">
        <w:rPr>
          <w:b/>
        </w:rPr>
        <w:t>5</w:t>
      </w:r>
      <w:r w:rsidRPr="006931BE">
        <w:t>, то муляж головы не должен смещаться более чем на 102 мм в перпендикулярном и заднем направлении от смещенной продленной исходной линии туловища во время приложения момента величиной в 373 Нм вокруг точки R.</w:t>
      </w:r>
    </w:p>
    <w:p w14:paraId="2DC9A97E" w14:textId="77777777" w:rsidR="00662622" w:rsidRPr="006931BE" w:rsidRDefault="00662622" w:rsidP="00327A58">
      <w:pPr>
        <w:pStyle w:val="SingleTxtG"/>
        <w:ind w:left="2268" w:hanging="1134"/>
      </w:pPr>
      <w:r w:rsidRPr="006931BE">
        <w:t>5.2.4</w:t>
      </w:r>
      <w:r w:rsidR="004A41DE" w:rsidRPr="006931BE">
        <w:tab/>
      </w:r>
      <w:r w:rsidRPr="006931BE">
        <w:t>Прочность подголовника</w:t>
      </w:r>
    </w:p>
    <w:p w14:paraId="2C7808B6" w14:textId="77777777" w:rsidR="00662622" w:rsidRPr="006931BE" w:rsidRDefault="00B85507" w:rsidP="00327A58">
      <w:pPr>
        <w:pStyle w:val="SingleTxtG"/>
        <w:ind w:left="2268" w:hanging="1134"/>
      </w:pPr>
      <w:r w:rsidRPr="006931BE">
        <w:tab/>
      </w:r>
      <w:r w:rsidR="00662622" w:rsidRPr="006931BE">
        <w:t>В случае, когда подголовник подвергается испытанию в соответствии с приложением </w:t>
      </w:r>
      <w:r w:rsidR="00662622" w:rsidRPr="006931BE">
        <w:rPr>
          <w:strike/>
        </w:rPr>
        <w:t>6</w:t>
      </w:r>
      <w:r w:rsidR="00662622" w:rsidRPr="006931BE">
        <w:rPr>
          <w:b/>
        </w:rPr>
        <w:t>5</w:t>
      </w:r>
      <w:r w:rsidR="00662622" w:rsidRPr="006931BE">
        <w:t>, прилагаемая к подголовнику нагрузка должна доводиться до 890 Н и сохраняться на уровне 890 Н в течение 5 секунд.</w:t>
      </w:r>
    </w:p>
    <w:p w14:paraId="13F301F7" w14:textId="77777777" w:rsidR="00662622" w:rsidRPr="006931BE" w:rsidRDefault="00662622" w:rsidP="00327A58">
      <w:pPr>
        <w:pStyle w:val="SingleTxtG"/>
        <w:ind w:left="2268" w:hanging="1134"/>
      </w:pPr>
      <w:r w:rsidRPr="006931BE">
        <w:t>5.3</w:t>
      </w:r>
      <w:r w:rsidR="004A41DE" w:rsidRPr="006931BE">
        <w:tab/>
      </w:r>
      <w:r w:rsidRPr="006931BE">
        <w:t>Предписания, касающиеся динамической прочности</w:t>
      </w:r>
    </w:p>
    <w:p w14:paraId="6C9F1E05" w14:textId="77777777" w:rsidR="00662622" w:rsidRPr="006931BE" w:rsidRDefault="00662622" w:rsidP="00327A58">
      <w:pPr>
        <w:pStyle w:val="SingleTxtG"/>
        <w:ind w:left="2268" w:hanging="1134"/>
      </w:pPr>
      <w:bookmarkStart w:id="16" w:name="OLE_LINK3"/>
      <w:bookmarkStart w:id="17" w:name="OLE_LINK4"/>
      <w:r w:rsidRPr="006931BE">
        <w:t>5.3.1</w:t>
      </w:r>
      <w:r w:rsidR="004A41DE" w:rsidRPr="006931BE">
        <w:tab/>
      </w:r>
      <w:r w:rsidRPr="006931BE">
        <w:t>На основе решения каждой Договаривающейся стороны</w:t>
      </w:r>
      <w:r w:rsidR="00C80DF7" w:rsidRPr="006931BE">
        <w:t xml:space="preserve"> </w:t>
      </w:r>
      <w:r w:rsidRPr="006931BE">
        <w:t>или региональной организации экономической интеграции</w:t>
      </w:r>
      <w:r w:rsidR="00C80DF7" w:rsidRPr="006931BE">
        <w:t xml:space="preserve"> </w:t>
      </w:r>
      <w:r w:rsidRPr="006931BE">
        <w:t>для определения соответствия предписаниям должен использоваться</w:t>
      </w:r>
      <w:r w:rsidR="00C80DF7" w:rsidRPr="006931BE">
        <w:t xml:space="preserve"> </w:t>
      </w:r>
      <w:r w:rsidRPr="006931BE">
        <w:t>либо манекен Hybrid</w:t>
      </w:r>
      <w:r w:rsidR="00CF3743">
        <w:rPr>
          <w:lang w:val="en-US"/>
        </w:rPr>
        <w:t> </w:t>
      </w:r>
      <w:r w:rsidRPr="006931BE">
        <w:t>III, соответствующий 50-му процентилю репрезентативности лиц мужского пола</w:t>
      </w:r>
      <w:r w:rsidRPr="006931BE">
        <w:rPr>
          <w:sz w:val="18"/>
          <w:vertAlign w:val="superscript"/>
        </w:rPr>
        <w:footnoteReference w:id="10"/>
      </w:r>
      <w:r w:rsidRPr="006931BE">
        <w:t xml:space="preserve">, либо манекен BioRID II, соответствующий </w:t>
      </w:r>
      <w:r w:rsidR="00C80DF7" w:rsidRPr="006931BE">
        <w:br/>
      </w:r>
      <w:r w:rsidRPr="006931BE">
        <w:t>50-му процентилю репрезентативности лиц мужского пола. Если используется манекен Hybrid III, то подголовник должен удовлетворять предписаниям пункта 5.3.2. Если используется манекен BioRID II, то подголовник должен удовлетворять предписаниям пункта 5.3.3.</w:t>
      </w:r>
    </w:p>
    <w:p w14:paraId="2F4F95FC" w14:textId="77777777" w:rsidR="00662622" w:rsidRPr="006931BE" w:rsidRDefault="00662622" w:rsidP="00327A58">
      <w:pPr>
        <w:pStyle w:val="SingleTxtG"/>
        <w:ind w:left="2268" w:hanging="1134"/>
      </w:pPr>
      <w:r w:rsidRPr="006931BE">
        <w:t>5.3.2</w:t>
      </w:r>
      <w:r w:rsidR="004A41DE" w:rsidRPr="006931BE">
        <w:tab/>
      </w:r>
      <w:r w:rsidRPr="006931BE">
        <w:t>Предписания, касающиеся манекена Hybrid III</w:t>
      </w:r>
    </w:p>
    <w:p w14:paraId="1B39BB3E" w14:textId="77777777" w:rsidR="00662622" w:rsidRPr="006931BE" w:rsidRDefault="00662622" w:rsidP="00327A58">
      <w:pPr>
        <w:pStyle w:val="SingleTxtG"/>
        <w:ind w:left="2268" w:hanging="1134"/>
      </w:pPr>
      <w:r w:rsidRPr="006931BE">
        <w:t>5.3.2.1</w:t>
      </w:r>
      <w:r w:rsidR="004A41DE" w:rsidRPr="006931BE">
        <w:tab/>
      </w:r>
      <w:r w:rsidRPr="006931BE">
        <w:t xml:space="preserve">В случае, когда подголовник подвергается испытанию с помощью динамометрического испытательного стенда в режиме ускорения в переднем направлении в соответствии с приложением </w:t>
      </w:r>
      <w:r w:rsidRPr="006931BE">
        <w:rPr>
          <w:strike/>
        </w:rPr>
        <w:t>9</w:t>
      </w:r>
      <w:r w:rsidRPr="006931BE">
        <w:rPr>
          <w:b/>
        </w:rPr>
        <w:t>8</w:t>
      </w:r>
      <w:r w:rsidRPr="006931BE">
        <w:t>, то на каждом месте для сидения, оборудованном подголовником, подголовник должен соответствовать пунктам 5.3.2.2 и 5.3.2.3.</w:t>
      </w:r>
      <w:bookmarkEnd w:id="16"/>
      <w:bookmarkEnd w:id="17"/>
    </w:p>
    <w:p w14:paraId="10D0F312" w14:textId="77777777" w:rsidR="00662622" w:rsidRPr="006931BE" w:rsidRDefault="00662622" w:rsidP="00C80DF7">
      <w:pPr>
        <w:pStyle w:val="SingleTxtG"/>
        <w:keepNext/>
        <w:ind w:left="2268" w:hanging="1134"/>
      </w:pPr>
      <w:r w:rsidRPr="006931BE">
        <w:lastRenderedPageBreak/>
        <w:t>5.3.2.2</w:t>
      </w:r>
      <w:r w:rsidR="004A41DE" w:rsidRPr="006931BE">
        <w:tab/>
      </w:r>
      <w:bookmarkEnd w:id="15"/>
      <w:r w:rsidRPr="006931BE">
        <w:t>Угловой поворот</w:t>
      </w:r>
    </w:p>
    <w:p w14:paraId="3B09C032" w14:textId="77777777" w:rsidR="00662622" w:rsidRPr="006931BE" w:rsidRDefault="00662622" w:rsidP="00327A58">
      <w:pPr>
        <w:pStyle w:val="SingleTxtG"/>
        <w:ind w:left="2268" w:hanging="1134"/>
      </w:pPr>
      <w:r w:rsidRPr="006931BE">
        <w:tab/>
      </w:r>
      <w:bookmarkStart w:id="18" w:name="_Hlk520281457"/>
      <w:r w:rsidRPr="006931BE">
        <w:t>Предельный угол поворота головы в заднем направлении по отношению к туловищу испытательного манекена Hybrid III, соответствующего 50</w:t>
      </w:r>
      <w:r w:rsidRPr="006931BE">
        <w:noBreakHyphen/>
        <w:t>му процентилю репрезентативности лиц мужского пола, должен составлять не более 12º на всех боковых местах для сидения.</w:t>
      </w:r>
    </w:p>
    <w:p w14:paraId="001F2306" w14:textId="77777777" w:rsidR="00662622" w:rsidRPr="006931BE" w:rsidRDefault="00662622" w:rsidP="00327A58">
      <w:pPr>
        <w:pStyle w:val="SingleTxtG"/>
        <w:ind w:left="2268" w:hanging="1134"/>
      </w:pPr>
      <w:r w:rsidRPr="006931BE">
        <w:t>5.3.2.3</w:t>
      </w:r>
      <w:r w:rsidR="004A41DE" w:rsidRPr="006931BE">
        <w:tab/>
      </w:r>
      <w:r w:rsidRPr="006931BE">
        <w:t>Критерии травмирования головы</w:t>
      </w:r>
    </w:p>
    <w:p w14:paraId="458F3D06" w14:textId="77777777" w:rsidR="00662622" w:rsidRPr="006931BE" w:rsidRDefault="00662622" w:rsidP="00327A58">
      <w:pPr>
        <w:pStyle w:val="SingleTxtG"/>
        <w:ind w:left="2268" w:hanging="1134"/>
      </w:pPr>
      <w:r w:rsidRPr="006931BE">
        <w:tab/>
        <w:t>Максимальное значение HIC15 не должно превышать 500. HIC15</w:t>
      </w:r>
      <w:r w:rsidR="00154BC2" w:rsidRPr="006931BE">
        <w:t xml:space="preserve"> </w:t>
      </w:r>
      <w:r w:rsidRPr="006931BE">
        <w:t>рассчитывают следующим образом: для любых двух моментов времени t</w:t>
      </w:r>
      <w:r w:rsidRPr="006931BE">
        <w:rPr>
          <w:vertAlign w:val="subscript"/>
        </w:rPr>
        <w:t>1</w:t>
      </w:r>
      <w:r w:rsidRPr="006931BE">
        <w:t xml:space="preserve"> и t</w:t>
      </w:r>
      <w:r w:rsidRPr="006931BE">
        <w:rPr>
          <w:vertAlign w:val="subscript"/>
        </w:rPr>
        <w:t>2</w:t>
      </w:r>
      <w:r w:rsidRPr="006931BE">
        <w:t xml:space="preserve"> в течение данного события, которые отстоят друг от друга не более чем на 15 миллисекунд, и при условии, что t</w:t>
      </w:r>
      <w:r w:rsidRPr="006931BE">
        <w:rPr>
          <w:vertAlign w:val="subscript"/>
        </w:rPr>
        <w:t>1</w:t>
      </w:r>
      <w:r w:rsidRPr="006931BE">
        <w:t xml:space="preserve"> меньше t</w:t>
      </w:r>
      <w:r w:rsidRPr="006931BE">
        <w:rPr>
          <w:vertAlign w:val="subscript"/>
        </w:rPr>
        <w:t>2</w:t>
      </w:r>
      <w:r w:rsidRPr="006931BE">
        <w:t>, критерий травмирования головы (HIC15) определяют по результирующему ускорению a</w:t>
      </w:r>
      <w:r w:rsidRPr="006931BE">
        <w:rPr>
          <w:vertAlign w:val="subscript"/>
        </w:rPr>
        <w:t>r</w:t>
      </w:r>
      <w:r w:rsidRPr="006931BE">
        <w:t xml:space="preserve"> головы в центре тяжести головы манекена, выраженному в виде кратного g (ускорение свободного падения), и рассчитывают по следующей формуле: </w:t>
      </w:r>
    </w:p>
    <w:p w14:paraId="2324F097" w14:textId="77777777" w:rsidR="00662622" w:rsidRPr="006931BE" w:rsidRDefault="00C80DF7" w:rsidP="00327A58">
      <w:pPr>
        <w:pStyle w:val="SingleTxtG"/>
        <w:ind w:left="2268" w:hanging="1134"/>
      </w:pPr>
      <w:r w:rsidRPr="006931BE">
        <w:tab/>
      </w:r>
      <w:r w:rsidR="00662622" w:rsidRPr="006931BE">
        <w:object w:dxaOrig="3159" w:dyaOrig="820" w14:anchorId="39BF9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65pt;height:42.45pt" o:ole="">
            <v:imagedata r:id="rId11" o:title=""/>
          </v:shape>
          <o:OLEObject Type="Embed" ProgID="Equation.COEE2" ShapeID="_x0000_i1025" DrawAspect="Content" ObjectID="_1616846762" r:id="rId12"/>
        </w:object>
      </w:r>
    </w:p>
    <w:p w14:paraId="5B2E97D0" w14:textId="77777777" w:rsidR="00662622" w:rsidRPr="006931BE" w:rsidRDefault="00662622" w:rsidP="00327A58">
      <w:pPr>
        <w:pStyle w:val="SingleTxtG"/>
        <w:ind w:left="2268" w:hanging="1134"/>
      </w:pPr>
      <w:r w:rsidRPr="006931BE">
        <w:t>5.3.3</w:t>
      </w:r>
      <w:r w:rsidR="004A41DE" w:rsidRPr="006931BE">
        <w:tab/>
      </w:r>
      <w:r w:rsidRPr="006931BE">
        <w:tab/>
        <w:t>Предписания, касающиеся манекена BioRID II</w:t>
      </w:r>
    </w:p>
    <w:p w14:paraId="2582E0EE" w14:textId="77777777" w:rsidR="00662622" w:rsidRPr="006931BE" w:rsidRDefault="00C80DF7" w:rsidP="00327A58">
      <w:pPr>
        <w:pStyle w:val="SingleTxtG"/>
        <w:ind w:left="2268" w:hanging="1134"/>
        <w:rPr>
          <w:strike/>
        </w:rPr>
      </w:pPr>
      <w:r w:rsidRPr="006931BE">
        <w:tab/>
      </w:r>
      <w:r w:rsidR="00662622" w:rsidRPr="006931BE">
        <w:rPr>
          <w:strike/>
        </w:rPr>
        <w:t>Резервируется: До тех пор пока предписания, касающиеся манекена BioRID II, не будут включены в настоящие Правила или утверждены в национальном законодательстве каждой Договаривающейся стороны или региональной организации экономического сотрудничества, подголовники должны соответствовать предписаниям либо пункта 5.3.3.1, либо пункта 5.3.3.2 соответственно.</w:t>
      </w:r>
    </w:p>
    <w:p w14:paraId="28FBC030" w14:textId="77777777" w:rsidR="00662622" w:rsidRPr="006931BE" w:rsidRDefault="00C80DF7" w:rsidP="00327A58">
      <w:pPr>
        <w:pStyle w:val="SingleTxtG"/>
        <w:ind w:left="2268" w:hanging="1134"/>
        <w:rPr>
          <w:b/>
        </w:rPr>
      </w:pPr>
      <w:r w:rsidRPr="006931BE">
        <w:rPr>
          <w:b/>
        </w:rPr>
        <w:tab/>
      </w:r>
      <w:r w:rsidR="00662622" w:rsidRPr="006931BE">
        <w:rPr>
          <w:b/>
        </w:rPr>
        <w:t>До проведения дальнейшей оценки использование манекена BioRID</w:t>
      </w:r>
      <w:r w:rsidR="00154BC2" w:rsidRPr="006931BE">
        <w:rPr>
          <w:b/>
        </w:rPr>
        <w:t> </w:t>
      </w:r>
      <w:r w:rsidR="00662622" w:rsidRPr="006931BE">
        <w:rPr>
          <w:b/>
        </w:rPr>
        <w:t>II ООН ограничивается сиденьями, установленными под углом наклона туловища не менее 20° и не более 30°. Однако если можно установить угол наклона туловища под углом 20° или в ближайшее к нему положение блокировки, указанное выше, то по просьбе изготовителя допускается проведение испытаний с сиденьями, обеспечивающими угол наклона туловища 15</w:t>
      </w:r>
      <w:r w:rsidR="006279E7" w:rsidRPr="006931BE">
        <w:rPr>
          <w:b/>
        </w:rPr>
        <w:t>–</w:t>
      </w:r>
      <w:r w:rsidR="00662622" w:rsidRPr="006931BE">
        <w:rPr>
          <w:b/>
        </w:rPr>
        <w:t>20°, как если бы угол наклона спинки сиденья составлял 20°.</w:t>
      </w:r>
    </w:p>
    <w:p w14:paraId="5D08ADFA" w14:textId="77777777" w:rsidR="00662622" w:rsidRPr="006931BE" w:rsidRDefault="00662622" w:rsidP="00327A58">
      <w:pPr>
        <w:pStyle w:val="SingleTxtG"/>
        <w:ind w:left="2268" w:hanging="1134"/>
        <w:rPr>
          <w:b/>
        </w:rPr>
      </w:pPr>
      <w:r w:rsidRPr="006931BE">
        <w:rPr>
          <w:b/>
        </w:rPr>
        <w:t>5.3.3.1</w:t>
      </w:r>
      <w:r w:rsidR="004A41DE" w:rsidRPr="006931BE">
        <w:rPr>
          <w:b/>
        </w:rPr>
        <w:tab/>
      </w:r>
      <w:r w:rsidRPr="006931BE">
        <w:rPr>
          <w:strike/>
        </w:rPr>
        <w:t>На основе решения каждой Договаривающейся стороны или региональной организации экономической интеграции, динамические подголовники должны соответствовать любому требованию или всем требованиям, содержащимся в пункте 5.2.</w:t>
      </w:r>
    </w:p>
    <w:p w14:paraId="31074708" w14:textId="77777777" w:rsidR="00662622" w:rsidRPr="006931BE" w:rsidRDefault="00C80DF7" w:rsidP="00327A58">
      <w:pPr>
        <w:pStyle w:val="SingleTxtG"/>
        <w:ind w:left="2268" w:hanging="1134"/>
        <w:rPr>
          <w:b/>
        </w:rPr>
      </w:pPr>
      <w:r w:rsidRPr="006931BE">
        <w:rPr>
          <w:b/>
        </w:rPr>
        <w:tab/>
      </w:r>
      <w:r w:rsidR="00662622" w:rsidRPr="006931BE">
        <w:rPr>
          <w:b/>
        </w:rPr>
        <w:t xml:space="preserve">Каждый подголовник, подвергаемый в соответствии с приложением 9 испытанию с помощью динамометрического испытательного стенда в режиме ускорения в переднем направлении с использованием манекена BioRID II, соответствующего </w:t>
      </w:r>
      <w:r w:rsidR="00662622" w:rsidRPr="006931BE">
        <w:rPr>
          <w:b/>
        </w:rPr>
        <w:br/>
        <w:t>50-му процентилю репрезентативности лиц мужского пола</w:t>
      </w:r>
      <w:r w:rsidR="00662622" w:rsidRPr="006931BE">
        <w:rPr>
          <w:b/>
          <w:sz w:val="18"/>
          <w:vertAlign w:val="superscript"/>
        </w:rPr>
        <w:footnoteReference w:id="11"/>
      </w:r>
      <w:r w:rsidR="00662622" w:rsidRPr="006931BE">
        <w:rPr>
          <w:b/>
        </w:rPr>
        <w:t xml:space="preserve"> в соответствии с приложением 8, должен отвечать предписаниям пункта 5.3.3.2.</w:t>
      </w:r>
      <w:bookmarkStart w:id="19" w:name="_Hlk520281519"/>
      <w:bookmarkEnd w:id="18"/>
    </w:p>
    <w:p w14:paraId="7F3CD75E" w14:textId="77777777" w:rsidR="00662622" w:rsidRPr="006931BE" w:rsidRDefault="00662622" w:rsidP="00327A58">
      <w:pPr>
        <w:pStyle w:val="SingleTxtG"/>
        <w:ind w:left="2268" w:hanging="1134"/>
      </w:pPr>
      <w:r w:rsidRPr="006931BE">
        <w:rPr>
          <w:b/>
        </w:rPr>
        <w:t>5.3.3.2</w:t>
      </w:r>
      <w:r w:rsidR="004A41DE" w:rsidRPr="006931BE">
        <w:rPr>
          <w:b/>
        </w:rPr>
        <w:tab/>
      </w:r>
      <w:r w:rsidRPr="006931BE">
        <w:rPr>
          <w:strike/>
        </w:rPr>
        <w:t>Все другие подголовники должны удовлетворять предписаниям либо пунктов 4.2.1, 4.3.1, либо пункта 4.4.1, соответственно.</w:t>
      </w:r>
    </w:p>
    <w:p w14:paraId="5C1F2CB4" w14:textId="77777777" w:rsidR="00662622" w:rsidRPr="006931BE" w:rsidRDefault="00C80DF7" w:rsidP="00662622">
      <w:pPr>
        <w:pStyle w:val="SingleTxtG"/>
        <w:rPr>
          <w:b/>
        </w:rPr>
      </w:pPr>
      <w:r w:rsidRPr="006931BE">
        <w:rPr>
          <w:b/>
        </w:rPr>
        <w:lastRenderedPageBreak/>
        <w:tab/>
      </w:r>
      <w:r w:rsidRPr="006931BE">
        <w:rPr>
          <w:b/>
        </w:rPr>
        <w:tab/>
      </w:r>
      <w:r w:rsidRPr="006931BE">
        <w:rPr>
          <w:b/>
        </w:rPr>
        <w:tab/>
      </w:r>
      <w:r w:rsidR="00662622" w:rsidRPr="006931BE">
        <w:rPr>
          <w:b/>
        </w:rPr>
        <w:t>Критерии оценки</w:t>
      </w:r>
    </w:p>
    <w:p w14:paraId="3302E376" w14:textId="77777777" w:rsidR="00662622" w:rsidRPr="006931BE" w:rsidRDefault="00C80DF7" w:rsidP="00C80DF7">
      <w:pPr>
        <w:pStyle w:val="SingleTxtG"/>
        <w:ind w:left="2268" w:hanging="1134"/>
        <w:rPr>
          <w:b/>
        </w:rPr>
      </w:pPr>
      <w:r w:rsidRPr="006931BE">
        <w:rPr>
          <w:b/>
        </w:rPr>
        <w:tab/>
      </w:r>
      <w:r w:rsidRPr="006931BE">
        <w:rPr>
          <w:b/>
        </w:rPr>
        <w:tab/>
      </w:r>
      <w:r w:rsidR="00662622" w:rsidRPr="006931BE">
        <w:rPr>
          <w:b/>
        </w:rPr>
        <w:t xml:space="preserve">Каждый подголовник должен ограничивать перемещение головы и шеи в следующих пределах: </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C80DF7" w:rsidRPr="006931BE" w14:paraId="7183607E" w14:textId="77777777" w:rsidTr="00B244F6">
        <w:trPr>
          <w:trHeight w:val="20"/>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10DCF931" w14:textId="77777777" w:rsidR="00C80DF7" w:rsidRPr="006931BE" w:rsidRDefault="00C80DF7" w:rsidP="00B244F6">
            <w:pPr>
              <w:suppressAutoHyphens w:val="0"/>
              <w:spacing w:before="60" w:after="60" w:line="240" w:lineRule="auto"/>
              <w:ind w:right="113"/>
              <w:textAlignment w:val="center"/>
              <w:rPr>
                <w:i/>
                <w:sz w:val="16"/>
                <w:szCs w:val="36"/>
                <w:lang w:eastAsia="en-GB"/>
              </w:rPr>
            </w:pPr>
            <w:r w:rsidRPr="006931BE">
              <w:rPr>
                <w:bCs/>
                <w:i/>
                <w:sz w:val="16"/>
                <w:szCs w:val="48"/>
                <w:lang w:eastAsia="en-GB"/>
              </w:rPr>
              <w:t>Критерии травмирования</w:t>
            </w: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14:paraId="08507FAE" w14:textId="77777777" w:rsidR="00C80DF7" w:rsidRPr="006931BE" w:rsidRDefault="00C80DF7" w:rsidP="00B244F6">
            <w:pPr>
              <w:suppressAutoHyphens w:val="0"/>
              <w:spacing w:before="60" w:after="60" w:line="240" w:lineRule="auto"/>
              <w:ind w:left="129" w:right="113"/>
              <w:textAlignment w:val="center"/>
              <w:rPr>
                <w:i/>
                <w:strike/>
                <w:sz w:val="16"/>
                <w:szCs w:val="36"/>
                <w:lang w:eastAsia="en-GB"/>
              </w:rPr>
            </w:pPr>
            <w:proofErr w:type="gramStart"/>
            <w:r w:rsidRPr="006931BE">
              <w:rPr>
                <w:b/>
                <w:bCs/>
                <w:strike/>
                <w:sz w:val="16"/>
                <w:szCs w:val="48"/>
                <w:lang w:eastAsia="ja-JP"/>
              </w:rPr>
              <w:t>[</w:t>
            </w:r>
            <w:r w:rsidRPr="006931BE">
              <w:rPr>
                <w:bCs/>
                <w:i/>
                <w:strike/>
                <w:sz w:val="16"/>
                <w:szCs w:val="48"/>
                <w:lang w:eastAsia="ja-JP"/>
              </w:rPr>
              <w:t xml:space="preserve"> </w:t>
            </w:r>
            <w:r w:rsidRPr="006931BE">
              <w:rPr>
                <w:bCs/>
                <w:i/>
                <w:strike/>
                <w:sz w:val="16"/>
                <w:szCs w:val="48"/>
                <w:lang w:eastAsia="en-GB"/>
              </w:rPr>
              <w:t>AIS</w:t>
            </w:r>
            <w:proofErr w:type="gramEnd"/>
            <w:r w:rsidRPr="006931BE">
              <w:rPr>
                <w:bCs/>
                <w:i/>
                <w:strike/>
                <w:sz w:val="16"/>
                <w:szCs w:val="48"/>
                <w:lang w:eastAsia="en-GB"/>
              </w:rPr>
              <w:t>1+: значение 50%</w:t>
            </w:r>
          </w:p>
          <w:p w14:paraId="133EF681" w14:textId="77777777" w:rsidR="00C80DF7" w:rsidRPr="006931BE" w:rsidRDefault="00C80DF7" w:rsidP="00B244F6">
            <w:pPr>
              <w:suppressAutoHyphens w:val="0"/>
              <w:spacing w:before="60" w:after="60" w:line="240" w:lineRule="auto"/>
              <w:ind w:left="129" w:right="113"/>
              <w:textAlignment w:val="center"/>
              <w:rPr>
                <w:i/>
                <w:strike/>
                <w:sz w:val="16"/>
                <w:szCs w:val="36"/>
                <w:lang w:eastAsia="en-GB"/>
              </w:rPr>
            </w:pPr>
            <w:r w:rsidRPr="006931BE">
              <w:rPr>
                <w:bCs/>
                <w:i/>
                <w:strike/>
                <w:sz w:val="16"/>
                <w:szCs w:val="48"/>
                <w:lang w:eastAsia="en-GB"/>
              </w:rPr>
              <w:t>&lt;Эквивалентность&gt;</w:t>
            </w:r>
            <w:r w:rsidRPr="006931BE">
              <w:rPr>
                <w:i/>
                <w:strike/>
                <w:sz w:val="16"/>
                <w:szCs w:val="36"/>
                <w:lang w:eastAsia="ja-JP"/>
              </w:rPr>
              <w:t xml:space="preserve"> </w:t>
            </w:r>
            <w:r w:rsidRPr="006931BE">
              <w:rPr>
                <w:bCs/>
                <w:i/>
                <w:strike/>
                <w:sz w:val="16"/>
                <w:szCs w:val="48"/>
                <w:lang w:eastAsia="en-GB"/>
              </w:rPr>
              <w:t>WAD2+</w:t>
            </w:r>
          </w:p>
        </w:tc>
      </w:tr>
      <w:tr w:rsidR="00C80DF7" w:rsidRPr="006931BE" w14:paraId="44263E18" w14:textId="77777777" w:rsidTr="00B244F6">
        <w:trPr>
          <w:trHeight w:val="20"/>
          <w:tblHeader/>
        </w:trPr>
        <w:tc>
          <w:tcPr>
            <w:tcW w:w="4267" w:type="dxa"/>
            <w:gridSpan w:val="2"/>
            <w:vMerge/>
            <w:tcBorders>
              <w:top w:val="single" w:sz="12" w:space="0" w:color="auto"/>
            </w:tcBorders>
            <w:shd w:val="clear" w:color="auto" w:fill="auto"/>
            <w:hideMark/>
          </w:tcPr>
          <w:p w14:paraId="5819B35D" w14:textId="77777777" w:rsidR="00C80DF7" w:rsidRPr="006931BE" w:rsidRDefault="00C80DF7" w:rsidP="00B244F6">
            <w:pPr>
              <w:suppressAutoHyphens w:val="0"/>
              <w:spacing w:before="60" w:after="60" w:line="240" w:lineRule="auto"/>
              <w:ind w:right="113"/>
              <w:rPr>
                <w:szCs w:val="36"/>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14:paraId="6D02DEB5" w14:textId="77777777" w:rsidR="00C80DF7" w:rsidRPr="006931BE" w:rsidRDefault="00C80DF7" w:rsidP="00B244F6">
            <w:pPr>
              <w:suppressAutoHyphens w:val="0"/>
              <w:spacing w:before="60" w:after="60" w:line="240" w:lineRule="auto"/>
              <w:ind w:left="129" w:right="113"/>
              <w:textAlignment w:val="center"/>
              <w:rPr>
                <w:b/>
                <w:bCs/>
                <w:strike/>
                <w:szCs w:val="48"/>
                <w:lang w:eastAsia="ja-JP"/>
              </w:rPr>
            </w:pPr>
            <w:r w:rsidRPr="006931BE">
              <w:rPr>
                <w:b/>
                <w:bCs/>
                <w:strike/>
                <w:szCs w:val="48"/>
                <w:lang w:eastAsia="en-GB"/>
              </w:rPr>
              <w:t>IV-КТШ=1,1</w:t>
            </w:r>
            <w:r w:rsidRPr="006931BE">
              <w:rPr>
                <w:b/>
                <w:bCs/>
                <w:strike/>
                <w:szCs w:val="48"/>
                <w:lang w:eastAsia="ja-JP"/>
              </w:rPr>
              <w:t>]</w:t>
            </w:r>
          </w:p>
          <w:p w14:paraId="2226C37C" w14:textId="77777777" w:rsidR="00C80DF7" w:rsidRPr="006931BE" w:rsidRDefault="00C80DF7" w:rsidP="00B244F6">
            <w:pPr>
              <w:suppressAutoHyphens w:val="0"/>
              <w:spacing w:before="60" w:after="60" w:line="240" w:lineRule="auto"/>
              <w:ind w:left="129" w:right="113"/>
              <w:textAlignment w:val="center"/>
              <w:rPr>
                <w:strike/>
                <w:szCs w:val="36"/>
                <w:lang w:eastAsia="en-GB"/>
              </w:rPr>
            </w:pPr>
          </w:p>
        </w:tc>
      </w:tr>
      <w:tr w:rsidR="00C80DF7" w:rsidRPr="006931BE" w14:paraId="789E5BF1" w14:textId="77777777" w:rsidTr="00B244F6">
        <w:trPr>
          <w:trHeight w:val="20"/>
        </w:trPr>
        <w:tc>
          <w:tcPr>
            <w:tcW w:w="4267" w:type="dxa"/>
            <w:gridSpan w:val="2"/>
            <w:shd w:val="clear" w:color="auto" w:fill="auto"/>
            <w:tcMar>
              <w:top w:w="15" w:type="dxa"/>
              <w:left w:w="15" w:type="dxa"/>
              <w:bottom w:w="0" w:type="dxa"/>
              <w:right w:w="15" w:type="dxa"/>
            </w:tcMar>
            <w:hideMark/>
          </w:tcPr>
          <w:p w14:paraId="0A28F497" w14:textId="77777777" w:rsidR="00C80DF7" w:rsidRPr="006931BE" w:rsidRDefault="00C80DF7" w:rsidP="00B244F6">
            <w:pPr>
              <w:suppressAutoHyphens w:val="0"/>
              <w:spacing w:before="60" w:after="60" w:line="240" w:lineRule="auto"/>
              <w:ind w:right="113"/>
              <w:textAlignment w:val="center"/>
              <w:rPr>
                <w:szCs w:val="36"/>
                <w:lang w:eastAsia="en-GB"/>
              </w:rPr>
            </w:pPr>
            <w:r w:rsidRPr="006931BE">
              <w:rPr>
                <w:b/>
                <w:bCs/>
                <w:szCs w:val="48"/>
                <w:lang w:eastAsia="en-GB"/>
              </w:rPr>
              <w:t xml:space="preserve">NIC </w:t>
            </w:r>
            <w:r w:rsidRPr="006931BE">
              <w:rPr>
                <w:b/>
                <w:bCs/>
                <w:szCs w:val="48"/>
                <w:vertAlign w:val="subscript"/>
                <w:lang w:eastAsia="en-GB"/>
              </w:rPr>
              <w:t>Max</w:t>
            </w:r>
          </w:p>
        </w:tc>
        <w:tc>
          <w:tcPr>
            <w:tcW w:w="3103" w:type="dxa"/>
            <w:shd w:val="clear" w:color="auto" w:fill="auto"/>
            <w:tcMar>
              <w:top w:w="15" w:type="dxa"/>
              <w:left w:w="15" w:type="dxa"/>
              <w:bottom w:w="0" w:type="dxa"/>
              <w:right w:w="15" w:type="dxa"/>
            </w:tcMar>
            <w:hideMark/>
          </w:tcPr>
          <w:p w14:paraId="603BFE79" w14:textId="77777777" w:rsidR="00C80DF7" w:rsidRPr="006931BE" w:rsidRDefault="00C80DF7" w:rsidP="00B244F6">
            <w:pPr>
              <w:suppressAutoHyphens w:val="0"/>
              <w:spacing w:before="60" w:after="60" w:line="240" w:lineRule="auto"/>
              <w:ind w:left="129" w:right="-1848" w:firstLineChars="50" w:firstLine="100"/>
              <w:textAlignment w:val="center"/>
              <w:rPr>
                <w:szCs w:val="36"/>
                <w:lang w:eastAsia="en-GB"/>
              </w:rPr>
            </w:pPr>
            <w:r w:rsidRPr="006931BE">
              <w:rPr>
                <w:b/>
                <w:bCs/>
                <w:szCs w:val="48"/>
                <w:lang w:eastAsia="en-GB"/>
              </w:rPr>
              <w:t>[23]</w:t>
            </w:r>
          </w:p>
        </w:tc>
      </w:tr>
      <w:tr w:rsidR="00C80DF7" w:rsidRPr="006931BE" w14:paraId="7D0FFFC8" w14:textId="77777777" w:rsidTr="00B244F6">
        <w:trPr>
          <w:trHeight w:val="20"/>
        </w:trPr>
        <w:tc>
          <w:tcPr>
            <w:tcW w:w="2267" w:type="dxa"/>
            <w:vMerge w:val="restart"/>
            <w:shd w:val="clear" w:color="auto" w:fill="auto"/>
            <w:tcMar>
              <w:top w:w="15" w:type="dxa"/>
              <w:left w:w="15" w:type="dxa"/>
              <w:bottom w:w="0" w:type="dxa"/>
              <w:right w:w="15" w:type="dxa"/>
            </w:tcMar>
            <w:hideMark/>
          </w:tcPr>
          <w:p w14:paraId="6E3A33A5" w14:textId="77777777" w:rsidR="00C80DF7" w:rsidRPr="006931BE" w:rsidRDefault="00C80DF7" w:rsidP="00B244F6">
            <w:pPr>
              <w:suppressAutoHyphens w:val="0"/>
              <w:spacing w:before="60" w:after="60" w:line="240" w:lineRule="auto"/>
              <w:ind w:right="113"/>
              <w:textAlignment w:val="center"/>
              <w:rPr>
                <w:szCs w:val="36"/>
                <w:lang w:eastAsia="en-GB"/>
              </w:rPr>
            </w:pPr>
            <w:r w:rsidRPr="006931BE">
              <w:rPr>
                <w:b/>
                <w:bCs/>
                <w:szCs w:val="48"/>
                <w:lang w:eastAsia="en-GB"/>
              </w:rPr>
              <w:t xml:space="preserve">Верхний шейный </w:t>
            </w:r>
            <w:r w:rsidRPr="006931BE">
              <w:rPr>
                <w:b/>
                <w:bCs/>
                <w:szCs w:val="48"/>
                <w:lang w:eastAsia="en-GB"/>
              </w:rPr>
              <w:br/>
              <w:t>отдел</w:t>
            </w:r>
          </w:p>
        </w:tc>
        <w:tc>
          <w:tcPr>
            <w:tcW w:w="2000" w:type="dxa"/>
            <w:shd w:val="clear" w:color="auto" w:fill="auto"/>
            <w:tcMar>
              <w:top w:w="15" w:type="dxa"/>
              <w:left w:w="15" w:type="dxa"/>
              <w:bottom w:w="0" w:type="dxa"/>
              <w:right w:w="15" w:type="dxa"/>
            </w:tcMar>
            <w:hideMark/>
          </w:tcPr>
          <w:p w14:paraId="49DC2DF6" w14:textId="77777777" w:rsidR="00C80DF7" w:rsidRPr="006931BE" w:rsidRDefault="00C80DF7" w:rsidP="00B244F6">
            <w:pPr>
              <w:suppressAutoHyphens w:val="0"/>
              <w:spacing w:before="60" w:after="60" w:line="240" w:lineRule="auto"/>
              <w:ind w:left="129" w:right="113"/>
              <w:textAlignment w:val="center"/>
              <w:rPr>
                <w:szCs w:val="36"/>
                <w:lang w:eastAsia="en-GB"/>
              </w:rPr>
            </w:pPr>
            <w:r w:rsidRPr="006931BE">
              <w:rPr>
                <w:b/>
                <w:bCs/>
                <w:szCs w:val="48"/>
                <w:lang w:eastAsia="en-GB"/>
              </w:rPr>
              <w:t>FX (назад)</w:t>
            </w:r>
          </w:p>
        </w:tc>
        <w:tc>
          <w:tcPr>
            <w:tcW w:w="3103" w:type="dxa"/>
            <w:shd w:val="clear" w:color="auto" w:fill="auto"/>
            <w:tcMar>
              <w:top w:w="15" w:type="dxa"/>
              <w:left w:w="15" w:type="dxa"/>
              <w:bottom w:w="0" w:type="dxa"/>
              <w:right w:w="15" w:type="dxa"/>
            </w:tcMar>
            <w:hideMark/>
          </w:tcPr>
          <w:p w14:paraId="1EDC1B4C" w14:textId="77777777" w:rsidR="00C80DF7" w:rsidRPr="006931BE" w:rsidRDefault="00C80DF7" w:rsidP="00B244F6">
            <w:pPr>
              <w:suppressAutoHyphens w:val="0"/>
              <w:spacing w:before="60" w:after="60" w:line="240" w:lineRule="auto"/>
              <w:ind w:left="129" w:right="-1848"/>
              <w:textAlignment w:val="center"/>
              <w:rPr>
                <w:b/>
                <w:bCs/>
                <w:szCs w:val="48"/>
                <w:lang w:eastAsia="en-GB"/>
              </w:rPr>
            </w:pPr>
            <w:r w:rsidRPr="006931BE">
              <w:rPr>
                <w:b/>
                <w:bCs/>
                <w:szCs w:val="48"/>
                <w:lang w:eastAsia="en-GB"/>
              </w:rPr>
              <w:t>[360] Н</w:t>
            </w:r>
          </w:p>
        </w:tc>
      </w:tr>
      <w:tr w:rsidR="00C80DF7" w:rsidRPr="006931BE" w14:paraId="4D68FA1D" w14:textId="77777777" w:rsidTr="00B244F6">
        <w:trPr>
          <w:trHeight w:val="20"/>
        </w:trPr>
        <w:tc>
          <w:tcPr>
            <w:tcW w:w="2267" w:type="dxa"/>
            <w:vMerge/>
            <w:shd w:val="clear" w:color="auto" w:fill="auto"/>
            <w:hideMark/>
          </w:tcPr>
          <w:p w14:paraId="69D49F4E" w14:textId="77777777" w:rsidR="00C80DF7" w:rsidRPr="006931BE" w:rsidRDefault="00C80DF7" w:rsidP="00B244F6">
            <w:pPr>
              <w:suppressAutoHyphens w:val="0"/>
              <w:spacing w:before="60" w:after="60" w:line="240" w:lineRule="auto"/>
              <w:ind w:right="113"/>
              <w:rPr>
                <w:szCs w:val="36"/>
                <w:lang w:eastAsia="en-GB"/>
              </w:rPr>
            </w:pPr>
          </w:p>
        </w:tc>
        <w:tc>
          <w:tcPr>
            <w:tcW w:w="2000" w:type="dxa"/>
            <w:shd w:val="clear" w:color="auto" w:fill="auto"/>
            <w:tcMar>
              <w:top w:w="15" w:type="dxa"/>
              <w:left w:w="15" w:type="dxa"/>
              <w:bottom w:w="0" w:type="dxa"/>
              <w:right w:w="15" w:type="dxa"/>
            </w:tcMar>
            <w:hideMark/>
          </w:tcPr>
          <w:p w14:paraId="1CF052B9" w14:textId="77777777" w:rsidR="00C80DF7" w:rsidRPr="006931BE" w:rsidRDefault="00C80DF7" w:rsidP="00B244F6">
            <w:pPr>
              <w:suppressAutoHyphens w:val="0"/>
              <w:spacing w:before="60" w:after="60" w:line="240" w:lineRule="auto"/>
              <w:ind w:left="129" w:right="113"/>
              <w:textAlignment w:val="center"/>
              <w:rPr>
                <w:szCs w:val="36"/>
                <w:lang w:eastAsia="en-GB"/>
              </w:rPr>
            </w:pPr>
            <w:proofErr w:type="gramStart"/>
            <w:r w:rsidRPr="006931BE">
              <w:rPr>
                <w:b/>
                <w:bCs/>
                <w:szCs w:val="48"/>
                <w:lang w:eastAsia="en-GB"/>
              </w:rPr>
              <w:t>MY(</w:t>
            </w:r>
            <w:proofErr w:type="gramEnd"/>
            <w:r w:rsidRPr="006931BE">
              <w:rPr>
                <w:b/>
                <w:bCs/>
                <w:szCs w:val="48"/>
                <w:lang w:eastAsia="en-GB"/>
              </w:rPr>
              <w:t>флекс./экст.)</w:t>
            </w:r>
          </w:p>
        </w:tc>
        <w:tc>
          <w:tcPr>
            <w:tcW w:w="3103" w:type="dxa"/>
            <w:shd w:val="clear" w:color="auto" w:fill="auto"/>
            <w:tcMar>
              <w:top w:w="15" w:type="dxa"/>
              <w:left w:w="15" w:type="dxa"/>
              <w:bottom w:w="0" w:type="dxa"/>
              <w:right w:w="15" w:type="dxa"/>
            </w:tcMar>
            <w:hideMark/>
          </w:tcPr>
          <w:p w14:paraId="4AA23F73" w14:textId="77777777" w:rsidR="00C80DF7" w:rsidRPr="006931BE" w:rsidRDefault="00C80DF7" w:rsidP="00B244F6">
            <w:pPr>
              <w:suppressAutoHyphens w:val="0"/>
              <w:spacing w:before="60" w:after="60" w:line="240" w:lineRule="auto"/>
              <w:ind w:left="129" w:right="-1848" w:firstLineChars="50" w:firstLine="100"/>
              <w:textAlignment w:val="center"/>
              <w:rPr>
                <w:szCs w:val="36"/>
                <w:lang w:eastAsia="en-GB"/>
              </w:rPr>
            </w:pPr>
            <w:r w:rsidRPr="006931BE">
              <w:rPr>
                <w:b/>
                <w:bCs/>
                <w:szCs w:val="48"/>
                <w:lang w:eastAsia="en-GB"/>
              </w:rPr>
              <w:t>[30] Нм</w:t>
            </w:r>
          </w:p>
        </w:tc>
      </w:tr>
      <w:tr w:rsidR="00C80DF7" w:rsidRPr="006931BE" w14:paraId="465FAD12" w14:textId="77777777" w:rsidTr="00B244F6">
        <w:trPr>
          <w:trHeight w:val="20"/>
        </w:trPr>
        <w:tc>
          <w:tcPr>
            <w:tcW w:w="2267" w:type="dxa"/>
            <w:vMerge w:val="restart"/>
            <w:shd w:val="clear" w:color="auto" w:fill="auto"/>
            <w:tcMar>
              <w:top w:w="15" w:type="dxa"/>
              <w:left w:w="15" w:type="dxa"/>
              <w:bottom w:w="0" w:type="dxa"/>
              <w:right w:w="15" w:type="dxa"/>
            </w:tcMar>
            <w:hideMark/>
          </w:tcPr>
          <w:p w14:paraId="4F50147C" w14:textId="77777777" w:rsidR="00C80DF7" w:rsidRPr="006931BE" w:rsidRDefault="00C80DF7" w:rsidP="00B244F6">
            <w:pPr>
              <w:suppressAutoHyphens w:val="0"/>
              <w:spacing w:before="60" w:after="60" w:line="240" w:lineRule="auto"/>
              <w:ind w:right="113"/>
              <w:textAlignment w:val="center"/>
              <w:rPr>
                <w:szCs w:val="36"/>
                <w:lang w:eastAsia="en-GB"/>
              </w:rPr>
            </w:pPr>
            <w:r w:rsidRPr="006931BE">
              <w:rPr>
                <w:b/>
                <w:bCs/>
                <w:szCs w:val="48"/>
                <w:lang w:eastAsia="en-GB"/>
              </w:rPr>
              <w:t>Нижний шейный отдел</w:t>
            </w:r>
          </w:p>
        </w:tc>
        <w:tc>
          <w:tcPr>
            <w:tcW w:w="2000" w:type="dxa"/>
            <w:shd w:val="clear" w:color="auto" w:fill="auto"/>
            <w:tcMar>
              <w:top w:w="15" w:type="dxa"/>
              <w:left w:w="15" w:type="dxa"/>
              <w:bottom w:w="0" w:type="dxa"/>
              <w:right w:w="15" w:type="dxa"/>
            </w:tcMar>
            <w:hideMark/>
          </w:tcPr>
          <w:p w14:paraId="4E2EACBE" w14:textId="77777777" w:rsidR="00C80DF7" w:rsidRPr="006931BE" w:rsidRDefault="00C80DF7" w:rsidP="00B244F6">
            <w:pPr>
              <w:suppressAutoHyphens w:val="0"/>
              <w:spacing w:before="60" w:after="60" w:line="240" w:lineRule="auto"/>
              <w:ind w:left="129" w:right="113"/>
              <w:textAlignment w:val="center"/>
              <w:rPr>
                <w:szCs w:val="36"/>
                <w:lang w:eastAsia="en-GB"/>
              </w:rPr>
            </w:pPr>
            <w:r w:rsidRPr="006931BE">
              <w:rPr>
                <w:b/>
                <w:bCs/>
                <w:szCs w:val="48"/>
                <w:lang w:eastAsia="en-GB"/>
              </w:rPr>
              <w:t>FX (Назад)</w:t>
            </w:r>
          </w:p>
        </w:tc>
        <w:tc>
          <w:tcPr>
            <w:tcW w:w="3103" w:type="dxa"/>
            <w:shd w:val="clear" w:color="auto" w:fill="auto"/>
            <w:tcMar>
              <w:top w:w="15" w:type="dxa"/>
              <w:left w:w="15" w:type="dxa"/>
              <w:bottom w:w="0" w:type="dxa"/>
              <w:right w:w="15" w:type="dxa"/>
            </w:tcMar>
            <w:hideMark/>
          </w:tcPr>
          <w:p w14:paraId="6FA5CABD" w14:textId="77777777" w:rsidR="00C80DF7" w:rsidRPr="006931BE" w:rsidRDefault="00C80DF7" w:rsidP="00B244F6">
            <w:pPr>
              <w:suppressAutoHyphens w:val="0"/>
              <w:spacing w:before="60" w:after="60" w:line="240" w:lineRule="auto"/>
              <w:ind w:leftChars="69" w:left="154" w:right="-1848" w:hangingChars="8" w:hanging="16"/>
              <w:textAlignment w:val="center"/>
              <w:rPr>
                <w:szCs w:val="36"/>
                <w:lang w:eastAsia="en-GB"/>
              </w:rPr>
            </w:pPr>
            <w:r w:rsidRPr="006931BE">
              <w:rPr>
                <w:b/>
                <w:bCs/>
                <w:szCs w:val="48"/>
                <w:lang w:eastAsia="en-GB"/>
              </w:rPr>
              <w:t>[360] Н</w:t>
            </w:r>
          </w:p>
        </w:tc>
      </w:tr>
      <w:tr w:rsidR="00C80DF7" w:rsidRPr="006931BE" w14:paraId="2A50B3F4" w14:textId="77777777" w:rsidTr="00B244F6">
        <w:trPr>
          <w:trHeight w:val="20"/>
        </w:trPr>
        <w:tc>
          <w:tcPr>
            <w:tcW w:w="2267" w:type="dxa"/>
            <w:vMerge/>
            <w:shd w:val="clear" w:color="auto" w:fill="auto"/>
            <w:hideMark/>
          </w:tcPr>
          <w:p w14:paraId="5F7F617B" w14:textId="77777777" w:rsidR="00C80DF7" w:rsidRPr="006931BE" w:rsidRDefault="00C80DF7" w:rsidP="00B244F6">
            <w:pPr>
              <w:suppressAutoHyphens w:val="0"/>
              <w:spacing w:before="60" w:after="60" w:line="240" w:lineRule="auto"/>
              <w:ind w:right="113"/>
              <w:rPr>
                <w:szCs w:val="36"/>
                <w:lang w:eastAsia="en-GB"/>
              </w:rPr>
            </w:pPr>
          </w:p>
        </w:tc>
        <w:tc>
          <w:tcPr>
            <w:tcW w:w="2000" w:type="dxa"/>
            <w:shd w:val="clear" w:color="auto" w:fill="auto"/>
            <w:tcMar>
              <w:top w:w="15" w:type="dxa"/>
              <w:left w:w="15" w:type="dxa"/>
              <w:bottom w:w="0" w:type="dxa"/>
              <w:right w:w="15" w:type="dxa"/>
            </w:tcMar>
            <w:hideMark/>
          </w:tcPr>
          <w:p w14:paraId="34CB92A3" w14:textId="77777777" w:rsidR="00C80DF7" w:rsidRPr="006931BE" w:rsidRDefault="00C80DF7" w:rsidP="00B244F6">
            <w:pPr>
              <w:suppressAutoHyphens w:val="0"/>
              <w:spacing w:before="60" w:after="60" w:line="240" w:lineRule="auto"/>
              <w:ind w:left="129" w:right="113"/>
              <w:textAlignment w:val="center"/>
              <w:rPr>
                <w:szCs w:val="36"/>
                <w:lang w:eastAsia="en-GB"/>
              </w:rPr>
            </w:pPr>
            <w:proofErr w:type="gramStart"/>
            <w:r w:rsidRPr="006931BE">
              <w:rPr>
                <w:b/>
                <w:bCs/>
                <w:szCs w:val="48"/>
                <w:lang w:eastAsia="en-GB"/>
              </w:rPr>
              <w:t>MY(</w:t>
            </w:r>
            <w:proofErr w:type="gramEnd"/>
            <w:r w:rsidRPr="006931BE">
              <w:rPr>
                <w:b/>
                <w:bCs/>
                <w:szCs w:val="48"/>
                <w:lang w:eastAsia="en-GB"/>
              </w:rPr>
              <w:t>флекс./экст.)</w:t>
            </w:r>
          </w:p>
        </w:tc>
        <w:tc>
          <w:tcPr>
            <w:tcW w:w="3103" w:type="dxa"/>
            <w:shd w:val="clear" w:color="auto" w:fill="auto"/>
            <w:tcMar>
              <w:top w:w="15" w:type="dxa"/>
              <w:left w:w="15" w:type="dxa"/>
              <w:bottom w:w="0" w:type="dxa"/>
              <w:right w:w="15" w:type="dxa"/>
            </w:tcMar>
            <w:hideMark/>
          </w:tcPr>
          <w:p w14:paraId="00C540B9" w14:textId="77777777" w:rsidR="00C80DF7" w:rsidRPr="006931BE" w:rsidRDefault="00C80DF7" w:rsidP="00B244F6">
            <w:pPr>
              <w:suppressAutoHyphens w:val="0"/>
              <w:spacing w:before="60" w:after="60" w:line="240" w:lineRule="auto"/>
              <w:ind w:left="129" w:right="-1848" w:firstLineChars="50" w:firstLine="100"/>
              <w:textAlignment w:val="center"/>
              <w:rPr>
                <w:szCs w:val="36"/>
                <w:lang w:eastAsia="en-GB"/>
              </w:rPr>
            </w:pPr>
            <w:r w:rsidRPr="006931BE">
              <w:rPr>
                <w:b/>
                <w:bCs/>
                <w:szCs w:val="48"/>
                <w:lang w:eastAsia="en-GB"/>
              </w:rPr>
              <w:t>[30] Нм</w:t>
            </w:r>
          </w:p>
        </w:tc>
      </w:tr>
    </w:tbl>
    <w:p w14:paraId="75145AB3" w14:textId="77777777" w:rsidR="00662622" w:rsidRPr="006931BE" w:rsidRDefault="00662622" w:rsidP="00C80DF7">
      <w:pPr>
        <w:pStyle w:val="SingleTxtG"/>
        <w:spacing w:before="120" w:after="240" w:line="220" w:lineRule="atLeast"/>
        <w:ind w:firstLine="142"/>
        <w:jc w:val="left"/>
        <w:rPr>
          <w:b/>
        </w:rPr>
      </w:pPr>
      <w:r w:rsidRPr="006931BE">
        <w:rPr>
          <w:b/>
          <w:i/>
        </w:rPr>
        <w:t>Примечание</w:t>
      </w:r>
      <w:r w:rsidRPr="006931BE">
        <w:rPr>
          <w:b/>
        </w:rPr>
        <w:t>: Критерии травмирования рассчитывают без учета обратного движения головы.</w:t>
      </w:r>
      <w:r w:rsidR="00B87306" w:rsidRPr="006931BE">
        <w:rPr>
          <w:b/>
          <w:bCs/>
        </w:rPr>
        <w:t xml:space="preserve"> </w:t>
      </w:r>
      <w:r w:rsidRPr="006931BE">
        <w:rPr>
          <w:b/>
          <w:bCs/>
        </w:rPr>
        <w:t>В случае критериев травмирования в результате сдвига верхнего и нижнего шейного отдела используют как положительные, так и отрицательные значения, определенные в пункте 4.4.2 приложения 8.</w:t>
      </w:r>
    </w:p>
    <w:p w14:paraId="28E8802C" w14:textId="77777777" w:rsidR="00662622" w:rsidRPr="006931BE" w:rsidRDefault="00662622" w:rsidP="00C80DF7">
      <w:pPr>
        <w:pStyle w:val="SingleTxtG"/>
        <w:ind w:left="2268" w:hanging="1134"/>
      </w:pPr>
      <w:r w:rsidRPr="006931BE">
        <w:t>5.4</w:t>
      </w:r>
      <w:r w:rsidR="004A41DE" w:rsidRPr="006931BE">
        <w:tab/>
      </w:r>
      <w:r w:rsidRPr="006931BE">
        <w:t>Неиспользуемые положения</w:t>
      </w:r>
    </w:p>
    <w:p w14:paraId="7A89F2DF" w14:textId="77777777" w:rsidR="00662622" w:rsidRPr="006931BE" w:rsidRDefault="00662622" w:rsidP="00C80DF7">
      <w:pPr>
        <w:pStyle w:val="SingleTxtG"/>
        <w:ind w:left="2268" w:hanging="1134"/>
      </w:pPr>
      <w:r w:rsidRPr="006931BE">
        <w:t>5.4.1</w:t>
      </w:r>
      <w:r w:rsidR="004A41DE" w:rsidRPr="006931BE">
        <w:tab/>
      </w:r>
      <w:r w:rsidRPr="006931BE">
        <w:t>Неиспользуемое положение в случае подголовника водителя не допускается.</w:t>
      </w:r>
    </w:p>
    <w:p w14:paraId="19373B84" w14:textId="77777777" w:rsidR="00662622" w:rsidRPr="006931BE" w:rsidRDefault="00662622" w:rsidP="00C80DF7">
      <w:pPr>
        <w:pStyle w:val="SingleTxtG"/>
        <w:ind w:left="2268" w:hanging="1134"/>
      </w:pPr>
      <w:r w:rsidRPr="006931BE">
        <w:t>5.4.2</w:t>
      </w:r>
      <w:r w:rsidR="004A41DE" w:rsidRPr="006931BE">
        <w:tab/>
      </w:r>
      <w:r w:rsidRPr="006931BE">
        <w:t>Передний подголовник на боковом сиденье для пассажира может быть установлен в такое положение, при котором его высота не соответствует предписаниям пункта 5.1.1.2 настоящих Правил. Однако в любом таком положении подголовник, установленный на переднем боковом сиденье для пассажира, должен удовлетворять предписаниям пункта 5.4.4.1 настоящих Правил.</w:t>
      </w:r>
    </w:p>
    <w:p w14:paraId="76F2FD02" w14:textId="77777777" w:rsidR="00662622" w:rsidRPr="006931BE" w:rsidRDefault="00662622" w:rsidP="00C80DF7">
      <w:pPr>
        <w:pStyle w:val="SingleTxtG"/>
        <w:ind w:left="2268" w:hanging="1134"/>
      </w:pPr>
      <w:r w:rsidRPr="006931BE">
        <w:t>5.4.3</w:t>
      </w:r>
      <w:r w:rsidR="004A41DE" w:rsidRPr="006931BE">
        <w:tab/>
      </w:r>
      <w:r w:rsidRPr="006931BE">
        <w:t>Все задние подголовники и любой подголовник на переднем среднем месте для сиденья может устанавливаться в положение, при котором его высота не соответствует предписаниям либо пункта 5.1.1.3, либо пункта</w:t>
      </w:r>
      <w:r w:rsidR="00C80DF7" w:rsidRPr="006931BE">
        <w:t> </w:t>
      </w:r>
      <w:r w:rsidRPr="006931BE">
        <w:t>5.1.1.5 настоящих Правил. Однако в любом таком положении этот подголовник должен также удовлетворять одному дополнительному предписанию из соответствующей совокупности альтернативных предписаний, касающихся испытания.</w:t>
      </w:r>
    </w:p>
    <w:bookmarkEnd w:id="19"/>
    <w:p w14:paraId="62E12F8F" w14:textId="77777777" w:rsidR="00662622" w:rsidRPr="006931BE" w:rsidRDefault="00662622" w:rsidP="00C80DF7">
      <w:pPr>
        <w:pStyle w:val="SingleTxtG"/>
        <w:ind w:left="2268" w:hanging="1134"/>
      </w:pPr>
      <w:r w:rsidRPr="006931BE">
        <w:tab/>
      </w:r>
      <w:bookmarkStart w:id="20" w:name="_Hlk520281559"/>
      <w:r w:rsidRPr="006931BE">
        <w:t>Такой совокупностью альтернативных предписаний, касающихся испытаний, по выбору изготовителя может быть либо пункт 5.4.4.1, либо пункт 5.4.4.2, либо пункт 5.4.4.3, либо пункт 5.4.4.4 настоящих Правил.</w:t>
      </w:r>
    </w:p>
    <w:p w14:paraId="73EA6846" w14:textId="77777777" w:rsidR="00662622" w:rsidRPr="006931BE" w:rsidRDefault="00662622" w:rsidP="00C80DF7">
      <w:pPr>
        <w:pStyle w:val="SingleTxtG"/>
        <w:ind w:left="2268" w:hanging="1134"/>
      </w:pPr>
      <w:r w:rsidRPr="006931BE">
        <w:tab/>
        <w:t>По решению каждой Договаривающейся стороны или региональной организации экономической интеграции изготовителю может быть разрешено выбрать пункт 5.4.4.5 настоящих Правил в качестве альтернативы пунктам 5.4.4.1–5.4.4.4.</w:t>
      </w:r>
    </w:p>
    <w:p w14:paraId="02AF31C8" w14:textId="77777777" w:rsidR="00662622" w:rsidRPr="006931BE" w:rsidRDefault="00662622" w:rsidP="00C80DF7">
      <w:pPr>
        <w:pStyle w:val="SingleTxtG"/>
        <w:ind w:left="2268" w:hanging="1134"/>
      </w:pPr>
      <w:r w:rsidRPr="006931BE">
        <w:t>5.4.4</w:t>
      </w:r>
      <w:r w:rsidR="004A41DE" w:rsidRPr="006931BE">
        <w:tab/>
      </w:r>
      <w:r w:rsidRPr="006931BE">
        <w:t>Альтернативные предписания</w:t>
      </w:r>
    </w:p>
    <w:p w14:paraId="16156BF3" w14:textId="77777777" w:rsidR="00662622" w:rsidRPr="006931BE" w:rsidRDefault="00662622" w:rsidP="00C80DF7">
      <w:pPr>
        <w:pStyle w:val="SingleTxtG"/>
        <w:ind w:left="2268" w:hanging="1134"/>
      </w:pPr>
      <w:r w:rsidRPr="006931BE">
        <w:tab/>
      </w:r>
      <w:r w:rsidRPr="006931BE">
        <w:rPr>
          <w:strike/>
        </w:rPr>
        <w:t>В качестве дополнительных элементов д</w:t>
      </w:r>
      <w:r w:rsidRPr="006931BE">
        <w:rPr>
          <w:b/>
        </w:rPr>
        <w:t>Д</w:t>
      </w:r>
      <w:r w:rsidRPr="006931BE">
        <w:t>опускаются все позиции, изложенные в пунктах 5.4.4.1–5.4.4.5.</w:t>
      </w:r>
    </w:p>
    <w:p w14:paraId="4EDAF5C9" w14:textId="77777777" w:rsidR="00662622" w:rsidRPr="006931BE" w:rsidRDefault="00662622" w:rsidP="00C80DF7">
      <w:pPr>
        <w:pStyle w:val="SingleTxtG"/>
        <w:ind w:left="2268" w:hanging="1134"/>
      </w:pPr>
      <w:r w:rsidRPr="006931BE">
        <w:t>5.4.4.1</w:t>
      </w:r>
      <w:r w:rsidR="004A41DE" w:rsidRPr="006931BE">
        <w:tab/>
      </w:r>
      <w:r w:rsidRPr="006931BE">
        <w:t>На всех местах для сидения, оборудованных подголовниками, за исключением места для сидения водителя, подголовник должен автоматически возвращаться из неиспользуемого положения в положение, в котором его минимальная высота составляет не менее высоты, указанной в пункте 5.1.1 настоящих Правил, при установленном на сиденье в соответствии с приложением </w:t>
      </w:r>
      <w:r w:rsidRPr="006931BE">
        <w:rPr>
          <w:strike/>
        </w:rPr>
        <w:t>10</w:t>
      </w:r>
      <w:r w:rsidRPr="006931BE">
        <w:rPr>
          <w:b/>
        </w:rPr>
        <w:t>9</w:t>
      </w:r>
      <w:r w:rsidRPr="006931BE">
        <w:t xml:space="preserve"> испытательным </w:t>
      </w:r>
      <w:r w:rsidRPr="006931BE">
        <w:lastRenderedPageBreak/>
        <w:t>манекеном Hybrid III</w:t>
      </w:r>
      <w:r w:rsidRPr="006931BE">
        <w:rPr>
          <w:sz w:val="18"/>
          <w:vertAlign w:val="superscript"/>
        </w:rPr>
        <w:footnoteReference w:id="12"/>
      </w:r>
      <w:r w:rsidRPr="006931BE">
        <w:t xml:space="preserve">, соответствующим 5-му процентилю репрезентативности лиц женского пола. По выбору изготовителя вместо использования испытательного манекена Hybrid III, соответствующего </w:t>
      </w:r>
      <w:r w:rsidR="00C80DF7" w:rsidRPr="006931BE">
        <w:br/>
      </w:r>
      <w:r w:rsidRPr="006931BE">
        <w:t>5-му процентилю репрезентативности лиц женского пола, можно использовать людей, как указано в приложении </w:t>
      </w:r>
      <w:r w:rsidRPr="006931BE">
        <w:rPr>
          <w:strike/>
        </w:rPr>
        <w:t>10</w:t>
      </w:r>
      <w:r w:rsidRPr="006931BE">
        <w:rPr>
          <w:b/>
        </w:rPr>
        <w:t>9</w:t>
      </w:r>
      <w:r w:rsidRPr="006931BE">
        <w:t>.</w:t>
      </w:r>
    </w:p>
    <w:p w14:paraId="41140CD1" w14:textId="77777777" w:rsidR="00662622" w:rsidRPr="006931BE" w:rsidRDefault="00662622" w:rsidP="00C80DF7">
      <w:pPr>
        <w:pStyle w:val="SingleTxtG"/>
        <w:ind w:left="2268" w:hanging="1134"/>
        <w:rPr>
          <w:b/>
        </w:rPr>
      </w:pPr>
      <w:r w:rsidRPr="006931BE">
        <w:t>5.4.4.2</w:t>
      </w:r>
      <w:r w:rsidR="004A41DE" w:rsidRPr="006931BE">
        <w:tab/>
      </w:r>
      <w:r w:rsidRPr="006931BE">
        <w:t xml:space="preserve">На передних средних и задних местах для сидения, оборудованных подголовниками, подголовник должен, при его испытании в соответствии с приложением </w:t>
      </w:r>
      <w:r w:rsidRPr="006931BE">
        <w:rPr>
          <w:strike/>
        </w:rPr>
        <w:t>10</w:t>
      </w:r>
      <w:r w:rsidRPr="006931BE">
        <w:rPr>
          <w:b/>
        </w:rPr>
        <w:t>9</w:t>
      </w:r>
      <w:r w:rsidRPr="006931BE">
        <w:t>, иметь возможность наклоняться вручную вперед или назад не менее чем на 60° по отношению к любому положению регулировки, предусмотренному для использования водителем или пассажиром, в котором его минимальная высота не меньше высоты, указанной в пункте 5.1.1 настоящих Правил.</w:t>
      </w:r>
      <w:r w:rsidRPr="006931BE">
        <w:rPr>
          <w:b/>
        </w:rPr>
        <w:t xml:space="preserve"> Подголовник, повернутый минимум на 60° вперед или назад, считается установленным в неиспользуемое положение даже в том случае, если высота подголовника в таком положении будет превышать высоту, указанную в пункте 5.1.1.</w:t>
      </w:r>
    </w:p>
    <w:p w14:paraId="393C7DE0" w14:textId="77777777" w:rsidR="00662622" w:rsidRPr="006931BE" w:rsidRDefault="00662622" w:rsidP="00C80DF7">
      <w:pPr>
        <w:pStyle w:val="SingleTxtG"/>
        <w:ind w:left="2268" w:hanging="1134"/>
      </w:pPr>
      <w:r w:rsidRPr="006931BE">
        <w:t>5.4.4.3</w:t>
      </w:r>
      <w:r w:rsidR="004A41DE" w:rsidRPr="006931BE">
        <w:tab/>
      </w:r>
      <w:r w:rsidRPr="006931BE">
        <w:t xml:space="preserve">При проведении измерения в соответствии с приложением </w:t>
      </w:r>
      <w:r w:rsidRPr="006931BE">
        <w:rPr>
          <w:strike/>
        </w:rPr>
        <w:t>10</w:t>
      </w:r>
      <w:r w:rsidRPr="006931BE">
        <w:rPr>
          <w:b/>
        </w:rPr>
        <w:t>9</w:t>
      </w:r>
      <w:r w:rsidRPr="006931BE">
        <w:t xml:space="preserve"> нижний край подголовника (H</w:t>
      </w:r>
      <w:r w:rsidRPr="006931BE">
        <w:rPr>
          <w:vertAlign w:val="subscript"/>
        </w:rPr>
        <w:t>LE</w:t>
      </w:r>
      <w:r w:rsidRPr="006931BE">
        <w:t>) должен отстоять не более чем на 460 мм, но не менее чем на 250 мм от точки R, а толщина (S) должна составлять не менее 40 мм.</w:t>
      </w:r>
    </w:p>
    <w:p w14:paraId="60B5CCF2" w14:textId="77777777" w:rsidR="00662622" w:rsidRPr="006931BE" w:rsidRDefault="00662622" w:rsidP="00C80DF7">
      <w:pPr>
        <w:pStyle w:val="SingleTxtG"/>
        <w:ind w:left="2268" w:hanging="1134"/>
      </w:pPr>
      <w:r w:rsidRPr="006931BE">
        <w:t>5.4.4.4</w:t>
      </w:r>
      <w:r w:rsidR="004A41DE" w:rsidRPr="006931BE">
        <w:tab/>
      </w:r>
      <w:r w:rsidRPr="006931BE">
        <w:rPr>
          <w:iCs/>
        </w:rPr>
        <w:t>При проведении испытания в соответствии с приложением </w:t>
      </w:r>
      <w:r w:rsidRPr="006931BE">
        <w:rPr>
          <w:strike/>
        </w:rPr>
        <w:t>10</w:t>
      </w:r>
      <w:r w:rsidRPr="006931BE">
        <w:rPr>
          <w:b/>
        </w:rPr>
        <w:t xml:space="preserve">9 </w:t>
      </w:r>
      <w:r w:rsidRPr="006931BE">
        <w:t xml:space="preserve">подголовник должен обеспечивать положение туловища таким образом, чтобы </w:t>
      </w:r>
      <w:r w:rsidRPr="006931BE">
        <w:rPr>
          <w:b/>
        </w:rPr>
        <w:t>фактический</w:t>
      </w:r>
      <w:r w:rsidRPr="006931BE">
        <w:t xml:space="preserve"> угол </w:t>
      </w:r>
      <w:r w:rsidRPr="006931BE">
        <w:rPr>
          <w:strike/>
        </w:rPr>
        <w:t>исходной линии</w:t>
      </w:r>
      <w:r w:rsidRPr="006931BE">
        <w:t xml:space="preserve"> </w:t>
      </w:r>
      <w:r w:rsidRPr="006931BE">
        <w:rPr>
          <w:b/>
        </w:rPr>
        <w:t>наклона</w:t>
      </w:r>
      <w:r w:rsidRPr="006931BE">
        <w:t xml:space="preserve"> туловища </w:t>
      </w:r>
      <w:r w:rsidRPr="006931BE">
        <w:rPr>
          <w:strike/>
        </w:rPr>
        <w:t>составлял</w:t>
      </w:r>
      <w:r w:rsidRPr="006931BE">
        <w:t xml:space="preserve"> </w:t>
      </w:r>
      <w:r w:rsidRPr="006931BE">
        <w:rPr>
          <w:strike/>
        </w:rPr>
        <w:t>не менее</w:t>
      </w:r>
      <w:r w:rsidRPr="006931BE">
        <w:t xml:space="preserve"> </w:t>
      </w:r>
      <w:r w:rsidRPr="006931BE">
        <w:rPr>
          <w:b/>
        </w:rPr>
        <w:t>был по крайней мере на</w:t>
      </w:r>
      <w:r w:rsidRPr="006931BE">
        <w:t xml:space="preserve"> 10° </w:t>
      </w:r>
      <w:r w:rsidRPr="006931BE">
        <w:rPr>
          <w:strike/>
        </w:rPr>
        <w:t>ближе к вертикали, чем в том случае,</w:t>
      </w:r>
      <w:r w:rsidRPr="006931BE">
        <w:t xml:space="preserve"> </w:t>
      </w:r>
      <w:r w:rsidRPr="006931BE">
        <w:rPr>
          <w:b/>
        </w:rPr>
        <w:t>меньше, нежели</w:t>
      </w:r>
      <w:r w:rsidRPr="006931BE">
        <w:t xml:space="preserve"> в том случае, когда подголовник находится в любом положении регулировки, в котором его высота не меньше высоты, указанной в пункте 5.1.1 настоящих Правил.</w:t>
      </w:r>
    </w:p>
    <w:p w14:paraId="39844033" w14:textId="77777777" w:rsidR="00662622" w:rsidRPr="006931BE" w:rsidRDefault="00662622" w:rsidP="00C80DF7">
      <w:pPr>
        <w:pStyle w:val="SingleTxtG"/>
        <w:ind w:left="2268" w:hanging="1134"/>
        <w:rPr>
          <w:b/>
        </w:rPr>
      </w:pPr>
      <w:r w:rsidRPr="006931BE">
        <w:t>5.4.4.5</w:t>
      </w:r>
      <w:r w:rsidR="004A41DE" w:rsidRPr="006931BE">
        <w:tab/>
      </w:r>
      <w:r w:rsidRPr="006931BE">
        <w:rPr>
          <w:b/>
        </w:rPr>
        <w:t>Для информирования о возможности установки в неиспользуемое положение</w:t>
      </w:r>
      <w:r w:rsidRPr="006931BE">
        <w:t xml:space="preserve"> на подголовник должен наноситься маркировочный знак в виде пиктограммы, которая может включать пояснительный текст. Маркировочный знак должен либо указывать на то, что подголовник находится в неиспользуемом положении, либо содержать информацию, позволяющую пассажиру определить, находится ли подголовник в неиспользуемом положении. Маркировочный знак должен быть прочно прикреплен и расположен таким образом, чтобы пассажир, который садится в машину на соответствующее место для сидения, мог его четко видеть.</w:t>
      </w:r>
      <w:r w:rsidRPr="006931BE">
        <w:rPr>
          <w:b/>
        </w:rPr>
        <w:t xml:space="preserve"> [Достаточно, чтобы пассажир или водитель, который садится в автомобиль, мог видеть этот знак с одной из двух сторон.] </w:t>
      </w:r>
      <w:r w:rsidRPr="006931BE">
        <w:t>Примеры возможных схем пиктограмм показаны на рис. 1.</w:t>
      </w:r>
      <w:bookmarkEnd w:id="20"/>
    </w:p>
    <w:p w14:paraId="219FA7AA" w14:textId="77777777" w:rsidR="00662622" w:rsidRPr="006931BE" w:rsidRDefault="00C80DF7" w:rsidP="00C80DF7">
      <w:pPr>
        <w:pStyle w:val="H23G"/>
        <w:rPr>
          <w:b w:val="0"/>
        </w:rPr>
      </w:pPr>
      <w:bookmarkStart w:id="21" w:name="_Hlk520281627"/>
      <w:r w:rsidRPr="006931BE">
        <w:rPr>
          <w:b w:val="0"/>
        </w:rPr>
        <w:lastRenderedPageBreak/>
        <w:tab/>
      </w:r>
      <w:r w:rsidRPr="006931BE">
        <w:rPr>
          <w:b w:val="0"/>
        </w:rPr>
        <w:tab/>
      </w:r>
      <w:r w:rsidR="00662622" w:rsidRPr="006931BE">
        <w:rPr>
          <w:b w:val="0"/>
        </w:rPr>
        <w:t>Рис. 1</w:t>
      </w:r>
    </w:p>
    <w:p w14:paraId="04EFF503" w14:textId="77777777" w:rsidR="00662622" w:rsidRPr="006931BE" w:rsidRDefault="00C80DF7" w:rsidP="00C80DF7">
      <w:pPr>
        <w:pStyle w:val="SingleTxtG"/>
        <w:ind w:left="2268" w:hanging="1134"/>
      </w:pPr>
      <w:r w:rsidRPr="006931BE">
        <w:rPr>
          <w:noProof/>
        </w:rPr>
        <mc:AlternateContent>
          <mc:Choice Requires="wps">
            <w:drawing>
              <wp:anchor distT="0" distB="0" distL="114300" distR="114300" simplePos="0" relativeHeight="251703296" behindDoc="0" locked="0" layoutInCell="1" allowOverlap="1" wp14:anchorId="05B6602D" wp14:editId="409456D8">
                <wp:simplePos x="0" y="0"/>
                <wp:positionH relativeFrom="column">
                  <wp:posOffset>3988435</wp:posOffset>
                </wp:positionH>
                <wp:positionV relativeFrom="paragraph">
                  <wp:posOffset>1811655</wp:posOffset>
                </wp:positionV>
                <wp:extent cx="1190625" cy="228600"/>
                <wp:effectExtent l="0" t="0" r="9525"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634FA3" w14:textId="77777777" w:rsidR="006279E7" w:rsidRPr="00C62706" w:rsidRDefault="006279E7" w:rsidP="00662622">
                            <w:r>
                              <w:rPr>
                                <w:lang w:val="en-US"/>
                              </w:rPr>
                              <w:t>b</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7EAB77" id="Надпись 124" o:spid="_x0000_s1031" type="#_x0000_t202" style="position:absolute;left:0;text-align:left;margin-left:314.05pt;margin-top:142.65pt;width:93.75pt;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ATEQMAALQGAAAOAAAAZHJzL2Uyb0RvYy54bWzEVc1uEzEQviPxDpbv6W6iNG2iJlXaEoQU&#10;0Uot6tnxerOrem1jO00K4sCdV+AdOHDgxiukb8Rnbzb9oYeCkMjBO7bH8/PNN5ODw1UlybWwrtRq&#10;SNs7KSVCcZ2Vaj6k7y4mrX1KnGcqY1IrMaQ3wtHD0csXB0szEB1daJkJS2BEucHSDGnhvRkkieOF&#10;qJjb0UYoXObaVsxja+dJZtkS1iuZdNK0lyy1zYzVXDiH05P6ko6i/TwX3J/muROeyCFFbD6uNq6z&#10;sCajAzaYW2aKkm/CYH8RRcVKBadbUyfMM7Kw5W+mqpJb7XTud7iuEp3nJRcxB2TTTh9lc14wI2Iu&#10;AMeZLUzu35nlb6/PLCkz1K7TpUSxCkVaf11/W39f/1z/uP18+4WEG+C0NG4A9XODB351pFd4E3N2&#10;Zqr5lYNKck+nfuCgHXBZ5bYKX2RM8BCluNnCL1ae8GCt3U97nV1KOO46nf1eGuuT3L021vnXQlck&#10;CENqUd4YAbueOh/8s0GjEpw5LctsUkoZN3Y+O5aWXDNQYRJ/ISs8eaAmFVkOaX83xsHAyFwyj5Aq&#10;A4ycmlPC5BxU595G10oHBzBUuz5hrqhdRKs1v6xeqCyqFIJlr1RG/I0BzgotQYO7SmSUSAGzQYqa&#10;npXyOZqIX6rgHSgChI1Uc+9jH6VLjzr91qS3v9fqTrq7rf5eut9K2/2jfi/t9rsnk08hjXZ3UJRZ&#10;JtS0VKLpg3b3eTzbdGTN4NgJfwbhA/xD/bZlmknGr56qUtD6D1A/gClyB6g334h+7ICa9KEX/Gq2&#10;it21G7IIJzOd3aCBrAZ/0QXO8EmJZKbM+TNmMXtwiHnqT7HkUoMceiNRUmj74anzoI9S4RZswiwD&#10;Ud8vmAW35BuFYREGXyPYRpg1glpUxxo90Y7RRBEPrJeNmFtdXWLMjoMXXDHF4WtI0Ra1eOzriYox&#10;zcV4HJUw3gzzU3VueDMnQtEuVpfMmk3/eqD3VjdTjg0etXGtGxjtzHjh0Wixx+9QBPJhg9EYa7AZ&#10;42H23t9Hrbs/m9EvAAAA//8DAFBLAwQUAAYACAAAACEAxWzcFeEAAAALAQAADwAAAGRycy9kb3du&#10;cmV2LnhtbEyPQUvEMBCF74L/IYzgzU3T0lpqp4suCIsiahXP2SbbVptJSbK79d8bT3oc3sd739Tr&#10;xUzsqJ0fLSGIVQJMU2fVSD3C+9v9VQnMB0lKTpY0wrf2sG7Oz2pZKXuiV31sQ89iCflKIgwhzBXn&#10;vhu0kX5lZ00x21tnZIin67ly8hTLzcTTJCm4kSPFhUHOejPo7qs9GITr8VHkbvPwmW7Dy9P2Y38n&#10;2+cF8fJiub0BFvQS/mD41Y/q0ESnnT2Q8mxCKNJSRBQhLfMMWCRKkRfAdghZKjLgTc3//9D8AAAA&#10;//8DAFBLAQItABQABgAIAAAAIQC2gziS/gAAAOEBAAATAAAAAAAAAAAAAAAAAAAAAABbQ29udGVu&#10;dF9UeXBlc10ueG1sUEsBAi0AFAAGAAgAAAAhADj9If/WAAAAlAEAAAsAAAAAAAAAAAAAAAAALwEA&#10;AF9yZWxzLy5yZWxzUEsBAi0AFAAGAAgAAAAhABuvABMRAwAAtAYAAA4AAAAAAAAAAAAAAAAALgIA&#10;AGRycy9lMm9Eb2MueG1sUEsBAi0AFAAGAAgAAAAhAMVs3BXhAAAACwEAAA8AAAAAAAAAAAAAAAAA&#10;awUAAGRycy9kb3ducmV2LnhtbFBLBQYAAAAABAAEAPMAAAB5BgAAAAA=&#10;" stroked="f">
                <v:stroke joinstyle="round"/>
                <v:path arrowok="t"/>
                <v:textbox style="mso-fit-shape-to-text:t" inset="0,0,0,0">
                  <w:txbxContent>
                    <w:p w:rsidR="006279E7" w:rsidRPr="00C62706" w:rsidRDefault="006279E7" w:rsidP="00662622">
                      <w:r>
                        <w:rPr>
                          <w:lang w:val="en-US"/>
                        </w:rPr>
                        <w:t>b</w:t>
                      </w:r>
                      <w:r>
                        <w:t>)</w:t>
                      </w:r>
                    </w:p>
                  </w:txbxContent>
                </v:textbox>
              </v:shape>
            </w:pict>
          </mc:Fallback>
        </mc:AlternateContent>
      </w:r>
      <w:r w:rsidR="00662622" w:rsidRPr="006931BE">
        <w:rPr>
          <w:noProof/>
        </w:rPr>
        <mc:AlternateContent>
          <mc:Choice Requires="wps">
            <w:drawing>
              <wp:anchor distT="0" distB="0" distL="114300" distR="114300" simplePos="0" relativeHeight="251704320" behindDoc="0" locked="0" layoutInCell="1" allowOverlap="1" wp14:anchorId="15D474AA" wp14:editId="128C4938">
                <wp:simplePos x="0" y="0"/>
                <wp:positionH relativeFrom="column">
                  <wp:posOffset>1539875</wp:posOffset>
                </wp:positionH>
                <wp:positionV relativeFrom="paragraph">
                  <wp:posOffset>1811655</wp:posOffset>
                </wp:positionV>
                <wp:extent cx="1085850" cy="228600"/>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DF348D8" w14:textId="77777777" w:rsidR="006279E7" w:rsidRPr="00C62706" w:rsidRDefault="006279E7" w:rsidP="00662622">
                            <w:r>
                              <w:rPr>
                                <w:lang w:val="en-US"/>
                              </w:rPr>
                              <w:t>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550DC6" id="Надпись 123" o:spid="_x0000_s1032" type="#_x0000_t202" style="position:absolute;left:0;text-align:left;margin-left:121.25pt;margin-top:142.65pt;width:85.5pt;height:1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zrEgMAALQGAAAOAAAAZHJzL2Uyb0RvYy54bWzEVctuEzEU3SPxD5b36UxCkiZR06oPgpCi&#10;tlKLunY8nsyoHtvYTpOCWLDnF/gHFizY8QvpH3HsyfRFFwUhkYXn2r4P33PPvdnZW1WSXAnrSq3G&#10;tL2VUiIU11mp5mP67nzSGlDiPFMZk1qJMb0Wju7tvnyxszQj0dGFlpmwBE6UGy3NmBbem1GSOF6I&#10;irktbYTCZa5txTy2dp5kli3hvZJJJ037yVLbzFjNhXM4Paov6W70n+eC+5M8d8ITOaZ4m4+rjess&#10;rMnuDhvNLTNFyTfPYH/xioqVCkFvXR0xz8jClr+5qkputdO53+K6SnSel1zEHJBNO32UzVnBjIi5&#10;ABxnbmFy/84tP746taTMULvOK0oUq1Ck9df1t/X39c/1j5vPN19IuAFOS+NGUD8zMPCrA72CTczZ&#10;manmlw4qyT2d2sBBO+Cyym0VvsiYwBCluL6FX6w84cFbOugNerjiuOt0Bv001ie5szbW+TdCVyQI&#10;Y2pR3vgCdjV1PsRno0YlBHNaltmklDJu7Hx2KC25YqDCJP5CVjB5oCYVWY7psNfp4R0MjMwl8xAr&#10;A4ycmlPC5BxU597G0EqHAHBUhz5irqhDRK81v6xeqCyqFIJlr1VG/LUBzgotQUO4SmSUSAG3QYqa&#10;npXyOZp4v1QhOlAECBup5t7HYbvTTQ86w9akP9hudSfdXmu4nQ5aaXt4MOyn3WH3aPIppNHujooy&#10;y4Salko0fdDuPo9nm46sGRw74c8gfIB/qN9tmWaS8cunqhS0/gPUD2CK3AHqzTeiHzugJn3oBb+a&#10;rWJ39UMW4WSms2s0kNXgL6juDJ+USGbKnD9lFrMHh5in/gRLLjXIoTcSJYW2H546D/ooFW7BJswy&#10;EPX9gllwS75VGBZw6RvBNsKsEdSiOtToiXZ8TRRhYL1sxNzq6gJjdj9EwRVTHLHGFG1Ri4e+nqgY&#10;01zs70cljDfD/FSdGd7MiVC089UFs2bTvx7oHetmyrHRozaudQOjndlfeDRa7PE7FIF82GA0xhps&#10;xniYvff3Uevuz2b3FwAAAP//AwBQSwMEFAAGAAgAAAAhAJ2rGxzhAAAACwEAAA8AAABkcnMvZG93&#10;bnJldi54bWxMj8tOwzAQRfdI/IM1SOyoE6ehVYhTQSWkClQBKWLtxm4SiMeR7bbh7xlWsJvH0Z0z&#10;5WqyAzsZH3qHEtJZAsxg43SPrYT33ePNEliICrUaHBoJ3ybAqrq8KFWh3RnfzKmOLaMQDIWS0MU4&#10;FpyHpjNWhZkbDdLu4LxVkVrfcu3VmcLtwEWS3HKreqQLnRrNujPNV320Ehb9c5r79dOn2MTX7ebj&#10;8KDql0nK66vp/g5YNFP8g+FXn9ShIqe9O6IObJAg5iInlIplngEjYp5mNNlLyESaAa9K/v+H6gcA&#10;AP//AwBQSwECLQAUAAYACAAAACEAtoM4kv4AAADhAQAAEwAAAAAAAAAAAAAAAAAAAAAAW0NvbnRl&#10;bnRfVHlwZXNdLnhtbFBLAQItABQABgAIAAAAIQA4/SH/1gAAAJQBAAALAAAAAAAAAAAAAAAAAC8B&#10;AABfcmVscy8ucmVsc1BLAQItABQABgAIAAAAIQBXUUzrEgMAALQGAAAOAAAAAAAAAAAAAAAAAC4C&#10;AABkcnMvZTJvRG9jLnhtbFBLAQItABQABgAIAAAAIQCdqxsc4QAAAAsBAAAPAAAAAAAAAAAAAAAA&#10;AGwFAABkcnMvZG93bnJldi54bWxQSwUGAAAAAAQABADzAAAAegYAAAAA&#10;" stroked="f">
                <v:stroke joinstyle="round"/>
                <v:path arrowok="t"/>
                <v:textbox style="mso-fit-shape-to-text:t" inset="0,0,0,0">
                  <w:txbxContent>
                    <w:p w:rsidR="006279E7" w:rsidRPr="00C62706" w:rsidRDefault="006279E7" w:rsidP="00662622">
                      <w:r>
                        <w:rPr>
                          <w:lang w:val="en-US"/>
                        </w:rPr>
                        <w:t>a</w:t>
                      </w:r>
                      <w:r>
                        <w:t>)</w:t>
                      </w:r>
                    </w:p>
                  </w:txbxContent>
                </v:textbox>
              </v:shape>
            </w:pict>
          </mc:Fallback>
        </mc:AlternateContent>
      </w:r>
      <w:r w:rsidR="00662622" w:rsidRPr="006931BE">
        <w:rPr>
          <w:noProof/>
        </w:rPr>
        <w:drawing>
          <wp:inline distT="0" distB="0" distL="0" distR="0" wp14:anchorId="2AE1AA4F" wp14:editId="2E4F5EAF">
            <wp:extent cx="4621669" cy="2018581"/>
            <wp:effectExtent l="0" t="0" r="7620" b="1270"/>
            <wp:docPr id="10"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766" cy="2026485"/>
                    </a:xfrm>
                    <a:prstGeom prst="rect">
                      <a:avLst/>
                    </a:prstGeom>
                    <a:noFill/>
                    <a:ln>
                      <a:noFill/>
                    </a:ln>
                  </pic:spPr>
                </pic:pic>
              </a:graphicData>
            </a:graphic>
          </wp:inline>
        </w:drawing>
      </w:r>
    </w:p>
    <w:p w14:paraId="049715D0" w14:textId="77777777" w:rsidR="00662622" w:rsidRPr="006931BE" w:rsidRDefault="00662622" w:rsidP="00C80DF7">
      <w:pPr>
        <w:pStyle w:val="SingleTxtG"/>
        <w:ind w:left="2268" w:hanging="1134"/>
      </w:pPr>
      <w:r w:rsidRPr="006931BE">
        <w:t>5.5</w:t>
      </w:r>
      <w:r w:rsidR="004A41DE" w:rsidRPr="006931BE">
        <w:tab/>
      </w:r>
      <w:r w:rsidRPr="006931BE">
        <w:t>Возможность снятия подголовников</w:t>
      </w:r>
    </w:p>
    <w:p w14:paraId="332C7600" w14:textId="77777777" w:rsidR="00662622" w:rsidRPr="006931BE" w:rsidRDefault="00662622" w:rsidP="00C80DF7">
      <w:pPr>
        <w:pStyle w:val="SingleTxtG"/>
        <w:ind w:left="2268" w:hanging="1134"/>
      </w:pPr>
      <w:r w:rsidRPr="006931BE">
        <w:tab/>
        <w:t>Подголовник не должен сниматься, за исключением преднамеренного действия, не имеющего ничего общего с любым действием, необходимым для установки подголовника в рабочее положение.</w:t>
      </w:r>
    </w:p>
    <w:p w14:paraId="4BB7A2A2" w14:textId="77777777" w:rsidR="00662622" w:rsidRPr="006931BE" w:rsidRDefault="00662622" w:rsidP="00C80DF7">
      <w:pPr>
        <w:pStyle w:val="SingleTxtG"/>
        <w:spacing w:before="360" w:after="240"/>
        <w:ind w:left="2268" w:hanging="1134"/>
        <w:rPr>
          <w:b/>
          <w:sz w:val="28"/>
          <w:szCs w:val="28"/>
        </w:rPr>
      </w:pPr>
      <w:r w:rsidRPr="006931BE">
        <w:rPr>
          <w:b/>
          <w:sz w:val="28"/>
          <w:szCs w:val="28"/>
        </w:rPr>
        <w:t>6.</w:t>
      </w:r>
      <w:r w:rsidRPr="006931BE">
        <w:rPr>
          <w:b/>
          <w:sz w:val="28"/>
          <w:szCs w:val="28"/>
        </w:rPr>
        <w:tab/>
        <w:t>Условия проведения испытаний</w:t>
      </w:r>
    </w:p>
    <w:p w14:paraId="5EE70960" w14:textId="77777777" w:rsidR="00662622" w:rsidRPr="006931BE" w:rsidRDefault="00C80DF7" w:rsidP="00C80DF7">
      <w:pPr>
        <w:pStyle w:val="SingleTxtG"/>
        <w:ind w:left="2268" w:hanging="1134"/>
      </w:pPr>
      <w:r w:rsidRPr="006931BE">
        <w:tab/>
      </w:r>
      <w:r w:rsidR="00662622" w:rsidRPr="006931BE">
        <w:t>Процедуры испытаний, описанные в нижеследующих приложениях, должны осуществляться с использованием любой или всех позиций, указанных ниже:</w:t>
      </w:r>
    </w:p>
    <w:p w14:paraId="605F90A0" w14:textId="77777777" w:rsidR="00662622" w:rsidRPr="006931BE" w:rsidRDefault="00662622" w:rsidP="00C80DF7">
      <w:pPr>
        <w:pStyle w:val="SingleTxtG"/>
        <w:ind w:left="2268" w:hanging="1134"/>
      </w:pPr>
      <w:r w:rsidRPr="006931BE">
        <w:t>6.1</w:t>
      </w:r>
      <w:r w:rsidR="004A41DE" w:rsidRPr="006931BE">
        <w:tab/>
      </w:r>
      <w:r w:rsidRPr="006931BE">
        <w:t>Укомплектованное транспортное средство, включая по меньшей мере испытываемое сиденье и все необходимое оборудование для испытания сиденья и подголовника.</w:t>
      </w:r>
    </w:p>
    <w:p w14:paraId="4D3C216A" w14:textId="77777777" w:rsidR="00662622" w:rsidRPr="006931BE" w:rsidRDefault="00662622" w:rsidP="00C80DF7">
      <w:pPr>
        <w:pStyle w:val="SingleTxtG"/>
        <w:ind w:left="2268" w:hanging="1134"/>
      </w:pPr>
      <w:r w:rsidRPr="006931BE">
        <w:t>6.2</w:t>
      </w:r>
      <w:r w:rsidR="004A41DE" w:rsidRPr="006931BE">
        <w:tab/>
      </w:r>
      <w:r w:rsidRPr="006931BE">
        <w:t xml:space="preserve">Неокрашенный кузов транспортного средства, включая по меньшей мере испытываемое сиденье и все необходимое оборудование для испытания сиденья и подголовника, а также все необходимое оборудование </w:t>
      </w:r>
      <w:r w:rsidRPr="006931BE">
        <w:rPr>
          <w:b/>
        </w:rPr>
        <w:t>для приведения в действие динамических подголовников. По просьбе изготовителя могут использоваться ремни безопасности, аналогичные устанавливаемым на транспортном средстве, с установленными на них креплениями.</w:t>
      </w:r>
    </w:p>
    <w:p w14:paraId="16DAD0CD" w14:textId="77777777" w:rsidR="00662622" w:rsidRPr="006931BE" w:rsidRDefault="00662622" w:rsidP="00C80DF7">
      <w:pPr>
        <w:pStyle w:val="SingleTxtG"/>
        <w:ind w:left="2268" w:hanging="1134"/>
        <w:rPr>
          <w:bCs/>
        </w:rPr>
      </w:pPr>
      <w:r w:rsidRPr="006931BE">
        <w:t>6.3</w:t>
      </w:r>
      <w:r w:rsidR="004A41DE" w:rsidRPr="006931BE">
        <w:tab/>
      </w:r>
      <w:r w:rsidRPr="006931BE">
        <w:rPr>
          <w:b/>
        </w:rPr>
        <w:t xml:space="preserve">В случаях, когда оценку характеристик сиденья проводят отдельно от транспортного средства, </w:t>
      </w:r>
      <w:r w:rsidRPr="006931BE">
        <w:t xml:space="preserve">сиденье, оборудованное подголовником, и все необходимые металлические крепежные изделия, а также все необходимое оборудование для приведения в действие динамических подголовников. </w:t>
      </w:r>
      <w:r w:rsidRPr="006931BE">
        <w:rPr>
          <w:b/>
        </w:rPr>
        <w:t>По просьбе изготовителя могут использоваться ремни безопасности, аналогичные устанавливаемым на транспортном средстве, с установленными на них креплениями.</w:t>
      </w:r>
    </w:p>
    <w:bookmarkEnd w:id="21"/>
    <w:p w14:paraId="63891486" w14:textId="77777777" w:rsidR="00C80DF7" w:rsidRPr="006931BE" w:rsidRDefault="00C80DF7">
      <w:pPr>
        <w:suppressAutoHyphens w:val="0"/>
        <w:spacing w:line="240" w:lineRule="auto"/>
        <w:rPr>
          <w:rFonts w:eastAsia="Times New Roman" w:cs="Times New Roman"/>
          <w:bCs/>
          <w:szCs w:val="20"/>
        </w:rPr>
      </w:pPr>
      <w:r w:rsidRPr="006931BE">
        <w:rPr>
          <w:bCs/>
        </w:rPr>
        <w:br w:type="page"/>
      </w:r>
    </w:p>
    <w:p w14:paraId="1CE54088" w14:textId="77777777" w:rsidR="00662622" w:rsidRPr="006931BE" w:rsidRDefault="00662622" w:rsidP="00C80DF7">
      <w:pPr>
        <w:pStyle w:val="HChG"/>
        <w:rPr>
          <w:bCs/>
        </w:rPr>
      </w:pPr>
      <w:bookmarkStart w:id="22" w:name="_Hlk520281691"/>
      <w:r w:rsidRPr="006931BE">
        <w:lastRenderedPageBreak/>
        <w:t xml:space="preserve">Приложение </w:t>
      </w:r>
      <w:r w:rsidRPr="006931BE">
        <w:rPr>
          <w:bCs/>
        </w:rPr>
        <w:t>1</w:t>
      </w:r>
    </w:p>
    <w:p w14:paraId="21E971CE" w14:textId="77777777" w:rsidR="00662622" w:rsidRPr="006931BE" w:rsidRDefault="00C80DF7" w:rsidP="00C80DF7">
      <w:pPr>
        <w:pStyle w:val="HChG"/>
        <w:rPr>
          <w:bCs/>
        </w:rPr>
      </w:pPr>
      <w:r w:rsidRPr="006931BE">
        <w:tab/>
      </w:r>
      <w:r w:rsidRPr="006931BE">
        <w:tab/>
      </w:r>
      <w:r w:rsidR="00662622" w:rsidRPr="006931BE">
        <w:t xml:space="preserve">Процедура проведения испытаний в целях измерения </w:t>
      </w:r>
      <w:r w:rsidR="00662622" w:rsidRPr="006931BE">
        <w:rPr>
          <w:strike/>
        </w:rPr>
        <w:t>минимальной</w:t>
      </w:r>
      <w:r w:rsidR="00662622" w:rsidRPr="006931BE">
        <w:t xml:space="preserve"> высоты</w:t>
      </w:r>
    </w:p>
    <w:p w14:paraId="13BFC1DB" w14:textId="77777777" w:rsidR="00662622" w:rsidRPr="006931BE" w:rsidRDefault="00662622" w:rsidP="00C80DF7">
      <w:pPr>
        <w:pStyle w:val="SingleTxtG"/>
        <w:ind w:left="2268" w:hanging="1134"/>
      </w:pPr>
      <w:r w:rsidRPr="006931BE">
        <w:t>1.</w:t>
      </w:r>
      <w:r w:rsidRPr="006931BE">
        <w:tab/>
        <w:t>Цель</w:t>
      </w:r>
    </w:p>
    <w:p w14:paraId="3E7CB61E" w14:textId="77777777" w:rsidR="00662622" w:rsidRPr="006931BE" w:rsidRDefault="00C80DF7" w:rsidP="00C80DF7">
      <w:pPr>
        <w:pStyle w:val="SingleTxtG"/>
        <w:ind w:left="2268" w:hanging="1134"/>
      </w:pPr>
      <w:r w:rsidRPr="006931BE">
        <w:tab/>
      </w:r>
      <w:r w:rsidR="00662622" w:rsidRPr="006931BE">
        <w:t xml:space="preserve">Цель настоящей процедуры испытаний состоит в подтверждении соответствия предписаниям в отношении </w:t>
      </w:r>
      <w:r w:rsidR="00662622" w:rsidRPr="006931BE">
        <w:rPr>
          <w:strike/>
        </w:rPr>
        <w:t>минимальной</w:t>
      </w:r>
      <w:r w:rsidR="00662622" w:rsidRPr="006931BE">
        <w:t xml:space="preserve"> высоты, изложенным в пункте 5.1.1 настоящих Правил.</w:t>
      </w:r>
    </w:p>
    <w:p w14:paraId="51636248" w14:textId="77777777" w:rsidR="00662622" w:rsidRPr="006931BE" w:rsidRDefault="00662622" w:rsidP="00C80DF7">
      <w:pPr>
        <w:pStyle w:val="SingleTxtG"/>
        <w:ind w:left="2268" w:hanging="1134"/>
      </w:pPr>
      <w:r w:rsidRPr="006931BE">
        <w:t>2.</w:t>
      </w:r>
      <w:r w:rsidRPr="006931BE">
        <w:tab/>
        <w:t>Процедура измерения высоты</w:t>
      </w:r>
    </w:p>
    <w:p w14:paraId="6CBE45A3" w14:textId="77777777" w:rsidR="00662622" w:rsidRPr="006931BE" w:rsidRDefault="00C80DF7" w:rsidP="00C80DF7">
      <w:pPr>
        <w:pStyle w:val="SingleTxtG"/>
        <w:ind w:left="2268" w:hanging="1134"/>
      </w:pPr>
      <w:r w:rsidRPr="006931BE">
        <w:tab/>
      </w:r>
      <w:r w:rsidR="00662622" w:rsidRPr="006931BE">
        <w:t xml:space="preserve">Соответствие предписаниям пункта 5.1.1 настоящих Правил подтверждается путем использования </w:t>
      </w:r>
      <w:r w:rsidR="00662622" w:rsidRPr="006931BE">
        <w:rPr>
          <w:strike/>
        </w:rPr>
        <w:t>устройства для</w:t>
      </w:r>
      <w:r w:rsidR="00662622" w:rsidRPr="006931BE">
        <w:t xml:space="preserve"> </w:t>
      </w:r>
      <w:r w:rsidR="00662622" w:rsidRPr="006931BE">
        <w:rPr>
          <w:b/>
        </w:rPr>
        <w:t>процедуры</w:t>
      </w:r>
      <w:r w:rsidR="00662622" w:rsidRPr="006931BE">
        <w:t xml:space="preserve"> измерения высоты, определенно</w:t>
      </w:r>
      <w:r w:rsidR="00662622" w:rsidRPr="006931BE">
        <w:rPr>
          <w:strike/>
        </w:rPr>
        <w:t>го</w:t>
      </w:r>
      <w:r w:rsidR="00662622" w:rsidRPr="006931BE">
        <w:rPr>
          <w:b/>
        </w:rPr>
        <w:t>й</w:t>
      </w:r>
      <w:r w:rsidR="00662622" w:rsidRPr="006931BE">
        <w:t xml:space="preserve"> в</w:t>
      </w:r>
      <w:r w:rsidR="00154BC2" w:rsidRPr="006931BE">
        <w:t xml:space="preserve"> </w:t>
      </w:r>
      <w:r w:rsidR="00662622" w:rsidRPr="006931BE">
        <w:t>пункт</w:t>
      </w:r>
      <w:r w:rsidR="00662622" w:rsidRPr="006931BE">
        <w:rPr>
          <w:strike/>
        </w:rPr>
        <w:t>е</w:t>
      </w:r>
      <w:r w:rsidR="00662622" w:rsidRPr="006931BE">
        <w:rPr>
          <w:b/>
        </w:rPr>
        <w:t>ах</w:t>
      </w:r>
      <w:r w:rsidR="00662622" w:rsidRPr="006931BE">
        <w:t xml:space="preserve"> 2.2 </w:t>
      </w:r>
      <w:r w:rsidR="00662622" w:rsidRPr="006931BE">
        <w:rPr>
          <w:b/>
        </w:rPr>
        <w:t>и 2.3</w:t>
      </w:r>
      <w:r w:rsidR="00662622" w:rsidRPr="006931BE">
        <w:t xml:space="preserve"> ниже.</w:t>
      </w:r>
    </w:p>
    <w:p w14:paraId="5A82641E" w14:textId="77777777" w:rsidR="00662622" w:rsidRPr="006931BE" w:rsidRDefault="00662622" w:rsidP="00C80DF7">
      <w:pPr>
        <w:pStyle w:val="SingleTxtG"/>
        <w:ind w:left="2268" w:hanging="1134"/>
        <w:rPr>
          <w:strike/>
        </w:rPr>
      </w:pPr>
      <w:r w:rsidRPr="006931BE">
        <w:tab/>
      </w:r>
      <w:r w:rsidRPr="006931BE">
        <w:rPr>
          <w:strike/>
        </w:rPr>
        <w:tab/>
        <w:t>Сиденье регулируется таким образом, чтобы его точка H совпала с точкой R; если спинка сиденья регулируется, то она устанавливается под конструкционным углом наклона. Обе регулировки осуществляются в соответствии с предписаниями пункта 2.1 ниже. За высоту подголовника принимается расстояние между точкой А и точкой пересечения линий АЕ и FG.</w:t>
      </w:r>
    </w:p>
    <w:p w14:paraId="5747ADEF" w14:textId="77777777" w:rsidR="00662622" w:rsidRPr="006931BE" w:rsidRDefault="00662622" w:rsidP="00C80DF7">
      <w:pPr>
        <w:pStyle w:val="SingleTxtG"/>
        <w:ind w:left="2268" w:hanging="1134"/>
      </w:pPr>
      <w:r w:rsidRPr="006931BE">
        <w:t>2.1</w:t>
      </w:r>
      <w:r w:rsidR="004A41DE" w:rsidRPr="006931BE">
        <w:tab/>
      </w:r>
      <w:r w:rsidRPr="006931BE">
        <w:t>Соотношение между точкой H и точкой R</w:t>
      </w:r>
    </w:p>
    <w:p w14:paraId="73E89E43" w14:textId="77777777" w:rsidR="00662622" w:rsidRPr="006931BE" w:rsidRDefault="00662622" w:rsidP="00C80DF7">
      <w:pPr>
        <w:pStyle w:val="SingleTxtG"/>
        <w:ind w:left="2268" w:hanging="1134"/>
        <w:rPr>
          <w:strike/>
        </w:rPr>
      </w:pPr>
      <w:r w:rsidRPr="006931BE">
        <w:tab/>
      </w:r>
      <w:r w:rsidRPr="006931BE">
        <w:tab/>
      </w:r>
      <w:r w:rsidRPr="006931BE">
        <w:rPr>
          <w:strike/>
        </w:rPr>
        <w:t>В случае, когда сиденье установлено в соответствии со спецификациями изготовителя, точка H, определяемая ее координаторами, должна лежать в пределах квадрата с длиной стороны в 50 мм, диагонали которого, проведенные с точек пересечения горизонтальных и вертикальных сторон, пересекаются в точке R, а фактический угол наклона туловища не должен отклоняться от конструкционного угла более чем на 5</w:t>
      </w:r>
      <w:r w:rsidRPr="006931BE">
        <w:rPr>
          <w:strike/>
          <w:vertAlign w:val="superscript"/>
        </w:rPr>
        <w:t>о</w:t>
      </w:r>
      <w:r w:rsidRPr="006931BE">
        <w:rPr>
          <w:strike/>
        </w:rPr>
        <w:t>.</w:t>
      </w:r>
    </w:p>
    <w:p w14:paraId="3E0C5485" w14:textId="77777777" w:rsidR="00662622" w:rsidRPr="006931BE" w:rsidRDefault="00662622" w:rsidP="00C80DF7">
      <w:pPr>
        <w:pStyle w:val="SingleTxtG"/>
        <w:ind w:left="2268" w:hanging="1134"/>
        <w:rPr>
          <w:strike/>
        </w:rPr>
      </w:pPr>
      <w:r w:rsidRPr="006931BE">
        <w:rPr>
          <w:strike/>
        </w:rPr>
        <w:t>2.1.1</w:t>
      </w:r>
      <w:r w:rsidRPr="006931BE">
        <w:rPr>
          <w:strike/>
        </w:rPr>
        <w:tab/>
        <w:t>Если эти условия выполнены, то точка R и конструкционный угол наклона туловища используются для определения высоты подголовников в соответствии с настоящим приложением.</w:t>
      </w:r>
    </w:p>
    <w:p w14:paraId="7A13469C" w14:textId="77777777" w:rsidR="00662622" w:rsidRPr="006931BE" w:rsidRDefault="00662622" w:rsidP="00C80DF7">
      <w:pPr>
        <w:pStyle w:val="SingleTxtG"/>
        <w:ind w:left="2268" w:hanging="1134"/>
        <w:rPr>
          <w:strike/>
        </w:rPr>
      </w:pPr>
      <w:r w:rsidRPr="006931BE">
        <w:rPr>
          <w:strike/>
        </w:rPr>
        <w:t>2.1.2</w:t>
      </w:r>
      <w:r w:rsidRPr="006931BE">
        <w:rPr>
          <w:strike/>
        </w:rPr>
        <w:tab/>
        <w:t>Если точка H или фактический угол наклона туловища не удовлетворяют предписания пункта 2.1, то точка H и фактический угол наклона туловища определяются еще два раза (всего три раза). Если результаты двух из этих трех измерений удовлетворяют предписаниям, то в этом случае применяются положения пункта 2.1.1.</w:t>
      </w:r>
    </w:p>
    <w:p w14:paraId="5088B5C6" w14:textId="77777777" w:rsidR="00662622" w:rsidRPr="006931BE" w:rsidRDefault="00662622" w:rsidP="00C80DF7">
      <w:pPr>
        <w:pStyle w:val="SingleTxtG"/>
        <w:ind w:left="2268" w:hanging="1134"/>
        <w:rPr>
          <w:strike/>
        </w:rPr>
      </w:pPr>
      <w:r w:rsidRPr="006931BE">
        <w:rPr>
          <w:strike/>
        </w:rPr>
        <w:t>2.1.3</w:t>
      </w:r>
      <w:r w:rsidR="004A41DE" w:rsidRPr="006931BE">
        <w:rPr>
          <w:strike/>
        </w:rPr>
        <w:tab/>
      </w:r>
      <w:r w:rsidRPr="006931BE">
        <w:rPr>
          <w:strike/>
        </w:rPr>
        <w:t>Если результаты как минимум двух из трех измерений, описанных в пункте 2.1.2, не удовлетворяют предписания пункта 2.1, то во всех случаях, когда в настоящем приложении упоминается точка R или конструкционный угол наклона туловища, используется и считается приемлемым центроид, определяемый по трем измеренным точкам, или среднее значение трех измеренных углов.</w:t>
      </w:r>
    </w:p>
    <w:p w14:paraId="27B2445F" w14:textId="77777777" w:rsidR="00662622" w:rsidRPr="006931BE" w:rsidRDefault="00C80DF7" w:rsidP="00C80DF7">
      <w:pPr>
        <w:pStyle w:val="SingleTxtG"/>
        <w:ind w:left="2268" w:hanging="1134"/>
        <w:rPr>
          <w:b/>
        </w:rPr>
      </w:pPr>
      <w:r w:rsidRPr="006931BE">
        <w:rPr>
          <w:b/>
        </w:rPr>
        <w:tab/>
      </w:r>
      <w:r w:rsidR="00662622" w:rsidRPr="006931BE">
        <w:rPr>
          <w:b/>
        </w:rPr>
        <w:t>Сиденье регулируется таким образом, чтобы его точка H совпала с точкой R; если спинка сиденья регулируется, то ее наклон должен соответствовать расчетному углу наклона туловища; соотношение между точкой H и точкой R должно отвечать предписаниям пункта</w:t>
      </w:r>
      <w:r w:rsidRPr="006931BE">
        <w:rPr>
          <w:b/>
        </w:rPr>
        <w:t> </w:t>
      </w:r>
      <w:r w:rsidR="00662622" w:rsidRPr="006931BE">
        <w:rPr>
          <w:b/>
        </w:rPr>
        <w:t>2.2.1 приложения 4.</w:t>
      </w:r>
    </w:p>
    <w:p w14:paraId="7CF5C960" w14:textId="77777777" w:rsidR="00662622" w:rsidRPr="006931BE" w:rsidRDefault="00C80DF7" w:rsidP="00C80DF7">
      <w:pPr>
        <w:pStyle w:val="SingleTxtG"/>
        <w:ind w:left="2268" w:hanging="1134"/>
        <w:rPr>
          <w:b/>
          <w:u w:val="single"/>
        </w:rPr>
      </w:pPr>
      <w:r w:rsidRPr="006931BE">
        <w:rPr>
          <w:b/>
        </w:rPr>
        <w:tab/>
      </w:r>
      <w:r w:rsidR="00662622" w:rsidRPr="006931BE">
        <w:rPr>
          <w:b/>
        </w:rPr>
        <w:t>Если на каком-либо этапе в ходе испытания подголовника определение точки H и/или расчетного угла наклона туловища не проводилось в соответствии с пунктом 2.1.1 приложения 4, а вместо этого применялись положения пункта 2.1.3 либо 2.1.4 приложения 4, то для целей измерения высоты повторную проверку вышеуказанного соотношения не проводят.</w:t>
      </w:r>
    </w:p>
    <w:p w14:paraId="7C3B520C" w14:textId="77777777" w:rsidR="00662622" w:rsidRPr="006931BE" w:rsidRDefault="00662622" w:rsidP="00C80DF7">
      <w:pPr>
        <w:pStyle w:val="SingleTxtG"/>
        <w:keepNext/>
        <w:ind w:left="2268" w:hanging="1134"/>
      </w:pPr>
      <w:r w:rsidRPr="006931BE">
        <w:lastRenderedPageBreak/>
        <w:t>2.2</w:t>
      </w:r>
      <w:r w:rsidR="004A41DE" w:rsidRPr="006931BE">
        <w:tab/>
      </w:r>
      <w:r w:rsidRPr="006931BE">
        <w:t>Устройство для измерения высоты</w:t>
      </w:r>
    </w:p>
    <w:p w14:paraId="0AC77F0A" w14:textId="77777777" w:rsidR="00662622" w:rsidRPr="006931BE" w:rsidRDefault="00662622" w:rsidP="00C80DF7">
      <w:pPr>
        <w:pStyle w:val="SingleTxtG"/>
        <w:ind w:left="2268" w:hanging="1134"/>
        <w:rPr>
          <w:b/>
        </w:rPr>
      </w:pPr>
      <w:r w:rsidRPr="006931BE">
        <w:tab/>
      </w:r>
      <w:r w:rsidRPr="006931BE">
        <w:rPr>
          <w:strike/>
        </w:rPr>
        <w:tab/>
        <w:t>Устройство для измерения</w:t>
      </w:r>
      <w:r w:rsidRPr="006931BE">
        <w:t xml:space="preserve"> </w:t>
      </w:r>
      <w:r w:rsidRPr="006931BE">
        <w:rPr>
          <w:b/>
        </w:rPr>
        <w:t>Измерение</w:t>
      </w:r>
      <w:r w:rsidRPr="006931BE">
        <w:t xml:space="preserve"> высоты </w:t>
      </w:r>
      <w:r w:rsidRPr="006931BE">
        <w:rPr>
          <w:strike/>
        </w:rPr>
        <w:t>состоит из следующих элементов (см. рис. 1-1):</w:t>
      </w:r>
      <w:r w:rsidRPr="006931BE">
        <w:t xml:space="preserve"> </w:t>
      </w:r>
      <w:r w:rsidRPr="006931BE">
        <w:rPr>
          <w:b/>
        </w:rPr>
        <w:t>производится с помощью устройства, облегчающего измерение координат.</w:t>
      </w:r>
    </w:p>
    <w:p w14:paraId="22614CAB" w14:textId="77777777" w:rsidR="00662622" w:rsidRPr="006931BE" w:rsidRDefault="00662622" w:rsidP="00C80DF7">
      <w:pPr>
        <w:pStyle w:val="SingleTxtG"/>
        <w:ind w:left="2268" w:hanging="1134"/>
        <w:rPr>
          <w:strike/>
        </w:rPr>
      </w:pPr>
      <w:r w:rsidRPr="006931BE">
        <w:rPr>
          <w:strike/>
        </w:rPr>
        <w:t>2.2.1</w:t>
      </w:r>
      <w:r w:rsidR="004A41DE" w:rsidRPr="006931BE">
        <w:rPr>
          <w:strike/>
        </w:rPr>
        <w:tab/>
      </w:r>
      <w:r w:rsidRPr="006931BE">
        <w:rPr>
          <w:strike/>
        </w:rPr>
        <w:t>прямой линейки AE. Нижняя точка A совмещается с точкой R в соответствии с пунктом 2.1 настоящего приложения. Линия AE должна быть параллельна конструкционному углу наклона;</w:t>
      </w:r>
    </w:p>
    <w:p w14:paraId="09C71224" w14:textId="77777777" w:rsidR="00662622" w:rsidRPr="006931BE" w:rsidRDefault="00662622" w:rsidP="00C80DF7">
      <w:pPr>
        <w:pStyle w:val="SingleTxtG"/>
        <w:ind w:left="2268" w:hanging="1134"/>
        <w:rPr>
          <w:strike/>
        </w:rPr>
      </w:pPr>
      <w:r w:rsidRPr="006931BE">
        <w:rPr>
          <w:strike/>
        </w:rPr>
        <w:t>2.2.2</w:t>
      </w:r>
      <w:r w:rsidR="004A41DE" w:rsidRPr="006931BE">
        <w:rPr>
          <w:strike/>
        </w:rPr>
        <w:tab/>
      </w:r>
      <w:r w:rsidRPr="006931BE">
        <w:rPr>
          <w:strike/>
        </w:rPr>
        <w:t>прямой линейки FG, перпендикулярной линии AE и соприкасающейся с верхом подголовника. Высотой подголовника является расстояние между точкой А и пересечением линий AE и FG.</w:t>
      </w:r>
    </w:p>
    <w:p w14:paraId="350FB6A3" w14:textId="77777777" w:rsidR="00662622" w:rsidRPr="006931BE" w:rsidRDefault="00662622" w:rsidP="00C80DF7">
      <w:pPr>
        <w:pStyle w:val="SingleTxtG"/>
        <w:ind w:left="2268" w:hanging="1134"/>
      </w:pPr>
      <w:r w:rsidRPr="006931BE">
        <w:t>2.3</w:t>
      </w:r>
      <w:r w:rsidR="004A41DE" w:rsidRPr="006931BE">
        <w:tab/>
      </w:r>
      <w:r w:rsidRPr="006931BE">
        <w:t xml:space="preserve">Измерение высоты </w:t>
      </w:r>
      <w:r w:rsidRPr="006931BE">
        <w:rPr>
          <w:strike/>
        </w:rPr>
        <w:t>на передних боковых подголовниках</w:t>
      </w:r>
    </w:p>
    <w:p w14:paraId="36DE5099" w14:textId="77777777" w:rsidR="00662622" w:rsidRPr="006931BE" w:rsidRDefault="00C80DF7" w:rsidP="00C80DF7">
      <w:pPr>
        <w:pStyle w:val="SingleTxtG"/>
        <w:ind w:left="2268" w:hanging="1134"/>
        <w:rPr>
          <w:b/>
        </w:rPr>
      </w:pPr>
      <w:r w:rsidRPr="006931BE">
        <w:rPr>
          <w:b/>
        </w:rPr>
        <w:tab/>
      </w:r>
      <w:r w:rsidR="00662622" w:rsidRPr="006931BE">
        <w:rPr>
          <w:b/>
        </w:rPr>
        <w:t>Все измерения проводят в средней продольной плоскости обозначенного места для сидения.</w:t>
      </w:r>
    </w:p>
    <w:p w14:paraId="09C6DF11" w14:textId="77777777" w:rsidR="00662622" w:rsidRPr="006931BE" w:rsidRDefault="00662622" w:rsidP="00C80DF7">
      <w:pPr>
        <w:pStyle w:val="SingleTxtG"/>
        <w:ind w:left="2268" w:hanging="1134"/>
      </w:pPr>
      <w:r w:rsidRPr="006931BE">
        <w:t>2.3.1</w:t>
      </w:r>
      <w:r w:rsidR="004A41DE" w:rsidRPr="006931BE">
        <w:tab/>
      </w:r>
      <w:r w:rsidRPr="006931BE">
        <w:rPr>
          <w:strike/>
        </w:rPr>
        <w:t>Установить подголовник, если он регулируется, в самое высокое положение и измерить высоту.</w:t>
      </w:r>
    </w:p>
    <w:p w14:paraId="2D684EB7" w14:textId="77777777" w:rsidR="00662622" w:rsidRPr="006931BE" w:rsidRDefault="00662622" w:rsidP="00C80DF7">
      <w:pPr>
        <w:pStyle w:val="SingleTxtG"/>
        <w:ind w:left="2268" w:hanging="1134"/>
        <w:rPr>
          <w:strike/>
        </w:rPr>
      </w:pPr>
      <w:r w:rsidRPr="006931BE">
        <w:tab/>
      </w:r>
      <w:r w:rsidRPr="006931BE">
        <w:tab/>
      </w:r>
      <w:r w:rsidRPr="006931BE">
        <w:rPr>
          <w:strike/>
        </w:rPr>
        <w:t>Установить подголовник, если он регулируется, в самое низкое положение, предусмотренное для нормального использования, за исключением любого неиспользуемого положения, описанного в пункте</w:t>
      </w:r>
      <w:r w:rsidR="00154BC2" w:rsidRPr="006931BE">
        <w:rPr>
          <w:strike/>
        </w:rPr>
        <w:t> </w:t>
      </w:r>
      <w:r w:rsidRPr="006931BE">
        <w:rPr>
          <w:strike/>
        </w:rPr>
        <w:t>5.4 настоящих Правил, и</w:t>
      </w:r>
      <w:r w:rsidR="00154BC2" w:rsidRPr="006931BE">
        <w:rPr>
          <w:strike/>
        </w:rPr>
        <w:t xml:space="preserve"> </w:t>
      </w:r>
      <w:r w:rsidRPr="006931BE">
        <w:rPr>
          <w:strike/>
        </w:rPr>
        <w:t>измерить высоту.</w:t>
      </w:r>
    </w:p>
    <w:p w14:paraId="15A09D85" w14:textId="77777777" w:rsidR="00662622" w:rsidRPr="006931BE" w:rsidRDefault="00C80DF7" w:rsidP="00C80DF7">
      <w:pPr>
        <w:pStyle w:val="SingleTxtG"/>
        <w:ind w:left="2268" w:hanging="1134"/>
        <w:rPr>
          <w:b/>
        </w:rPr>
      </w:pPr>
      <w:r w:rsidRPr="006931BE">
        <w:rPr>
          <w:b/>
        </w:rPr>
        <w:tab/>
      </w:r>
      <w:r w:rsidR="00662622" w:rsidRPr="006931BE">
        <w:rPr>
          <w:b/>
        </w:rPr>
        <w:t>Определение точки контакта (ТК) (см. рис. 1-1)</w:t>
      </w:r>
    </w:p>
    <w:p w14:paraId="4DC7C564" w14:textId="77777777" w:rsidR="00662622" w:rsidRPr="006931BE" w:rsidRDefault="00C80DF7" w:rsidP="00C80DF7">
      <w:pPr>
        <w:pStyle w:val="SingleTxtG"/>
        <w:ind w:left="2268" w:hanging="1134"/>
        <w:rPr>
          <w:b/>
        </w:rPr>
      </w:pPr>
      <w:r w:rsidRPr="006931BE">
        <w:rPr>
          <w:b/>
        </w:rPr>
        <w:tab/>
      </w:r>
      <w:r w:rsidR="00662622" w:rsidRPr="006931BE">
        <w:rPr>
          <w:b/>
        </w:rPr>
        <w:t>Установить подголовник в указанное изготовителем положение регулировки, предусмотренное для использования мужчиной средней комплекции</w:t>
      </w:r>
      <w:r w:rsidR="00460A4D" w:rsidRPr="006931BE">
        <w:rPr>
          <w:rStyle w:val="ab"/>
          <w:b/>
        </w:rPr>
        <w:footnoteReference w:customMarkFollows="1" w:id="13"/>
        <w:t>1</w:t>
      </w:r>
      <w:r w:rsidR="00662622" w:rsidRPr="006931BE">
        <w:rPr>
          <w:b/>
        </w:rPr>
        <w:t>. При отсутствии каких-либо указаний подголовник устанавливают в положение регулировки, как можно более близкое к среднему положению. Если два положения регулировки равноудалены</w:t>
      </w:r>
      <w:r w:rsidR="00460A4D" w:rsidRPr="006931BE">
        <w:rPr>
          <w:b/>
        </w:rPr>
        <w:t xml:space="preserve"> </w:t>
      </w:r>
      <w:r w:rsidR="00662622" w:rsidRPr="006931BE">
        <w:rPr>
          <w:b/>
        </w:rPr>
        <w:t>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p>
    <w:p w14:paraId="03EC7183" w14:textId="77777777" w:rsidR="00662622" w:rsidRPr="006931BE" w:rsidRDefault="00C80DF7" w:rsidP="00C80DF7">
      <w:pPr>
        <w:pStyle w:val="SingleTxtG"/>
        <w:ind w:left="2268" w:hanging="1134"/>
        <w:rPr>
          <w:b/>
        </w:rPr>
      </w:pPr>
      <w:r w:rsidRPr="006931BE">
        <w:rPr>
          <w:b/>
        </w:rPr>
        <w:tab/>
      </w:r>
      <w:r w:rsidR="00662622" w:rsidRPr="006931BE">
        <w:rPr>
          <w:b/>
        </w:rPr>
        <w:t>В случае подголовников, не регулируемых по высоте, используют фиксируемое положение.</w:t>
      </w:r>
    </w:p>
    <w:p w14:paraId="20CB5C73" w14:textId="77777777" w:rsidR="00662622" w:rsidRPr="006931BE" w:rsidRDefault="00C80DF7" w:rsidP="00C80DF7">
      <w:pPr>
        <w:pStyle w:val="SingleTxtG"/>
        <w:ind w:left="2268" w:hanging="1134"/>
        <w:rPr>
          <w:b/>
        </w:rPr>
      </w:pPr>
      <w:r w:rsidRPr="006931BE">
        <w:rPr>
          <w:b/>
        </w:rPr>
        <w:tab/>
      </w:r>
      <w:r w:rsidR="00662622" w:rsidRPr="006931BE">
        <w:rPr>
          <w:b/>
        </w:rPr>
        <w:t>Если подголовник имеет только одно используемое положение, то такой подголовник рассматривают как нерегулируемый по высоте.</w:t>
      </w:r>
    </w:p>
    <w:p w14:paraId="34A6618C" w14:textId="77777777" w:rsidR="00662622" w:rsidRPr="006931BE" w:rsidRDefault="00C80DF7" w:rsidP="00C80DF7">
      <w:pPr>
        <w:pStyle w:val="SingleTxtG"/>
        <w:ind w:left="2268" w:hanging="1134"/>
        <w:rPr>
          <w:b/>
        </w:rPr>
      </w:pPr>
      <w:r w:rsidRPr="006931BE">
        <w:rPr>
          <w:b/>
        </w:rPr>
        <w:tab/>
      </w:r>
      <w:r w:rsidR="00662622" w:rsidRPr="006931BE">
        <w:rPr>
          <w:b/>
        </w:rPr>
        <w:t xml:space="preserve">ТК определяется как точка пересечения горизонтальной линии, проведенной на высоте координаты Z задней части муляжа головы мужчины средней комплекции (указана в таблице 1), с передней поверхностью подголовника, как показано на рис. 1-1. </w:t>
      </w:r>
    </w:p>
    <w:p w14:paraId="6DF9136B" w14:textId="77777777" w:rsidR="00662622" w:rsidRPr="006931BE" w:rsidRDefault="00C80DF7" w:rsidP="00C80DF7">
      <w:pPr>
        <w:pStyle w:val="SingleTxtG"/>
        <w:ind w:left="2268" w:hanging="1134"/>
        <w:rPr>
          <w:b/>
          <w:i/>
        </w:rPr>
      </w:pPr>
      <w:r w:rsidRPr="006931BE">
        <w:rPr>
          <w:b/>
        </w:rPr>
        <w:tab/>
      </w:r>
      <w:r w:rsidR="00662622" w:rsidRPr="006931BE">
        <w:rPr>
          <w:b/>
        </w:rPr>
        <w:t>Точка ТК, после того как она установлена, считается виртуальной исходной точкой сиденья (с координатами x и z).</w:t>
      </w:r>
    </w:p>
    <w:p w14:paraId="076AEEBA" w14:textId="77777777" w:rsidR="00662622" w:rsidRPr="006931BE" w:rsidRDefault="00C80DF7" w:rsidP="00C80DF7">
      <w:pPr>
        <w:pStyle w:val="SingleTxtG"/>
        <w:ind w:left="2268" w:hanging="1134"/>
        <w:rPr>
          <w:b/>
        </w:rPr>
      </w:pPr>
      <w:r w:rsidRPr="006931BE">
        <w:rPr>
          <w:b/>
        </w:rPr>
        <w:tab/>
      </w:r>
      <w:r w:rsidR="00662622" w:rsidRPr="006931BE">
        <w:rPr>
          <w:b/>
        </w:rPr>
        <w:t>В случаях, когда определить ТК не представляется возможным, поскольку горизонтальная линия, проведенная через заднюю часть муляжа головы мужчины средней комплекции, проходит выше подголовника, этот подголовник необходимо выдвинуть вверх до следующего положения блокировки и снова определить точку ТК.</w:t>
      </w:r>
    </w:p>
    <w:p w14:paraId="2C551CFA" w14:textId="77777777" w:rsidR="00662622" w:rsidRPr="006931BE" w:rsidRDefault="00C80DF7" w:rsidP="00C80DF7">
      <w:pPr>
        <w:pStyle w:val="SingleTxtG"/>
        <w:ind w:left="2268" w:hanging="1134"/>
        <w:rPr>
          <w:b/>
        </w:rPr>
      </w:pPr>
      <w:r w:rsidRPr="006931BE">
        <w:rPr>
          <w:b/>
        </w:rPr>
        <w:tab/>
      </w:r>
      <w:r w:rsidR="00662622" w:rsidRPr="006931BE">
        <w:rPr>
          <w:b/>
        </w:rPr>
        <w:t xml:space="preserve">Если же и в этом случае получить точку пересечения не удается, то за ТК принимают точку, отмеченную на горизонтали, проходящей по верху подголовника. Под горизонталью, проходящей по верху подголовника, понимается его крайняя верхняя точка, полученная </w:t>
      </w:r>
      <w:r w:rsidR="00662622" w:rsidRPr="006931BE">
        <w:rPr>
          <w:b/>
        </w:rPr>
        <w:lastRenderedPageBreak/>
        <w:t>путем смещения вниз горизонтальной линии, проведенной в средней продольной плоскости места для сидения, до ее соприкосновения с подголовником (см. рис. 1-4). Если на одной и той же высоте расположено несколько точек, то за ТК принимают точку на горизонтали, проходящей по верху подголовника, наиболее выступающую вперед в продольной плоскости.</w:t>
      </w:r>
    </w:p>
    <w:p w14:paraId="584580A1" w14:textId="77777777" w:rsidR="00662622" w:rsidRPr="006931BE" w:rsidRDefault="00C80DF7" w:rsidP="00C80DF7">
      <w:pPr>
        <w:pStyle w:val="SingleTxtG"/>
        <w:ind w:left="2268" w:hanging="1134"/>
        <w:rPr>
          <w:b/>
          <w:i/>
        </w:rPr>
      </w:pPr>
      <w:r w:rsidRPr="006931BE">
        <w:rPr>
          <w:b/>
          <w:i/>
        </w:rPr>
        <w:tab/>
      </w:r>
      <w:r w:rsidR="00662622" w:rsidRPr="006931BE">
        <w:rPr>
          <w:b/>
          <w:i/>
        </w:rPr>
        <w:t xml:space="preserve">Примечание: </w:t>
      </w:r>
      <w:r w:rsidR="00662622" w:rsidRPr="006931BE">
        <w:rPr>
          <w:b/>
        </w:rPr>
        <w:t>В настоящем пункте 2.3.1 оговаривается только ТК.</w:t>
      </w:r>
    </w:p>
    <w:p w14:paraId="7D648A35" w14:textId="77777777" w:rsidR="00662622" w:rsidRPr="006931BE" w:rsidRDefault="00C80DF7" w:rsidP="00C80DF7">
      <w:pPr>
        <w:pStyle w:val="SingleTxtG"/>
        <w:ind w:left="2268" w:hanging="1134"/>
        <w:rPr>
          <w:b/>
        </w:rPr>
      </w:pPr>
      <w:r w:rsidRPr="006931BE">
        <w:rPr>
          <w:b/>
        </w:rPr>
        <w:tab/>
      </w:r>
      <w:r w:rsidR="00662622" w:rsidRPr="006931BE">
        <w:rPr>
          <w:b/>
        </w:rPr>
        <w:t>В случаях, когда определить ТК не представляется возможным, поскольку горизонтальная линия, проведенная через заднюю часть муляжа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муляжа головы мужчины средней комплекции.</w:t>
      </w:r>
    </w:p>
    <w:p w14:paraId="15171EC6" w14:textId="77777777" w:rsidR="00662622" w:rsidRPr="006931BE" w:rsidRDefault="00C80DF7" w:rsidP="00C80DF7">
      <w:pPr>
        <w:pStyle w:val="SingleTxtG"/>
        <w:ind w:left="2268" w:hanging="1134"/>
        <w:rPr>
          <w:b/>
        </w:rPr>
      </w:pPr>
      <w:r w:rsidRPr="006931BE">
        <w:rPr>
          <w:b/>
        </w:rPr>
        <w:tab/>
      </w:r>
      <w:r w:rsidR="00662622" w:rsidRPr="006931BE">
        <w:rPr>
          <w:b/>
        </w:rPr>
        <w:t xml:space="preserve">ТК определяют в момент первого контакта сферы с подголовником; за ТК принимают крайнюю заднюю точку сферы в зоне проема </w:t>
      </w:r>
      <w:r w:rsidR="00662622" w:rsidRPr="006931BE">
        <w:rPr>
          <w:b/>
        </w:rPr>
        <w:br/>
        <w:t>(см. рис. 1-5).</w:t>
      </w:r>
    </w:p>
    <w:p w14:paraId="33044DCC" w14:textId="77777777" w:rsidR="00662622" w:rsidRPr="006931BE" w:rsidRDefault="00662622" w:rsidP="00C80DF7">
      <w:pPr>
        <w:pStyle w:val="SingleTxtG"/>
        <w:ind w:left="2268" w:hanging="1134"/>
        <w:rPr>
          <w:strike/>
        </w:rPr>
      </w:pPr>
      <w:r w:rsidRPr="006931BE">
        <w:t>2.3.2</w:t>
      </w:r>
      <w:r w:rsidR="004A41DE" w:rsidRPr="006931BE">
        <w:tab/>
      </w:r>
      <w:r w:rsidRPr="006931BE">
        <w:rPr>
          <w:strike/>
        </w:rPr>
        <w:t>В случае подголовников на передних боковых местах, которые не могут удовлетворять предписанию в отношении высоты, указанному в пункте 5.1.1.2 настоящих Правил, в силу конфигурации внутренней поверхности крыши транспортного средства, соответствие предписаниям пункта 5.1.1.4 настоящих Правил проверяется в следующем порядке:</w:t>
      </w:r>
    </w:p>
    <w:p w14:paraId="472969F8" w14:textId="77777777" w:rsidR="00662622" w:rsidRPr="006931BE" w:rsidRDefault="00662622" w:rsidP="00C80DF7">
      <w:pPr>
        <w:pStyle w:val="SingleTxtG"/>
        <w:ind w:left="2268" w:hanging="1134"/>
        <w:rPr>
          <w:strike/>
        </w:rPr>
      </w:pPr>
      <w:r w:rsidRPr="006931BE">
        <w:rPr>
          <w:strike/>
        </w:rPr>
        <w:t>2.3.2.1</w:t>
      </w:r>
      <w:r w:rsidR="004A41DE" w:rsidRPr="006931BE">
        <w:rPr>
          <w:strike/>
        </w:rPr>
        <w:tab/>
      </w:r>
      <w:r w:rsidRPr="006931BE">
        <w:rPr>
          <w:strike/>
        </w:rPr>
        <w:t>Установить подголовник на максимальную высоту и измерить зазор между верхом подголовника и внутренней поверхностью крыши или задним окном, проверив, проходит ли через зазор между ними сфера диаметром 25 ± 0,5 мм. В случае транспортных средств с откидным верхом диаметр сферы составляет 50 ± 0,5 мм.</w:t>
      </w:r>
    </w:p>
    <w:p w14:paraId="1AD32749" w14:textId="77777777" w:rsidR="00662622" w:rsidRPr="006931BE" w:rsidRDefault="00662622" w:rsidP="00C80DF7">
      <w:pPr>
        <w:pStyle w:val="SingleTxtG"/>
        <w:ind w:left="2268" w:hanging="1134"/>
      </w:pPr>
      <w:r w:rsidRPr="006931BE">
        <w:rPr>
          <w:strike/>
        </w:rPr>
        <w:t>2.3.2.2</w:t>
      </w:r>
      <w:r w:rsidR="004A41DE" w:rsidRPr="006931BE">
        <w:rPr>
          <w:strike/>
        </w:rPr>
        <w:tab/>
      </w:r>
      <w:r w:rsidRPr="006931BE">
        <w:rPr>
          <w:strike/>
        </w:rPr>
        <w:t>Установить верхний край подголовника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14:paraId="3196ED58" w14:textId="77777777" w:rsidR="00662622" w:rsidRPr="006931BE" w:rsidRDefault="00C80DF7" w:rsidP="00C80DF7">
      <w:pPr>
        <w:pStyle w:val="SingleTxtG"/>
        <w:ind w:left="2268" w:hanging="1134"/>
        <w:rPr>
          <w:b/>
        </w:rPr>
      </w:pPr>
      <w:r w:rsidRPr="006931BE">
        <w:rPr>
          <w:b/>
        </w:rPr>
        <w:tab/>
      </w:r>
      <w:r w:rsidR="00662622" w:rsidRPr="006931BE">
        <w:rPr>
          <w:b/>
        </w:rPr>
        <w:t>Определение точки пересечения (ТП)</w:t>
      </w:r>
    </w:p>
    <w:p w14:paraId="061C09EF" w14:textId="77777777" w:rsidR="00662622" w:rsidRPr="006931BE" w:rsidRDefault="00C80DF7" w:rsidP="00C80DF7">
      <w:pPr>
        <w:pStyle w:val="SingleTxtG"/>
        <w:ind w:left="2268" w:hanging="1134"/>
        <w:rPr>
          <w:b/>
        </w:rPr>
      </w:pPr>
      <w:r w:rsidRPr="006931BE">
        <w:rPr>
          <w:b/>
        </w:rPr>
        <w:tab/>
      </w:r>
      <w:r w:rsidRPr="006931BE">
        <w:rPr>
          <w:b/>
        </w:rPr>
        <w:tab/>
      </w:r>
      <w:r w:rsidR="00662622" w:rsidRPr="006931BE">
        <w:rPr>
          <w:b/>
        </w:rPr>
        <w:t>Установить подголовник в крайнее верхнее положение регулировки. Если подголовник является наклонным или регулируемым в переднем–заднем направлении, то сохраняют тот наклон и ту регулировку вперед–назад, которые использовались при определении ТК.</w:t>
      </w:r>
    </w:p>
    <w:p w14:paraId="7CB5DBCE" w14:textId="77777777" w:rsidR="00662622" w:rsidRPr="006931BE" w:rsidRDefault="00C80DF7" w:rsidP="00C80DF7">
      <w:pPr>
        <w:pStyle w:val="SingleTxtG"/>
        <w:ind w:left="2268" w:hanging="1134"/>
        <w:rPr>
          <w:b/>
        </w:rPr>
      </w:pPr>
      <w:r w:rsidRPr="006931BE">
        <w:rPr>
          <w:b/>
        </w:rPr>
        <w:tab/>
      </w:r>
      <w:r w:rsidR="00662622" w:rsidRPr="006931BE">
        <w:rPr>
          <w:b/>
        </w:rPr>
        <w:t xml:space="preserve">ТП определяется на передней поверхности подголовника и представляет собой точку пересечения с вертикальной линией, проведенной из ТК (см. рис. 1-2), с отступом назад на </w:t>
      </w:r>
      <w:r w:rsidR="00B87306" w:rsidRPr="006931BE">
        <w:rPr>
          <w:b/>
        </w:rPr>
        <w:t>«</w:t>
      </w:r>
      <w:r w:rsidR="00662622" w:rsidRPr="006931BE">
        <w:rPr>
          <w:b/>
        </w:rPr>
        <w:t>расстояние x</w:t>
      </w:r>
      <w:r w:rsidR="00B87306" w:rsidRPr="006931BE">
        <w:rPr>
          <w:b/>
        </w:rPr>
        <w:t>»</w:t>
      </w:r>
      <w:r w:rsidR="00662622" w:rsidRPr="006931BE">
        <w:rPr>
          <w:b/>
        </w:rPr>
        <w:t xml:space="preserve"> (приведено в таблице 1).</w:t>
      </w:r>
    </w:p>
    <w:p w14:paraId="67BE60B3" w14:textId="77777777" w:rsidR="00662622" w:rsidRPr="006931BE" w:rsidRDefault="00C80DF7" w:rsidP="00C80DF7">
      <w:pPr>
        <w:pStyle w:val="SingleTxtG"/>
        <w:ind w:left="2268" w:hanging="1134"/>
        <w:rPr>
          <w:b/>
        </w:rPr>
      </w:pPr>
      <w:r w:rsidRPr="006931BE">
        <w:rPr>
          <w:b/>
        </w:rPr>
        <w:tab/>
      </w:r>
      <w:r w:rsidR="00662622" w:rsidRPr="006931BE">
        <w:rPr>
          <w:b/>
        </w:rPr>
        <w:t>Если расположение ТП приходится на горизонталь, проходящую по верху подголовника, но со смещением назад, то за ТП принимают точку, отмеченную на горизонтали по верху подголовника (см.</w:t>
      </w:r>
      <w:r w:rsidR="00460A4D" w:rsidRPr="006931BE">
        <w:rPr>
          <w:b/>
        </w:rPr>
        <w:t> </w:t>
      </w:r>
      <w:r w:rsidR="00662622" w:rsidRPr="006931BE">
        <w:rPr>
          <w:b/>
        </w:rPr>
        <w:t>рис.</w:t>
      </w:r>
      <w:r w:rsidR="00460A4D" w:rsidRPr="006931BE">
        <w:rPr>
          <w:b/>
        </w:rPr>
        <w:t> </w:t>
      </w:r>
      <w:r w:rsidR="00662622" w:rsidRPr="006931BE">
        <w:rPr>
          <w:b/>
        </w:rPr>
        <w:t>1-4).</w:t>
      </w:r>
    </w:p>
    <w:p w14:paraId="0D909E67" w14:textId="77777777" w:rsidR="00662622" w:rsidRPr="006931BE" w:rsidRDefault="00C80DF7" w:rsidP="00C80DF7">
      <w:pPr>
        <w:pStyle w:val="SingleTxtG"/>
        <w:ind w:left="2268" w:hanging="1134"/>
        <w:rPr>
          <w:b/>
        </w:rPr>
      </w:pPr>
      <w:r w:rsidRPr="006931BE">
        <w:rPr>
          <w:b/>
          <w:i/>
        </w:rPr>
        <w:tab/>
      </w:r>
      <w:r w:rsidR="00662622" w:rsidRPr="006931BE">
        <w:rPr>
          <w:b/>
          <w:i/>
        </w:rPr>
        <w:t xml:space="preserve">Примечание: </w:t>
      </w:r>
      <w:r w:rsidR="00662622" w:rsidRPr="006931BE">
        <w:rPr>
          <w:b/>
        </w:rPr>
        <w:t xml:space="preserve">при любом аналогичном подходе учитывают все ссылки на </w:t>
      </w:r>
      <w:r w:rsidR="00B87306" w:rsidRPr="006931BE">
        <w:rPr>
          <w:b/>
        </w:rPr>
        <w:t>«</w:t>
      </w:r>
      <w:r w:rsidR="00662622" w:rsidRPr="006931BE">
        <w:rPr>
          <w:b/>
        </w:rPr>
        <w:t>горизонталь, проходящая по верху</w:t>
      </w:r>
      <w:r w:rsidR="00B87306" w:rsidRPr="006931BE">
        <w:rPr>
          <w:b/>
        </w:rPr>
        <w:t>»</w:t>
      </w:r>
      <w:r w:rsidR="00662622" w:rsidRPr="006931BE">
        <w:rPr>
          <w:b/>
        </w:rPr>
        <w:t>.</w:t>
      </w:r>
    </w:p>
    <w:p w14:paraId="00199410" w14:textId="77777777" w:rsidR="00662622" w:rsidRPr="006931BE" w:rsidRDefault="00C80DF7" w:rsidP="00C80DF7">
      <w:pPr>
        <w:pStyle w:val="SingleTxtG"/>
        <w:ind w:left="2268" w:hanging="1134"/>
        <w:rPr>
          <w:b/>
        </w:rPr>
      </w:pPr>
      <w:r w:rsidRPr="006931BE">
        <w:rPr>
          <w:b/>
        </w:rPr>
        <w:tab/>
      </w:r>
      <w:r w:rsidR="00662622" w:rsidRPr="006931BE">
        <w:rPr>
          <w:b/>
        </w:rPr>
        <w:t xml:space="preserve">Если за ТП принимают точку, отмеченную на горизонтали, проходящей по верху подголовника согласно пункту 2.3.1 настоящего приложения, и при этом расположение ТП не приходится на поверхность подголовника, то за ТП также принимают точку, отмеченную на горизонтали, которая проходит по </w:t>
      </w:r>
      <w:r w:rsidR="00662622" w:rsidRPr="006931BE">
        <w:rPr>
          <w:b/>
        </w:rPr>
        <w:lastRenderedPageBreak/>
        <w:t>верху муляжа головы подголовника, как она определена в соответствии с пунктом 2.3.1 настоящего приложения.</w:t>
      </w:r>
    </w:p>
    <w:p w14:paraId="7051D797" w14:textId="77777777" w:rsidR="00662622" w:rsidRPr="006931BE" w:rsidRDefault="00C80DF7" w:rsidP="00C80DF7">
      <w:pPr>
        <w:pStyle w:val="SingleTxtG"/>
        <w:ind w:left="2268" w:hanging="1134"/>
        <w:rPr>
          <w:b/>
        </w:rPr>
      </w:pPr>
      <w:r w:rsidRPr="006931BE">
        <w:rPr>
          <w:b/>
        </w:rPr>
        <w:tab/>
      </w:r>
      <w:r w:rsidR="00662622" w:rsidRPr="006931BE">
        <w:rPr>
          <w:b/>
        </w:rPr>
        <w:t xml:space="preserve">Установленной точки </w:t>
      </w:r>
      <w:r w:rsidR="00B87306" w:rsidRPr="006931BE">
        <w:rPr>
          <w:b/>
        </w:rPr>
        <w:t>«</w:t>
      </w:r>
      <w:r w:rsidR="00662622" w:rsidRPr="006931BE">
        <w:rPr>
          <w:b/>
        </w:rPr>
        <w:t>ТП</w:t>
      </w:r>
      <w:r w:rsidR="00B87306" w:rsidRPr="006931BE">
        <w:rPr>
          <w:b/>
        </w:rPr>
        <w:t>»</w:t>
      </w:r>
      <w:r w:rsidR="00662622" w:rsidRPr="006931BE">
        <w:rPr>
          <w:b/>
        </w:rPr>
        <w:t xml:space="preserve"> придерживаются в любом положении регулировки.</w:t>
      </w:r>
    </w:p>
    <w:p w14:paraId="0EC8BB63" w14:textId="77777777" w:rsidR="00662622" w:rsidRPr="006931BE" w:rsidRDefault="00C80DF7" w:rsidP="00C80DF7">
      <w:pPr>
        <w:pStyle w:val="SingleTxtG"/>
        <w:ind w:left="2268" w:hanging="1134"/>
        <w:rPr>
          <w:b/>
        </w:rPr>
      </w:pPr>
      <w:r w:rsidRPr="006931BE">
        <w:rPr>
          <w:b/>
        </w:rPr>
        <w:tab/>
      </w:r>
      <w:r w:rsidR="00662622" w:rsidRPr="006931BE">
        <w:rPr>
          <w:b/>
        </w:rPr>
        <w:t>В случае подголовников, не регулируемых по высоте, ТП надлежит определять в фиксируемом положении.</w:t>
      </w:r>
    </w:p>
    <w:p w14:paraId="45C98C12" w14:textId="77777777" w:rsidR="00662622" w:rsidRPr="006931BE" w:rsidRDefault="00460A4D" w:rsidP="00460A4D">
      <w:pPr>
        <w:pStyle w:val="H23G"/>
      </w:pPr>
      <w:r w:rsidRPr="006931BE">
        <w:tab/>
      </w:r>
      <w:r w:rsidRPr="006931BE">
        <w:tab/>
      </w:r>
      <w:r w:rsidR="00662622" w:rsidRPr="006931BE">
        <w:t>Таблица 1</w:t>
      </w:r>
    </w:p>
    <w:tbl>
      <w:tblPr>
        <w:tblW w:w="765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936"/>
        <w:gridCol w:w="1679"/>
        <w:gridCol w:w="1680"/>
        <w:gridCol w:w="1680"/>
        <w:gridCol w:w="1680"/>
      </w:tblGrid>
      <w:tr w:rsidR="00460A4D" w:rsidRPr="006931BE" w14:paraId="0A71F2F0" w14:textId="77777777" w:rsidTr="00460A4D">
        <w:trPr>
          <w:trHeight w:val="20"/>
          <w:tblHeader/>
        </w:trPr>
        <w:tc>
          <w:tcPr>
            <w:tcW w:w="7655" w:type="dxa"/>
            <w:gridSpan w:val="5"/>
            <w:tcBorders>
              <w:top w:val="single" w:sz="4" w:space="0" w:color="auto"/>
              <w:bottom w:val="single" w:sz="12" w:space="0" w:color="auto"/>
            </w:tcBorders>
            <w:shd w:val="clear" w:color="auto" w:fill="auto"/>
            <w:vAlign w:val="bottom"/>
          </w:tcPr>
          <w:p w14:paraId="600F76D6" w14:textId="77777777" w:rsidR="00460A4D" w:rsidRPr="006931BE" w:rsidRDefault="00460A4D" w:rsidP="00460A4D">
            <w:pPr>
              <w:spacing w:before="60" w:after="60" w:line="240" w:lineRule="auto"/>
              <w:ind w:right="113"/>
              <w:rPr>
                <w:rFonts w:eastAsia="MS Mincho"/>
                <w:b/>
                <w:i/>
                <w:sz w:val="16"/>
              </w:rPr>
            </w:pPr>
            <w:r w:rsidRPr="006931BE">
              <w:rPr>
                <w:rFonts w:eastAsia="MS Mincho"/>
                <w:b/>
                <w:i/>
                <w:sz w:val="16"/>
              </w:rPr>
              <w:t>Таблица с данными, обозначающими положение головы</w:t>
            </w:r>
          </w:p>
          <w:p w14:paraId="4C4EE9F3" w14:textId="77777777" w:rsidR="00460A4D" w:rsidRPr="006931BE" w:rsidRDefault="00460A4D" w:rsidP="00460A4D">
            <w:pPr>
              <w:spacing w:before="60" w:after="60" w:line="240" w:lineRule="auto"/>
              <w:ind w:right="113"/>
              <w:rPr>
                <w:rFonts w:eastAsia="MS Mincho"/>
                <w:b/>
                <w:i/>
                <w:sz w:val="16"/>
              </w:rPr>
            </w:pPr>
            <w:r w:rsidRPr="006931BE">
              <w:rPr>
                <w:rFonts w:eastAsia="MS Mincho"/>
                <w:b/>
                <w:i/>
                <w:sz w:val="16"/>
              </w:rPr>
              <w:t xml:space="preserve">Расположение задней части муляжа головы сидящих в автомобиле мужчин двух комплекций </w:t>
            </w:r>
            <w:r w:rsidRPr="006931BE">
              <w:rPr>
                <w:rFonts w:eastAsia="MS Mincho"/>
                <w:b/>
                <w:i/>
                <w:sz w:val="16"/>
              </w:rPr>
              <w:br/>
              <w:t>по отношению к точке R при различных расчетных углах наклона туловища и с учетом «расстояния x» между ними</w:t>
            </w:r>
          </w:p>
        </w:tc>
      </w:tr>
      <w:tr w:rsidR="00460A4D" w:rsidRPr="006931BE" w14:paraId="3E8F8069" w14:textId="77777777" w:rsidTr="00460A4D">
        <w:trPr>
          <w:trHeight w:val="20"/>
        </w:trPr>
        <w:tc>
          <w:tcPr>
            <w:tcW w:w="936" w:type="dxa"/>
            <w:tcBorders>
              <w:top w:val="single" w:sz="12" w:space="0" w:color="auto"/>
            </w:tcBorders>
            <w:shd w:val="clear" w:color="auto" w:fill="auto"/>
          </w:tcPr>
          <w:p w14:paraId="508184A1" w14:textId="77777777" w:rsidR="00460A4D" w:rsidRPr="006931BE" w:rsidRDefault="00460A4D" w:rsidP="00460A4D">
            <w:pPr>
              <w:spacing w:before="60" w:after="60" w:line="240" w:lineRule="auto"/>
              <w:ind w:right="113"/>
              <w:rPr>
                <w:rFonts w:eastAsia="MS Mincho"/>
                <w:b/>
                <w:sz w:val="18"/>
              </w:rPr>
            </w:pPr>
            <w:r w:rsidRPr="006931BE">
              <w:rPr>
                <w:rFonts w:eastAsia="MS Mincho"/>
                <w:b/>
                <w:sz w:val="16"/>
                <w:szCs w:val="16"/>
              </w:rPr>
              <w:t>Расчетный угол наклона туловища</w:t>
            </w:r>
          </w:p>
        </w:tc>
        <w:tc>
          <w:tcPr>
            <w:tcW w:w="1679" w:type="dxa"/>
            <w:tcBorders>
              <w:top w:val="single" w:sz="12" w:space="0" w:color="auto"/>
            </w:tcBorders>
            <w:shd w:val="clear" w:color="auto" w:fill="auto"/>
          </w:tcPr>
          <w:p w14:paraId="13C9EB1C" w14:textId="77777777" w:rsidR="00460A4D" w:rsidRPr="006931BE" w:rsidRDefault="00460A4D" w:rsidP="00460A4D">
            <w:pPr>
              <w:spacing w:before="60" w:after="60" w:line="240" w:lineRule="auto"/>
              <w:ind w:right="113"/>
              <w:rPr>
                <w:rFonts w:eastAsia="MS Mincho"/>
                <w:b/>
                <w:sz w:val="18"/>
              </w:rPr>
            </w:pPr>
            <w:r w:rsidRPr="006931BE">
              <w:rPr>
                <w:b/>
                <w:sz w:val="16"/>
                <w:szCs w:val="16"/>
              </w:rPr>
              <w:t xml:space="preserve">Координата Х </w:t>
            </w:r>
            <w:r w:rsidRPr="006931BE">
              <w:rPr>
                <w:b/>
                <w:sz w:val="16"/>
                <w:szCs w:val="16"/>
              </w:rPr>
              <w:br/>
              <w:t xml:space="preserve">задней части </w:t>
            </w:r>
            <w:r w:rsidRPr="006931BE">
              <w:rPr>
                <w:b/>
                <w:sz w:val="16"/>
                <w:szCs w:val="16"/>
              </w:rPr>
              <w:br/>
              <w:t>муляжа головы, рассчитанная для мужчины средней комплекции</w:t>
            </w:r>
          </w:p>
        </w:tc>
        <w:tc>
          <w:tcPr>
            <w:tcW w:w="1680" w:type="dxa"/>
            <w:tcBorders>
              <w:top w:val="single" w:sz="12" w:space="0" w:color="auto"/>
            </w:tcBorders>
            <w:shd w:val="clear" w:color="auto" w:fill="auto"/>
          </w:tcPr>
          <w:p w14:paraId="444D43C0" w14:textId="77777777" w:rsidR="00460A4D" w:rsidRPr="006931BE" w:rsidRDefault="00460A4D" w:rsidP="00460A4D">
            <w:pPr>
              <w:spacing w:before="60" w:after="60" w:line="240" w:lineRule="auto"/>
              <w:ind w:right="113"/>
              <w:rPr>
                <w:rFonts w:eastAsia="MS Mincho"/>
                <w:b/>
                <w:sz w:val="18"/>
              </w:rPr>
            </w:pPr>
            <w:r w:rsidRPr="006931BE">
              <w:rPr>
                <w:b/>
                <w:sz w:val="16"/>
                <w:szCs w:val="16"/>
              </w:rPr>
              <w:t xml:space="preserve">Координата </w:t>
            </w:r>
            <w:r w:rsidRPr="006931BE">
              <w:rPr>
                <w:rFonts w:eastAsia="MS Mincho"/>
                <w:b/>
                <w:sz w:val="16"/>
                <w:szCs w:val="16"/>
              </w:rPr>
              <w:t>Z</w:t>
            </w:r>
            <w:r w:rsidRPr="006931BE">
              <w:rPr>
                <w:b/>
                <w:sz w:val="16"/>
                <w:szCs w:val="16"/>
              </w:rPr>
              <w:t xml:space="preserve"> </w:t>
            </w:r>
            <w:r w:rsidRPr="006931BE">
              <w:rPr>
                <w:b/>
                <w:sz w:val="16"/>
                <w:szCs w:val="16"/>
              </w:rPr>
              <w:br/>
              <w:t xml:space="preserve">задней части </w:t>
            </w:r>
            <w:r w:rsidRPr="006931BE">
              <w:rPr>
                <w:b/>
                <w:sz w:val="16"/>
                <w:szCs w:val="16"/>
              </w:rPr>
              <w:br/>
              <w:t>муляжа головы, рассчитанная для мужчины средней комплекции</w:t>
            </w:r>
          </w:p>
        </w:tc>
        <w:tc>
          <w:tcPr>
            <w:tcW w:w="1680" w:type="dxa"/>
            <w:tcBorders>
              <w:top w:val="single" w:sz="12" w:space="0" w:color="auto"/>
            </w:tcBorders>
            <w:shd w:val="clear" w:color="auto" w:fill="auto"/>
          </w:tcPr>
          <w:p w14:paraId="632CE787" w14:textId="77777777" w:rsidR="00460A4D" w:rsidRPr="006931BE" w:rsidRDefault="00460A4D" w:rsidP="00460A4D">
            <w:pPr>
              <w:spacing w:before="60" w:after="60" w:line="240" w:lineRule="auto"/>
              <w:ind w:right="113"/>
              <w:rPr>
                <w:rFonts w:eastAsia="MS Mincho"/>
                <w:b/>
                <w:sz w:val="18"/>
              </w:rPr>
            </w:pPr>
            <w:r w:rsidRPr="006931BE">
              <w:rPr>
                <w:b/>
                <w:sz w:val="16"/>
                <w:szCs w:val="16"/>
              </w:rPr>
              <w:t xml:space="preserve">Координата Х </w:t>
            </w:r>
            <w:r w:rsidRPr="006931BE">
              <w:rPr>
                <w:b/>
                <w:sz w:val="16"/>
                <w:szCs w:val="16"/>
              </w:rPr>
              <w:br/>
              <w:t xml:space="preserve">задней части </w:t>
            </w:r>
            <w:r w:rsidRPr="006931BE">
              <w:rPr>
                <w:b/>
                <w:sz w:val="16"/>
                <w:szCs w:val="16"/>
              </w:rPr>
              <w:br/>
              <w:t>муляжа головы, рассчитанная для мужчины крупной комплекции</w:t>
            </w:r>
            <w:r w:rsidRPr="006931BE">
              <w:rPr>
                <w:rStyle w:val="ab"/>
                <w:rFonts w:eastAsia="MS Mincho"/>
                <w:b/>
              </w:rPr>
              <w:footnoteReference w:customMarkFollows="1" w:id="14"/>
              <w:t>2</w:t>
            </w:r>
          </w:p>
        </w:tc>
        <w:tc>
          <w:tcPr>
            <w:tcW w:w="1680" w:type="dxa"/>
            <w:tcBorders>
              <w:top w:val="single" w:sz="12" w:space="0" w:color="auto"/>
            </w:tcBorders>
            <w:shd w:val="clear" w:color="auto" w:fill="auto"/>
          </w:tcPr>
          <w:p w14:paraId="4CBB0A85" w14:textId="77777777" w:rsidR="00460A4D" w:rsidRPr="006931BE" w:rsidRDefault="00460A4D" w:rsidP="00460A4D">
            <w:pPr>
              <w:spacing w:before="60" w:after="60" w:line="240" w:lineRule="auto"/>
              <w:rPr>
                <w:rFonts w:eastAsia="MS Mincho"/>
                <w:b/>
                <w:sz w:val="18"/>
              </w:rPr>
            </w:pPr>
            <w:r w:rsidRPr="006931BE">
              <w:rPr>
                <w:rFonts w:eastAsia="MS Mincho"/>
                <w:b/>
                <w:sz w:val="16"/>
                <w:szCs w:val="16"/>
              </w:rPr>
              <w:t>«Расстояние x»: расстояние между координатами Х</w:t>
            </w:r>
            <w:r w:rsidRPr="006931BE">
              <w:rPr>
                <w:b/>
                <w:sz w:val="16"/>
                <w:szCs w:val="16"/>
              </w:rPr>
              <w:t xml:space="preserve"> задней части муляжа головы мужчин обеих комплекций</w:t>
            </w:r>
          </w:p>
        </w:tc>
      </w:tr>
      <w:tr w:rsidR="00460A4D" w:rsidRPr="006931BE" w14:paraId="1FEFD407" w14:textId="77777777" w:rsidTr="00460A4D">
        <w:trPr>
          <w:trHeight w:val="20"/>
        </w:trPr>
        <w:tc>
          <w:tcPr>
            <w:tcW w:w="936" w:type="dxa"/>
            <w:shd w:val="clear" w:color="auto" w:fill="auto"/>
            <w:noWrap/>
          </w:tcPr>
          <w:p w14:paraId="223E0BCC" w14:textId="77777777" w:rsidR="00460A4D" w:rsidRPr="006931BE" w:rsidRDefault="00460A4D" w:rsidP="00460A4D">
            <w:pPr>
              <w:spacing w:before="120" w:after="60" w:line="240" w:lineRule="auto"/>
              <w:ind w:right="113"/>
              <w:rPr>
                <w:rFonts w:eastAsia="MS Mincho"/>
                <w:b/>
                <w:sz w:val="18"/>
              </w:rPr>
            </w:pPr>
            <w:r w:rsidRPr="006931BE">
              <w:rPr>
                <w:rFonts w:eastAsia="MS Mincho"/>
                <w:b/>
                <w:sz w:val="18"/>
              </w:rPr>
              <w:t> </w:t>
            </w:r>
          </w:p>
        </w:tc>
        <w:tc>
          <w:tcPr>
            <w:tcW w:w="1679" w:type="dxa"/>
            <w:shd w:val="clear" w:color="auto" w:fill="auto"/>
            <w:noWrap/>
          </w:tcPr>
          <w:p w14:paraId="415747CF" w14:textId="77777777" w:rsidR="00460A4D" w:rsidRPr="006931BE" w:rsidRDefault="00460A4D" w:rsidP="00460A4D">
            <w:pPr>
              <w:spacing w:before="120" w:after="60" w:line="240" w:lineRule="auto"/>
              <w:ind w:right="113"/>
              <w:rPr>
                <w:rFonts w:eastAsia="MS Mincho"/>
                <w:b/>
                <w:sz w:val="18"/>
              </w:rPr>
            </w:pPr>
            <w:r w:rsidRPr="006931BE">
              <w:rPr>
                <w:rFonts w:eastAsia="MS Mincho"/>
                <w:b/>
                <w:sz w:val="16"/>
                <w:szCs w:val="16"/>
              </w:rPr>
              <w:t xml:space="preserve">504,5*sin (констр. угол наклона </w:t>
            </w:r>
            <w:r w:rsidRPr="006931BE">
              <w:rPr>
                <w:rFonts w:eastAsia="MS Mincho"/>
                <w:b/>
                <w:sz w:val="16"/>
                <w:szCs w:val="16"/>
              </w:rPr>
              <w:br/>
              <w:t>туловища – 2,</w:t>
            </w:r>
            <w:proofErr w:type="gramStart"/>
            <w:r w:rsidRPr="006931BE">
              <w:rPr>
                <w:rFonts w:eastAsia="MS Mincho"/>
                <w:b/>
                <w:sz w:val="16"/>
                <w:szCs w:val="16"/>
              </w:rPr>
              <w:t>6)+</w:t>
            </w:r>
            <w:proofErr w:type="gramEnd"/>
            <w:r w:rsidRPr="006931BE">
              <w:rPr>
                <w:rFonts w:eastAsia="MS Mincho"/>
                <w:b/>
                <w:sz w:val="16"/>
                <w:szCs w:val="16"/>
              </w:rPr>
              <w:t>71</w:t>
            </w:r>
          </w:p>
        </w:tc>
        <w:tc>
          <w:tcPr>
            <w:tcW w:w="1680" w:type="dxa"/>
            <w:shd w:val="clear" w:color="auto" w:fill="auto"/>
            <w:noWrap/>
          </w:tcPr>
          <w:p w14:paraId="4C6A9A9A" w14:textId="77777777" w:rsidR="00460A4D" w:rsidRPr="006931BE" w:rsidRDefault="00460A4D" w:rsidP="00460A4D">
            <w:pPr>
              <w:spacing w:before="120" w:after="60" w:line="240" w:lineRule="auto"/>
              <w:ind w:right="113"/>
              <w:rPr>
                <w:rFonts w:eastAsia="MS Mincho"/>
                <w:b/>
                <w:sz w:val="18"/>
              </w:rPr>
            </w:pPr>
            <w:r w:rsidRPr="006931BE">
              <w:rPr>
                <w:rFonts w:eastAsia="MS Mincho"/>
                <w:b/>
                <w:sz w:val="16"/>
                <w:szCs w:val="16"/>
              </w:rPr>
              <w:t>504,5*cos (констр. угол наклона туловища – 2,</w:t>
            </w:r>
            <w:proofErr w:type="gramStart"/>
            <w:r w:rsidRPr="006931BE">
              <w:rPr>
                <w:rFonts w:eastAsia="MS Mincho"/>
                <w:b/>
                <w:sz w:val="16"/>
                <w:szCs w:val="16"/>
              </w:rPr>
              <w:t>6)+</w:t>
            </w:r>
            <w:proofErr w:type="gramEnd"/>
            <w:r w:rsidRPr="006931BE">
              <w:rPr>
                <w:rFonts w:eastAsia="MS Mincho"/>
                <w:b/>
                <w:sz w:val="16"/>
                <w:szCs w:val="16"/>
              </w:rPr>
              <w:t>203</w:t>
            </w:r>
          </w:p>
        </w:tc>
        <w:tc>
          <w:tcPr>
            <w:tcW w:w="1680" w:type="dxa"/>
            <w:shd w:val="clear" w:color="auto" w:fill="auto"/>
            <w:noWrap/>
          </w:tcPr>
          <w:p w14:paraId="30B9EDF2" w14:textId="77777777" w:rsidR="00460A4D" w:rsidRPr="006931BE" w:rsidRDefault="00460A4D" w:rsidP="00460A4D">
            <w:pPr>
              <w:spacing w:before="120" w:after="60" w:line="240" w:lineRule="auto"/>
              <w:ind w:right="113"/>
              <w:rPr>
                <w:rFonts w:eastAsia="MS Mincho"/>
                <w:b/>
                <w:sz w:val="18"/>
              </w:rPr>
            </w:pPr>
            <w:r w:rsidRPr="006931BE">
              <w:rPr>
                <w:rFonts w:eastAsia="MS Mincho"/>
                <w:b/>
                <w:sz w:val="16"/>
                <w:szCs w:val="16"/>
              </w:rPr>
              <w:t xml:space="preserve">593*sin (констр. </w:t>
            </w:r>
            <w:r w:rsidRPr="006931BE">
              <w:rPr>
                <w:rFonts w:eastAsia="MS Mincho"/>
                <w:b/>
                <w:sz w:val="16"/>
                <w:szCs w:val="16"/>
              </w:rPr>
              <w:br/>
              <w:t>угол наклона туловища – 2,</w:t>
            </w:r>
            <w:proofErr w:type="gramStart"/>
            <w:r w:rsidRPr="006931BE">
              <w:rPr>
                <w:rFonts w:eastAsia="MS Mincho"/>
                <w:b/>
                <w:sz w:val="16"/>
                <w:szCs w:val="16"/>
              </w:rPr>
              <w:t>6)+</w:t>
            </w:r>
            <w:proofErr w:type="gramEnd"/>
            <w:r w:rsidRPr="006931BE">
              <w:rPr>
                <w:rFonts w:eastAsia="MS Mincho"/>
                <w:b/>
                <w:sz w:val="16"/>
                <w:szCs w:val="16"/>
              </w:rPr>
              <w:t>76</w:t>
            </w:r>
          </w:p>
        </w:tc>
        <w:tc>
          <w:tcPr>
            <w:tcW w:w="1680" w:type="dxa"/>
            <w:shd w:val="clear" w:color="auto" w:fill="auto"/>
            <w:noWrap/>
          </w:tcPr>
          <w:p w14:paraId="67EA3B3F" w14:textId="77777777" w:rsidR="00460A4D" w:rsidRPr="006931BE" w:rsidRDefault="00460A4D" w:rsidP="00460A4D">
            <w:pPr>
              <w:spacing w:before="120" w:after="60" w:line="240" w:lineRule="auto"/>
              <w:rPr>
                <w:rFonts w:eastAsia="MS Mincho"/>
                <w:b/>
                <w:sz w:val="18"/>
              </w:rPr>
            </w:pPr>
            <w:r w:rsidRPr="006931BE">
              <w:rPr>
                <w:rFonts w:eastAsia="MS Mincho"/>
                <w:b/>
                <w:sz w:val="16"/>
                <w:szCs w:val="16"/>
              </w:rPr>
              <w:t xml:space="preserve">88,5* sin (констр. </w:t>
            </w:r>
            <w:r w:rsidRPr="006931BE">
              <w:rPr>
                <w:rFonts w:eastAsia="MS Mincho"/>
                <w:b/>
                <w:sz w:val="16"/>
                <w:szCs w:val="16"/>
              </w:rPr>
              <w:br/>
              <w:t>угол наклона туловища – 2,</w:t>
            </w:r>
            <w:proofErr w:type="gramStart"/>
            <w:r w:rsidRPr="006931BE">
              <w:rPr>
                <w:rFonts w:eastAsia="MS Mincho"/>
                <w:b/>
                <w:sz w:val="16"/>
                <w:szCs w:val="16"/>
              </w:rPr>
              <w:t>6)+</w:t>
            </w:r>
            <w:proofErr w:type="gramEnd"/>
            <w:r w:rsidRPr="006931BE">
              <w:rPr>
                <w:rFonts w:eastAsia="MS Mincho"/>
                <w:b/>
                <w:sz w:val="16"/>
                <w:szCs w:val="16"/>
              </w:rPr>
              <w:t>5</w:t>
            </w:r>
          </w:p>
        </w:tc>
      </w:tr>
      <w:tr w:rsidR="00460A4D" w:rsidRPr="006931BE" w14:paraId="0838C1A1" w14:textId="77777777" w:rsidTr="00460A4D">
        <w:trPr>
          <w:trHeight w:val="20"/>
        </w:trPr>
        <w:tc>
          <w:tcPr>
            <w:tcW w:w="936" w:type="dxa"/>
            <w:shd w:val="clear" w:color="auto" w:fill="auto"/>
            <w:noWrap/>
          </w:tcPr>
          <w:p w14:paraId="4EA5D8D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5</w:t>
            </w:r>
          </w:p>
        </w:tc>
        <w:tc>
          <w:tcPr>
            <w:tcW w:w="1679" w:type="dxa"/>
            <w:shd w:val="clear" w:color="auto" w:fill="auto"/>
            <w:noWrap/>
          </w:tcPr>
          <w:p w14:paraId="4B7CE18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92</w:t>
            </w:r>
          </w:p>
        </w:tc>
        <w:tc>
          <w:tcPr>
            <w:tcW w:w="1680" w:type="dxa"/>
            <w:shd w:val="clear" w:color="auto" w:fill="auto"/>
            <w:noWrap/>
          </w:tcPr>
          <w:p w14:paraId="10E5236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707</w:t>
            </w:r>
          </w:p>
        </w:tc>
        <w:tc>
          <w:tcPr>
            <w:tcW w:w="1680" w:type="dxa"/>
            <w:shd w:val="clear" w:color="auto" w:fill="auto"/>
            <w:noWrap/>
          </w:tcPr>
          <w:p w14:paraId="418C101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101</w:t>
            </w:r>
          </w:p>
        </w:tc>
        <w:tc>
          <w:tcPr>
            <w:tcW w:w="1680" w:type="dxa"/>
            <w:shd w:val="clear" w:color="auto" w:fill="auto"/>
            <w:noWrap/>
          </w:tcPr>
          <w:p w14:paraId="35513A5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9</w:t>
            </w:r>
          </w:p>
        </w:tc>
      </w:tr>
      <w:tr w:rsidR="00460A4D" w:rsidRPr="006931BE" w14:paraId="70D20559" w14:textId="77777777" w:rsidTr="00460A4D">
        <w:trPr>
          <w:trHeight w:val="20"/>
        </w:trPr>
        <w:tc>
          <w:tcPr>
            <w:tcW w:w="936" w:type="dxa"/>
            <w:shd w:val="clear" w:color="auto" w:fill="auto"/>
            <w:noWrap/>
          </w:tcPr>
          <w:p w14:paraId="0468E7A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w:t>
            </w:r>
          </w:p>
        </w:tc>
        <w:tc>
          <w:tcPr>
            <w:tcW w:w="1679" w:type="dxa"/>
            <w:shd w:val="clear" w:color="auto" w:fill="auto"/>
            <w:noWrap/>
          </w:tcPr>
          <w:p w14:paraId="478C957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101</w:t>
            </w:r>
          </w:p>
        </w:tc>
        <w:tc>
          <w:tcPr>
            <w:tcW w:w="1680" w:type="dxa"/>
            <w:shd w:val="clear" w:color="auto" w:fill="auto"/>
            <w:noWrap/>
          </w:tcPr>
          <w:p w14:paraId="774DCF5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707</w:t>
            </w:r>
          </w:p>
        </w:tc>
        <w:tc>
          <w:tcPr>
            <w:tcW w:w="1680" w:type="dxa"/>
            <w:shd w:val="clear" w:color="auto" w:fill="auto"/>
            <w:noWrap/>
          </w:tcPr>
          <w:p w14:paraId="7F190F4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111</w:t>
            </w:r>
          </w:p>
        </w:tc>
        <w:tc>
          <w:tcPr>
            <w:tcW w:w="1680" w:type="dxa"/>
            <w:shd w:val="clear" w:color="auto" w:fill="auto"/>
            <w:noWrap/>
          </w:tcPr>
          <w:p w14:paraId="7F6C179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10</w:t>
            </w:r>
          </w:p>
        </w:tc>
      </w:tr>
      <w:tr w:rsidR="00460A4D" w:rsidRPr="006931BE" w14:paraId="22000324" w14:textId="77777777" w:rsidTr="00460A4D">
        <w:trPr>
          <w:trHeight w:val="20"/>
        </w:trPr>
        <w:tc>
          <w:tcPr>
            <w:tcW w:w="936" w:type="dxa"/>
            <w:shd w:val="clear" w:color="auto" w:fill="auto"/>
            <w:noWrap/>
          </w:tcPr>
          <w:p w14:paraId="44240D2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w:t>
            </w:r>
          </w:p>
        </w:tc>
        <w:tc>
          <w:tcPr>
            <w:tcW w:w="1679" w:type="dxa"/>
            <w:shd w:val="clear" w:color="auto" w:fill="auto"/>
            <w:noWrap/>
          </w:tcPr>
          <w:p w14:paraId="3619B20A"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110</w:t>
            </w:r>
          </w:p>
        </w:tc>
        <w:tc>
          <w:tcPr>
            <w:tcW w:w="1680" w:type="dxa"/>
            <w:shd w:val="clear" w:color="auto" w:fill="auto"/>
            <w:noWrap/>
          </w:tcPr>
          <w:p w14:paraId="12D002C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706</w:t>
            </w:r>
          </w:p>
        </w:tc>
        <w:tc>
          <w:tcPr>
            <w:tcW w:w="1680" w:type="dxa"/>
            <w:shd w:val="clear" w:color="auto" w:fill="auto"/>
            <w:noWrap/>
          </w:tcPr>
          <w:p w14:paraId="51082BC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121</w:t>
            </w:r>
          </w:p>
        </w:tc>
        <w:tc>
          <w:tcPr>
            <w:tcW w:w="1680" w:type="dxa"/>
            <w:shd w:val="clear" w:color="auto" w:fill="auto"/>
            <w:noWrap/>
          </w:tcPr>
          <w:p w14:paraId="4184E2D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12</w:t>
            </w:r>
          </w:p>
        </w:tc>
      </w:tr>
      <w:tr w:rsidR="00460A4D" w:rsidRPr="006931BE" w14:paraId="5244FEAE" w14:textId="77777777" w:rsidTr="00460A4D">
        <w:trPr>
          <w:trHeight w:val="20"/>
        </w:trPr>
        <w:tc>
          <w:tcPr>
            <w:tcW w:w="936" w:type="dxa"/>
            <w:shd w:val="clear" w:color="auto" w:fill="auto"/>
            <w:noWrap/>
          </w:tcPr>
          <w:p w14:paraId="7585412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8</w:t>
            </w:r>
          </w:p>
        </w:tc>
        <w:tc>
          <w:tcPr>
            <w:tcW w:w="1679" w:type="dxa"/>
            <w:shd w:val="clear" w:color="auto" w:fill="auto"/>
            <w:noWrap/>
          </w:tcPr>
          <w:p w14:paraId="1421ADD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118</w:t>
            </w:r>
          </w:p>
        </w:tc>
        <w:tc>
          <w:tcPr>
            <w:tcW w:w="1680" w:type="dxa"/>
            <w:shd w:val="clear" w:color="auto" w:fill="auto"/>
            <w:noWrap/>
          </w:tcPr>
          <w:p w14:paraId="6B17EDB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705</w:t>
            </w:r>
          </w:p>
        </w:tc>
        <w:tc>
          <w:tcPr>
            <w:tcW w:w="1680" w:type="dxa"/>
            <w:shd w:val="clear" w:color="auto" w:fill="auto"/>
            <w:noWrap/>
          </w:tcPr>
          <w:p w14:paraId="100898E6"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132</w:t>
            </w:r>
          </w:p>
        </w:tc>
        <w:tc>
          <w:tcPr>
            <w:tcW w:w="1680" w:type="dxa"/>
            <w:shd w:val="clear" w:color="auto" w:fill="auto"/>
            <w:noWrap/>
          </w:tcPr>
          <w:p w14:paraId="34DE613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13</w:t>
            </w:r>
          </w:p>
        </w:tc>
      </w:tr>
      <w:tr w:rsidR="00460A4D" w:rsidRPr="006931BE" w14:paraId="13458EE9" w14:textId="77777777" w:rsidTr="00460A4D">
        <w:trPr>
          <w:trHeight w:val="20"/>
        </w:trPr>
        <w:tc>
          <w:tcPr>
            <w:tcW w:w="936" w:type="dxa"/>
            <w:shd w:val="clear" w:color="auto" w:fill="auto"/>
            <w:noWrap/>
          </w:tcPr>
          <w:p w14:paraId="3BEB48C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9</w:t>
            </w:r>
          </w:p>
        </w:tc>
        <w:tc>
          <w:tcPr>
            <w:tcW w:w="1679" w:type="dxa"/>
            <w:shd w:val="clear" w:color="auto" w:fill="auto"/>
            <w:noWrap/>
          </w:tcPr>
          <w:p w14:paraId="4C53E5E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127</w:t>
            </w:r>
          </w:p>
        </w:tc>
        <w:tc>
          <w:tcPr>
            <w:tcW w:w="1680" w:type="dxa"/>
            <w:shd w:val="clear" w:color="auto" w:fill="auto"/>
            <w:noWrap/>
          </w:tcPr>
          <w:p w14:paraId="49A72F5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704</w:t>
            </w:r>
          </w:p>
        </w:tc>
        <w:tc>
          <w:tcPr>
            <w:tcW w:w="1680" w:type="dxa"/>
            <w:shd w:val="clear" w:color="auto" w:fill="auto"/>
            <w:noWrap/>
          </w:tcPr>
          <w:p w14:paraId="2DD13DA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142</w:t>
            </w:r>
          </w:p>
        </w:tc>
        <w:tc>
          <w:tcPr>
            <w:tcW w:w="1680" w:type="dxa"/>
            <w:shd w:val="clear" w:color="auto" w:fill="auto"/>
            <w:noWrap/>
          </w:tcPr>
          <w:p w14:paraId="4F373052"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15</w:t>
            </w:r>
          </w:p>
        </w:tc>
      </w:tr>
      <w:tr w:rsidR="00460A4D" w:rsidRPr="006931BE" w14:paraId="3EFCE368" w14:textId="77777777" w:rsidTr="00460A4D">
        <w:trPr>
          <w:trHeight w:val="20"/>
        </w:trPr>
        <w:tc>
          <w:tcPr>
            <w:tcW w:w="936" w:type="dxa"/>
            <w:shd w:val="clear" w:color="auto" w:fill="auto"/>
            <w:noWrap/>
          </w:tcPr>
          <w:p w14:paraId="6E88414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10</w:t>
            </w:r>
          </w:p>
        </w:tc>
        <w:tc>
          <w:tcPr>
            <w:tcW w:w="1679" w:type="dxa"/>
            <w:shd w:val="clear" w:color="auto" w:fill="auto"/>
            <w:noWrap/>
          </w:tcPr>
          <w:p w14:paraId="7C3E442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136</w:t>
            </w:r>
          </w:p>
        </w:tc>
        <w:tc>
          <w:tcPr>
            <w:tcW w:w="1680" w:type="dxa"/>
            <w:shd w:val="clear" w:color="auto" w:fill="auto"/>
            <w:noWrap/>
          </w:tcPr>
          <w:p w14:paraId="7BCA291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703</w:t>
            </w:r>
          </w:p>
        </w:tc>
        <w:tc>
          <w:tcPr>
            <w:tcW w:w="1680" w:type="dxa"/>
            <w:shd w:val="clear" w:color="auto" w:fill="auto"/>
            <w:noWrap/>
          </w:tcPr>
          <w:p w14:paraId="15985BB6"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152</w:t>
            </w:r>
          </w:p>
        </w:tc>
        <w:tc>
          <w:tcPr>
            <w:tcW w:w="1680" w:type="dxa"/>
            <w:shd w:val="clear" w:color="auto" w:fill="auto"/>
            <w:noWrap/>
          </w:tcPr>
          <w:p w14:paraId="110319A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16</w:t>
            </w:r>
          </w:p>
        </w:tc>
      </w:tr>
      <w:tr w:rsidR="00460A4D" w:rsidRPr="006931BE" w14:paraId="2CCCCC58" w14:textId="77777777" w:rsidTr="00460A4D">
        <w:trPr>
          <w:trHeight w:val="20"/>
        </w:trPr>
        <w:tc>
          <w:tcPr>
            <w:tcW w:w="936" w:type="dxa"/>
            <w:shd w:val="clear" w:color="auto" w:fill="auto"/>
            <w:noWrap/>
          </w:tcPr>
          <w:p w14:paraId="06ACD34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11</w:t>
            </w:r>
          </w:p>
        </w:tc>
        <w:tc>
          <w:tcPr>
            <w:tcW w:w="1679" w:type="dxa"/>
            <w:shd w:val="clear" w:color="auto" w:fill="auto"/>
            <w:noWrap/>
          </w:tcPr>
          <w:p w14:paraId="2F3294C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145</w:t>
            </w:r>
          </w:p>
        </w:tc>
        <w:tc>
          <w:tcPr>
            <w:tcW w:w="1680" w:type="dxa"/>
            <w:shd w:val="clear" w:color="auto" w:fill="auto"/>
            <w:noWrap/>
          </w:tcPr>
          <w:p w14:paraId="42834AE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702</w:t>
            </w:r>
          </w:p>
        </w:tc>
        <w:tc>
          <w:tcPr>
            <w:tcW w:w="1680" w:type="dxa"/>
            <w:shd w:val="clear" w:color="auto" w:fill="auto"/>
            <w:noWrap/>
          </w:tcPr>
          <w:p w14:paraId="41DE206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163</w:t>
            </w:r>
          </w:p>
        </w:tc>
        <w:tc>
          <w:tcPr>
            <w:tcW w:w="1680" w:type="dxa"/>
            <w:shd w:val="clear" w:color="auto" w:fill="auto"/>
            <w:noWrap/>
          </w:tcPr>
          <w:p w14:paraId="018D824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18</w:t>
            </w:r>
          </w:p>
        </w:tc>
      </w:tr>
      <w:tr w:rsidR="00460A4D" w:rsidRPr="006931BE" w14:paraId="52388C84" w14:textId="77777777" w:rsidTr="00460A4D">
        <w:trPr>
          <w:trHeight w:val="20"/>
        </w:trPr>
        <w:tc>
          <w:tcPr>
            <w:tcW w:w="936" w:type="dxa"/>
            <w:shd w:val="clear" w:color="auto" w:fill="auto"/>
            <w:noWrap/>
          </w:tcPr>
          <w:p w14:paraId="47C815E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12</w:t>
            </w:r>
          </w:p>
        </w:tc>
        <w:tc>
          <w:tcPr>
            <w:tcW w:w="1679" w:type="dxa"/>
            <w:shd w:val="clear" w:color="auto" w:fill="auto"/>
            <w:noWrap/>
          </w:tcPr>
          <w:p w14:paraId="61FDEECA"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153</w:t>
            </w:r>
          </w:p>
        </w:tc>
        <w:tc>
          <w:tcPr>
            <w:tcW w:w="1680" w:type="dxa"/>
            <w:shd w:val="clear" w:color="auto" w:fill="auto"/>
            <w:noWrap/>
          </w:tcPr>
          <w:p w14:paraId="65BE9AB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701</w:t>
            </w:r>
          </w:p>
        </w:tc>
        <w:tc>
          <w:tcPr>
            <w:tcW w:w="1680" w:type="dxa"/>
            <w:shd w:val="clear" w:color="auto" w:fill="auto"/>
            <w:noWrap/>
          </w:tcPr>
          <w:p w14:paraId="5C4153F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173</w:t>
            </w:r>
          </w:p>
        </w:tc>
        <w:tc>
          <w:tcPr>
            <w:tcW w:w="1680" w:type="dxa"/>
            <w:shd w:val="clear" w:color="auto" w:fill="auto"/>
            <w:noWrap/>
          </w:tcPr>
          <w:p w14:paraId="513DFDA5"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19</w:t>
            </w:r>
          </w:p>
        </w:tc>
      </w:tr>
      <w:tr w:rsidR="00460A4D" w:rsidRPr="006931BE" w14:paraId="43A76699" w14:textId="77777777" w:rsidTr="00460A4D">
        <w:trPr>
          <w:trHeight w:val="20"/>
        </w:trPr>
        <w:tc>
          <w:tcPr>
            <w:tcW w:w="936" w:type="dxa"/>
            <w:shd w:val="clear" w:color="auto" w:fill="auto"/>
            <w:noWrap/>
          </w:tcPr>
          <w:p w14:paraId="5E737B2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13</w:t>
            </w:r>
          </w:p>
        </w:tc>
        <w:tc>
          <w:tcPr>
            <w:tcW w:w="1679" w:type="dxa"/>
            <w:shd w:val="clear" w:color="auto" w:fill="auto"/>
            <w:noWrap/>
          </w:tcPr>
          <w:p w14:paraId="0F490AF3"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162</w:t>
            </w:r>
          </w:p>
        </w:tc>
        <w:tc>
          <w:tcPr>
            <w:tcW w:w="1680" w:type="dxa"/>
            <w:shd w:val="clear" w:color="auto" w:fill="auto"/>
            <w:noWrap/>
          </w:tcPr>
          <w:p w14:paraId="0035B61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699</w:t>
            </w:r>
          </w:p>
        </w:tc>
        <w:tc>
          <w:tcPr>
            <w:tcW w:w="1680" w:type="dxa"/>
            <w:shd w:val="clear" w:color="auto" w:fill="auto"/>
            <w:noWrap/>
          </w:tcPr>
          <w:p w14:paraId="2797517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183</w:t>
            </w:r>
          </w:p>
        </w:tc>
        <w:tc>
          <w:tcPr>
            <w:tcW w:w="1680" w:type="dxa"/>
            <w:shd w:val="clear" w:color="auto" w:fill="auto"/>
            <w:noWrap/>
          </w:tcPr>
          <w:p w14:paraId="731D3C83"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21</w:t>
            </w:r>
          </w:p>
        </w:tc>
      </w:tr>
      <w:tr w:rsidR="00460A4D" w:rsidRPr="006931BE" w14:paraId="3F76E526" w14:textId="77777777" w:rsidTr="00460A4D">
        <w:trPr>
          <w:trHeight w:val="20"/>
        </w:trPr>
        <w:tc>
          <w:tcPr>
            <w:tcW w:w="936" w:type="dxa"/>
            <w:shd w:val="clear" w:color="auto" w:fill="auto"/>
            <w:noWrap/>
          </w:tcPr>
          <w:p w14:paraId="0817E2E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14</w:t>
            </w:r>
          </w:p>
        </w:tc>
        <w:tc>
          <w:tcPr>
            <w:tcW w:w="1679" w:type="dxa"/>
            <w:shd w:val="clear" w:color="auto" w:fill="auto"/>
            <w:noWrap/>
          </w:tcPr>
          <w:p w14:paraId="1768CAA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171</w:t>
            </w:r>
          </w:p>
        </w:tc>
        <w:tc>
          <w:tcPr>
            <w:tcW w:w="1680" w:type="dxa"/>
            <w:shd w:val="clear" w:color="auto" w:fill="auto"/>
            <w:noWrap/>
          </w:tcPr>
          <w:p w14:paraId="2A324EF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698</w:t>
            </w:r>
          </w:p>
        </w:tc>
        <w:tc>
          <w:tcPr>
            <w:tcW w:w="1680" w:type="dxa"/>
            <w:shd w:val="clear" w:color="auto" w:fill="auto"/>
            <w:noWrap/>
          </w:tcPr>
          <w:p w14:paraId="670D2B35"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193</w:t>
            </w:r>
          </w:p>
        </w:tc>
        <w:tc>
          <w:tcPr>
            <w:tcW w:w="1680" w:type="dxa"/>
            <w:shd w:val="clear" w:color="auto" w:fill="auto"/>
            <w:noWrap/>
          </w:tcPr>
          <w:p w14:paraId="7F3F6E4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22</w:t>
            </w:r>
          </w:p>
        </w:tc>
      </w:tr>
      <w:tr w:rsidR="00460A4D" w:rsidRPr="006931BE" w14:paraId="3C1BA2E2" w14:textId="77777777" w:rsidTr="00460A4D">
        <w:trPr>
          <w:trHeight w:val="20"/>
        </w:trPr>
        <w:tc>
          <w:tcPr>
            <w:tcW w:w="936" w:type="dxa"/>
            <w:shd w:val="clear" w:color="auto" w:fill="auto"/>
            <w:noWrap/>
          </w:tcPr>
          <w:p w14:paraId="4F41BBB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15</w:t>
            </w:r>
          </w:p>
        </w:tc>
        <w:tc>
          <w:tcPr>
            <w:tcW w:w="1679" w:type="dxa"/>
            <w:shd w:val="clear" w:color="auto" w:fill="auto"/>
            <w:noWrap/>
          </w:tcPr>
          <w:p w14:paraId="27CC592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179</w:t>
            </w:r>
          </w:p>
        </w:tc>
        <w:tc>
          <w:tcPr>
            <w:tcW w:w="1680" w:type="dxa"/>
            <w:shd w:val="clear" w:color="auto" w:fill="auto"/>
            <w:noWrap/>
          </w:tcPr>
          <w:p w14:paraId="658584B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696</w:t>
            </w:r>
          </w:p>
        </w:tc>
        <w:tc>
          <w:tcPr>
            <w:tcW w:w="1680" w:type="dxa"/>
            <w:shd w:val="clear" w:color="auto" w:fill="auto"/>
            <w:noWrap/>
          </w:tcPr>
          <w:p w14:paraId="4E42106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203</w:t>
            </w:r>
          </w:p>
        </w:tc>
        <w:tc>
          <w:tcPr>
            <w:tcW w:w="1680" w:type="dxa"/>
            <w:shd w:val="clear" w:color="auto" w:fill="auto"/>
            <w:noWrap/>
          </w:tcPr>
          <w:p w14:paraId="577B9BFA"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24</w:t>
            </w:r>
          </w:p>
        </w:tc>
      </w:tr>
      <w:tr w:rsidR="00460A4D" w:rsidRPr="006931BE" w14:paraId="47883664" w14:textId="77777777" w:rsidTr="00460A4D">
        <w:trPr>
          <w:trHeight w:val="20"/>
        </w:trPr>
        <w:tc>
          <w:tcPr>
            <w:tcW w:w="936" w:type="dxa"/>
            <w:shd w:val="clear" w:color="auto" w:fill="auto"/>
            <w:noWrap/>
          </w:tcPr>
          <w:p w14:paraId="0B448282"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16</w:t>
            </w:r>
          </w:p>
        </w:tc>
        <w:tc>
          <w:tcPr>
            <w:tcW w:w="1679" w:type="dxa"/>
            <w:shd w:val="clear" w:color="auto" w:fill="auto"/>
            <w:noWrap/>
          </w:tcPr>
          <w:p w14:paraId="5E4F76D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188</w:t>
            </w:r>
          </w:p>
        </w:tc>
        <w:tc>
          <w:tcPr>
            <w:tcW w:w="1680" w:type="dxa"/>
            <w:shd w:val="clear" w:color="auto" w:fill="auto"/>
            <w:noWrap/>
          </w:tcPr>
          <w:p w14:paraId="298FDA9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694</w:t>
            </w:r>
          </w:p>
        </w:tc>
        <w:tc>
          <w:tcPr>
            <w:tcW w:w="1680" w:type="dxa"/>
            <w:shd w:val="clear" w:color="auto" w:fill="auto"/>
            <w:noWrap/>
          </w:tcPr>
          <w:p w14:paraId="0EC2D38A"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213</w:t>
            </w:r>
          </w:p>
        </w:tc>
        <w:tc>
          <w:tcPr>
            <w:tcW w:w="1680" w:type="dxa"/>
            <w:shd w:val="clear" w:color="auto" w:fill="auto"/>
            <w:noWrap/>
          </w:tcPr>
          <w:p w14:paraId="633A1D7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26</w:t>
            </w:r>
          </w:p>
        </w:tc>
      </w:tr>
      <w:tr w:rsidR="00460A4D" w:rsidRPr="006931BE" w14:paraId="3360CEE7" w14:textId="77777777" w:rsidTr="00460A4D">
        <w:trPr>
          <w:trHeight w:val="20"/>
        </w:trPr>
        <w:tc>
          <w:tcPr>
            <w:tcW w:w="936" w:type="dxa"/>
            <w:shd w:val="clear" w:color="auto" w:fill="auto"/>
            <w:noWrap/>
          </w:tcPr>
          <w:p w14:paraId="4F9B78F6"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17</w:t>
            </w:r>
          </w:p>
        </w:tc>
        <w:tc>
          <w:tcPr>
            <w:tcW w:w="1679" w:type="dxa"/>
            <w:shd w:val="clear" w:color="auto" w:fill="auto"/>
            <w:noWrap/>
          </w:tcPr>
          <w:p w14:paraId="1A7C5F05"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196</w:t>
            </w:r>
          </w:p>
        </w:tc>
        <w:tc>
          <w:tcPr>
            <w:tcW w:w="1680" w:type="dxa"/>
            <w:shd w:val="clear" w:color="auto" w:fill="auto"/>
            <w:noWrap/>
          </w:tcPr>
          <w:p w14:paraId="3055FAA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692</w:t>
            </w:r>
          </w:p>
        </w:tc>
        <w:tc>
          <w:tcPr>
            <w:tcW w:w="1680" w:type="dxa"/>
            <w:shd w:val="clear" w:color="auto" w:fill="auto"/>
            <w:noWrap/>
          </w:tcPr>
          <w:p w14:paraId="6D7D256A"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223</w:t>
            </w:r>
          </w:p>
        </w:tc>
        <w:tc>
          <w:tcPr>
            <w:tcW w:w="1680" w:type="dxa"/>
            <w:shd w:val="clear" w:color="auto" w:fill="auto"/>
            <w:noWrap/>
          </w:tcPr>
          <w:p w14:paraId="75114A6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27</w:t>
            </w:r>
          </w:p>
        </w:tc>
      </w:tr>
      <w:tr w:rsidR="00460A4D" w:rsidRPr="006931BE" w14:paraId="361475EF" w14:textId="77777777" w:rsidTr="00460A4D">
        <w:trPr>
          <w:trHeight w:val="20"/>
        </w:trPr>
        <w:tc>
          <w:tcPr>
            <w:tcW w:w="936" w:type="dxa"/>
            <w:shd w:val="clear" w:color="auto" w:fill="auto"/>
            <w:noWrap/>
          </w:tcPr>
          <w:p w14:paraId="23EE3A4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18</w:t>
            </w:r>
          </w:p>
        </w:tc>
        <w:tc>
          <w:tcPr>
            <w:tcW w:w="1679" w:type="dxa"/>
            <w:shd w:val="clear" w:color="auto" w:fill="auto"/>
            <w:noWrap/>
          </w:tcPr>
          <w:p w14:paraId="053E7EC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205</w:t>
            </w:r>
          </w:p>
        </w:tc>
        <w:tc>
          <w:tcPr>
            <w:tcW w:w="1680" w:type="dxa"/>
            <w:shd w:val="clear" w:color="auto" w:fill="auto"/>
            <w:noWrap/>
          </w:tcPr>
          <w:p w14:paraId="4992489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689</w:t>
            </w:r>
          </w:p>
        </w:tc>
        <w:tc>
          <w:tcPr>
            <w:tcW w:w="1680" w:type="dxa"/>
            <w:shd w:val="clear" w:color="auto" w:fill="auto"/>
            <w:noWrap/>
          </w:tcPr>
          <w:p w14:paraId="0BF8DBA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233</w:t>
            </w:r>
          </w:p>
        </w:tc>
        <w:tc>
          <w:tcPr>
            <w:tcW w:w="1680" w:type="dxa"/>
            <w:shd w:val="clear" w:color="auto" w:fill="auto"/>
            <w:noWrap/>
          </w:tcPr>
          <w:p w14:paraId="65101C2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29</w:t>
            </w:r>
          </w:p>
        </w:tc>
      </w:tr>
      <w:tr w:rsidR="00460A4D" w:rsidRPr="006931BE" w14:paraId="07B1BFE7" w14:textId="77777777" w:rsidTr="00460A4D">
        <w:trPr>
          <w:trHeight w:val="20"/>
        </w:trPr>
        <w:tc>
          <w:tcPr>
            <w:tcW w:w="936" w:type="dxa"/>
            <w:shd w:val="clear" w:color="auto" w:fill="auto"/>
            <w:noWrap/>
          </w:tcPr>
          <w:p w14:paraId="49FD180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19</w:t>
            </w:r>
          </w:p>
        </w:tc>
        <w:tc>
          <w:tcPr>
            <w:tcW w:w="1679" w:type="dxa"/>
            <w:shd w:val="clear" w:color="auto" w:fill="auto"/>
            <w:noWrap/>
          </w:tcPr>
          <w:p w14:paraId="0D8FCC5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213</w:t>
            </w:r>
          </w:p>
        </w:tc>
        <w:tc>
          <w:tcPr>
            <w:tcW w:w="1680" w:type="dxa"/>
            <w:shd w:val="clear" w:color="auto" w:fill="auto"/>
            <w:noWrap/>
          </w:tcPr>
          <w:p w14:paraId="609DF7F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687</w:t>
            </w:r>
          </w:p>
        </w:tc>
        <w:tc>
          <w:tcPr>
            <w:tcW w:w="1680" w:type="dxa"/>
            <w:shd w:val="clear" w:color="auto" w:fill="auto"/>
            <w:noWrap/>
          </w:tcPr>
          <w:p w14:paraId="273FD0C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243</w:t>
            </w:r>
          </w:p>
        </w:tc>
        <w:tc>
          <w:tcPr>
            <w:tcW w:w="1680" w:type="dxa"/>
            <w:shd w:val="clear" w:color="auto" w:fill="auto"/>
            <w:noWrap/>
          </w:tcPr>
          <w:p w14:paraId="5639EFC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30</w:t>
            </w:r>
          </w:p>
        </w:tc>
      </w:tr>
      <w:tr w:rsidR="00460A4D" w:rsidRPr="006931BE" w14:paraId="360667CC" w14:textId="77777777" w:rsidTr="00460A4D">
        <w:trPr>
          <w:trHeight w:val="20"/>
        </w:trPr>
        <w:tc>
          <w:tcPr>
            <w:tcW w:w="936" w:type="dxa"/>
            <w:shd w:val="clear" w:color="auto" w:fill="auto"/>
            <w:noWrap/>
          </w:tcPr>
          <w:p w14:paraId="491BC36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20</w:t>
            </w:r>
          </w:p>
        </w:tc>
        <w:tc>
          <w:tcPr>
            <w:tcW w:w="1679" w:type="dxa"/>
            <w:shd w:val="clear" w:color="auto" w:fill="auto"/>
            <w:noWrap/>
          </w:tcPr>
          <w:p w14:paraId="49233E7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222</w:t>
            </w:r>
          </w:p>
        </w:tc>
        <w:tc>
          <w:tcPr>
            <w:tcW w:w="1680" w:type="dxa"/>
            <w:shd w:val="clear" w:color="auto" w:fill="auto"/>
            <w:noWrap/>
          </w:tcPr>
          <w:p w14:paraId="68217B4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684</w:t>
            </w:r>
          </w:p>
        </w:tc>
        <w:tc>
          <w:tcPr>
            <w:tcW w:w="1680" w:type="dxa"/>
            <w:shd w:val="clear" w:color="auto" w:fill="auto"/>
            <w:noWrap/>
          </w:tcPr>
          <w:p w14:paraId="6784522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253</w:t>
            </w:r>
          </w:p>
        </w:tc>
        <w:tc>
          <w:tcPr>
            <w:tcW w:w="1680" w:type="dxa"/>
            <w:shd w:val="clear" w:color="auto" w:fill="auto"/>
            <w:noWrap/>
          </w:tcPr>
          <w:p w14:paraId="5A4F79F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31</w:t>
            </w:r>
          </w:p>
        </w:tc>
      </w:tr>
      <w:tr w:rsidR="00460A4D" w:rsidRPr="006931BE" w14:paraId="1CEC9C68" w14:textId="77777777" w:rsidTr="00460A4D">
        <w:trPr>
          <w:trHeight w:val="20"/>
        </w:trPr>
        <w:tc>
          <w:tcPr>
            <w:tcW w:w="936" w:type="dxa"/>
            <w:shd w:val="clear" w:color="auto" w:fill="auto"/>
            <w:noWrap/>
          </w:tcPr>
          <w:p w14:paraId="2EC8D50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21</w:t>
            </w:r>
          </w:p>
        </w:tc>
        <w:tc>
          <w:tcPr>
            <w:tcW w:w="1679" w:type="dxa"/>
            <w:shd w:val="clear" w:color="auto" w:fill="auto"/>
            <w:noWrap/>
          </w:tcPr>
          <w:p w14:paraId="69A03D4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230</w:t>
            </w:r>
          </w:p>
        </w:tc>
        <w:tc>
          <w:tcPr>
            <w:tcW w:w="1680" w:type="dxa"/>
            <w:shd w:val="clear" w:color="auto" w:fill="auto"/>
            <w:noWrap/>
          </w:tcPr>
          <w:p w14:paraId="435CF782"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682</w:t>
            </w:r>
          </w:p>
        </w:tc>
        <w:tc>
          <w:tcPr>
            <w:tcW w:w="1680" w:type="dxa"/>
            <w:shd w:val="clear" w:color="auto" w:fill="auto"/>
            <w:noWrap/>
          </w:tcPr>
          <w:p w14:paraId="60902113"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263</w:t>
            </w:r>
          </w:p>
        </w:tc>
        <w:tc>
          <w:tcPr>
            <w:tcW w:w="1680" w:type="dxa"/>
            <w:shd w:val="clear" w:color="auto" w:fill="auto"/>
            <w:noWrap/>
          </w:tcPr>
          <w:p w14:paraId="1451B07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33</w:t>
            </w:r>
          </w:p>
        </w:tc>
      </w:tr>
      <w:tr w:rsidR="00460A4D" w:rsidRPr="006931BE" w14:paraId="63C544FB" w14:textId="77777777" w:rsidTr="00460A4D">
        <w:trPr>
          <w:trHeight w:val="20"/>
        </w:trPr>
        <w:tc>
          <w:tcPr>
            <w:tcW w:w="936" w:type="dxa"/>
            <w:shd w:val="clear" w:color="auto" w:fill="auto"/>
            <w:noWrap/>
          </w:tcPr>
          <w:p w14:paraId="3C38F1F6"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22</w:t>
            </w:r>
          </w:p>
        </w:tc>
        <w:tc>
          <w:tcPr>
            <w:tcW w:w="1679" w:type="dxa"/>
            <w:shd w:val="clear" w:color="auto" w:fill="auto"/>
            <w:noWrap/>
          </w:tcPr>
          <w:p w14:paraId="6FA73C56"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239</w:t>
            </w:r>
          </w:p>
        </w:tc>
        <w:tc>
          <w:tcPr>
            <w:tcW w:w="1680" w:type="dxa"/>
            <w:shd w:val="clear" w:color="auto" w:fill="auto"/>
            <w:noWrap/>
          </w:tcPr>
          <w:p w14:paraId="7DC2A48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679</w:t>
            </w:r>
          </w:p>
        </w:tc>
        <w:tc>
          <w:tcPr>
            <w:tcW w:w="1680" w:type="dxa"/>
            <w:shd w:val="clear" w:color="auto" w:fill="auto"/>
            <w:noWrap/>
          </w:tcPr>
          <w:p w14:paraId="2F2DCD0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273</w:t>
            </w:r>
          </w:p>
        </w:tc>
        <w:tc>
          <w:tcPr>
            <w:tcW w:w="1680" w:type="dxa"/>
            <w:shd w:val="clear" w:color="auto" w:fill="auto"/>
            <w:noWrap/>
          </w:tcPr>
          <w:p w14:paraId="0B1FF34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34</w:t>
            </w:r>
          </w:p>
        </w:tc>
      </w:tr>
      <w:tr w:rsidR="00460A4D" w:rsidRPr="006931BE" w14:paraId="1FD1A4A7" w14:textId="77777777" w:rsidTr="00460A4D">
        <w:trPr>
          <w:trHeight w:val="20"/>
        </w:trPr>
        <w:tc>
          <w:tcPr>
            <w:tcW w:w="936" w:type="dxa"/>
            <w:shd w:val="clear" w:color="auto" w:fill="auto"/>
            <w:noWrap/>
          </w:tcPr>
          <w:p w14:paraId="21F44EF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23</w:t>
            </w:r>
          </w:p>
        </w:tc>
        <w:tc>
          <w:tcPr>
            <w:tcW w:w="1679" w:type="dxa"/>
            <w:shd w:val="clear" w:color="auto" w:fill="auto"/>
            <w:noWrap/>
          </w:tcPr>
          <w:p w14:paraId="348718C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247</w:t>
            </w:r>
          </w:p>
        </w:tc>
        <w:tc>
          <w:tcPr>
            <w:tcW w:w="1680" w:type="dxa"/>
            <w:shd w:val="clear" w:color="auto" w:fill="auto"/>
            <w:noWrap/>
          </w:tcPr>
          <w:p w14:paraId="3DCE4E1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676</w:t>
            </w:r>
          </w:p>
        </w:tc>
        <w:tc>
          <w:tcPr>
            <w:tcW w:w="1680" w:type="dxa"/>
            <w:shd w:val="clear" w:color="auto" w:fill="auto"/>
            <w:noWrap/>
          </w:tcPr>
          <w:p w14:paraId="2E97240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283</w:t>
            </w:r>
          </w:p>
        </w:tc>
        <w:tc>
          <w:tcPr>
            <w:tcW w:w="1680" w:type="dxa"/>
            <w:shd w:val="clear" w:color="auto" w:fill="auto"/>
            <w:noWrap/>
          </w:tcPr>
          <w:p w14:paraId="774EA9B6"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36</w:t>
            </w:r>
          </w:p>
        </w:tc>
      </w:tr>
      <w:tr w:rsidR="00460A4D" w:rsidRPr="006931BE" w14:paraId="42AF1B65" w14:textId="77777777" w:rsidTr="00460A4D">
        <w:trPr>
          <w:trHeight w:val="20"/>
        </w:trPr>
        <w:tc>
          <w:tcPr>
            <w:tcW w:w="936" w:type="dxa"/>
            <w:shd w:val="clear" w:color="auto" w:fill="auto"/>
            <w:noWrap/>
          </w:tcPr>
          <w:p w14:paraId="48A6661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24</w:t>
            </w:r>
          </w:p>
        </w:tc>
        <w:tc>
          <w:tcPr>
            <w:tcW w:w="1679" w:type="dxa"/>
            <w:shd w:val="clear" w:color="auto" w:fill="auto"/>
            <w:noWrap/>
          </w:tcPr>
          <w:p w14:paraId="32A889B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255</w:t>
            </w:r>
          </w:p>
        </w:tc>
        <w:tc>
          <w:tcPr>
            <w:tcW w:w="1680" w:type="dxa"/>
            <w:shd w:val="clear" w:color="auto" w:fill="auto"/>
            <w:noWrap/>
          </w:tcPr>
          <w:p w14:paraId="06B895F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673</w:t>
            </w:r>
          </w:p>
        </w:tc>
        <w:tc>
          <w:tcPr>
            <w:tcW w:w="1680" w:type="dxa"/>
            <w:shd w:val="clear" w:color="auto" w:fill="auto"/>
            <w:noWrap/>
          </w:tcPr>
          <w:p w14:paraId="725CEB35"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292</w:t>
            </w:r>
          </w:p>
        </w:tc>
        <w:tc>
          <w:tcPr>
            <w:tcW w:w="1680" w:type="dxa"/>
            <w:shd w:val="clear" w:color="auto" w:fill="auto"/>
            <w:noWrap/>
          </w:tcPr>
          <w:p w14:paraId="71B833F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37</w:t>
            </w:r>
          </w:p>
        </w:tc>
      </w:tr>
      <w:tr w:rsidR="00460A4D" w:rsidRPr="006931BE" w14:paraId="5E99365C" w14:textId="77777777" w:rsidTr="00460A4D">
        <w:trPr>
          <w:trHeight w:val="20"/>
        </w:trPr>
        <w:tc>
          <w:tcPr>
            <w:tcW w:w="936" w:type="dxa"/>
            <w:shd w:val="clear" w:color="auto" w:fill="auto"/>
            <w:noWrap/>
          </w:tcPr>
          <w:p w14:paraId="52BACB3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25</w:t>
            </w:r>
          </w:p>
        </w:tc>
        <w:tc>
          <w:tcPr>
            <w:tcW w:w="1679" w:type="dxa"/>
            <w:shd w:val="clear" w:color="auto" w:fill="auto"/>
            <w:noWrap/>
          </w:tcPr>
          <w:p w14:paraId="6313729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263</w:t>
            </w:r>
          </w:p>
        </w:tc>
        <w:tc>
          <w:tcPr>
            <w:tcW w:w="1680" w:type="dxa"/>
            <w:shd w:val="clear" w:color="auto" w:fill="auto"/>
            <w:noWrap/>
          </w:tcPr>
          <w:p w14:paraId="7C201B1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669</w:t>
            </w:r>
          </w:p>
        </w:tc>
        <w:tc>
          <w:tcPr>
            <w:tcW w:w="1680" w:type="dxa"/>
            <w:shd w:val="clear" w:color="auto" w:fill="auto"/>
            <w:noWrap/>
          </w:tcPr>
          <w:p w14:paraId="76BC347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302</w:t>
            </w:r>
          </w:p>
        </w:tc>
        <w:tc>
          <w:tcPr>
            <w:tcW w:w="1680" w:type="dxa"/>
            <w:shd w:val="clear" w:color="auto" w:fill="auto"/>
            <w:noWrap/>
          </w:tcPr>
          <w:p w14:paraId="2D34D34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39</w:t>
            </w:r>
          </w:p>
        </w:tc>
      </w:tr>
      <w:tr w:rsidR="00460A4D" w:rsidRPr="006931BE" w14:paraId="610E30C3" w14:textId="77777777" w:rsidTr="00460A4D">
        <w:trPr>
          <w:trHeight w:val="20"/>
        </w:trPr>
        <w:tc>
          <w:tcPr>
            <w:tcW w:w="936" w:type="dxa"/>
            <w:shd w:val="clear" w:color="auto" w:fill="auto"/>
            <w:noWrap/>
          </w:tcPr>
          <w:p w14:paraId="36C747C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26</w:t>
            </w:r>
          </w:p>
        </w:tc>
        <w:tc>
          <w:tcPr>
            <w:tcW w:w="1679" w:type="dxa"/>
            <w:shd w:val="clear" w:color="auto" w:fill="auto"/>
            <w:noWrap/>
          </w:tcPr>
          <w:p w14:paraId="16198DC3"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271</w:t>
            </w:r>
          </w:p>
        </w:tc>
        <w:tc>
          <w:tcPr>
            <w:tcW w:w="1680" w:type="dxa"/>
            <w:shd w:val="clear" w:color="auto" w:fill="auto"/>
            <w:noWrap/>
          </w:tcPr>
          <w:p w14:paraId="6D603DF7"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666</w:t>
            </w:r>
          </w:p>
        </w:tc>
        <w:tc>
          <w:tcPr>
            <w:tcW w:w="1680" w:type="dxa"/>
            <w:shd w:val="clear" w:color="auto" w:fill="auto"/>
            <w:noWrap/>
          </w:tcPr>
          <w:p w14:paraId="20361B8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312</w:t>
            </w:r>
          </w:p>
        </w:tc>
        <w:tc>
          <w:tcPr>
            <w:tcW w:w="1680" w:type="dxa"/>
            <w:shd w:val="clear" w:color="auto" w:fill="auto"/>
            <w:noWrap/>
          </w:tcPr>
          <w:p w14:paraId="56CBBC93"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40</w:t>
            </w:r>
          </w:p>
        </w:tc>
      </w:tr>
      <w:tr w:rsidR="00460A4D" w:rsidRPr="006931BE" w14:paraId="2CFD1A90" w14:textId="77777777" w:rsidTr="00460A4D">
        <w:trPr>
          <w:trHeight w:val="20"/>
        </w:trPr>
        <w:tc>
          <w:tcPr>
            <w:tcW w:w="936" w:type="dxa"/>
            <w:shd w:val="clear" w:color="auto" w:fill="auto"/>
            <w:noWrap/>
          </w:tcPr>
          <w:p w14:paraId="78718F1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27</w:t>
            </w:r>
          </w:p>
        </w:tc>
        <w:tc>
          <w:tcPr>
            <w:tcW w:w="1679" w:type="dxa"/>
            <w:shd w:val="clear" w:color="auto" w:fill="auto"/>
            <w:noWrap/>
          </w:tcPr>
          <w:p w14:paraId="378C496A"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279</w:t>
            </w:r>
          </w:p>
        </w:tc>
        <w:tc>
          <w:tcPr>
            <w:tcW w:w="1680" w:type="dxa"/>
            <w:shd w:val="clear" w:color="auto" w:fill="auto"/>
            <w:noWrap/>
          </w:tcPr>
          <w:p w14:paraId="1BE9475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662</w:t>
            </w:r>
          </w:p>
        </w:tc>
        <w:tc>
          <w:tcPr>
            <w:tcW w:w="1680" w:type="dxa"/>
            <w:shd w:val="clear" w:color="auto" w:fill="auto"/>
            <w:noWrap/>
          </w:tcPr>
          <w:p w14:paraId="5F62BAA8"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321</w:t>
            </w:r>
          </w:p>
        </w:tc>
        <w:tc>
          <w:tcPr>
            <w:tcW w:w="1680" w:type="dxa"/>
            <w:shd w:val="clear" w:color="auto" w:fill="auto"/>
            <w:noWrap/>
          </w:tcPr>
          <w:p w14:paraId="699FA80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42</w:t>
            </w:r>
          </w:p>
        </w:tc>
      </w:tr>
      <w:tr w:rsidR="00460A4D" w:rsidRPr="006931BE" w14:paraId="2512FB2B" w14:textId="77777777" w:rsidTr="00460A4D">
        <w:trPr>
          <w:trHeight w:val="20"/>
        </w:trPr>
        <w:tc>
          <w:tcPr>
            <w:tcW w:w="936" w:type="dxa"/>
            <w:shd w:val="clear" w:color="auto" w:fill="auto"/>
            <w:noWrap/>
          </w:tcPr>
          <w:p w14:paraId="04F0C4E2"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28</w:t>
            </w:r>
          </w:p>
        </w:tc>
        <w:tc>
          <w:tcPr>
            <w:tcW w:w="1679" w:type="dxa"/>
            <w:shd w:val="clear" w:color="auto" w:fill="auto"/>
            <w:noWrap/>
          </w:tcPr>
          <w:p w14:paraId="23BDB8E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287</w:t>
            </w:r>
          </w:p>
        </w:tc>
        <w:tc>
          <w:tcPr>
            <w:tcW w:w="1680" w:type="dxa"/>
            <w:shd w:val="clear" w:color="auto" w:fill="auto"/>
            <w:noWrap/>
          </w:tcPr>
          <w:p w14:paraId="406BC64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659</w:t>
            </w:r>
          </w:p>
        </w:tc>
        <w:tc>
          <w:tcPr>
            <w:tcW w:w="1680" w:type="dxa"/>
            <w:shd w:val="clear" w:color="auto" w:fill="auto"/>
            <w:noWrap/>
          </w:tcPr>
          <w:p w14:paraId="01A30A8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330</w:t>
            </w:r>
          </w:p>
        </w:tc>
        <w:tc>
          <w:tcPr>
            <w:tcW w:w="1680" w:type="dxa"/>
            <w:shd w:val="clear" w:color="auto" w:fill="auto"/>
            <w:noWrap/>
          </w:tcPr>
          <w:p w14:paraId="66D8C539"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43</w:t>
            </w:r>
          </w:p>
        </w:tc>
      </w:tr>
      <w:tr w:rsidR="00460A4D" w:rsidRPr="006931BE" w14:paraId="281D0B30" w14:textId="77777777" w:rsidTr="00460A4D">
        <w:trPr>
          <w:trHeight w:val="20"/>
        </w:trPr>
        <w:tc>
          <w:tcPr>
            <w:tcW w:w="936" w:type="dxa"/>
            <w:shd w:val="clear" w:color="auto" w:fill="auto"/>
            <w:noWrap/>
          </w:tcPr>
          <w:p w14:paraId="643A6F4B"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29</w:t>
            </w:r>
          </w:p>
        </w:tc>
        <w:tc>
          <w:tcPr>
            <w:tcW w:w="1679" w:type="dxa"/>
            <w:shd w:val="clear" w:color="auto" w:fill="auto"/>
            <w:noWrap/>
          </w:tcPr>
          <w:p w14:paraId="30CC85CF"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295</w:t>
            </w:r>
          </w:p>
        </w:tc>
        <w:tc>
          <w:tcPr>
            <w:tcW w:w="1680" w:type="dxa"/>
            <w:shd w:val="clear" w:color="auto" w:fill="auto"/>
            <w:noWrap/>
          </w:tcPr>
          <w:p w14:paraId="31362FD1"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655</w:t>
            </w:r>
          </w:p>
        </w:tc>
        <w:tc>
          <w:tcPr>
            <w:tcW w:w="1680" w:type="dxa"/>
            <w:shd w:val="clear" w:color="auto" w:fill="auto"/>
            <w:noWrap/>
          </w:tcPr>
          <w:p w14:paraId="06D521B2"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340</w:t>
            </w:r>
          </w:p>
        </w:tc>
        <w:tc>
          <w:tcPr>
            <w:tcW w:w="1680" w:type="dxa"/>
            <w:shd w:val="clear" w:color="auto" w:fill="auto"/>
            <w:noWrap/>
          </w:tcPr>
          <w:p w14:paraId="397A690E"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44</w:t>
            </w:r>
          </w:p>
        </w:tc>
      </w:tr>
      <w:tr w:rsidR="00460A4D" w:rsidRPr="006931BE" w14:paraId="4BC66413" w14:textId="77777777" w:rsidTr="00460A4D">
        <w:trPr>
          <w:trHeight w:val="20"/>
        </w:trPr>
        <w:tc>
          <w:tcPr>
            <w:tcW w:w="936" w:type="dxa"/>
            <w:shd w:val="clear" w:color="auto" w:fill="auto"/>
            <w:noWrap/>
          </w:tcPr>
          <w:p w14:paraId="7D4306C0"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30</w:t>
            </w:r>
          </w:p>
        </w:tc>
        <w:tc>
          <w:tcPr>
            <w:tcW w:w="1679" w:type="dxa"/>
            <w:shd w:val="clear" w:color="auto" w:fill="auto"/>
            <w:noWrap/>
          </w:tcPr>
          <w:p w14:paraId="0F66FD8C"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303</w:t>
            </w:r>
          </w:p>
        </w:tc>
        <w:tc>
          <w:tcPr>
            <w:tcW w:w="1680" w:type="dxa"/>
            <w:shd w:val="clear" w:color="auto" w:fill="auto"/>
            <w:noWrap/>
          </w:tcPr>
          <w:p w14:paraId="7D1998D5"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651</w:t>
            </w:r>
          </w:p>
        </w:tc>
        <w:tc>
          <w:tcPr>
            <w:tcW w:w="1680" w:type="dxa"/>
            <w:shd w:val="clear" w:color="auto" w:fill="auto"/>
            <w:noWrap/>
          </w:tcPr>
          <w:p w14:paraId="5A090D54"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349</w:t>
            </w:r>
          </w:p>
        </w:tc>
        <w:tc>
          <w:tcPr>
            <w:tcW w:w="1680" w:type="dxa"/>
            <w:shd w:val="clear" w:color="auto" w:fill="auto"/>
            <w:noWrap/>
          </w:tcPr>
          <w:p w14:paraId="2851235D" w14:textId="77777777" w:rsidR="00460A4D" w:rsidRPr="006931BE" w:rsidRDefault="00460A4D" w:rsidP="00460A4D">
            <w:pPr>
              <w:spacing w:before="20" w:after="20" w:line="240" w:lineRule="auto"/>
              <w:ind w:right="113"/>
              <w:rPr>
                <w:rFonts w:eastAsia="MS Mincho"/>
                <w:b/>
                <w:sz w:val="18"/>
              </w:rPr>
            </w:pPr>
            <w:r w:rsidRPr="006931BE">
              <w:rPr>
                <w:rFonts w:eastAsia="MS Mincho"/>
                <w:b/>
                <w:sz w:val="18"/>
              </w:rPr>
              <w:t>46</w:t>
            </w:r>
          </w:p>
        </w:tc>
      </w:tr>
    </w:tbl>
    <w:p w14:paraId="14FA1D13" w14:textId="77777777" w:rsidR="00662622" w:rsidRPr="006931BE" w:rsidRDefault="00662622" w:rsidP="00460A4D">
      <w:pPr>
        <w:pStyle w:val="SingleTxtG"/>
        <w:keepNext/>
        <w:spacing w:before="240"/>
        <w:ind w:left="2268" w:hanging="1134"/>
        <w:rPr>
          <w:b/>
        </w:rPr>
      </w:pPr>
      <w:r w:rsidRPr="006931BE">
        <w:rPr>
          <w:b/>
        </w:rPr>
        <w:lastRenderedPageBreak/>
        <w:t>2.3.3</w:t>
      </w:r>
      <w:r w:rsidR="004A41DE" w:rsidRPr="006931BE">
        <w:rPr>
          <w:b/>
        </w:rPr>
        <w:tab/>
      </w:r>
      <w:r w:rsidRPr="006931BE">
        <w:rPr>
          <w:b/>
        </w:rPr>
        <w:t>Определение максимальной высоты подголовника</w:t>
      </w:r>
    </w:p>
    <w:p w14:paraId="5A3A1228" w14:textId="77777777" w:rsidR="00662622" w:rsidRPr="006931BE" w:rsidRDefault="00662622" w:rsidP="00460A4D">
      <w:pPr>
        <w:pStyle w:val="SingleTxtG"/>
        <w:ind w:left="2268" w:hanging="1134"/>
        <w:rPr>
          <w:b/>
        </w:rPr>
      </w:pPr>
      <w:r w:rsidRPr="006931BE">
        <w:rPr>
          <w:b/>
        </w:rPr>
        <w:tab/>
        <w:t>Высота подголовника – это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(см. рис.</w:t>
      </w:r>
      <w:r w:rsidRPr="006931BE">
        <w:rPr>
          <w:b/>
          <w:i/>
        </w:rPr>
        <w:t xml:space="preserve"> </w:t>
      </w:r>
      <w:r w:rsidRPr="006931BE">
        <w:rPr>
          <w:b/>
        </w:rPr>
        <w:t xml:space="preserve">1-3). </w:t>
      </w:r>
    </w:p>
    <w:p w14:paraId="00D7617A" w14:textId="77777777" w:rsidR="00662622" w:rsidRPr="006931BE" w:rsidRDefault="00662622" w:rsidP="00460A4D">
      <w:pPr>
        <w:pStyle w:val="SingleTxtG"/>
        <w:ind w:left="2268" w:hanging="1134"/>
        <w:rPr>
          <w:b/>
        </w:rPr>
      </w:pPr>
      <w:r w:rsidRPr="006931BE">
        <w:rPr>
          <w:b/>
        </w:rPr>
        <w:tab/>
        <w:t>После определения координат ТП максимальную высоту подголовника можно рассчитать по его продольному (ΔX) и вертикальному (ΔZ) расстоянию от точки R (см. рис. 1-3) следующим образом:</w:t>
      </w:r>
    </w:p>
    <w:p w14:paraId="61C329BC" w14:textId="77777777" w:rsidR="00662622" w:rsidRPr="006931BE" w:rsidRDefault="00460A4D" w:rsidP="00460A4D">
      <w:pPr>
        <w:pStyle w:val="SingleTxtG"/>
        <w:ind w:left="2268" w:hanging="1134"/>
        <w:jc w:val="left"/>
        <w:rPr>
          <w:b/>
        </w:rPr>
      </w:pPr>
      <w:r w:rsidRPr="006931BE">
        <w:rPr>
          <w:b/>
        </w:rPr>
        <w:tab/>
      </w:r>
      <w:r w:rsidR="00662622" w:rsidRPr="006931BE">
        <w:rPr>
          <w:b/>
        </w:rPr>
        <w:t xml:space="preserve">высота подголовника = </w:t>
      </w:r>
      <w:r w:rsidRPr="006931BE">
        <w:rPr>
          <w:b/>
        </w:rPr>
        <w:br/>
      </w:r>
      <w:r w:rsidR="00662622" w:rsidRPr="006931BE">
        <w:rPr>
          <w:b/>
        </w:rPr>
        <w:t>ΔX ∙ SIN расчетный угол наклона туловища) + ΔZ ∙ COS (расчетный угол наклона туловища)</w:t>
      </w:r>
    </w:p>
    <w:p w14:paraId="1724F5C8" w14:textId="77777777" w:rsidR="00662622" w:rsidRPr="006931BE" w:rsidRDefault="00662622" w:rsidP="00460A4D">
      <w:pPr>
        <w:pStyle w:val="SingleTxtG"/>
        <w:ind w:left="2268" w:hanging="1134"/>
        <w:rPr>
          <w:b/>
        </w:rPr>
      </w:pPr>
      <w:r w:rsidRPr="006931BE">
        <w:rPr>
          <w:b/>
        </w:rPr>
        <w:t>2.3.3.1</w:t>
      </w:r>
      <w:r w:rsidR="004A41DE" w:rsidRPr="006931BE">
        <w:rPr>
          <w:b/>
        </w:rPr>
        <w:tab/>
      </w:r>
      <w:r w:rsidRPr="006931BE">
        <w:rPr>
          <w:b/>
        </w:rPr>
        <w:t>Определение максимальной высоты подголовника в случае исключений по пунктам 5.1.1.4 и 5.1.1.6 настоящих Правил.</w:t>
      </w:r>
    </w:p>
    <w:p w14:paraId="7FF5A87C" w14:textId="77777777" w:rsidR="00662622" w:rsidRPr="006931BE" w:rsidRDefault="00662622" w:rsidP="00460A4D">
      <w:pPr>
        <w:pStyle w:val="SingleTxtG"/>
        <w:ind w:left="2268" w:hanging="1134"/>
        <w:rPr>
          <w:b/>
        </w:rPr>
      </w:pPr>
      <w:r w:rsidRPr="006931BE">
        <w:rPr>
          <w:b/>
        </w:rPr>
        <w:tab/>
        <w:t>Установить подголовник в самое высокое положение регулировки, предусмотренное для использования водителем или пассажиром, и 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проем между ними сфера диаметром 50 ± 0,5 мм.</w:t>
      </w:r>
    </w:p>
    <w:p w14:paraId="0E4D8B0C" w14:textId="77777777" w:rsidR="00662622" w:rsidRPr="006931BE" w:rsidRDefault="00662622" w:rsidP="00460A4D">
      <w:pPr>
        <w:pStyle w:val="SingleTxtG"/>
        <w:ind w:left="2268" w:hanging="1134"/>
        <w:rPr>
          <w:b/>
        </w:rPr>
      </w:pPr>
      <w:r w:rsidRPr="006931BE">
        <w:rPr>
          <w:b/>
        </w:rPr>
        <w:t>2.3.4</w:t>
      </w:r>
      <w:r w:rsidR="004A41DE" w:rsidRPr="006931BE">
        <w:rPr>
          <w:b/>
        </w:rPr>
        <w:tab/>
      </w:r>
      <w:r w:rsidRPr="006931BE">
        <w:rPr>
          <w:b/>
        </w:rPr>
        <w:t>Определение минимальной высоты подголовника</w:t>
      </w:r>
    </w:p>
    <w:p w14:paraId="4FDBF159" w14:textId="77777777" w:rsidR="00662622" w:rsidRPr="006931BE" w:rsidRDefault="00662622" w:rsidP="00460A4D">
      <w:pPr>
        <w:pStyle w:val="SingleTxtG"/>
        <w:ind w:left="2268" w:hanging="1134"/>
        <w:rPr>
          <w:b/>
        </w:rPr>
      </w:pPr>
      <w:r w:rsidRPr="006931BE">
        <w:rPr>
          <w:b/>
        </w:rPr>
        <w:tab/>
        <w:t xml:space="preserve">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w:t>
      </w:r>
    </w:p>
    <w:p w14:paraId="43C6C0B1" w14:textId="77777777" w:rsidR="00662622" w:rsidRPr="006931BE" w:rsidRDefault="00662622" w:rsidP="00460A4D">
      <w:pPr>
        <w:pStyle w:val="SingleTxtG"/>
        <w:ind w:left="2268" w:hanging="1134"/>
        <w:rPr>
          <w:b/>
        </w:rPr>
      </w:pPr>
      <w:r w:rsidRPr="006931BE">
        <w:rPr>
          <w:b/>
        </w:rPr>
        <w:tab/>
        <w:t>Высота подголовника в этом самом низком положении использования – это расстояние от точки R,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в соответствия с пунктом 2.3.3 настоящего приложения).</w:t>
      </w:r>
    </w:p>
    <w:p w14:paraId="3ADB2C94" w14:textId="77777777" w:rsidR="00662622" w:rsidRPr="006931BE" w:rsidRDefault="00662622" w:rsidP="00611317">
      <w:pPr>
        <w:pStyle w:val="H23G"/>
      </w:pPr>
      <w:r w:rsidRPr="006931BE">
        <w:br w:type="page"/>
      </w:r>
      <w:r w:rsidR="00611317" w:rsidRPr="006931BE">
        <w:lastRenderedPageBreak/>
        <w:tab/>
      </w:r>
      <w:r w:rsidR="00611317" w:rsidRPr="006931BE">
        <w:tab/>
      </w:r>
      <w:r w:rsidRPr="006931BE">
        <w:t>Рис. 1-1</w:t>
      </w:r>
      <w:r w:rsidR="00611317" w:rsidRPr="006931BE">
        <w:br/>
      </w:r>
      <w:r w:rsidRPr="006931BE">
        <w:t xml:space="preserve">Гониометрия в случае процедуры испытания с использованием устройства, </w:t>
      </w:r>
      <w:r w:rsidR="00611317" w:rsidRPr="006931BE">
        <w:rPr>
          <w:noProof/>
        </w:rPr>
        <mc:AlternateContent>
          <mc:Choice Requires="wps">
            <w:drawing>
              <wp:anchor distT="0" distB="0" distL="114300" distR="114300" simplePos="0" relativeHeight="251748352" behindDoc="0" locked="0" layoutInCell="1" allowOverlap="1" wp14:anchorId="35F02C14" wp14:editId="59D7C033">
                <wp:simplePos x="0" y="0"/>
                <wp:positionH relativeFrom="column">
                  <wp:posOffset>4296410</wp:posOffset>
                </wp:positionH>
                <wp:positionV relativeFrom="paragraph">
                  <wp:posOffset>483870</wp:posOffset>
                </wp:positionV>
                <wp:extent cx="342900" cy="146050"/>
                <wp:effectExtent l="0" t="0" r="0" b="6350"/>
                <wp:wrapNone/>
                <wp:docPr id="97" name="テキスト ボックス 45"/>
                <wp:cNvGraphicFramePr/>
                <a:graphic xmlns:a="http://schemas.openxmlformats.org/drawingml/2006/main">
                  <a:graphicData uri="http://schemas.microsoft.com/office/word/2010/wordprocessingShape">
                    <wps:wsp>
                      <wps:cNvSpPr txBox="1"/>
                      <wps:spPr>
                        <a:xfrm>
                          <a:off x="0" y="0"/>
                          <a:ext cx="342900" cy="146050"/>
                        </a:xfrm>
                        <a:prstGeom prst="rect">
                          <a:avLst/>
                        </a:prstGeom>
                        <a:solidFill>
                          <a:schemeClr val="bg1"/>
                        </a:solidFill>
                        <a:ln w="6350">
                          <a:noFill/>
                        </a:ln>
                      </wps:spPr>
                      <wps:txbx>
                        <w:txbxContent>
                          <w:p w14:paraId="38ED6947" w14:textId="77777777" w:rsidR="006279E7" w:rsidRPr="007865B2" w:rsidRDefault="006279E7" w:rsidP="007865B2">
                            <w:pPr>
                              <w:spacing w:line="240" w:lineRule="auto"/>
                              <w:rPr>
                                <w:sz w:val="16"/>
                                <w:lang w:eastAsia="ja-JP"/>
                              </w:rPr>
                            </w:pPr>
                            <w:r>
                              <w:rPr>
                                <w:sz w:val="16"/>
                                <w:lang w:val="en-US" w:eastAsia="ja-JP"/>
                              </w:rPr>
                              <w:t xml:space="preserve">71 </w:t>
                            </w:r>
                            <w:r>
                              <w:rPr>
                                <w:sz w:val="16"/>
                                <w:lang w:eastAsia="ja-JP"/>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6FB94" id="テキスト ボックス 45" o:spid="_x0000_s1033" type="#_x0000_t202" style="position:absolute;left:0;text-align:left;margin-left:338.3pt;margin-top:38.1pt;width:27pt;height:1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uGWgIAAIIEAAAOAAAAZHJzL2Uyb0RvYy54bWysVMtu1DAU3SPxD5b3NDN90lEz1dCqCKmi&#10;lVrUtcdxZiI5vsb2TFKWHQnxEfwCYs335Ec4diYtFFaIjXPt+z7n3pyctrVma+V8RSbn450RZ8pI&#10;KiqzyPmH24tXrznzQZhCaDIq5/fK89PpyxcnjZ2oXVqSLpRjCGL8pLE5X4ZgJ1nm5VLVwu+QVQbK&#10;klwtAq5ukRVONIhe62x3NDrMGnKFdSSV93g975V8muKXpZLhqiy9CkznHLWFdLp0zuOZTU/EZOGE&#10;XVZyW4b4hypqURkkfQx1LoJgK1f9EaqupCNPZdiRVGdUlpVUqQd0Mx496+ZmKaxKvQAcbx9h8v8v&#10;rHy/vnasKnJ+fMSZETU46jafu4dv3cOPbvOFdZuv3WbTPXzHne0fRMAa6yfwu7HwDO0bakH88O7x&#10;GHFoS1fHLzpk0AP6+0e4VRuYxOPe/u7xCBoJ1Xj/cHSQ6MienK3z4a2imkUh5w5sJpDF+tIHFALT&#10;wSTm8qSr4qLSOl3iBKkz7dhagPv5IpUIj9+stGFNzg/3kDo6GYrufWRtkCC22rcUpdDO24TV0dDu&#10;nIp7oOCoHyxv5UWFWi+FD9fCYZLQHrYjXOEoNSEXbSXOluQ+/e092oNgaDlrMJk59x9XwinO9DsD&#10;6uMYD4IbhPkgmFV9Rmh4jL2zMolwcEEPYumovsPSzGIWqISRyJXzMIhnod8PLJ1Us1kywrBaES7N&#10;jZUxdMQqIn/b3glnt/QE8PqehpkVk2cs9bY9yrNVoLJKFEZcexS3cGPQE7PbpYyb9Os9WT39OqY/&#10;AQAA//8DAFBLAwQUAAYACAAAACEA7lcNwt8AAAAJAQAADwAAAGRycy9kb3ducmV2LnhtbEyPy07D&#10;MBBF90j8gzVIbBB1GiQnDZlUUAkBCxYNfIATD3HAjyh22/D3mBVdzszRnXPr7WINO9IcRu8Q1qsM&#10;GLneq9ENCB/vT7clsBClU9J4Rwg/FGDbXF7UslL+5PZ0bOPAUogLlUTQMU4V56HXZGVY+Ylcun36&#10;2cqYxnngapanFG4Nz7NMcCtHlz5oOdFOU//dHixCWYZdQaHz5uu5fbl5pcf1/k0jXl8tD/fAIi3x&#10;H4Y//aQOTXLq/MGpwAyCKIRIKEIhcmAJKO6ytOgQNpsceFPz8wbNLwAAAP//AwBQSwECLQAUAAYA&#10;CAAAACEAtoM4kv4AAADhAQAAEwAAAAAAAAAAAAAAAAAAAAAAW0NvbnRlbnRfVHlwZXNdLnhtbFBL&#10;AQItABQABgAIAAAAIQA4/SH/1gAAAJQBAAALAAAAAAAAAAAAAAAAAC8BAABfcmVscy8ucmVsc1BL&#10;AQItABQABgAIAAAAIQB1mRuGWgIAAIIEAAAOAAAAAAAAAAAAAAAAAC4CAABkcnMvZTJvRG9jLnht&#10;bFBLAQItABQABgAIAAAAIQDuVw3C3wAAAAkBAAAPAAAAAAAAAAAAAAAAALQEAABkcnMvZG93bnJl&#10;di54bWxQSwUGAAAAAAQABADzAAAAwAUAAAAA&#10;" fillcolor="white [3212]" stroked="f" strokeweight=".5pt">
                <v:textbox inset="0,0,0,0">
                  <w:txbxContent>
                    <w:p w:rsidR="006279E7" w:rsidRPr="007865B2" w:rsidRDefault="006279E7" w:rsidP="007865B2">
                      <w:pPr>
                        <w:spacing w:line="240" w:lineRule="auto"/>
                        <w:rPr>
                          <w:sz w:val="16"/>
                          <w:lang w:eastAsia="ja-JP"/>
                        </w:rPr>
                      </w:pPr>
                      <w:r>
                        <w:rPr>
                          <w:sz w:val="16"/>
                          <w:lang w:val="en-US" w:eastAsia="ja-JP"/>
                        </w:rPr>
                        <w:t xml:space="preserve">71 </w:t>
                      </w:r>
                      <w:r>
                        <w:rPr>
                          <w:sz w:val="16"/>
                          <w:lang w:eastAsia="ja-JP"/>
                        </w:rPr>
                        <w:t>мм</w:t>
                      </w:r>
                    </w:p>
                  </w:txbxContent>
                </v:textbox>
              </v:shape>
            </w:pict>
          </mc:Fallback>
        </mc:AlternateContent>
      </w:r>
      <w:r w:rsidR="00611317" w:rsidRPr="006931BE">
        <w:rPr>
          <w:noProof/>
        </w:rPr>
        <mc:AlternateContent>
          <mc:Choice Requires="wps">
            <w:drawing>
              <wp:anchor distT="0" distB="0" distL="114300" distR="114300" simplePos="0" relativeHeight="251746304" behindDoc="0" locked="0" layoutInCell="1" allowOverlap="1" wp14:anchorId="44F54290" wp14:editId="10076695">
                <wp:simplePos x="0" y="0"/>
                <wp:positionH relativeFrom="column">
                  <wp:posOffset>4880610</wp:posOffset>
                </wp:positionH>
                <wp:positionV relativeFrom="paragraph">
                  <wp:posOffset>407670</wp:posOffset>
                </wp:positionV>
                <wp:extent cx="819150" cy="254000"/>
                <wp:effectExtent l="0" t="0" r="0" b="12700"/>
                <wp:wrapNone/>
                <wp:docPr id="45" name="テキスト ボックス 45"/>
                <wp:cNvGraphicFramePr/>
                <a:graphic xmlns:a="http://schemas.openxmlformats.org/drawingml/2006/main">
                  <a:graphicData uri="http://schemas.microsoft.com/office/word/2010/wordprocessingShape">
                    <wps:wsp>
                      <wps:cNvSpPr txBox="1"/>
                      <wps:spPr>
                        <a:xfrm>
                          <a:off x="0" y="0"/>
                          <a:ext cx="819150" cy="254000"/>
                        </a:xfrm>
                        <a:prstGeom prst="rect">
                          <a:avLst/>
                        </a:prstGeom>
                        <a:noFill/>
                        <a:ln w="6350">
                          <a:noFill/>
                        </a:ln>
                      </wps:spPr>
                      <wps:txbx>
                        <w:txbxContent>
                          <w:p w14:paraId="3DA9A3B9" w14:textId="77777777" w:rsidR="006279E7" w:rsidRPr="00AA3382" w:rsidRDefault="006279E7" w:rsidP="00460A4D">
                            <w:pPr>
                              <w:spacing w:line="240" w:lineRule="auto"/>
                              <w:rPr>
                                <w:sz w:val="16"/>
                                <w:lang w:eastAsia="ja-JP"/>
                              </w:rPr>
                            </w:pPr>
                            <w:r w:rsidRPr="00671EE9">
                              <w:rPr>
                                <w:sz w:val="16"/>
                                <w:lang w:eastAsia="ja-JP"/>
                              </w:rPr>
                              <w:t>Задняя часть муляжа головы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6087" id="_x0000_s1034" type="#_x0000_t202" style="position:absolute;left:0;text-align:left;margin-left:384.3pt;margin-top:32.1pt;width:64.5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ORQIAAFoEAAAOAAAAZHJzL2Uyb0RvYy54bWysVN1u0zAUvkfiHSzf07Rlm0bVdCqbhpCm&#10;bVKHdu06Thsp8TG222RcrhLiIXgFxDXPkxfhs9N0MLhC3DjHPv/fd06mZ01Vsq2yriCd8tFgyJnS&#10;krJCr1L+4e7y1SlnzgudiZK0SvmDcvxs9vLFtDYTNaY1lZmyDEG0m9Qm5WvvzSRJnFyrSrgBGaWh&#10;zMlWwuNqV0lmRY3oVZmMh8OTpCabGUtSOYfXi07JZzF+nivpb/LcKc/KlKM2H08bz2U4k9lUTFZW&#10;mHUh92WIf6iiEoVG0kOoC+EF29jij1BVIS05yv1AUpVQnhdSxR7QzWj4rJvFWhgVewE4zhxgcv8v&#10;rLze3lpWZCk/OuZMiwoctbvP7eO39vFHu/vC2t3XdrdrH7/jzmADwGrjJvBbGHj65i01IL5/d3gM&#10;ODS5rcIXHTLoAf3DAW7VeCbxeDp6MzqGRkI1Pj4aDiMdyZOzsc6/U1SxIKTcgs0IstheOY9CYNqb&#10;hFyaLouyjIyWmtUpP3mN8L9p4FFqOIYWulKD5JtlEzE47dtYUvaA7ix1A+OMvCxQw5Vw/lZYTAjK&#10;xtT7Gxx5SchFe4mzNdlPf3sP9iAOWs5qTFzK3ceNsIqz8r0GpWE8e8H2wrIX9KY6JwzxCPtkZBTh&#10;YH3Zi7ml6h7LMA9ZoBJaIlfKfS+e+27usUxSzefRCENohL/SCyND6IBVQPSuuRfW7GH34Oua+lkU&#10;k2fod7YdyvONp7yI1ARcOxT3cGOAI2P7ZQsb8us9Wj39EmY/AQAA//8DAFBLAwQUAAYACAAAACEA&#10;1x+h5t8AAAAKAQAADwAAAGRycy9kb3ducmV2LnhtbEyPy07DMBBF90j8gzVI7KjdCqVpiFMhHjug&#10;0IIEOyc2SYQ9jmwnDX/PsILl3Dm6c6bczs6yyYTYe5SwXAhgBhuve2wlvB7uL3JgMSnUyno0Er5N&#10;hG11elKqQvsjvphpn1pGJRgLJaFLaSg4j01nnIoLPxik3acPTiUaQ8t1UEcqd5avhMi4Uz3ShU4N&#10;5qYzzdd+dBLsewwPtUgf0237mJ53fHy7Wz5JeX42X18BS2ZOfzD86pM6VORU+xF1ZFbCOsszQiVk&#10;lytgBOSbNQU1kYISXpX8/wvVDwAAAP//AwBQSwECLQAUAAYACAAAACEAtoM4kv4AAADhAQAAEwAA&#10;AAAAAAAAAAAAAAAAAAAAW0NvbnRlbnRfVHlwZXNdLnhtbFBLAQItABQABgAIAAAAIQA4/SH/1gAA&#10;AJQBAAALAAAAAAAAAAAAAAAAAC8BAABfcmVscy8ucmVsc1BLAQItABQABgAIAAAAIQBua+uORQIA&#10;AFoEAAAOAAAAAAAAAAAAAAAAAC4CAABkcnMvZTJvRG9jLnhtbFBLAQItABQABgAIAAAAIQDXH6Hm&#10;3wAAAAoBAAAPAAAAAAAAAAAAAAAAAJ8EAABkcnMvZG93bnJldi54bWxQSwUGAAAAAAQABADzAAAA&#10;qwUAAAAA&#10;" filled="f" stroked="f" strokeweight=".5pt">
                <v:textbox inset="0,0,0,0">
                  <w:txbxContent>
                    <w:p w:rsidR="006279E7" w:rsidRPr="00AA3382" w:rsidRDefault="006279E7" w:rsidP="00460A4D">
                      <w:pPr>
                        <w:spacing w:line="240" w:lineRule="auto"/>
                        <w:rPr>
                          <w:sz w:val="16"/>
                          <w:lang w:eastAsia="ja-JP"/>
                        </w:rPr>
                      </w:pPr>
                      <w:r w:rsidRPr="00671EE9">
                        <w:rPr>
                          <w:sz w:val="16"/>
                          <w:lang w:eastAsia="ja-JP"/>
                        </w:rPr>
                        <w:t>Задняя часть муляжа головы</w:t>
                      </w:r>
                    </w:p>
                  </w:txbxContent>
                </v:textbox>
              </v:shape>
            </w:pict>
          </mc:Fallback>
        </mc:AlternateContent>
      </w:r>
      <w:r w:rsidRPr="006931BE">
        <w:t>облегчающего измерение координат</w:t>
      </w:r>
    </w:p>
    <w:p w14:paraId="054A0149" w14:textId="77777777" w:rsidR="00460A4D" w:rsidRPr="006931BE" w:rsidRDefault="006A1718" w:rsidP="00460A4D">
      <w:pPr>
        <w:pStyle w:val="1"/>
        <w:numPr>
          <w:ilvl w:val="0"/>
          <w:numId w:val="0"/>
        </w:numPr>
        <w:tabs>
          <w:tab w:val="left" w:pos="720"/>
        </w:tabs>
        <w:jc w:val="center"/>
        <w:rPr>
          <w:b w:val="0"/>
        </w:rPr>
      </w:pPr>
      <w:r w:rsidRPr="006931BE">
        <w:rPr>
          <w:noProof/>
          <w:lang w:eastAsia="zh-CN"/>
        </w:rPr>
        <mc:AlternateContent>
          <mc:Choice Requires="wps">
            <w:drawing>
              <wp:anchor distT="0" distB="0" distL="114300" distR="114300" simplePos="0" relativeHeight="251743232" behindDoc="0" locked="0" layoutInCell="1" allowOverlap="1" wp14:anchorId="06F7148F" wp14:editId="4FDC6ECA">
                <wp:simplePos x="0" y="0"/>
                <wp:positionH relativeFrom="column">
                  <wp:posOffset>4432619</wp:posOffset>
                </wp:positionH>
                <wp:positionV relativeFrom="paragraph">
                  <wp:posOffset>1858961</wp:posOffset>
                </wp:positionV>
                <wp:extent cx="1715770" cy="234315"/>
                <wp:effectExtent l="0" t="2223" r="15558" b="15557"/>
                <wp:wrapNone/>
                <wp:docPr id="149" name="テキスト ボックス 45"/>
                <wp:cNvGraphicFramePr/>
                <a:graphic xmlns:a="http://schemas.openxmlformats.org/drawingml/2006/main">
                  <a:graphicData uri="http://schemas.microsoft.com/office/word/2010/wordprocessingShape">
                    <wps:wsp>
                      <wps:cNvSpPr txBox="1"/>
                      <wps:spPr>
                        <a:xfrm rot="16200000">
                          <a:off x="0" y="0"/>
                          <a:ext cx="1715770" cy="234315"/>
                        </a:xfrm>
                        <a:prstGeom prst="rect">
                          <a:avLst/>
                        </a:prstGeom>
                        <a:noFill/>
                        <a:ln w="6350">
                          <a:noFill/>
                        </a:ln>
                      </wps:spPr>
                      <wps:txbx>
                        <w:txbxContent>
                          <w:p w14:paraId="44BB4DCC" w14:textId="77777777" w:rsidR="006279E7" w:rsidRPr="00AA3382" w:rsidRDefault="006279E7" w:rsidP="006A1718">
                            <w:pPr>
                              <w:spacing w:line="204" w:lineRule="auto"/>
                              <w:rPr>
                                <w:sz w:val="16"/>
                                <w:lang w:eastAsia="ja-JP"/>
                              </w:rPr>
                            </w:pPr>
                            <w:r w:rsidRPr="009E32D9">
                              <w:rPr>
                                <w:sz w:val="16"/>
                                <w:lang w:eastAsia="ja-JP"/>
                              </w:rPr>
                              <w:t>Координата Z задней части муляжа головы мужчины средней комплекции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89A3" id="_x0000_s1035" type="#_x0000_t202" style="position:absolute;left:0;text-align:left;margin-left:349.05pt;margin-top:146.35pt;width:135.1pt;height:18.4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y0UAIAAGsEAAAOAAAAZHJzL2Uyb0RvYy54bWysVEtu2zAQ3RfoHQjua9nOrzEsB24CFwWC&#10;JIBTZE1TVCxA4rAkHSldxkDQQ/QKRdc9jy7SR8pyi7Srol4QI87M48x7M56eNVXJHpR1BemUjwZD&#10;zpSWlBX6PuUfbxdv3nLmvNCZKEmrlD8qx89mr19NazNRY1pTmSnLAKLdpDYpX3tvJkni5FpVwg3I&#10;KA1nTrYSHp/2PsmsqIFelcl4ODxOarKZsSSVc7i96Jx8FvHzXEl/nedOeVamHLX5eNp4rsKZzKZi&#10;cm+FWRdyV4b4hyoqUWg8uoe6EF6wjS3+gKoKaclR7geSqoTyvJAq9oBuRsMX3SzXwqjYC8hxZk+T&#10;+3+w8urhxrIig3aHp5xpUUGkdvvcPn1rn3602y+s3X5tt9v26Tu+2eFRYKw2boLEpUGqb95Rg+z+&#10;3uEyENHktmKWQPjoGELhF/lBxwzhkOJxT79qPJMB42R0dHICl4RvfHB4MIqvJR1YADXW+feKKhaM&#10;lFvIG1HFw6XzKAyhfUgI17QoyjJKXGpWp/z44KgrY+9BRqmRGFrqSg+Wb1ZNJOW0b2tF2SO6jQ2h&#10;QmfkokANl8L5G2ExMrjEGvhrHHlJeIt2Fmdrsp//dh/ioSS8nNUYwZS7TxthFWflBw2NAel7w/bG&#10;qjf0pjonTPUoVhNNJFhf9mZuqbrDdszDK3AJLfFWyn1vnvtuEbBdUs3nMQhTaYS/1EsjA3RP+m1z&#10;J6zZ0e4h2BX1wykmL9jvYjv+5xtPeRGlCbx2LO7oxkRHxXbbF1bm9+8Y9es/YvYTAAD//wMAUEsD&#10;BBQABgAIAAAAIQASl1MV4QAAAAsBAAAPAAAAZHJzL2Rvd25yZXYueG1sTI9BT4NAEIXvJv6HzZh4&#10;swuKFJGlMTXaa61torctOwUCO0vYbYv+eseTHifvy3vfFIvJ9uKEo28dKYhnEQikypmWagXb95eb&#10;DIQPmozuHaGCL/SwKC8vCp0bd6Y3PG1CLbiEfK4VNCEMuZS+atBqP3MDEmcHN1od+BxraUZ95nLb&#10;y9soSqXVLfFCowdcNlh1m6NVsO7G549lsno4vH6b3TB1RO3nSqnrq+npEUTAKfzB8KvP6lCy094d&#10;yXjRK8jiZM4oB/M0BsFEdh+nIPYKkiS9A1kW8v8P5Q8AAAD//wMAUEsBAi0AFAAGAAgAAAAhALaD&#10;OJL+AAAA4QEAABMAAAAAAAAAAAAAAAAAAAAAAFtDb250ZW50X1R5cGVzXS54bWxQSwECLQAUAAYA&#10;CAAAACEAOP0h/9YAAACUAQAACwAAAAAAAAAAAAAAAAAvAQAAX3JlbHMvLnJlbHNQSwECLQAUAAYA&#10;CAAAACEA9MgctFACAABrBAAADgAAAAAAAAAAAAAAAAAuAgAAZHJzL2Uyb0RvYy54bWxQSwECLQAU&#10;AAYACAAAACEAEpdTFeEAAAALAQAADwAAAAAAAAAAAAAAAACqBAAAZHJzL2Rvd25yZXYueG1sUEsF&#10;BgAAAAAEAAQA8wAAALgFAAAAAA==&#10;" filled="f" stroked="f" strokeweight=".5pt">
                <v:textbox inset="0,0,0,0">
                  <w:txbxContent>
                    <w:p w:rsidR="006279E7" w:rsidRPr="00AA3382" w:rsidRDefault="006279E7" w:rsidP="006A1718">
                      <w:pPr>
                        <w:spacing w:line="204" w:lineRule="auto"/>
                        <w:rPr>
                          <w:sz w:val="16"/>
                          <w:lang w:eastAsia="ja-JP"/>
                        </w:rPr>
                      </w:pPr>
                      <w:r w:rsidRPr="009E32D9">
                        <w:rPr>
                          <w:sz w:val="16"/>
                          <w:lang w:eastAsia="ja-JP"/>
                        </w:rPr>
                        <w:t>Координата Z задней части муляжа головы мужчины средней комплекции</w:t>
                      </w:r>
                    </w:p>
                  </w:txbxContent>
                </v:textbox>
              </v:shape>
            </w:pict>
          </mc:Fallback>
        </mc:AlternateContent>
      </w:r>
      <w:r w:rsidRPr="006931BE">
        <w:rPr>
          <w:b w:val="0"/>
          <w:noProof/>
          <w:lang w:eastAsia="zh-CN"/>
        </w:rPr>
        <mc:AlternateContent>
          <mc:Choice Requires="wps">
            <w:drawing>
              <wp:anchor distT="0" distB="0" distL="114300" distR="114300" simplePos="0" relativeHeight="251742208" behindDoc="0" locked="0" layoutInCell="1" allowOverlap="1" wp14:anchorId="5693281A" wp14:editId="66765CC9">
                <wp:simplePos x="0" y="0"/>
                <wp:positionH relativeFrom="column">
                  <wp:posOffset>4370070</wp:posOffset>
                </wp:positionH>
                <wp:positionV relativeFrom="paragraph">
                  <wp:posOffset>1214757</wp:posOffset>
                </wp:positionV>
                <wp:extent cx="133350" cy="139700"/>
                <wp:effectExtent l="0" t="0" r="0" b="12700"/>
                <wp:wrapNone/>
                <wp:docPr id="125" name="テキスト ボックス 44"/>
                <wp:cNvGraphicFramePr/>
                <a:graphic xmlns:a="http://schemas.openxmlformats.org/drawingml/2006/main">
                  <a:graphicData uri="http://schemas.microsoft.com/office/word/2010/wordprocessingShape">
                    <wps:wsp>
                      <wps:cNvSpPr txBox="1"/>
                      <wps:spPr>
                        <a:xfrm>
                          <a:off x="0" y="0"/>
                          <a:ext cx="133350" cy="139700"/>
                        </a:xfrm>
                        <a:prstGeom prst="rect">
                          <a:avLst/>
                        </a:prstGeom>
                        <a:noFill/>
                        <a:ln w="6350">
                          <a:noFill/>
                        </a:ln>
                      </wps:spPr>
                      <wps:txbx>
                        <w:txbxContent>
                          <w:p w14:paraId="1CD8BA6D" w14:textId="77777777" w:rsidR="006279E7" w:rsidRPr="006A1718" w:rsidRDefault="006279E7" w:rsidP="006A1718">
                            <w:pPr>
                              <w:spacing w:line="240" w:lineRule="auto"/>
                              <w:jc w:val="center"/>
                              <w:rPr>
                                <w:rFonts w:ascii="Arial" w:hAnsi="Arial" w:cs="Arial"/>
                                <w:color w:val="808080" w:themeColor="background1" w:themeShade="80"/>
                                <w:sz w:val="18"/>
                                <w:szCs w:val="18"/>
                                <w:lang w:eastAsia="ja-JP"/>
                              </w:rPr>
                            </w:pPr>
                            <w:r w:rsidRPr="006A1718">
                              <w:rPr>
                                <w:rFonts w:ascii="Arial" w:hAnsi="Arial" w:cs="Arial"/>
                                <w:color w:val="808080" w:themeColor="background1" w:themeShade="80"/>
                                <w:sz w:val="18"/>
                                <w:szCs w:val="18"/>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00CC" id="テキスト ボックス 44" o:spid="_x0000_s1036" type="#_x0000_t202" style="position:absolute;left:0;text-align:left;margin-left:344.1pt;margin-top:95.65pt;width:10.5pt;height: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PFQwIAAFwEAAAOAAAAZHJzL2Uyb0RvYy54bWysVM1uEzEQviPxDpbvZPPTFlhlU4VWQUhR&#10;WylFPTteO1lp7TG2k91wbKSKh+AVEGeeZ1+EsTebQOGEuHjHnv/vm9nxZa1KshXWFaAzOuj1KRGa&#10;Q17oVUY/3s9evaHEeaZzVoIWGd0JRy8nL1+MK5OKIayhzIUlGES7tDIZXXtv0iRxfC0Ucz0wQqNS&#10;glXM49WuktyyCqOrMhn2+xdJBTY3FrhwDl+vWyWdxPhSCu5vpXTCkzKjWJuPp43nMpzJZMzSlWVm&#10;XfBDGewfqlCs0Jj0GOqaeUY2tvgjlCq4BQfS9zioBKQsuIg9YDeD/rNuFmtmROwFwXHmCJP7f2H5&#10;zfbOkiJH7obnlGimkKRm/9Q8fmsefzT7L6TZf232++bxO97J2VlArDIuRceFQVdfv4Mavbt3h48B&#10;iFpaFb7YIkE9Yr874i1qT3hwGo1G56jhqBqM3r7uRz6Sk7Oxzr8XoEgQMmqRzogy286dx0LQtDMJ&#10;uTTMirKMlJaaVBm9COF/06BHqdExtNCWGiRfL+sWhFhBeFpCvsP2LLQj4wyfFVjEnDl/xyzOCNaN&#10;c+9v8ZAlYDI4SJSswX7+23uwR+pQS0mFM5dR92nDrKCk/KCR1DCgnWA7YdkJeqOuAMd4gBtleBTR&#10;wfqyE6UF9YDrMA1ZUMU0x1wZ9Z145dvJx3XiYjqNRjiGhvm5XhgeQgewAqT39QOz5oC7R8JuoJtG&#10;lj6Dv7VtYZ5uPMgicnNC8YA3jnCk7LBuYUd+vUer009h8hMAAP//AwBQSwMEFAAGAAgAAAAhAKFI&#10;X6jfAAAACwEAAA8AAABkcnMvZG93bnJldi54bWxMj8tOwzAQRfdI/IM1SOyo85BKGuJUiMeOZ2kl&#10;2DnxkET4EdlOGv6eYQXLmXt050y1XYxmM/owOCsgXSXA0LZODbYTsH+7vyiAhSitktpZFPCNAbb1&#10;6UklS+WO9hXnXewYldhQSgF9jGPJeWh7NDKs3IiWsk/njYw0+o4rL49UbjTPkmTNjRwsXejliDc9&#10;tl+7yQjQ78E/NEn8mG+7x/jyzKfDXfokxPnZcn0FLOIS/2D41Sd1qMmpcZNVgWkB66LICKVgk+bA&#10;iLhMNrRpBGRpngOvK/7/h/oHAAD//wMAUEsBAi0AFAAGAAgAAAAhALaDOJL+AAAA4QEAABMAAAAA&#10;AAAAAAAAAAAAAAAAAFtDb250ZW50X1R5cGVzXS54bWxQSwECLQAUAAYACAAAACEAOP0h/9YAAACU&#10;AQAACwAAAAAAAAAAAAAAAAAvAQAAX3JlbHMvLnJlbHNQSwECLQAUAAYACAAAACEAknrTxUMCAABc&#10;BAAADgAAAAAAAAAAAAAAAAAuAgAAZHJzL2Uyb0RvYy54bWxQSwECLQAUAAYACAAAACEAoUhfqN8A&#10;AAALAQAADwAAAAAAAAAAAAAAAACdBAAAZHJzL2Rvd25yZXYueG1sUEsFBgAAAAAEAAQA8wAAAKkF&#10;AAAAAA==&#10;" filled="f" stroked="f" strokeweight=".5pt">
                <v:textbox inset="0,0,0,0">
                  <w:txbxContent>
                    <w:p w:rsidR="006279E7" w:rsidRPr="006A1718" w:rsidRDefault="006279E7" w:rsidP="006A1718">
                      <w:pPr>
                        <w:spacing w:line="240" w:lineRule="auto"/>
                        <w:jc w:val="center"/>
                        <w:rPr>
                          <w:rFonts w:ascii="Arial" w:hAnsi="Arial" w:cs="Arial"/>
                          <w:color w:val="808080" w:themeColor="background1" w:themeShade="80"/>
                          <w:sz w:val="18"/>
                          <w:szCs w:val="18"/>
                          <w:lang w:eastAsia="ja-JP"/>
                        </w:rPr>
                      </w:pPr>
                      <w:r w:rsidRPr="006A1718">
                        <w:rPr>
                          <w:rFonts w:ascii="Arial" w:hAnsi="Arial" w:cs="Arial"/>
                          <w:color w:val="808080" w:themeColor="background1" w:themeShade="80"/>
                          <w:sz w:val="18"/>
                          <w:szCs w:val="18"/>
                          <w:lang w:eastAsia="ja-JP"/>
                        </w:rPr>
                        <w:t>B</w:t>
                      </w:r>
                    </w:p>
                  </w:txbxContent>
                </v:textbox>
              </v:shape>
            </w:pict>
          </mc:Fallback>
        </mc:AlternateContent>
      </w:r>
      <w:r w:rsidRPr="006931BE">
        <w:rPr>
          <w:noProof/>
        </w:rPr>
        <mc:AlternateContent>
          <mc:Choice Requires="wps">
            <w:drawing>
              <wp:anchor distT="0" distB="0" distL="114300" distR="114300" simplePos="0" relativeHeight="251814912" behindDoc="0" locked="0" layoutInCell="1" allowOverlap="1" wp14:anchorId="65D28813" wp14:editId="58BB20CF">
                <wp:simplePos x="0" y="0"/>
                <wp:positionH relativeFrom="column">
                  <wp:posOffset>3884930</wp:posOffset>
                </wp:positionH>
                <wp:positionV relativeFrom="paragraph">
                  <wp:posOffset>2598420</wp:posOffset>
                </wp:positionV>
                <wp:extent cx="225743" cy="146050"/>
                <wp:effectExtent l="0" t="0" r="3175" b="6350"/>
                <wp:wrapNone/>
                <wp:docPr id="198" name="テキスト ボックス 45"/>
                <wp:cNvGraphicFramePr/>
                <a:graphic xmlns:a="http://schemas.openxmlformats.org/drawingml/2006/main">
                  <a:graphicData uri="http://schemas.microsoft.com/office/word/2010/wordprocessingShape">
                    <wps:wsp>
                      <wps:cNvSpPr txBox="1"/>
                      <wps:spPr>
                        <a:xfrm>
                          <a:off x="0" y="0"/>
                          <a:ext cx="225743" cy="146050"/>
                        </a:xfrm>
                        <a:prstGeom prst="rect">
                          <a:avLst/>
                        </a:prstGeom>
                        <a:solidFill>
                          <a:schemeClr val="bg1"/>
                        </a:solidFill>
                        <a:ln w="6350">
                          <a:noFill/>
                        </a:ln>
                      </wps:spPr>
                      <wps:txbx>
                        <w:txbxContent>
                          <w:p w14:paraId="3564ABEC" w14:textId="77777777" w:rsidR="006279E7" w:rsidRPr="007865B2" w:rsidRDefault="006279E7" w:rsidP="006A1718">
                            <w:pPr>
                              <w:spacing w:line="240" w:lineRule="auto"/>
                              <w:rPr>
                                <w:sz w:val="16"/>
                                <w:lang w:eastAsia="ja-JP"/>
                              </w:rPr>
                            </w:pPr>
                            <w:r>
                              <w:rPr>
                                <w:sz w:val="16"/>
                                <w:lang w:eastAsia="ja-JP"/>
                              </w:rPr>
                              <w:t>2,6</w:t>
                            </w:r>
                            <w:r>
                              <w:rPr>
                                <w:rFonts w:cs="Times New Roman"/>
                                <w:sz w:val="16"/>
                                <w:lang w:eastAsia="ja-JP"/>
                              </w:rPr>
                              <w:t>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2E40" id="_x0000_s1037" type="#_x0000_t202" style="position:absolute;left:0;text-align:left;margin-left:305.9pt;margin-top:204.6pt;width:17.8pt;height:1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BbWgIAAIQEAAAOAAAAZHJzL2Uyb0RvYy54bWysVMtuEzEU3SPxD5b3dJL0AUSdVKFVEVLV&#10;VmpR147Hk4zk8TW2k5mybKSKj+AXEGu+Jz/CsSeTQmGF2Hiufd/n3DvHJ22t2Uo5X5HJ+XBvwJky&#10;korKzHP+8fb81RvOfBCmEJqMyvm98vxk8vLFcWPHakQL0oVyDEGMHzc254sQ7DjLvFyoWvg9sspA&#10;WZKrRcDVzbPCiQbRa52NBoOjrCFXWEdSeY/Xs07JJyl+WSoZrsrSq8B0zlFbSKdL5yye2eRYjOdO&#10;2EUlt2WIf6iiFpVB0l2oMxEEW7rqj1B1JR15KsOepDqjsqykSj2gm+HgWTc3C2FV6gXgeLuDyf+/&#10;sPJyde1YVYC7t6DKiBokbdaPm4dvm4cfm/UXtll/3azXm4fvuLODw4hYY/0YjjcWrqF9Ry28+3eP&#10;xwhEW7o6ftEigx7Y3+/wVm1gEo+j0eHrg33OJFTDg6PBYeIje3K2zof3imoWhZw70JlQFqsLH1AI&#10;THuTmMuTrorzSut0iSOkTrVjKwHyZ/NUIjx+s9KGNTk/2kfq6GQouneRtUGC2GrXUpRCO2s7sHb9&#10;zqi4BwyOutHyVp5XKPZC+HAtHGYJnWM/whWOUhOS0VbibEHu89/eoz0ohpazBrOZc/9pKZziTH8w&#10;ID8Oci+4Xpj1glnWp4SOh9g8K5MIBxd0L5aO6juszTRmgUoYiVw5D714GroNwdpJNZ0mI4yrFeHC&#10;3FgZQ0ewIvS37Z1wdstPALGX1E+tGD+jqbPtYJ4uA5VV4jAC26G4xRujnqjdrmXcpV/vyerp5zH5&#10;CQAA//8DAFBLAwQUAAYACAAAACEAxUUgl+EAAAALAQAADwAAAGRycy9kb3ducmV2LnhtbEyPzU7D&#10;MBCE70i8g7VIXBB1EqI0DXEqqISAA4cGHsCJt3HAP1HstuHtWU5w3NnRzDf1drGGnXAOo3cC0lUC&#10;DF3v1egGAR/vT7clsBClU9J4hwK+McC2ubyoZaX82e3x1MaBUYgLlRSgY5wqzkOv0cqw8hM6+h38&#10;bGWkcx64muWZwq3hWZIU3MrRUYOWE+409l/t0Qooy7BbY+i8+XxuX25e8THdv2khrq+Wh3tgEZf4&#10;Z4ZffEKHhpg6f3QqMCOgSFNCjwLyZJMBI0eRr3NgHSl3WQa8qfn/Dc0PAAAA//8DAFBLAQItABQA&#10;BgAIAAAAIQC2gziS/gAAAOEBAAATAAAAAAAAAAAAAAAAAAAAAABbQ29udGVudF9UeXBlc10ueG1s&#10;UEsBAi0AFAAGAAgAAAAhADj9If/WAAAAlAEAAAsAAAAAAAAAAAAAAAAALwEAAF9yZWxzLy5yZWxz&#10;UEsBAi0AFAAGAAgAAAAhACJuEFtaAgAAhAQAAA4AAAAAAAAAAAAAAAAALgIAAGRycy9lMm9Eb2Mu&#10;eG1sUEsBAi0AFAAGAAgAAAAhAMVFIJfhAAAACwEAAA8AAAAAAAAAAAAAAAAAtAQAAGRycy9kb3du&#10;cmV2LnhtbFBLBQYAAAAABAAEAPMAAADCBQAAAAA=&#10;" fillcolor="white [3212]" stroked="f" strokeweight=".5pt">
                <v:textbox inset="0,0,0,0">
                  <w:txbxContent>
                    <w:p w:rsidR="006279E7" w:rsidRPr="007865B2" w:rsidRDefault="006279E7" w:rsidP="006A1718">
                      <w:pPr>
                        <w:spacing w:line="240" w:lineRule="auto"/>
                        <w:rPr>
                          <w:sz w:val="16"/>
                          <w:lang w:eastAsia="ja-JP"/>
                        </w:rPr>
                      </w:pPr>
                      <w:r>
                        <w:rPr>
                          <w:sz w:val="16"/>
                          <w:lang w:eastAsia="ja-JP"/>
                        </w:rPr>
                        <w:t>2,6</w:t>
                      </w:r>
                      <w:r>
                        <w:rPr>
                          <w:rFonts w:cs="Times New Roman"/>
                          <w:sz w:val="16"/>
                          <w:lang w:eastAsia="ja-JP"/>
                        </w:rPr>
                        <w:t>º</w:t>
                      </w:r>
                    </w:p>
                  </w:txbxContent>
                </v:textbox>
              </v:shape>
            </w:pict>
          </mc:Fallback>
        </mc:AlternateContent>
      </w:r>
      <w:r w:rsidR="007865B2" w:rsidRPr="006931BE">
        <w:rPr>
          <w:b w:val="0"/>
          <w:noProof/>
          <w:lang w:eastAsia="zh-CN"/>
        </w:rPr>
        <mc:AlternateContent>
          <mc:Choice Requires="wps">
            <w:drawing>
              <wp:anchor distT="0" distB="0" distL="114300" distR="114300" simplePos="0" relativeHeight="251739136" behindDoc="0" locked="0" layoutInCell="1" allowOverlap="1" wp14:anchorId="1DE69239" wp14:editId="31845333">
                <wp:simplePos x="0" y="0"/>
                <wp:positionH relativeFrom="column">
                  <wp:posOffset>3774122</wp:posOffset>
                </wp:positionH>
                <wp:positionV relativeFrom="paragraph">
                  <wp:posOffset>793432</wp:posOffset>
                </wp:positionV>
                <wp:extent cx="430531" cy="300355"/>
                <wp:effectExtent l="7937" t="0" r="0" b="0"/>
                <wp:wrapNone/>
                <wp:docPr id="116" name="テキスト ボックス 41"/>
                <wp:cNvGraphicFramePr/>
                <a:graphic xmlns:a="http://schemas.openxmlformats.org/drawingml/2006/main">
                  <a:graphicData uri="http://schemas.microsoft.com/office/word/2010/wordprocessingShape">
                    <wps:wsp>
                      <wps:cNvSpPr txBox="1"/>
                      <wps:spPr>
                        <a:xfrm rot="16200000">
                          <a:off x="0" y="0"/>
                          <a:ext cx="430531" cy="300355"/>
                        </a:xfrm>
                        <a:prstGeom prst="rect">
                          <a:avLst/>
                        </a:prstGeom>
                        <a:solidFill>
                          <a:schemeClr val="bg1"/>
                        </a:solidFill>
                        <a:ln w="6350">
                          <a:noFill/>
                        </a:ln>
                      </wps:spPr>
                      <wps:txbx>
                        <w:txbxContent>
                          <w:p w14:paraId="777EB28B" w14:textId="77777777" w:rsidR="006279E7" w:rsidRDefault="006279E7" w:rsidP="007865B2">
                            <w:pPr>
                              <w:spacing w:line="204" w:lineRule="auto"/>
                              <w:jc w:val="center"/>
                              <w:rPr>
                                <w:sz w:val="16"/>
                                <w:szCs w:val="16"/>
                                <w:lang w:eastAsia="ja-JP"/>
                              </w:rPr>
                            </w:pPr>
                            <w:r w:rsidRPr="00671EE9">
                              <w:rPr>
                                <w:sz w:val="16"/>
                                <w:szCs w:val="16"/>
                                <w:lang w:eastAsia="ja-JP"/>
                              </w:rPr>
                              <w:t>Шейный блок</w:t>
                            </w:r>
                          </w:p>
                          <w:p w14:paraId="5294878A" w14:textId="77777777" w:rsidR="006279E7" w:rsidRPr="00460A4D" w:rsidRDefault="006279E7" w:rsidP="00460A4D">
                            <w:pPr>
                              <w:spacing w:line="204" w:lineRule="auto"/>
                              <w:rPr>
                                <w:sz w:val="16"/>
                                <w:szCs w:val="16"/>
                                <w:lang w:eastAsia="ja-JP"/>
                              </w:rPr>
                            </w:pPr>
                            <w:r>
                              <w:rPr>
                                <w:sz w:val="16"/>
                                <w:szCs w:val="16"/>
                                <w:lang w:eastAsia="ja-JP"/>
                              </w:rPr>
                              <w:t>203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8780" id="テキスト ボックス 41" o:spid="_x0000_s1038" type="#_x0000_t202" style="position:absolute;left:0;text-align:left;margin-left:297.15pt;margin-top:62.45pt;width:33.9pt;height:23.6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DlZQIAAJMEAAAOAAAAZHJzL2Uyb0RvYy54bWysVEtu2zAQ3RfoHQjuG8lxbBRG5MBNkKJA&#10;kARwiqxpirIFSByWpC2lyxgoeoheoei659FF+khZaZt2VVQLYjifx5k3Mzo9a+uK7ZR1JemMj45S&#10;zpSWlJd6nfH3d5evXnPmvNC5qEirjD8ox8/mL1+cNmamjmlDVa4sA4h2s8ZkfOO9mSWJkxtVC3dE&#10;RmkYC7K18LjadZJb0QC9rpLjNJ0mDdncWJLKOWgveiOfR/yiUNLfFIVTnlUZR24+njaeq3Am81Mx&#10;W1thNqU8pCH+IYtalBqPPkFdCC/Y1pZ/QNWltOSo8EeS6oSKopQq1oBqRumzapYbYVSsBeQ480ST&#10;+3+w8np3a1mZo3ejKWda1GhSt//UPX7tHr93+8+s23/p9vvu8Rvu7GQUGGuMmyFwaRDq2zfUInrQ&#10;OygDEW1ha2YJhI+maBS+yA8qZnBHKx6e6FetZxLKk3E6GY84kzCN03Q8mQTQpMcKmMY6/1ZRzYKQ&#10;cYvuRlCxu3K+dx1cgrujqswvy6qKlzBR6ryybCcwC6t1zBjgv3lVmjUZn44nfbaaQniPXGnkEirv&#10;KwySb1dtz93xUP6K8gewEgtHkc7IyxLJXgnnb4XFaEGJdfE3OIqK8BgdJM42ZD/+TR/80XFYOWsw&#10;qhl3H7bCKs6qdxqzEOZ6EOwgrAZBb+tzQsUgFtlEEQHWV4NYWKrvsUWL8ApMQku8lXE/iOe+Xxhs&#10;oVSLRXTC9Brhr/TSyAA9dOeuvRfWHPrj0dhrGoZYzJ61qfcNkZoWW09FGXsYiO1ZPPCNyY9TcNjS&#10;sFq/3qPXz3/J/AcAAAD//wMAUEsDBBQABgAIAAAAIQCPo/XH3gAAAAsBAAAPAAAAZHJzL2Rvd25y&#10;ZXYueG1sTI/BTsMwEETvSPyDtUjcqOMoCVWIUyEkOHGAFiGObrwkEfE6sp02/D3LCY478zQ70+xW&#10;N4kThjh60qA2GQikztuReg1vh8ebLYiYDFkzeUIN3xhh115eNKa2/kyveNqnXnAIxdpoGFKaaylj&#10;N6AzceNnJPY+fXAm8Rl6aYM5c7ibZJ5llXRmJP4wmBkfBuy+9ovT8PHU98EXnUvP80LKqvw9vORa&#10;X1+t93cgEq7pD4bf+lwdWu509AvZKCYNVVaUjLKhilsQTFSl4jFHVrZ5CbJt5P8N7Q8AAAD//wMA&#10;UEsBAi0AFAAGAAgAAAAhALaDOJL+AAAA4QEAABMAAAAAAAAAAAAAAAAAAAAAAFtDb250ZW50X1R5&#10;cGVzXS54bWxQSwECLQAUAAYACAAAACEAOP0h/9YAAACUAQAACwAAAAAAAAAAAAAAAAAvAQAAX3Jl&#10;bHMvLnJlbHNQSwECLQAUAAYACAAAACEAYbaA5WUCAACTBAAADgAAAAAAAAAAAAAAAAAuAgAAZHJz&#10;L2Uyb0RvYy54bWxQSwECLQAUAAYACAAAACEAj6P1x94AAAALAQAADwAAAAAAAAAAAAAAAAC/BAAA&#10;ZHJzL2Rvd25yZXYueG1sUEsFBgAAAAAEAAQA8wAAAMoFAAAAAA==&#10;" fillcolor="white [3212]" stroked="f" strokeweight=".5pt">
                <v:textbox inset="0,0,0,0">
                  <w:txbxContent>
                    <w:p w:rsidR="006279E7" w:rsidRDefault="006279E7" w:rsidP="007865B2">
                      <w:pPr>
                        <w:spacing w:line="204" w:lineRule="auto"/>
                        <w:jc w:val="center"/>
                        <w:rPr>
                          <w:sz w:val="16"/>
                          <w:szCs w:val="16"/>
                          <w:lang w:eastAsia="ja-JP"/>
                        </w:rPr>
                      </w:pPr>
                      <w:r w:rsidRPr="00671EE9">
                        <w:rPr>
                          <w:sz w:val="16"/>
                          <w:szCs w:val="16"/>
                          <w:lang w:eastAsia="ja-JP"/>
                        </w:rPr>
                        <w:t>Шейный блок</w:t>
                      </w:r>
                    </w:p>
                    <w:p w:rsidR="006279E7" w:rsidRPr="00460A4D" w:rsidRDefault="006279E7" w:rsidP="00460A4D">
                      <w:pPr>
                        <w:spacing w:line="204" w:lineRule="auto"/>
                        <w:rPr>
                          <w:sz w:val="16"/>
                          <w:szCs w:val="16"/>
                          <w:lang w:eastAsia="ja-JP"/>
                        </w:rPr>
                      </w:pPr>
                      <w:r>
                        <w:rPr>
                          <w:sz w:val="16"/>
                          <w:szCs w:val="16"/>
                          <w:lang w:eastAsia="ja-JP"/>
                        </w:rPr>
                        <w:t>203 мм</w:t>
                      </w:r>
                    </w:p>
                  </w:txbxContent>
                </v:textbox>
              </v:shape>
            </w:pict>
          </mc:Fallback>
        </mc:AlternateContent>
      </w:r>
      <w:r w:rsidR="00460A4D" w:rsidRPr="006931BE">
        <w:rPr>
          <w:b w:val="0"/>
          <w:noProof/>
          <w:lang w:eastAsia="zh-CN"/>
        </w:rPr>
        <mc:AlternateContent>
          <mc:Choice Requires="wps">
            <w:drawing>
              <wp:anchor distT="0" distB="0" distL="114300" distR="114300" simplePos="0" relativeHeight="251738112" behindDoc="0" locked="0" layoutInCell="1" allowOverlap="1" wp14:anchorId="3C7891BC" wp14:editId="787BBAB3">
                <wp:simplePos x="0" y="0"/>
                <wp:positionH relativeFrom="column">
                  <wp:posOffset>3196582</wp:posOffset>
                </wp:positionH>
                <wp:positionV relativeFrom="paragraph">
                  <wp:posOffset>1716528</wp:posOffset>
                </wp:positionV>
                <wp:extent cx="897890" cy="250271"/>
                <wp:effectExtent l="114300" t="19050" r="168910" b="16510"/>
                <wp:wrapNone/>
                <wp:docPr id="115" name="テキスト ボックス 23"/>
                <wp:cNvGraphicFramePr/>
                <a:graphic xmlns:a="http://schemas.openxmlformats.org/drawingml/2006/main">
                  <a:graphicData uri="http://schemas.microsoft.com/office/word/2010/wordprocessingShape">
                    <wps:wsp>
                      <wps:cNvSpPr txBox="1"/>
                      <wps:spPr>
                        <a:xfrm rot="17532583">
                          <a:off x="0" y="0"/>
                          <a:ext cx="897890" cy="250271"/>
                        </a:xfrm>
                        <a:prstGeom prst="rect">
                          <a:avLst/>
                        </a:prstGeom>
                        <a:solidFill>
                          <a:schemeClr val="bg1"/>
                        </a:solidFill>
                        <a:ln w="6350">
                          <a:noFill/>
                        </a:ln>
                      </wps:spPr>
                      <wps:txbx>
                        <w:txbxContent>
                          <w:p w14:paraId="28FADD63" w14:textId="77777777" w:rsidR="006279E7" w:rsidRDefault="006279E7" w:rsidP="00460A4D">
                            <w:pPr>
                              <w:spacing w:line="140" w:lineRule="atLeast"/>
                              <w:jc w:val="center"/>
                              <w:rPr>
                                <w:sz w:val="16"/>
                                <w:lang w:eastAsia="ja-JP"/>
                              </w:rPr>
                            </w:pPr>
                            <w:r w:rsidRPr="00671EE9">
                              <w:rPr>
                                <w:sz w:val="16"/>
                                <w:lang w:eastAsia="ja-JP"/>
                              </w:rPr>
                              <w:t>Блок туловища</w:t>
                            </w:r>
                          </w:p>
                          <w:p w14:paraId="3B0BEEEA" w14:textId="77777777" w:rsidR="006279E7" w:rsidRPr="00382475" w:rsidRDefault="006279E7" w:rsidP="00460A4D">
                            <w:pPr>
                              <w:spacing w:line="140" w:lineRule="atLeast"/>
                              <w:jc w:val="center"/>
                              <w:rPr>
                                <w:sz w:val="16"/>
                                <w:lang w:eastAsia="ja-JP"/>
                              </w:rPr>
                            </w:pPr>
                            <w:r>
                              <w:rPr>
                                <w:sz w:val="16"/>
                                <w:lang w:eastAsia="ja-JP"/>
                              </w:rPr>
                              <w:t xml:space="preserve">504,5 мм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6B71" id="テキスト ボックス 23" o:spid="_x0000_s1039" type="#_x0000_t202" style="position:absolute;left:0;text-align:left;margin-left:251.7pt;margin-top:135.15pt;width:70.7pt;height:19.7pt;rotation:-444270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5tZAIAAJMEAAAOAAAAZHJzL2Uyb0RvYy54bWysVM2K2zAQvhf6DkL3xvkhm6yJs6RZUgph&#10;dyFb9qzIcmKQNaqkxE6PCZR9iL5C6bnP4xfpSI7TdttT6UWM5ufTzDczmtxUhSR7YWwOKqG9TpcS&#10;oTikudok9MPj4s2YEuuYSpkEJRJ6EJbeTF+/mpQ6Fn3YgkyFIQiibFzqhG6d03EUWb4VBbMd0EKh&#10;MQNTMIdXs4lSw0pEL2TU73avohJMqg1wYS1qbxsjnQb8LBPc3WeZFY7IhGJuLpwmnGt/RtMJizeG&#10;6W3Oz2mwf8iiYLnCRy9Qt8wxsjP5H1BFzg1YyFyHQxFBluVchBqwml73RTWrLdMi1ILkWH2hyf4/&#10;WH63fzAkT7F3vSElihXYpPr0uT5+rY/f69MzqU9f6tOpPn7DO+kPPGOltjEGrjSGuuotVBjd6i0q&#10;PRFVZgpiAAnvjYaD/nA8CPxgxQTdsRWHC/2icoSjcnw9Gl+jhaOpP+z2RwE0arA8pjbWvRNQEC8k&#10;1GB3AyjbL63DvNC1dfHuFmSeLnIpw8VPlJhLQ/YMZ2G9acF/85KKlAm9Ggy7AViBD2+QpcIHfOVN&#10;hV5y1bpquLvQsob0gKyEwrEUq/kix2SXzLoHZnC0UInr4u7xyCTgY3CWKNmC+fQ3vffHjqOVkhJH&#10;NaH2444ZQYl8r3AWENK1gmmFdSuoXTEHrLgXsgkiBhgnWzEzUDzhFs38K2hiiuNbCXWtOHfNwuAW&#10;cjGbBSecXs3cUq0099Btdx6rJ2b0uT8OG3sH7RCz+EWbGl8fqWC2c5DloYee2IbFM984+aG15y31&#10;q/XrPXj9/EumPwAAAP//AwBQSwMEFAAGAAgAAAAhAM5zR4DfAAAACwEAAA8AAABkcnMvZG93bnJl&#10;di54bWxMj0FOwzAQRfdI3MEaJHbUadOUNo1TtUhlDYEDTOJpEhGPQ+ymoafHrOhyNE//v5/tJtOJ&#10;kQbXWlYwn0UgiCurW64VfH4cn9YgnEfW2FkmBT/kYJff32WYanvhdxoLX4sQwi5FBY33fSqlqxoy&#10;6Ga2Jw6/kx0M+nAOtdQDXkK46eQiilbSYMuhocGeXhqqvoqzUXCk65UOrEv72nf4HRdv6/GwV+rx&#10;YdpvQXia/D8Mf/pBHfLgVNozayc6BUmyXAZUwWK+iUEEItnEYUypIF5FzyDzTN5uyH8BAAD//wMA&#10;UEsBAi0AFAAGAAgAAAAhALaDOJL+AAAA4QEAABMAAAAAAAAAAAAAAAAAAAAAAFtDb250ZW50X1R5&#10;cGVzXS54bWxQSwECLQAUAAYACAAAACEAOP0h/9YAAACUAQAACwAAAAAAAAAAAAAAAAAvAQAAX3Jl&#10;bHMvLnJlbHNQSwECLQAUAAYACAAAACEANitObWQCAACTBAAADgAAAAAAAAAAAAAAAAAuAgAAZHJz&#10;L2Uyb0RvYy54bWxQSwECLQAUAAYACAAAACEAznNHgN8AAAALAQAADwAAAAAAAAAAAAAAAAC+BAAA&#10;ZHJzL2Rvd25yZXYueG1sUEsFBgAAAAAEAAQA8wAAAMoFAAAAAA==&#10;" fillcolor="white [3212]" stroked="f" strokeweight=".5pt">
                <v:textbox inset="0,0,0,0">
                  <w:txbxContent>
                    <w:p w:rsidR="006279E7" w:rsidRDefault="006279E7" w:rsidP="00460A4D">
                      <w:pPr>
                        <w:spacing w:line="140" w:lineRule="atLeast"/>
                        <w:jc w:val="center"/>
                        <w:rPr>
                          <w:sz w:val="16"/>
                          <w:lang w:eastAsia="ja-JP"/>
                        </w:rPr>
                      </w:pPr>
                      <w:r w:rsidRPr="00671EE9">
                        <w:rPr>
                          <w:sz w:val="16"/>
                          <w:lang w:eastAsia="ja-JP"/>
                        </w:rPr>
                        <w:t>Блок туловища</w:t>
                      </w:r>
                    </w:p>
                    <w:p w:rsidR="006279E7" w:rsidRPr="00382475" w:rsidRDefault="006279E7" w:rsidP="00460A4D">
                      <w:pPr>
                        <w:spacing w:line="140" w:lineRule="atLeast"/>
                        <w:jc w:val="center"/>
                        <w:rPr>
                          <w:sz w:val="16"/>
                          <w:lang w:eastAsia="ja-JP"/>
                        </w:rPr>
                      </w:pPr>
                      <w:r>
                        <w:rPr>
                          <w:sz w:val="16"/>
                          <w:lang w:eastAsia="ja-JP"/>
                        </w:rPr>
                        <w:t xml:space="preserve">504,5 мм </w:t>
                      </w:r>
                    </w:p>
                  </w:txbxContent>
                </v:textbox>
              </v:shape>
            </w:pict>
          </mc:Fallback>
        </mc:AlternateContent>
      </w:r>
      <w:r w:rsidR="00460A4D" w:rsidRPr="006931BE">
        <w:rPr>
          <w:noProof/>
          <w:lang w:eastAsia="zh-CN"/>
        </w:rPr>
        <mc:AlternateContent>
          <mc:Choice Requires="wps">
            <w:drawing>
              <wp:anchor distT="0" distB="0" distL="114300" distR="114300" simplePos="0" relativeHeight="251744256" behindDoc="0" locked="0" layoutInCell="1" allowOverlap="1" wp14:anchorId="3DB66A53" wp14:editId="1A19D164">
                <wp:simplePos x="0" y="0"/>
                <wp:positionH relativeFrom="column">
                  <wp:posOffset>4359910</wp:posOffset>
                </wp:positionH>
                <wp:positionV relativeFrom="paragraph">
                  <wp:posOffset>3500120</wp:posOffset>
                </wp:positionV>
                <wp:extent cx="1619250" cy="450850"/>
                <wp:effectExtent l="0" t="0" r="0" b="6350"/>
                <wp:wrapNone/>
                <wp:docPr id="150" name="テキスト ボックス 45"/>
                <wp:cNvGraphicFramePr/>
                <a:graphic xmlns:a="http://schemas.openxmlformats.org/drawingml/2006/main">
                  <a:graphicData uri="http://schemas.microsoft.com/office/word/2010/wordprocessingShape">
                    <wps:wsp>
                      <wps:cNvSpPr txBox="1"/>
                      <wps:spPr>
                        <a:xfrm>
                          <a:off x="0" y="0"/>
                          <a:ext cx="1619250" cy="450850"/>
                        </a:xfrm>
                        <a:prstGeom prst="rect">
                          <a:avLst/>
                        </a:prstGeom>
                        <a:noFill/>
                        <a:ln w="6350">
                          <a:noFill/>
                        </a:ln>
                      </wps:spPr>
                      <wps:txbx>
                        <w:txbxContent>
                          <w:p w14:paraId="544E630C" w14:textId="77777777" w:rsidR="006279E7" w:rsidRPr="009E32D9" w:rsidRDefault="006279E7" w:rsidP="00460A4D">
                            <w:pPr>
                              <w:spacing w:line="240" w:lineRule="auto"/>
                              <w:rPr>
                                <w:sz w:val="16"/>
                                <w:lang w:eastAsia="ja-JP"/>
                              </w:rPr>
                            </w:pPr>
                            <w:r w:rsidRPr="009E32D9">
                              <w:rPr>
                                <w:rFonts w:hint="eastAsia"/>
                                <w:sz w:val="16"/>
                                <w:lang w:eastAsia="ja-JP"/>
                              </w:rPr>
                              <w:t>A</w:t>
                            </w:r>
                            <w:r w:rsidRPr="009E32D9">
                              <w:rPr>
                                <w:sz w:val="16"/>
                                <w:lang w:eastAsia="ja-JP"/>
                              </w:rPr>
                              <w:t xml:space="preserve"> </w:t>
                            </w:r>
                            <w:r w:rsidRPr="009E32D9">
                              <w:rPr>
                                <w:rFonts w:hint="eastAsia"/>
                                <w:sz w:val="16"/>
                                <w:lang w:eastAsia="ja-JP"/>
                              </w:rPr>
                              <w:t>=</w:t>
                            </w:r>
                            <w:r w:rsidRPr="009E32D9">
                              <w:rPr>
                                <w:sz w:val="16"/>
                                <w:lang w:eastAsia="ja-JP"/>
                              </w:rPr>
                              <w:t xml:space="preserve"> точка R</w:t>
                            </w:r>
                          </w:p>
                          <w:p w14:paraId="5E3AACDB" w14:textId="77777777" w:rsidR="006279E7" w:rsidRPr="009E32D9" w:rsidRDefault="006279E7" w:rsidP="00460A4D">
                            <w:pPr>
                              <w:spacing w:line="240" w:lineRule="auto"/>
                              <w:rPr>
                                <w:sz w:val="16"/>
                                <w:lang w:eastAsia="ja-JP"/>
                              </w:rPr>
                            </w:pPr>
                            <w:r w:rsidRPr="009E32D9">
                              <w:rPr>
                                <w:sz w:val="16"/>
                                <w:lang w:eastAsia="ja-JP"/>
                              </w:rPr>
                              <w:t>B = шарнирный шейный сустав</w:t>
                            </w:r>
                          </w:p>
                          <w:p w14:paraId="0C06442C" w14:textId="77777777" w:rsidR="006279E7" w:rsidRPr="00AA3382" w:rsidRDefault="006279E7" w:rsidP="00460A4D">
                            <w:pPr>
                              <w:spacing w:line="240" w:lineRule="auto"/>
                              <w:rPr>
                                <w:sz w:val="16"/>
                                <w:lang w:eastAsia="ja-JP"/>
                              </w:rPr>
                            </w:pPr>
                            <w:r w:rsidRPr="009E32D9">
                              <w:rPr>
                                <w:sz w:val="16"/>
                                <w:lang w:eastAsia="ja-JP"/>
                              </w:rPr>
                              <w:t>D = точка контакта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FF33" id="_x0000_s1040" type="#_x0000_t202" style="position:absolute;left:0;text-align:left;margin-left:343.3pt;margin-top:275.6pt;width:127.5pt;height: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yyRQIAAF0EAAAOAAAAZHJzL2Uyb0RvYy54bWysVMFu2zAMvQ/YPwi6L066pOiCOEXWosOA&#10;oi2QDj0rspwYsEVNUmp3xwYY9hH7hWHnfY9/ZE9ynG7dTsMuMiWSj+Qj6dlpU5XsXllXkE75aDDk&#10;TGlJWaHXKf9we/HqhDPnhc5ESVql/EE5fjp/+WJWm6k6og2VmbIMINpNa5PyjfdmmiROblQl3ICM&#10;0lDmZCvhcbXrJLOiBnpVJkfD4XFSk82MJamcw+t5p+TziJ/nSvrrPHfKszLlyM3H08ZzFc5kPhPT&#10;tRVmU8h9GuIfsqhEoRH0AHUuvGBbW/wBVRXSkqPcDyRVCeV5IVWsAdWMhs+qWW6EUbEWkOPMgSb3&#10;/2Dl1f2NZUWG3k3AjxYVmtTuPreP39rHH+3uC2t3X9vdrn38jjsbTwJjtXFTOC4NXH3zlhp49+8O&#10;j4GIJrdV+KJEBj2wHw58q8YzGZyOR2+OQlgJ3XgyPIEM+OTJ21jn3ymqWBBSbtHPSLO4v3S+M+1N&#10;QjBNF0VZxp6WmtUpP34NyN80AC81YoQaulyD5JtV07Ew7gtZUfaA+ix1M+OMvCiQxKVw/kZYDAny&#10;xuD7axx5SQhGe4mzDdlPf3sP9ugdtJzVGLqUu49bYRVn5XuNrgLS94LthVUv6G11RpjjEVbKyCjC&#10;wfqyF3NL1R32YRGiQCW0RKyU+148893oY5+kWiyiEebQCH+pl0YG6EBWoPS2uRPW7Hn36NgV9eMo&#10;ps/o72w7mhdbT3kRexOI7Vjc840Zjt3d71tYkl/v0erprzD/CQAA//8DAFBLAwQUAAYACAAAACEA&#10;0kJn6OAAAAALAQAADwAAAGRycy9kb3ducmV2LnhtbEyPTU+EMBCG7yb+h2ZMvLmFxiUrUjbGj5u6&#10;umqit0IrENspaQuL/97xpMeZ98k7z1TbxVk2mxAHjxLyVQbMYOv1gJ2E15e7sw2wmBRqZT0aCd8m&#10;wrY+PqpUqf0Bn828Tx2jEoylktCnNJacx7Y3TsWVHw1S9umDU4nG0HEd1IHKneUiywru1IB0oVej&#10;ue5N+7WfnAT7HsN9k6WP+aZ7SE87Pr3d5o9Snp4sV5fAklnSHwy/+qQONTk1fkIdmZVQbIqCUAnr&#10;dS6AEXFxntOmoUgIAbyu+P8f6h8AAAD//wMAUEsBAi0AFAAGAAgAAAAhALaDOJL+AAAA4QEAABMA&#10;AAAAAAAAAAAAAAAAAAAAAFtDb250ZW50X1R5cGVzXS54bWxQSwECLQAUAAYACAAAACEAOP0h/9YA&#10;AACUAQAACwAAAAAAAAAAAAAAAAAvAQAAX3JlbHMvLnJlbHNQSwECLQAUAAYACAAAACEAX0M8skUC&#10;AABdBAAADgAAAAAAAAAAAAAAAAAuAgAAZHJzL2Uyb0RvYy54bWxQSwECLQAUAAYACAAAACEA0kJn&#10;6OAAAAALAQAADwAAAAAAAAAAAAAAAACfBAAAZHJzL2Rvd25yZXYueG1sUEsFBgAAAAAEAAQA8wAA&#10;AKwFAAAAAA==&#10;" filled="f" stroked="f" strokeweight=".5pt">
                <v:textbox inset="0,0,0,0">
                  <w:txbxContent>
                    <w:p w:rsidR="006279E7" w:rsidRPr="009E32D9" w:rsidRDefault="006279E7" w:rsidP="00460A4D">
                      <w:pPr>
                        <w:spacing w:line="240" w:lineRule="auto"/>
                        <w:rPr>
                          <w:sz w:val="16"/>
                          <w:lang w:eastAsia="ja-JP"/>
                        </w:rPr>
                      </w:pPr>
                      <w:r w:rsidRPr="009E32D9">
                        <w:rPr>
                          <w:rFonts w:hint="eastAsia"/>
                          <w:sz w:val="16"/>
                          <w:lang w:eastAsia="ja-JP"/>
                        </w:rPr>
                        <w:t>A</w:t>
                      </w:r>
                      <w:r w:rsidRPr="009E32D9">
                        <w:rPr>
                          <w:sz w:val="16"/>
                          <w:lang w:eastAsia="ja-JP"/>
                        </w:rPr>
                        <w:t xml:space="preserve"> </w:t>
                      </w:r>
                      <w:r w:rsidRPr="009E32D9">
                        <w:rPr>
                          <w:rFonts w:hint="eastAsia"/>
                          <w:sz w:val="16"/>
                          <w:lang w:eastAsia="ja-JP"/>
                        </w:rPr>
                        <w:t>=</w:t>
                      </w:r>
                      <w:r w:rsidRPr="009E32D9">
                        <w:rPr>
                          <w:sz w:val="16"/>
                          <w:lang w:eastAsia="ja-JP"/>
                        </w:rPr>
                        <w:t xml:space="preserve"> точка R</w:t>
                      </w:r>
                    </w:p>
                    <w:p w:rsidR="006279E7" w:rsidRPr="009E32D9" w:rsidRDefault="006279E7" w:rsidP="00460A4D">
                      <w:pPr>
                        <w:spacing w:line="240" w:lineRule="auto"/>
                        <w:rPr>
                          <w:sz w:val="16"/>
                          <w:lang w:eastAsia="ja-JP"/>
                        </w:rPr>
                      </w:pPr>
                      <w:r w:rsidRPr="009E32D9">
                        <w:rPr>
                          <w:sz w:val="16"/>
                          <w:lang w:eastAsia="ja-JP"/>
                        </w:rPr>
                        <w:t>B = шарнирный шейный сустав</w:t>
                      </w:r>
                    </w:p>
                    <w:p w:rsidR="006279E7" w:rsidRPr="00AA3382" w:rsidRDefault="006279E7" w:rsidP="00460A4D">
                      <w:pPr>
                        <w:spacing w:line="240" w:lineRule="auto"/>
                        <w:rPr>
                          <w:sz w:val="16"/>
                          <w:lang w:eastAsia="ja-JP"/>
                        </w:rPr>
                      </w:pPr>
                      <w:r w:rsidRPr="009E32D9">
                        <w:rPr>
                          <w:sz w:val="16"/>
                          <w:lang w:eastAsia="ja-JP"/>
                        </w:rPr>
                        <w:t>D = точка контакта (</w:t>
                      </w:r>
                      <w:proofErr w:type="spellStart"/>
                      <w:r w:rsidRPr="009E32D9">
                        <w:rPr>
                          <w:sz w:val="16"/>
                          <w:lang w:eastAsia="ja-JP"/>
                        </w:rPr>
                        <w:t>ТК</w:t>
                      </w:r>
                      <w:proofErr w:type="spellEnd"/>
                      <w:r w:rsidRPr="009E32D9">
                        <w:rPr>
                          <w:sz w:val="16"/>
                          <w:lang w:eastAsia="ja-JP"/>
                        </w:rPr>
                        <w:t>)</w:t>
                      </w:r>
                    </w:p>
                  </w:txbxContent>
                </v:textbox>
              </v:shape>
            </w:pict>
          </mc:Fallback>
        </mc:AlternateContent>
      </w:r>
      <w:r w:rsidR="00460A4D" w:rsidRPr="006931BE">
        <w:rPr>
          <w:b w:val="0"/>
          <w:noProof/>
          <w:lang w:eastAsia="zh-CN"/>
        </w:rPr>
        <mc:AlternateContent>
          <mc:Choice Requires="wps">
            <w:drawing>
              <wp:anchor distT="0" distB="0" distL="114300" distR="114300" simplePos="0" relativeHeight="251740160" behindDoc="0" locked="0" layoutInCell="1" allowOverlap="1" wp14:anchorId="6B8297A2" wp14:editId="0C00056F">
                <wp:simplePos x="0" y="0"/>
                <wp:positionH relativeFrom="column">
                  <wp:posOffset>4271890</wp:posOffset>
                </wp:positionH>
                <wp:positionV relativeFrom="paragraph">
                  <wp:posOffset>744564</wp:posOffset>
                </wp:positionV>
                <wp:extent cx="646972" cy="436890"/>
                <wp:effectExtent l="28575" t="0" r="86995" b="10795"/>
                <wp:wrapNone/>
                <wp:docPr id="126" name="テキスト ボックス 42"/>
                <wp:cNvGraphicFramePr/>
                <a:graphic xmlns:a="http://schemas.openxmlformats.org/drawingml/2006/main">
                  <a:graphicData uri="http://schemas.microsoft.com/office/word/2010/wordprocessingShape">
                    <wps:wsp>
                      <wps:cNvSpPr txBox="1"/>
                      <wps:spPr>
                        <a:xfrm rot="17748791">
                          <a:off x="0" y="0"/>
                          <a:ext cx="646972" cy="436890"/>
                        </a:xfrm>
                        <a:prstGeom prst="rect">
                          <a:avLst/>
                        </a:prstGeom>
                        <a:noFill/>
                        <a:ln w="6350">
                          <a:noFill/>
                        </a:ln>
                      </wps:spPr>
                      <wps:txbx>
                        <w:txbxContent>
                          <w:p w14:paraId="1E789FFA" w14:textId="77777777" w:rsidR="006279E7" w:rsidRPr="00AA3382" w:rsidRDefault="006279E7" w:rsidP="00460A4D">
                            <w:pPr>
                              <w:spacing w:line="204" w:lineRule="auto"/>
                              <w:rPr>
                                <w:sz w:val="16"/>
                                <w:lang w:eastAsia="ja-JP"/>
                              </w:rPr>
                            </w:pPr>
                            <w:r w:rsidRPr="00671EE9">
                              <w:rPr>
                                <w:sz w:val="16"/>
                                <w:lang w:eastAsia="ja-JP"/>
                              </w:rPr>
                              <w:t>Исходная линия туловища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BF3B" id="テキスト ボックス 42" o:spid="_x0000_s1041" type="#_x0000_t202" style="position:absolute;left:0;text-align:left;margin-left:336.35pt;margin-top:58.65pt;width:50.95pt;height:34.4pt;rotation:-4206547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IlWwIAAHsEAAAOAAAAZHJzL2Uyb0RvYy54bWysVM2K2zAQvhf6DkL3xknW+TNxlnSXlELY&#10;XciWPSuynBhsjSopsdPjBpY+RF+h9Nzn8Yt0JMdp2PZUehGj+dPM981oel0VOdkLbTKQMe11upQI&#10;ySHJ5Camnx4X78aUGMtkwnKQIqYHYej17O2baaki0Yct5InQBJNIE5UqpltrVRQEhm9FwUwHlJBo&#10;TEEXzOJVb4JEsxKzF3nQ73aHQQk6URq4MAa1t42Rznz+NBXc3qepEZbkMcXarD+1P9fuDGZTFm00&#10;U9uMn8pg/1BFwTKJj55T3TLLyE5nf6QqMq7BQGo7HIoA0jTjwveA3fS6r7pZbZkSvhcEx6gzTOb/&#10;peV3+wdNsgS56w8pkaxAkurjS/38vX7+WR+/kvr4rT4e6+cfeCdh3yFWKhNh4EphqK3eQ4XRrd6g&#10;0gFRpbogGhDw3mgUjkeTnscHOybojlQczvCLyhKOymE4nIz6lHA0hVfD8cTTEzS5XE6ljf0goCBO&#10;iKlGdn1Stl8ai3Wha+vi3CUssjz3DOeSlPjA1aDrA84WjMglBrqOmsqdZKt11WAyaNtaQ3LAbn1D&#10;WLxRfJFhEUtm7APTODKoxDWw93ikOeBjcJIo2YL+8je980cm0UpJiSMYU/N5x7SgJP8okeNJLwzd&#10;zPpLOBj18aIvLetLi9wVN4BT3vPVedH527wVUw3FE27L3L2KJiY5vh1T24o3tlkM3DYu5nPvhFOq&#10;mF3KleIudcvCY/XEtDrxYJHAO2iHlUWv6Gh8G0LmOwtp5rlyQDeonvDHCfcUnrbRrdDl3Xv9/jNm&#10;vwAAAP//AwBQSwMEFAAGAAgAAAAhACWJ72XgAAAACwEAAA8AAABkcnMvZG93bnJldi54bWxMj8FO&#10;wzAQRO9I/IO1SNyonSDSEOJUUBQOSBxo4e7aSxw1XofYbdO/x5zguJqnmbf1anYDO+IUek8SsoUA&#10;hqS96amT8LFtb0pgISoyavCEEs4YYNVcXtSqMv5E73jcxI6lEgqVkmBjHCvOg7boVFj4ESllX35y&#10;KqZz6riZ1CmVu4HnQhTcqZ7SglUjri3q/ebgJOzLp2f99vL9uqV1dm61bz+FbaW8vpofH4BFnOMf&#10;DL/6SR2a5LTzBzKBDRKK8v42oSkQYgksEcu7MgO2k5CLvADe1Pz/D80PAAAA//8DAFBLAQItABQA&#10;BgAIAAAAIQC2gziS/gAAAOEBAAATAAAAAAAAAAAAAAAAAAAAAABbQ29udGVudF9UeXBlc10ueG1s&#10;UEsBAi0AFAAGAAgAAAAhADj9If/WAAAAlAEAAAsAAAAAAAAAAAAAAAAALwEAAF9yZWxzLy5yZWxz&#10;UEsBAi0AFAAGAAgAAAAhADSlQiVbAgAAewQAAA4AAAAAAAAAAAAAAAAALgIAAGRycy9lMm9Eb2Mu&#10;eG1sUEsBAi0AFAAGAAgAAAAhACWJ72XgAAAACwEAAA8AAAAAAAAAAAAAAAAAtQQAAGRycy9kb3du&#10;cmV2LnhtbFBLBQYAAAAABAAEAPMAAADCBQAAAAA=&#10;" filled="f" stroked="f" strokeweight=".5pt">
                <v:textbox>
                  <w:txbxContent>
                    <w:p w:rsidR="006279E7" w:rsidRPr="00AA3382" w:rsidRDefault="006279E7" w:rsidP="00460A4D">
                      <w:pPr>
                        <w:spacing w:line="204" w:lineRule="auto"/>
                        <w:rPr>
                          <w:sz w:val="16"/>
                          <w:lang w:eastAsia="ja-JP"/>
                        </w:rPr>
                      </w:pPr>
                      <w:r w:rsidRPr="00671EE9">
                        <w:rPr>
                          <w:sz w:val="16"/>
                          <w:lang w:eastAsia="ja-JP"/>
                        </w:rPr>
                        <w:t>Исходная линия туловища</w:t>
                      </w:r>
                    </w:p>
                  </w:txbxContent>
                </v:textbox>
              </v:shape>
            </w:pict>
          </mc:Fallback>
        </mc:AlternateContent>
      </w:r>
      <w:r w:rsidR="00460A4D" w:rsidRPr="006931BE">
        <w:rPr>
          <w:b w:val="0"/>
          <w:noProof/>
          <w:lang w:eastAsia="zh-CN"/>
        </w:rPr>
        <mc:AlternateContent>
          <mc:Choice Requires="wps">
            <w:drawing>
              <wp:anchor distT="0" distB="0" distL="114300" distR="114300" simplePos="0" relativeHeight="251741184" behindDoc="0" locked="0" layoutInCell="1" allowOverlap="1" wp14:anchorId="77DD363B" wp14:editId="7C767D80">
                <wp:simplePos x="0" y="0"/>
                <wp:positionH relativeFrom="column">
                  <wp:posOffset>3600700</wp:posOffset>
                </wp:positionH>
                <wp:positionV relativeFrom="paragraph">
                  <wp:posOffset>577655</wp:posOffset>
                </wp:positionV>
                <wp:extent cx="964008" cy="1934838"/>
                <wp:effectExtent l="0" t="0" r="26670" b="27940"/>
                <wp:wrapNone/>
                <wp:docPr id="122"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C2056" id="直線コネクタ 43"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xZCAIAADcEAAAOAAAAZHJzL2Uyb0RvYy54bWysU0uOEzEQ3SNxB8t70p2PhkwrnVlMNLBA&#10;EPE5gMdtpy35J9ukO9uw5gJwCBaMxJLDZDHXoOzudCYzKxAby3a9elXvuby4apVEW+a8MLrE41GO&#10;EdPUVEJvSvzp482LOUY+EF0RaTQr8Y55fLV8/mzR2IJNTG1kxRwCEu2Lxpa4DsEWWeZpzRTxI2OZ&#10;hiA3TpEAR7fJKkcaYFcym+T5RdYYV1lnKPMeblddEC8TP+eMhnecexaQLDH0FtLq0nob12y5IMXG&#10;EVsL2rdB/qELRYSGogPVigSCPjvxhEoJ6ow3PIyoUZnhXFCWNICacf5IzYeaWJa0gDneDjb5/0dL&#10;327XDokK3m4ywUgTBY90//3u/te3w/7n4cvXw/7HYf8bzabRqsb6AjKu9dr1J2/XLupuuVOIS2Ff&#10;A1NyArShNhm9G4xmbUAULi8vZnkOk0EhNL6czubTeaTPOp7IZ50Pr5hRKG5KLIWORpCCbN/40EGP&#10;kHgtNWqihJd5nmDeSFHdCCljMA0Tu5YObQmMQWjHfbEzVKRbEV93oAp2PUpq6Cwq77SmXdhJ1tV9&#10;zzjYB5o61Y9qEUqZDsd6UgM6pnHobEjsO44Tf2ryPLHHx1SWhvpvkoeMVNnoMCQroY3r/DqvfrKI&#10;d/ijA53uaMGtqXZpCpI1MJ3p+fqfFMf/4Tmln/778g8AAAD//wMAUEsDBBQABgAIAAAAIQBBgzAz&#10;4QAAAAoBAAAPAAAAZHJzL2Rvd25yZXYueG1sTI/BTsMwDIbvSLxDZCQuiKUFtnal6QRI3NAEY4Kr&#10;13htRpNUTbaWt8ec4GRZ/vX7+8rVZDtxoiEY7xSkswQEudpr4xoF2/fn6xxEiOg0dt6Rgm8KsKrO&#10;z0ostB/dG502sRFc4kKBCtoY+0LKULdkMcx8T45vez9YjLwOjdQDjlxuO3mTJAtp0Tj+0GJPTy3V&#10;X5ujVfBoQj6+HO6aj+2e+twcrvDzda3U5cX0cA8i0hT/wvCLz+hQMdPOH50OolMwX2TsEhUsU54c&#10;yNKcXXYKbpfzDGRVyv8K1Q8AAAD//wMAUEsBAi0AFAAGAAgAAAAhALaDOJL+AAAA4QEAABMAAAAA&#10;AAAAAAAAAAAAAAAAAFtDb250ZW50X1R5cGVzXS54bWxQSwECLQAUAAYACAAAACEAOP0h/9YAAACU&#10;AQAACwAAAAAAAAAAAAAAAAAvAQAAX3JlbHMvLnJlbHNQSwECLQAUAAYACAAAACEAMdN8WQgCAAA3&#10;BAAADgAAAAAAAAAAAAAAAAAuAgAAZHJzL2Uyb0RvYy54bWxQSwECLQAUAAYACAAAACEAQYMwM+EA&#10;AAAKAQAADwAAAAAAAAAAAAAAAABiBAAAZHJzL2Rvd25yZXYueG1sUEsFBgAAAAAEAAQA8wAAAHAF&#10;AAAAAA==&#10;" strokecolor="black [3213]" strokeweight="1pt">
                <v:stroke dashstyle="dash"/>
              </v:line>
            </w:pict>
          </mc:Fallback>
        </mc:AlternateContent>
      </w:r>
      <w:r w:rsidR="00460A4D" w:rsidRPr="006931BE">
        <w:rPr>
          <w:b w:val="0"/>
          <w:noProof/>
          <w:lang w:eastAsia="zh-CN"/>
        </w:rPr>
        <w:drawing>
          <wp:inline distT="0" distB="0" distL="0" distR="0" wp14:anchorId="68B9924E" wp14:editId="322EAF73">
            <wp:extent cx="5042388" cy="3903785"/>
            <wp:effectExtent l="0" t="0" r="6350" b="1905"/>
            <wp:docPr id="1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5078694" cy="3931893"/>
                    </a:xfrm>
                    <a:prstGeom prst="rect">
                      <a:avLst/>
                    </a:prstGeom>
                  </pic:spPr>
                </pic:pic>
              </a:graphicData>
            </a:graphic>
          </wp:inline>
        </w:drawing>
      </w:r>
    </w:p>
    <w:p w14:paraId="032006FE" w14:textId="77777777" w:rsidR="00662622" w:rsidRPr="006931BE" w:rsidRDefault="00662622" w:rsidP="00CF58F1">
      <w:pPr>
        <w:pStyle w:val="SingleTxtG"/>
        <w:spacing w:before="240"/>
        <w:ind w:left="0" w:right="-1"/>
        <w:jc w:val="center"/>
        <w:rPr>
          <w:b/>
        </w:rPr>
      </w:pPr>
      <w:r w:rsidRPr="006931BE">
        <w:rPr>
          <w:b/>
        </w:rPr>
        <w:t xml:space="preserve">Изображение механизма определения точки Н приводится лишь в порядке разъяснения концепции; </w:t>
      </w:r>
      <w:r w:rsidR="00CF58F1" w:rsidRPr="006931BE">
        <w:rPr>
          <w:b/>
        </w:rPr>
        <w:br/>
      </w:r>
      <w:r w:rsidRPr="006931BE">
        <w:rPr>
          <w:b/>
        </w:rPr>
        <w:t>в его использовании для целей данной процедуры испытания нет необходимости.</w:t>
      </w:r>
    </w:p>
    <w:p w14:paraId="7EB8FDF6" w14:textId="77777777" w:rsidR="00662622" w:rsidRPr="006931BE" w:rsidRDefault="00662622" w:rsidP="00611317">
      <w:pPr>
        <w:pStyle w:val="H23G"/>
      </w:pPr>
      <w:r w:rsidRPr="006931BE">
        <w:rPr>
          <w:noProof/>
        </w:rPr>
        <mc:AlternateContent>
          <mc:Choice Requires="wps">
            <w:drawing>
              <wp:anchor distT="0" distB="0" distL="114300" distR="114300" simplePos="0" relativeHeight="251670528" behindDoc="0" locked="0" layoutInCell="1" allowOverlap="1" wp14:anchorId="440DA4F2" wp14:editId="5A7DAD68">
                <wp:simplePos x="0" y="0"/>
                <wp:positionH relativeFrom="column">
                  <wp:posOffset>2702124</wp:posOffset>
                </wp:positionH>
                <wp:positionV relativeFrom="paragraph">
                  <wp:posOffset>229870</wp:posOffset>
                </wp:positionV>
                <wp:extent cx="914400" cy="251460"/>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bg1"/>
                        </a:solidFill>
                        <a:ln w="6350">
                          <a:noFill/>
                        </a:ln>
                      </wps:spPr>
                      <wps:txbx>
                        <w:txbxContent>
                          <w:p w14:paraId="0C3790AB" w14:textId="77777777" w:rsidR="006279E7" w:rsidRPr="00611317" w:rsidRDefault="006279E7" w:rsidP="00662622">
                            <w:pPr>
                              <w:rPr>
                                <w:sz w:val="18"/>
                                <w:szCs w:val="18"/>
                                <w:lang w:eastAsia="ja-JP"/>
                              </w:rPr>
                            </w:pPr>
                            <w:r w:rsidRPr="00611317">
                              <w:rPr>
                                <w:sz w:val="18"/>
                                <w:szCs w:val="18"/>
                                <w:lang w:eastAsia="ja-JP"/>
                              </w:rPr>
                              <w:t>Расстояние</w:t>
                            </w:r>
                            <w:r w:rsidRPr="00611317">
                              <w:rPr>
                                <w:rFonts w:hint="eastAsia"/>
                                <w:sz w:val="18"/>
                                <w:szCs w:val="18"/>
                                <w:lang w:eastAsia="ja-JP"/>
                              </w:rPr>
                              <w:t xml:space="preserve"> </w:t>
                            </w:r>
                            <w:r w:rsidRPr="00611317">
                              <w:rPr>
                                <w:sz w:val="18"/>
                                <w:szCs w:val="18"/>
                                <w:lang w:eastAsia="ja-JP"/>
                              </w:rPr>
                              <w:t>x (</w:t>
                            </w:r>
                            <w:r w:rsidRPr="00611317">
                              <w:rPr>
                                <w:sz w:val="18"/>
                                <w:szCs w:val="18"/>
                              </w:rPr>
                              <w:t>приведено в таблице 1</w:t>
                            </w:r>
                            <w:r w:rsidRPr="00611317">
                              <w:rPr>
                                <w:sz w:val="18"/>
                                <w:szCs w:val="18"/>
                                <w:lang w:eastAsia="ja-JP"/>
                              </w:rPr>
                              <w:t>)</w:t>
                            </w:r>
                          </w:p>
                          <w:p w14:paraId="4AB5B282" w14:textId="77777777" w:rsidR="006279E7" w:rsidRPr="008261DC" w:rsidRDefault="006279E7" w:rsidP="00662622">
                            <w:pPr>
                              <w:rPr>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FC5EC" id="テキスト ボックス 48" o:spid="_x0000_s1042" type="#_x0000_t202" style="position:absolute;left:0;text-align:left;margin-left:212.75pt;margin-top:18.1pt;width:1in;height:19.8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jTYAIAAJEEAAAOAAAAZHJzL2Uyb0RvYy54bWysVE1uEzEU3iNxB8t7OklIA0SdVKFVEVLV&#10;VkpR147Hk4zk8bNsNzNl2UiIQ3AFxJrzzEX47EnaUlghNp5nv//ve2+Ojttas41yviKT8+HBgDNl&#10;JBWVWeX80/XZq7ec+SBMITQZlfM75fnx7OWLo8ZO1YjWpAvlGIIYP21sztch2GmWeblWtfAHZJWB&#10;siRXi4CrW2WFEw2i1zobDQaTrCFXWEdSeY/X017JZyl+WSoZLsvSq8B0zlFbSKdL5zKe2exITFdO&#10;2HUld2WIf6iiFpVB0odQpyIIduuqP0LVlXTkqQwHkuqMyrKSKvWAboaDZ90s1sKq1AvA8fYBJv//&#10;wsqLzZVjVZHzMZgyogZH3fZLd/+9u//Zbb+ybvut2267+x+4M9gAsMb6KfwWFp6hfU8tiN+/ezxG&#10;HNrS1fGLDhn0gP7uAW7VBibx+G44Hg+gkVCNDofjSaIje3S2zocPimoWhZw7sJlAFptzH1AITPcm&#10;MZcnXRVnldbpEidInWjHNgLcL1epRHj8ZqUNa3I+eX04SIENRfc+sjZIEFvtW4pSaJdtwmo42fe7&#10;pOIOMDjqJ8tbeVah2HPhw5VwGCX0h/UIlzhKTUhGO4mzNbnPf3uP9mAYWs4ajGbODXaHM/3RgPmE&#10;GiY5XcaHb0bI4J5qlk815rY+IfQ/xBpamcRoH/ReLB3VN9ihecwJlTASmXMe9uJJ6NcFOyjVfJ6M&#10;MLtWhHOzsDKGjnhHIq7bG+Hsjq0Ami9oP8Ji+oy03jZ6GprfBiqrxGiEucd0hz7mPhG929G4WE/v&#10;yerxTzL7BQAA//8DAFBLAwQUAAYACAAAACEAhTzn8+EAAAAJAQAADwAAAGRycy9kb3ducmV2Lnht&#10;bEyPwU7DMAyG70i8Q2QkbiylrGWUphNMmoS2A9qG4Jo1XlvROFWTtd3bY05wtP3p9/fny8m2YsDe&#10;N44U3M8iEEilMw1VCj4O67sFCB80Gd06QgUX9LAsrq9ynRk30g6HfagEh5DPtII6hC6T0pc1Wu1n&#10;rkPi28n1Vgce+0qaXo8cblsZR1EqrW6IP9S6w1WN5ff+bBWkm8PXZb07bT/fw7ipxmFuXldvSt3e&#10;TC/PIAJO4Q+GX31Wh4Kdju5MxotWwTxOEkYVPKQxCAaS9IkXRwWPyQJkkcv/DYofAAAA//8DAFBL&#10;AQItABQABgAIAAAAIQC2gziS/gAAAOEBAAATAAAAAAAAAAAAAAAAAAAAAABbQ29udGVudF9UeXBl&#10;c10ueG1sUEsBAi0AFAAGAAgAAAAhADj9If/WAAAAlAEAAAsAAAAAAAAAAAAAAAAALwEAAF9yZWxz&#10;Ly5yZWxzUEsBAi0AFAAGAAgAAAAhAKJiGNNgAgAAkQQAAA4AAAAAAAAAAAAAAAAALgIAAGRycy9l&#10;Mm9Eb2MueG1sUEsBAi0AFAAGAAgAAAAhAIU85/PhAAAACQEAAA8AAAAAAAAAAAAAAAAAugQAAGRy&#10;cy9kb3ducmV2LnhtbFBLBQYAAAAABAAEAPMAAADIBQAAAAA=&#10;" fillcolor="white [3212]" stroked="f" strokeweight=".5pt">
                <v:textbox>
                  <w:txbxContent>
                    <w:p w:rsidR="006279E7" w:rsidRPr="00611317" w:rsidRDefault="006279E7" w:rsidP="00662622">
                      <w:pPr>
                        <w:rPr>
                          <w:sz w:val="18"/>
                          <w:szCs w:val="18"/>
                          <w:lang w:eastAsia="ja-JP"/>
                        </w:rPr>
                      </w:pPr>
                      <w:r w:rsidRPr="00611317">
                        <w:rPr>
                          <w:sz w:val="18"/>
                          <w:szCs w:val="18"/>
                          <w:lang w:eastAsia="ja-JP"/>
                        </w:rPr>
                        <w:t>Расстояние</w:t>
                      </w:r>
                      <w:r w:rsidRPr="00611317">
                        <w:rPr>
                          <w:rFonts w:hint="eastAsia"/>
                          <w:sz w:val="18"/>
                          <w:szCs w:val="18"/>
                          <w:lang w:eastAsia="ja-JP"/>
                        </w:rPr>
                        <w:t xml:space="preserve"> </w:t>
                      </w:r>
                      <w:r w:rsidRPr="00611317">
                        <w:rPr>
                          <w:sz w:val="18"/>
                          <w:szCs w:val="18"/>
                          <w:lang w:eastAsia="ja-JP"/>
                        </w:rPr>
                        <w:t>x (</w:t>
                      </w:r>
                      <w:r w:rsidRPr="00611317">
                        <w:rPr>
                          <w:sz w:val="18"/>
                          <w:szCs w:val="18"/>
                        </w:rPr>
                        <w:t>приведено в таблице 1</w:t>
                      </w:r>
                      <w:r w:rsidRPr="00611317">
                        <w:rPr>
                          <w:sz w:val="18"/>
                          <w:szCs w:val="18"/>
                          <w:lang w:eastAsia="ja-JP"/>
                        </w:rPr>
                        <w:t>)</w:t>
                      </w:r>
                    </w:p>
                    <w:p w:rsidR="006279E7" w:rsidRPr="008261DC" w:rsidRDefault="006279E7" w:rsidP="00662622">
                      <w:pPr>
                        <w:rPr>
                          <w:lang w:eastAsia="ja-JP"/>
                        </w:rPr>
                      </w:pPr>
                    </w:p>
                  </w:txbxContent>
                </v:textbox>
              </v:shape>
            </w:pict>
          </mc:Fallback>
        </mc:AlternateContent>
      </w:r>
      <w:r w:rsidR="00611317" w:rsidRPr="006931BE">
        <w:tab/>
      </w:r>
      <w:r w:rsidR="00611317" w:rsidRPr="006931BE">
        <w:tab/>
      </w:r>
      <w:r w:rsidRPr="006931BE">
        <w:t>Рис. 1-2</w:t>
      </w:r>
      <w:r w:rsidR="00B87306" w:rsidRPr="006931BE">
        <w:t xml:space="preserve"> </w:t>
      </w:r>
    </w:p>
    <w:p w14:paraId="19F3AF59" w14:textId="77777777" w:rsidR="00662622" w:rsidRPr="006931BE" w:rsidRDefault="004D076D" w:rsidP="00611317">
      <w:pPr>
        <w:pStyle w:val="SingleTxtG"/>
        <w:ind w:left="1701"/>
        <w:rPr>
          <w:b/>
        </w:rPr>
      </w:pPr>
      <w:r w:rsidRPr="006931BE">
        <w:rPr>
          <w:noProof/>
        </w:rPr>
        <mc:AlternateContent>
          <mc:Choice Requires="wps">
            <w:drawing>
              <wp:anchor distT="0" distB="0" distL="114300" distR="114300" simplePos="0" relativeHeight="251705344" behindDoc="0" locked="0" layoutInCell="1" allowOverlap="1" wp14:anchorId="2272524A" wp14:editId="16CB9CC1">
                <wp:simplePos x="0" y="0"/>
                <wp:positionH relativeFrom="column">
                  <wp:posOffset>1950085</wp:posOffset>
                </wp:positionH>
                <wp:positionV relativeFrom="paragraph">
                  <wp:posOffset>582295</wp:posOffset>
                </wp:positionV>
                <wp:extent cx="184067" cy="184068"/>
                <wp:effectExtent l="0" t="0" r="6985" b="6985"/>
                <wp:wrapNone/>
                <wp:docPr id="74" name="Надпись 65"/>
                <wp:cNvGraphicFramePr/>
                <a:graphic xmlns:a="http://schemas.openxmlformats.org/drawingml/2006/main">
                  <a:graphicData uri="http://schemas.microsoft.com/office/word/2010/wordprocessingShape">
                    <wps:wsp>
                      <wps:cNvSpPr txBox="1"/>
                      <wps:spPr>
                        <a:xfrm>
                          <a:off x="0" y="0"/>
                          <a:ext cx="184067" cy="184068"/>
                        </a:xfrm>
                        <a:prstGeom prst="rect">
                          <a:avLst/>
                        </a:prstGeom>
                        <a:solidFill>
                          <a:schemeClr val="bg1">
                            <a:lumMod val="75000"/>
                          </a:schemeClr>
                        </a:solidFill>
                        <a:ln w="6350">
                          <a:noFill/>
                        </a:ln>
                      </wps:spPr>
                      <wps:txbx>
                        <w:txbxContent>
                          <w:p w14:paraId="5D1D453E" w14:textId="77777777" w:rsidR="006279E7" w:rsidRPr="00CF58F1" w:rsidRDefault="006279E7" w:rsidP="00662622">
                            <w:pPr>
                              <w:rPr>
                                <w:b/>
                                <w:sz w:val="18"/>
                                <w:szCs w:val="18"/>
                              </w:rPr>
                            </w:pPr>
                            <w:r w:rsidRPr="00CF58F1">
                              <w:rPr>
                                <w:b/>
                                <w:sz w:val="18"/>
                                <w:szCs w:val="18"/>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807BF" id="Надпись 65" o:spid="_x0000_s1043" type="#_x0000_t202" style="position:absolute;left:0;text-align:left;margin-left:153.55pt;margin-top:45.85pt;width:14.5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xOZAIAAJwEAAAOAAAAZHJzL2Uyb0RvYy54bWysVM1uEzEQviPxDpbvZDel+dEqmyqkCkIK&#10;baUU9ex4vclKtsfYTnbLjTuv0HfgwIEbr5C+EWNvNoXCCXHxjufX830zO7lolCR7YV0FOqf9XkqJ&#10;0ByKSm9y+uF28WpMifNMF0yCFjm9F45eTF++mNQmE2ewBVkISzCJdlltcrr13mRJ4vhWKOZ6YIRG&#10;YwlWMY9Xu0kKy2rMrmRylqbDpAZbGAtcOIfay9ZIpzF/WQrur8vSCU9kTvFtPp42nutwJtMJyzaW&#10;mW3Fj89g//AKxSqNRU+pLplnZGerP1KpiltwUPoeB5VAWVZcxB6wm376rJvVlhkRe0FwnDnB5P5f&#10;Wn61v7GkKnI6OqdEM4UcHR4OXw/fDj8O3x8/P34hw0FAqTYuQ+eVQXffvIEG2e70DpWh+aa0Knyx&#10;LYJ2xPv+hLFoPOEhaHyeDkeUcDRFeRyyJE/Bxjr/VoAiQcipRQojsmy/dL517VxCLQeyKhaVlPES&#10;xkbMpSV7hoSvN/0YKnfqPRStbjRI00g7loxTFtzjA37LJDWpczp8PUhjBg2hRFtdanQPcLRtB8k3&#10;6yaC2B91mKyhuEeoLLQj5wxfVNjQkjl/wyzOGKKDe+Ov8SglYDE4SpRswX76mz74I/VopaTGmc2p&#10;+7hjVlAi32kcijDgnWA7Yd0JeqfmgKj0cSMNjyIGWC87sbSg7nCdZqEKmpjmWCunvhPnvt0cXEcu&#10;ZrPohGNsmF/qleEhdWAh0HPb3DFrjhx6JP8Kumlm2TMqW98QqWG281BWkecAbIviEW9cgUjUcV3D&#10;jv16j15PP5XpTwAAAP//AwBQSwMEFAAGAAgAAAAhAFORmrffAAAACgEAAA8AAABkcnMvZG93bnJl&#10;di54bWxMj8FOg0AQhu8mvsNmTLwYu1ASsMjSGE2TXtTQ2vuWHQFlZ5FdWnx7x5MeZ+bL/39TrGfb&#10;ixOOvnOkIF5EIJBqZzpqFLztN7d3IHzQZHTvCBV8o4d1eXlR6Ny4M1V42oVGcAj5XCtoQxhyKX3d&#10;otV+4QYkvr270erA49hIM+ozh9teLqMolVZ3xA2tHvCxxfpzN1nuvdm+VPun56/XauvTw7xJpg9D&#10;Sl1fzQ/3IALO4Q+GX31Wh5Kdjm4i40WvIImymFEFqzgDwUCSpLw4MrmMMpBlIf+/UP4AAAD//wMA&#10;UEsBAi0AFAAGAAgAAAAhALaDOJL+AAAA4QEAABMAAAAAAAAAAAAAAAAAAAAAAFtDb250ZW50X1R5&#10;cGVzXS54bWxQSwECLQAUAAYACAAAACEAOP0h/9YAAACUAQAACwAAAAAAAAAAAAAAAAAvAQAAX3Jl&#10;bHMvLnJlbHNQSwECLQAUAAYACAAAACEA2JasTmQCAACcBAAADgAAAAAAAAAAAAAAAAAuAgAAZHJz&#10;L2Uyb0RvYy54bWxQSwECLQAUAAYACAAAACEAU5Gat98AAAAKAQAADwAAAAAAAAAAAAAAAAC+BAAA&#10;ZHJzL2Rvd25yZXYueG1sUEsFBgAAAAAEAAQA8wAAAMoFAAAAAA==&#10;" fillcolor="#bfbfbf [2412]" stroked="f" strokeweight=".5pt">
                <v:textbox inset="0,0,0,0">
                  <w:txbxContent>
                    <w:p w:rsidR="006279E7" w:rsidRPr="00CF58F1" w:rsidRDefault="006279E7" w:rsidP="00662622">
                      <w:pPr>
                        <w:rPr>
                          <w:b/>
                          <w:sz w:val="18"/>
                          <w:szCs w:val="18"/>
                        </w:rPr>
                      </w:pPr>
                      <w:proofErr w:type="spellStart"/>
                      <w:r w:rsidRPr="00CF58F1">
                        <w:rPr>
                          <w:b/>
                          <w:sz w:val="18"/>
                          <w:szCs w:val="18"/>
                        </w:rPr>
                        <w:t>ТП</w:t>
                      </w:r>
                      <w:proofErr w:type="spellEnd"/>
                    </w:p>
                  </w:txbxContent>
                </v:textbox>
              </v:shape>
            </w:pict>
          </mc:Fallback>
        </mc:AlternateContent>
      </w:r>
      <w:r w:rsidR="00611317" w:rsidRPr="006931BE">
        <w:rPr>
          <w:noProof/>
        </w:rPr>
        <mc:AlternateContent>
          <mc:Choice Requires="wps">
            <w:drawing>
              <wp:anchor distT="0" distB="0" distL="114300" distR="114300" simplePos="0" relativeHeight="251672576" behindDoc="0" locked="0" layoutInCell="1" allowOverlap="1" wp14:anchorId="1C49509D" wp14:editId="43A648DD">
                <wp:simplePos x="0" y="0"/>
                <wp:positionH relativeFrom="column">
                  <wp:posOffset>2704465</wp:posOffset>
                </wp:positionH>
                <wp:positionV relativeFrom="paragraph">
                  <wp:posOffset>1283970</wp:posOffset>
                </wp:positionV>
                <wp:extent cx="1759461" cy="87973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759461" cy="879730"/>
                        </a:xfrm>
                        <a:prstGeom prst="rect">
                          <a:avLst/>
                        </a:prstGeom>
                        <a:solidFill>
                          <a:schemeClr val="lt1"/>
                        </a:solidFill>
                        <a:ln w="6350">
                          <a:noFill/>
                        </a:ln>
                      </wps:spPr>
                      <wps:txbx>
                        <w:txbxContent>
                          <w:p w14:paraId="7218D809" w14:textId="77777777" w:rsidR="006279E7" w:rsidRPr="00611317" w:rsidRDefault="006279E7" w:rsidP="00611317">
                            <w:pPr>
                              <w:spacing w:line="240" w:lineRule="auto"/>
                              <w:rPr>
                                <w:color w:val="A6A6A6" w:themeColor="background1" w:themeShade="A6"/>
                                <w:sz w:val="18"/>
                                <w:szCs w:val="18"/>
                                <w:lang w:eastAsia="ja-JP"/>
                              </w:rPr>
                            </w:pPr>
                            <w:r w:rsidRPr="00611317">
                              <w:rPr>
                                <w:color w:val="A6A6A6" w:themeColor="background1" w:themeShade="A6"/>
                                <w:sz w:val="18"/>
                                <w:szCs w:val="18"/>
                                <w:lang w:eastAsia="ja-JP"/>
                              </w:rPr>
                              <w:t>Подголовник в положении регулировки под мужчину средней комплекции для установления исходных координат точки ТК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51D8" id="テキスト ボックス 50" o:spid="_x0000_s1044" type="#_x0000_t202" style="position:absolute;left:0;text-align:left;margin-left:212.95pt;margin-top:101.1pt;width:138.55pt;height:6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u5ZAIAAJQEAAAOAAAAZHJzL2Uyb0RvYy54bWysVE1OGzEU3lfqHSzvyyQQCERMUAqiqoQK&#10;ElSsHY+HjOTxc20nM3RJpKqH6BWqrnueuUg/exKgtKuqG4+f3//3vTfHJ22t2Uo5X5HJ+XBnwJky&#10;korK3OX84835m0POfBCmEJqMyvm98vxk+vrVcWMnapcWpAvlGIIYP2lszhch2EmWeblQtfA7ZJWB&#10;siRXiwDR3WWFEw2i1zrbHQwOsoZcYR1J5T1ez3oln6b4ZalkuCxLrwLTOUdtIZ0unfN4ZtNjMblz&#10;wi4quSlD/EMVtagMkj6GOhNBsKWr/ghVV9KRpzLsSKozKstKqtQDuhkOXnRzvRBWpV4AjrePMPn/&#10;F1Z+WF05VhU53wc8RtTgqFt/6R6+dw8/u/VX1q2/det19/ADMoMNAGusn8Dv2sIztG+pBfHbd4/H&#10;iENbujp+0SGDHrHvH+FWbWAyOo33j0YHQ84kdIfjo/FeCp89eVvnwztFNYuXnDvQmVAWqwsfUAlM&#10;tyYxmSddFeeV1kmII6ROtWMrAfJ1SDXC4zcrbViT84M9dBadDEX3PrI2SBB77XuKt9DO2wTW8HDb&#10;8JyKe+DgqB8tb+V5hWIvhA9XwmGW0Dr2I1ziKDUhGW1unC3Iff7be7QHxdBy1mA2c+4/LYVTnOn3&#10;BuQfDUejOMxJGO2PdyG455r5c41Z1qcEBAA0qkvXaB/09lo6qm+xRrOYFSphJHLnPGyvp6HfGKyh&#10;VLNZMsL4WhEuzLWVMXQEL1Jx094KZzd8BTD9gbZTLCYvaOtte9hny0BllTiNQPeobvDH6CeqN2sa&#10;d+u5nKyefibTXwAAAP//AwBQSwMEFAAGAAgAAAAhAM8nhNjiAAAACwEAAA8AAABkcnMvZG93bnJl&#10;di54bWxMj8FOwzAQRO9I/IO1SFxQa+O0BEI2FUJAJW40BcTNjZckIraj2E3C32NOcFzt08ybfDOb&#10;jo00+NZZhMulAEa2crq1NcK+fFxcA/NBWa06ZwnhmzxsitOTXGXaTfaFxl2oWQyxPlMITQh9xrmv&#10;GjLKL11PNv4+3WBUiOdQcz2oKYabjkshrrhRrY0NjerpvqHqa3c0CB8X9fuzn59ep2Sd9A/bsUzf&#10;dIl4fjbf3QILNIc/GH71ozoU0engjlZ71iGs5PomoghSSAksEqlI4roDQrISKfAi5/83FD8AAAD/&#10;/wMAUEsBAi0AFAAGAAgAAAAhALaDOJL+AAAA4QEAABMAAAAAAAAAAAAAAAAAAAAAAFtDb250ZW50&#10;X1R5cGVzXS54bWxQSwECLQAUAAYACAAAACEAOP0h/9YAAACUAQAACwAAAAAAAAAAAAAAAAAvAQAA&#10;X3JlbHMvLnJlbHNQSwECLQAUAAYACAAAACEAKjpbuWQCAACUBAAADgAAAAAAAAAAAAAAAAAuAgAA&#10;ZHJzL2Uyb0RvYy54bWxQSwECLQAUAAYACAAAACEAzyeE2OIAAAALAQAADwAAAAAAAAAAAAAAAAC+&#10;BAAAZHJzL2Rvd25yZXYueG1sUEsFBgAAAAAEAAQA8wAAAM0FAAAAAA==&#10;" fillcolor="white [3201]" stroked="f" strokeweight=".5pt">
                <v:textbox>
                  <w:txbxContent>
                    <w:p w:rsidR="006279E7" w:rsidRPr="00611317" w:rsidRDefault="006279E7" w:rsidP="00611317">
                      <w:pPr>
                        <w:spacing w:line="240" w:lineRule="auto"/>
                        <w:rPr>
                          <w:color w:val="A6A6A6" w:themeColor="background1" w:themeShade="A6"/>
                          <w:sz w:val="18"/>
                          <w:szCs w:val="18"/>
                          <w:lang w:eastAsia="ja-JP"/>
                        </w:rPr>
                      </w:pPr>
                      <w:r w:rsidRPr="00611317">
                        <w:rPr>
                          <w:color w:val="A6A6A6" w:themeColor="background1" w:themeShade="A6"/>
                          <w:sz w:val="18"/>
                          <w:szCs w:val="18"/>
                          <w:lang w:eastAsia="ja-JP"/>
                        </w:rPr>
                        <w:t xml:space="preserve">Подголовник в положении регулировки под мужчину средней комплекции для установления исходных координат точки </w:t>
                      </w:r>
                      <w:proofErr w:type="spellStart"/>
                      <w:r w:rsidRPr="00611317">
                        <w:rPr>
                          <w:color w:val="A6A6A6" w:themeColor="background1" w:themeShade="A6"/>
                          <w:sz w:val="18"/>
                          <w:szCs w:val="18"/>
                          <w:lang w:eastAsia="ja-JP"/>
                        </w:rPr>
                        <w:t>ТК</w:t>
                      </w:r>
                      <w:proofErr w:type="spellEnd"/>
                    </w:p>
                  </w:txbxContent>
                </v:textbox>
              </v:shape>
            </w:pict>
          </mc:Fallback>
        </mc:AlternateContent>
      </w:r>
      <w:r w:rsidR="00611317" w:rsidRPr="006931BE">
        <w:rPr>
          <w:noProof/>
        </w:rPr>
        <mc:AlternateContent>
          <mc:Choice Requires="wps">
            <w:drawing>
              <wp:anchor distT="0" distB="0" distL="114300" distR="114300" simplePos="0" relativeHeight="251671552" behindDoc="0" locked="0" layoutInCell="1" allowOverlap="1" wp14:anchorId="5D46181B" wp14:editId="6517AB22">
                <wp:simplePos x="0" y="0"/>
                <wp:positionH relativeFrom="column">
                  <wp:posOffset>2704465</wp:posOffset>
                </wp:positionH>
                <wp:positionV relativeFrom="paragraph">
                  <wp:posOffset>763270</wp:posOffset>
                </wp:positionV>
                <wp:extent cx="1885137" cy="561340"/>
                <wp:effectExtent l="0" t="0" r="1270" b="0"/>
                <wp:wrapNone/>
                <wp:docPr id="49" name="テキスト ボックス 49"/>
                <wp:cNvGraphicFramePr/>
                <a:graphic xmlns:a="http://schemas.openxmlformats.org/drawingml/2006/main">
                  <a:graphicData uri="http://schemas.microsoft.com/office/word/2010/wordprocessingShape">
                    <wps:wsp>
                      <wps:cNvSpPr txBox="1"/>
                      <wps:spPr>
                        <a:xfrm>
                          <a:off x="0" y="0"/>
                          <a:ext cx="1885137" cy="561340"/>
                        </a:xfrm>
                        <a:prstGeom prst="rect">
                          <a:avLst/>
                        </a:prstGeom>
                        <a:solidFill>
                          <a:schemeClr val="lt1"/>
                        </a:solidFill>
                        <a:ln w="6350">
                          <a:noFill/>
                        </a:ln>
                      </wps:spPr>
                      <wps:txbx>
                        <w:txbxContent>
                          <w:p w14:paraId="241AB100" w14:textId="77777777" w:rsidR="006279E7" w:rsidRPr="00611317" w:rsidRDefault="006279E7" w:rsidP="00611317">
                            <w:pPr>
                              <w:spacing w:line="240" w:lineRule="auto"/>
                              <w:rPr>
                                <w:sz w:val="18"/>
                                <w:szCs w:val="18"/>
                                <w:lang w:eastAsia="ja-JP"/>
                              </w:rPr>
                            </w:pPr>
                            <w:r w:rsidRPr="00611317">
                              <w:rPr>
                                <w:sz w:val="18"/>
                                <w:szCs w:val="18"/>
                                <w:lang w:eastAsia="ja-JP"/>
                              </w:rPr>
                              <w:t>Подголовник в самом высоком положении регулировки для определения точки ТП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7412" id="テキスト ボックス 49" o:spid="_x0000_s1045" type="#_x0000_t202" style="position:absolute;left:0;text-align:left;margin-left:212.95pt;margin-top:60.1pt;width:148.45pt;height:4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yYZQIAAJQEAAAOAAAAZHJzL2Uyb0RvYy54bWysVEtu2zAQ3RfoHQjua1nxJ4lhOXAduCgQ&#10;JAGSImuaomwBJIclaUvpMgaCHqJXKLrueXSRDinbcdOuim4oDuf/3ozGF7WSZCOsK0FnNO10KRGa&#10;Q17qZUY/3c/fnVHiPNM5k6BFRh+FoxeTt2/GlRmJE1iBzIUlGES7UWUyuvLejJLE8ZVQzHXACI3K&#10;AqxiHkW7THLLKoyuZHLS7Q6TCmxuLHDhHL5etko6ifGLQnB/UxROeCIzirX5eNp4LsKZTMZstLTM&#10;rEq+K4P9QxWKlRqTHkJdMs/I2pZ/hFIlt+Cg8B0OKoGiKLmIPWA3afdVN3crZkTsBcFx5gCT+39h&#10;+fXm1pIyz2j/nBLNFHLUbJ+bp+/N089m+5U022/Ndts8/UCZoA0CVhk3Qr87g56+fg81Er9/d/gY&#10;cKgLq8IXOySoR+gfD3CL2hMenM7OBmnvlBKOusEw7fUjH8mLt7HOfxCgSLhk1CKdEWW2uXIeK0HT&#10;vUlI5kCW+byUMgphhMRMWrJhSL70sUb0+M1KalJldNgbdGNgDcG9jSw1Jgi9tj2Fm68XdQQrPQCx&#10;gPwRcbDQjpYzfF5isVfM+VtmcZawddwPf4NHIQGTwe5GyQrsl7+9B3ukGLWUVDibGXWf18wKSuRH&#10;jeSfp32Eivgo9AenJyjYY83iWKPXagaIQIqbaHi8Bnsv99fCgnrANZqGrKhimmPujPr9debbjcE1&#10;5GI6jUY4vob5K31neAgdEA9U3NcPzJodXx6Zvob9FLPRK9pa2+CpYbr2UJSR0wB0i+oOfxz9SPVu&#10;TcNuHcvR6uVnMvkFAAD//wMAUEsDBBQABgAIAAAAIQDdvMv24QAAAAsBAAAPAAAAZHJzL2Rvd25y&#10;ZXYueG1sTI/LTsMwEEX3SPyDNUhsEHVw6YMQp0KIh8SOpgWxc+MhiYjHUewm4e8ZVrAc3aM752ab&#10;ybViwD40njRczRIQSKW3DVUadsXj5RpEiIasaT2hhm8MsMlPTzKTWj/SKw7bWAkuoZAaDXWMXSpl&#10;KGt0Jsx8h8TZp++diXz2lbS9GbnctVIlyVI60xB/qE2H9zWWX9uj0/BxUb2/hOlpP84X8+7heShW&#10;b7bQ+vxsursFEXGKfzD86rM65Ox08EeyQbQartXihlEOVKJAMLFSisccNKhkvQSZZ/L/hvwHAAD/&#10;/wMAUEsBAi0AFAAGAAgAAAAhALaDOJL+AAAA4QEAABMAAAAAAAAAAAAAAAAAAAAAAFtDb250ZW50&#10;X1R5cGVzXS54bWxQSwECLQAUAAYACAAAACEAOP0h/9YAAACUAQAACwAAAAAAAAAAAAAAAAAvAQAA&#10;X3JlbHMvLnJlbHNQSwECLQAUAAYACAAAACEARoxcmGUCAACUBAAADgAAAAAAAAAAAAAAAAAuAgAA&#10;ZHJzL2Uyb0RvYy54bWxQSwECLQAUAAYACAAAACEA3bzL9uEAAAALAQAADwAAAAAAAAAAAAAAAAC/&#10;BAAAZHJzL2Rvd25yZXYueG1sUEsFBgAAAAAEAAQA8wAAAM0FAAAAAA==&#10;" fillcolor="white [3201]" stroked="f" strokeweight=".5pt">
                <v:textbox>
                  <w:txbxContent>
                    <w:p w:rsidR="006279E7" w:rsidRPr="00611317" w:rsidRDefault="006279E7" w:rsidP="00611317">
                      <w:pPr>
                        <w:spacing w:line="240" w:lineRule="auto"/>
                        <w:rPr>
                          <w:sz w:val="18"/>
                          <w:szCs w:val="18"/>
                          <w:lang w:eastAsia="ja-JP"/>
                        </w:rPr>
                      </w:pPr>
                      <w:r w:rsidRPr="00611317">
                        <w:rPr>
                          <w:sz w:val="18"/>
                          <w:szCs w:val="18"/>
                          <w:lang w:eastAsia="ja-JP"/>
                        </w:rPr>
                        <w:t xml:space="preserve">Подголовник в самом высоком положении регулировки для определения точки </w:t>
                      </w:r>
                      <w:proofErr w:type="spellStart"/>
                      <w:r w:rsidRPr="00611317">
                        <w:rPr>
                          <w:sz w:val="18"/>
                          <w:szCs w:val="18"/>
                          <w:lang w:eastAsia="ja-JP"/>
                        </w:rPr>
                        <w:t>ТП</w:t>
                      </w:r>
                      <w:proofErr w:type="spellEnd"/>
                    </w:p>
                  </w:txbxContent>
                </v:textbox>
              </v:shape>
            </w:pict>
          </mc:Fallback>
        </mc:AlternateContent>
      </w:r>
      <w:r w:rsidR="00662622" w:rsidRPr="006931BE">
        <w:rPr>
          <w:noProof/>
        </w:rPr>
        <w:drawing>
          <wp:inline distT="0" distB="0" distL="0" distR="0" wp14:anchorId="580D23B2" wp14:editId="0B1F5688">
            <wp:extent cx="3170711" cy="3042233"/>
            <wp:effectExtent l="0" t="0" r="0" b="635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711" cy="3042233"/>
                    </a:xfrm>
                    <a:prstGeom prst="rect">
                      <a:avLst/>
                    </a:prstGeom>
                    <a:noFill/>
                    <a:ln>
                      <a:noFill/>
                    </a:ln>
                  </pic:spPr>
                </pic:pic>
              </a:graphicData>
            </a:graphic>
          </wp:inline>
        </w:drawing>
      </w:r>
      <w:r w:rsidR="00662622" w:rsidRPr="006931BE">
        <w:rPr>
          <w:b/>
        </w:rPr>
        <w:br w:type="page"/>
      </w:r>
    </w:p>
    <w:p w14:paraId="349A9FCE" w14:textId="77777777" w:rsidR="00662622" w:rsidRPr="006931BE" w:rsidRDefault="00880F85" w:rsidP="00662622">
      <w:pPr>
        <w:pStyle w:val="SingleTxtG"/>
        <w:rPr>
          <w:b/>
        </w:rPr>
      </w:pPr>
      <w:r w:rsidRPr="006931BE">
        <w:rPr>
          <w:b/>
          <w:noProof/>
          <w:lang w:eastAsia="zh-CN"/>
        </w:rPr>
        <w:lastRenderedPageBreak/>
        <mc:AlternateContent>
          <mc:Choice Requires="wps">
            <w:drawing>
              <wp:anchor distT="0" distB="0" distL="114300" distR="114300" simplePos="0" relativeHeight="251755520" behindDoc="0" locked="0" layoutInCell="1" allowOverlap="1" wp14:anchorId="4C476457" wp14:editId="69E13BA3">
                <wp:simplePos x="0" y="0"/>
                <wp:positionH relativeFrom="column">
                  <wp:posOffset>4095750</wp:posOffset>
                </wp:positionH>
                <wp:positionV relativeFrom="paragraph">
                  <wp:posOffset>132715</wp:posOffset>
                </wp:positionV>
                <wp:extent cx="177833" cy="201427"/>
                <wp:effectExtent l="0" t="0" r="0" b="8255"/>
                <wp:wrapNone/>
                <wp:docPr id="131" name="Надпись 131"/>
                <wp:cNvGraphicFramePr/>
                <a:graphic xmlns:a="http://schemas.openxmlformats.org/drawingml/2006/main">
                  <a:graphicData uri="http://schemas.microsoft.com/office/word/2010/wordprocessingShape">
                    <wps:wsp>
                      <wps:cNvSpPr txBox="1"/>
                      <wps:spPr>
                        <a:xfrm>
                          <a:off x="0" y="0"/>
                          <a:ext cx="177833" cy="201427"/>
                        </a:xfrm>
                        <a:prstGeom prst="rect">
                          <a:avLst/>
                        </a:prstGeom>
                        <a:solidFill>
                          <a:schemeClr val="lt1"/>
                        </a:solidFill>
                        <a:ln w="6350">
                          <a:noFill/>
                        </a:ln>
                      </wps:spPr>
                      <wps:txbx>
                        <w:txbxContent>
                          <w:p w14:paraId="71FDCB4E" w14:textId="77777777" w:rsidR="006279E7" w:rsidRPr="004552F3" w:rsidRDefault="006279E7" w:rsidP="00880F85">
                            <w:pPr>
                              <w:rPr>
                                <w:sz w:val="18"/>
                                <w:szCs w:val="18"/>
                              </w:rPr>
                            </w:pPr>
                            <w:r>
                              <w:rPr>
                                <w:sz w:val="18"/>
                                <w:szCs w:val="18"/>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3FC6" id="Надпись 131" o:spid="_x0000_s1046" type="#_x0000_t202" style="position:absolute;left:0;text-align:left;margin-left:322.5pt;margin-top:10.45pt;width:14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n5UwIAAHoEAAAOAAAAZHJzL2Uyb0RvYy54bWysVM2O0zAQviPxDpbvNP2B7SpquipdFSFV&#10;uyt10Z5dx2ksOR5ju03KjTuvwDvsgQM3XqH7RoydpoWFE+LiTjwzn2e+b6aTq6ZSZCesk6AzOuj1&#10;KRGaQy71JqMf7hevLilxnumcKdAio3vh6NX05YtJbVIxhBJULixBEO3S2mS09N6kSeJ4KSrmemCE&#10;RmcBtmIeP+0myS2rEb1SybDfv0hqsLmxwIVzeHvdOuk04heF4P62KJzwRGUUa/PxtPFchzOZTli6&#10;scyUkh/LYP9QRcWkxkdPUNfMM7K18g+oSnILDgrf41AlUBSSi9gDdjPoP+tmVTIjYi9IjjMnmtz/&#10;g+U3uztLZI7ajQaUaFahSIevh8fDt8OPw/enz09fSPAgT7VxKYavDCb45i00mNPdO7wM7TeFrcIv&#10;NkbQj4zvTyyLxhMeksbjy9GIEo4ubPr1cBxQknOysc6/E1CRYGTUooiRW7ZbOt+GdiHhLQdK5gup&#10;VPwIgyPmypIdQ8mVjyUi+G9RSpM6oxejN/0IrCGkt8hKYy2h1balYPlm3USKhnFewtUa8j3SYKEd&#10;KGf4QmKxS+b8HbM4Qdg5boW/xaNQgI/B0aKkBPvpb/chHoVFLyU1TmRG3ccts4IS9V6j5GF8O8N2&#10;xroz9LaaA3aMImI10cQE61VnFhaqB1yWWXgFXUxzfCujvjPnvt0LXDYuZrMYhENqmF/qleEBOjAc&#10;qL9vHpg1R308CnsD3ayy9JlMbWzI1DDbeihk1PDM4pFvHPA4BcdlDBv063eMOv9lTH8CAAD//wMA&#10;UEsDBBQABgAIAAAAIQCDaOkQ4gAAAAkBAAAPAAAAZHJzL2Rvd25yZXYueG1sTI/BTsMwEETvSPyD&#10;tUhcUOsQWreEOBUgcUAqQi2oZzde4lB7HWK3Tfl6zAmOszOafVMuBmfZAfvQepJwPc6AIdVet9RI&#10;eH97Gs2BhahIK+sJJZwwwKI6PytVof2RVnhYx4alEgqFkmBi7ArOQ23QqTD2HVLyPnzvVEyyb7ju&#10;1TGVO8vzLBPcqZbSB6M6fDRY79Z7J2F+mrxcbcRs82lfnx/Md/NFy52S8vJiuL8DFnGIf2H4xU/o&#10;UCWmrd+TDsxKEJNp2hIl5NktsBQQs5t02EqY5gJ4VfL/C6ofAAAA//8DAFBLAQItABQABgAIAAAA&#10;IQC2gziS/gAAAOEBAAATAAAAAAAAAAAAAAAAAAAAAABbQ29udGVudF9UeXBlc10ueG1sUEsBAi0A&#10;FAAGAAgAAAAhADj9If/WAAAAlAEAAAsAAAAAAAAAAAAAAAAALwEAAF9yZWxzLy5yZWxzUEsBAi0A&#10;FAAGAAgAAAAhAFMiaflTAgAAegQAAA4AAAAAAAAAAAAAAAAALgIAAGRycy9lMm9Eb2MueG1sUEsB&#10;Ai0AFAAGAAgAAAAhAINo6RDiAAAACQEAAA8AAAAAAAAAAAAAAAAArQQAAGRycy9kb3ducmV2Lnht&#10;bFBLBQYAAAAABAAEAPMAAAC8BQAAAAA=&#10;" fillcolor="white [3201]" stroked="f" strokeweight=".5pt">
                <v:textbox inset="0,0,0,0">
                  <w:txbxContent>
                    <w:p w:rsidR="006279E7" w:rsidRPr="004552F3" w:rsidRDefault="006279E7" w:rsidP="00880F85">
                      <w:pPr>
                        <w:rPr>
                          <w:sz w:val="18"/>
                          <w:szCs w:val="18"/>
                        </w:rPr>
                      </w:pPr>
                      <w:proofErr w:type="spellStart"/>
                      <w:r>
                        <w:rPr>
                          <w:sz w:val="18"/>
                          <w:szCs w:val="18"/>
                        </w:rPr>
                        <w:t>ТП</w:t>
                      </w:r>
                      <w:proofErr w:type="spellEnd"/>
                    </w:p>
                  </w:txbxContent>
                </v:textbox>
              </v:shape>
            </w:pict>
          </mc:Fallback>
        </mc:AlternateContent>
      </w:r>
      <w:r w:rsidR="00662622" w:rsidRPr="006931BE">
        <w:rPr>
          <w:b/>
        </w:rPr>
        <w:t xml:space="preserve">Рис. 1-3 </w:t>
      </w:r>
    </w:p>
    <w:p w14:paraId="2AF17DB3" w14:textId="77777777" w:rsidR="00880F85" w:rsidRPr="006931BE" w:rsidRDefault="00880F85" w:rsidP="00880F85">
      <w:pPr>
        <w:jc w:val="center"/>
      </w:pPr>
      <w:r w:rsidRPr="006931BE">
        <w:rPr>
          <w:noProof/>
          <w:lang w:eastAsia="zh-CN"/>
        </w:rPr>
        <mc:AlternateContent>
          <mc:Choice Requires="wps">
            <w:drawing>
              <wp:anchor distT="0" distB="0" distL="114300" distR="114300" simplePos="0" relativeHeight="251751424" behindDoc="0" locked="0" layoutInCell="1" allowOverlap="1" wp14:anchorId="00B9DAD9" wp14:editId="750D6942">
                <wp:simplePos x="0" y="0"/>
                <wp:positionH relativeFrom="column">
                  <wp:posOffset>2755899</wp:posOffset>
                </wp:positionH>
                <wp:positionV relativeFrom="paragraph">
                  <wp:posOffset>1733550</wp:posOffset>
                </wp:positionV>
                <wp:extent cx="914400" cy="251460"/>
                <wp:effectExtent l="113348" t="0" r="149542" b="0"/>
                <wp:wrapNone/>
                <wp:docPr id="134"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6CD0A754" w14:textId="77777777" w:rsidR="006279E7" w:rsidRPr="004552F3" w:rsidRDefault="006279E7" w:rsidP="00880F85">
                            <w:pPr>
                              <w:rPr>
                                <w:sz w:val="16"/>
                                <w:szCs w:val="16"/>
                                <w:lang w:eastAsia="ja-JP"/>
                              </w:rPr>
                            </w:pPr>
                            <w:r w:rsidRPr="004552F3">
                              <w:rPr>
                                <w:sz w:val="16"/>
                                <w:szCs w:val="16"/>
                                <w:lang w:eastAsia="ja-JP"/>
                              </w:rPr>
                              <w:t>Исходная линия туловища</w:t>
                            </w:r>
                          </w:p>
                          <w:p w14:paraId="1BB03C40" w14:textId="77777777" w:rsidR="006279E7" w:rsidRPr="00540802" w:rsidRDefault="006279E7" w:rsidP="00880F85">
                            <w:pPr>
                              <w:rPr>
                                <w:sz w:val="18"/>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A1286" id="テキスト ボックス 52" o:spid="_x0000_s1047" type="#_x0000_t202" style="position:absolute;left:0;text-align:left;margin-left:217pt;margin-top:136.5pt;width:1in;height:19.8pt;rotation:-4146471fd;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p/VwIAAHkEAAAOAAAAZHJzL2Uyb0RvYy54bWysVEtu2zAQ3RfoHQjuG8mKnY8ROXATpCgQ&#10;JAGcImuaomIBEocgmUjpMgaKHqJXKLrueXSRPlK2G6RdFd0Qw/lx5r0Znpx2Tc0elXUV6ZyP9lLO&#10;lJZUVPo+559uL94dcea80IWoSaucPynHT2dv35y0ZqoyWlFdKMuQRLtpa3K+8t5Mk8TJlWqE2yOj&#10;NIwl2UZ4XO19UljRIntTJ1maHiQt2cJYkso5aM8HI5/F/GWppL8uS6c8q3OO2nw8bTyX4UxmJ2J6&#10;b4VZVXJThviHKhpRaTy6S3UuvGAPtvojVVNJS45KvyepSagsK6liD+hmlL7qZrESRsVeAI4zO5jc&#10;/0srrx5vLKsKcLc/5kyLBiT16y/98/f++We//sr69bd+ve6ff+DOJllArDVuisCFQajv3lOH6K3e&#10;QRmA6ErbMEsAfHR4lO4fHmcRH3TM4A4qnnbwq84zCeXxaDxOYZEwZZPR+CDSkwy5Qk5jnf+gqGFB&#10;yLkFuzGpeLx0HnXBdesS3DVdVHUdGa41a3N+sD9JY8DOgohaIzB0NFQeJN8tu4hJtmtrScUTuo0N&#10;oURn5EWFIi6F8zfCYmSgxBr4axxlTXiMNhJnK7Kf/6YP/mASVs5ajGDONXaEs/qjBsMRDUxsvIwn&#10;hxlesC8ty5cW/dCcEWZ8FGuLYvD39VYsLTV32JV5eBMmoSVezrnfimd+WAvsmlTzeXTCjBrhL/XC&#10;yJB6y8Ftdyes2bDgQd8VbUdVTF+RMfgOdMwfPJVVZCrAPGC6QR/zHQnc7GJYoJf36PX7x5j9AgAA&#10;//8DAFBLAwQUAAYACAAAACEANrXSj+AAAAALAQAADwAAAGRycy9kb3ducmV2LnhtbEyPy07DMBBF&#10;90j8gzVIbBB1appghTgVRWLHhhYQSzce4qjxQ7Hbhr9nWMFuRnN059xmPbuRnXBKQ/AKlosCGPou&#10;mMH3Ct52z7cSWMraGz0Gjwq+McG6vbxodG3C2b/iaZt7RiE+1VqBzTnWnKfOotNpESJ6un2FyelM&#10;69RzM+kzhbuRi6KouNODpw9WR3yy2B22R6cg3tzLmb9/bD5flnLabWzE+VAqdX01Pz4AyzjnPxh+&#10;9UkdWnLah6M3iY0KVrIShCoQoqAORJSipGGv4K5aSeBtw/93aH8AAAD//wMAUEsBAi0AFAAGAAgA&#10;AAAhALaDOJL+AAAA4QEAABMAAAAAAAAAAAAAAAAAAAAAAFtDb250ZW50X1R5cGVzXS54bWxQSwEC&#10;LQAUAAYACAAAACEAOP0h/9YAAACUAQAACwAAAAAAAAAAAAAAAAAvAQAAX3JlbHMvLnJlbHNQSwEC&#10;LQAUAAYACAAAACEA387af1cCAAB5BAAADgAAAAAAAAAAAAAAAAAuAgAAZHJzL2Uyb0RvYy54bWxQ&#10;SwECLQAUAAYACAAAACEANrXSj+AAAAALAQAADwAAAAAAAAAAAAAAAACxBAAAZHJzL2Rvd25yZXYu&#10;eG1sUEsFBgAAAAAEAAQA8wAAAL4FAAAAAA==&#10;" filled="f" stroked="f" strokeweight=".5pt">
                <v:textbox>
                  <w:txbxContent>
                    <w:p w:rsidR="006279E7" w:rsidRPr="004552F3" w:rsidRDefault="006279E7" w:rsidP="00880F85">
                      <w:pPr>
                        <w:rPr>
                          <w:sz w:val="16"/>
                          <w:szCs w:val="16"/>
                          <w:lang w:eastAsia="ja-JP"/>
                        </w:rPr>
                      </w:pPr>
                      <w:r w:rsidRPr="004552F3">
                        <w:rPr>
                          <w:sz w:val="16"/>
                          <w:szCs w:val="16"/>
                          <w:lang w:eastAsia="ja-JP"/>
                        </w:rPr>
                        <w:t>Исходная линия туловища</w:t>
                      </w:r>
                    </w:p>
                    <w:p w:rsidR="006279E7" w:rsidRPr="00540802" w:rsidRDefault="006279E7" w:rsidP="00880F85">
                      <w:pPr>
                        <w:rPr>
                          <w:sz w:val="18"/>
                          <w:lang w:eastAsia="ja-JP"/>
                        </w:rPr>
                      </w:pPr>
                    </w:p>
                  </w:txbxContent>
                </v:textbox>
              </v:shape>
            </w:pict>
          </mc:Fallback>
        </mc:AlternateContent>
      </w:r>
      <w:r w:rsidRPr="006931BE">
        <w:rPr>
          <w:noProof/>
          <w:lang w:eastAsia="zh-CN"/>
        </w:rPr>
        <mc:AlternateContent>
          <mc:Choice Requires="wps">
            <w:drawing>
              <wp:anchor distT="0" distB="0" distL="114300" distR="114300" simplePos="0" relativeHeight="251753472" behindDoc="0" locked="0" layoutInCell="1" allowOverlap="1" wp14:anchorId="1E8BEC2F" wp14:editId="78F098F8">
                <wp:simplePos x="0" y="0"/>
                <wp:positionH relativeFrom="margin">
                  <wp:posOffset>2438746</wp:posOffset>
                </wp:positionH>
                <wp:positionV relativeFrom="paragraph">
                  <wp:posOffset>2645747</wp:posOffset>
                </wp:positionV>
                <wp:extent cx="914400" cy="296883"/>
                <wp:effectExtent l="0" t="0" r="0" b="0"/>
                <wp:wrapNone/>
                <wp:docPr id="132" name="テキスト ボックス 54"/>
                <wp:cNvGraphicFramePr/>
                <a:graphic xmlns:a="http://schemas.openxmlformats.org/drawingml/2006/main">
                  <a:graphicData uri="http://schemas.microsoft.com/office/word/2010/wordprocessingShape">
                    <wps:wsp>
                      <wps:cNvSpPr txBox="1"/>
                      <wps:spPr>
                        <a:xfrm>
                          <a:off x="0" y="0"/>
                          <a:ext cx="914400" cy="296883"/>
                        </a:xfrm>
                        <a:prstGeom prst="rect">
                          <a:avLst/>
                        </a:prstGeom>
                        <a:noFill/>
                        <a:ln w="6350">
                          <a:noFill/>
                        </a:ln>
                      </wps:spPr>
                      <wps:txbx>
                        <w:txbxContent>
                          <w:p w14:paraId="61F68C10" w14:textId="77777777" w:rsidR="006279E7" w:rsidRPr="004552F3" w:rsidRDefault="006279E7" w:rsidP="00880F85">
                            <w:pPr>
                              <w:spacing w:line="140" w:lineRule="atLeast"/>
                              <w:rPr>
                                <w:sz w:val="14"/>
                                <w:szCs w:val="14"/>
                                <w:lang w:eastAsia="ja-JP"/>
                              </w:rPr>
                            </w:pPr>
                            <w:r>
                              <w:rPr>
                                <w:sz w:val="14"/>
                                <w:szCs w:val="14"/>
                                <w:lang w:eastAsia="ja-JP"/>
                              </w:rPr>
                              <w:t xml:space="preserve">Расчетный </w:t>
                            </w:r>
                            <w:r w:rsidRPr="004552F3">
                              <w:rPr>
                                <w:sz w:val="14"/>
                                <w:szCs w:val="14"/>
                                <w:lang w:eastAsia="ja-JP"/>
                              </w:rPr>
                              <w:t xml:space="preserve">угол </w:t>
                            </w:r>
                          </w:p>
                          <w:p w14:paraId="4A68392C" w14:textId="77777777" w:rsidR="006279E7" w:rsidRPr="004552F3" w:rsidRDefault="006279E7" w:rsidP="00880F85">
                            <w:pPr>
                              <w:spacing w:line="120" w:lineRule="atLeast"/>
                              <w:rPr>
                                <w:sz w:val="14"/>
                                <w:szCs w:val="14"/>
                                <w:lang w:eastAsia="ja-JP"/>
                              </w:rPr>
                            </w:pPr>
                            <w:r w:rsidRPr="004552F3">
                              <w:rPr>
                                <w:sz w:val="14"/>
                                <w:szCs w:val="14"/>
                                <w:lang w:eastAsia="ja-JP"/>
                              </w:rPr>
                              <w:t>наклона туловища</w:t>
                            </w:r>
                          </w:p>
                          <w:p w14:paraId="1B663463" w14:textId="77777777" w:rsidR="006279E7" w:rsidRPr="00CE3F94" w:rsidRDefault="006279E7" w:rsidP="00880F85">
                            <w:pPr>
                              <w:rPr>
                                <w:sz w:val="18"/>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37301" id="テキスト ボックス 54" o:spid="_x0000_s1048" type="#_x0000_t202" style="position:absolute;left:0;text-align:left;margin-left:192.05pt;margin-top:208.35pt;width:1in;height:23.4pt;z-index:2517534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VTTgIAAGoEAAAOAAAAZHJzL2Uyb0RvYy54bWysVM2K2zAQvhf6DkL3xonz06yJs6S7pBTC&#10;7kK27FmR5dhga4SkxE6PGyh9iL5C6bnP4xfpSI6zYdtT6UUeaf6/b8az67osyF5ok4OM6aDXp0RI&#10;DkkutzH9/Lh8N6XEWCYTVoAUMT0IQ6/nb9/MKhWJEDIoEqEJBpEmqlRMM2tVFASGZ6JkpgdKSFSm&#10;oEtm8aq3QaJZhdHLIgj7/UlQgU6UBi6MwdfbVknnPn6aCm7v09QIS4qYYm3Wn9qfG3cG8xmLtpqp&#10;LOenMtg/VFGyXGLSc6hbZhnZ6fyPUGXONRhIbY9DGUCa5lz4HrCbQf9VN+uMKeF7QXCMOsNk/l9Y&#10;frd/0CRPkLthSIlkJZLUHL82zz+a51/N8Rtpjt+b47F5/ol3Mh45xCplInRcK3S19Qeo0bt7N/jo&#10;gKhTXbovtkhQj9gfzniL2hKOj1eD0aiPGo6q8GoynQ5dlODFWWljPwooiRNiqpFOjzLbr4xtTTsT&#10;l0vCMi8KT2khSRXTyXDc9w5nDQYvJOZwLbSlOsnWm9qDEIZdHxtIDtiehnZkjOLLHItYMWMfmMYZ&#10;wbpx7u09HmkBmAxOEiUZ6C9/e3f2SB1qKalw5mIqcSkoKT5JpNSjgSPqL6Px+xAz6EvN5lIjd+UN&#10;4FAPcL8U96Kzt0UnphrKJ1yOhcuJKiY5Zo6p7cQb2+4BLhcXi4U3wqFUzK7kWnEX2oHqAH6sn5hW&#10;JxYs0ncH3Wyy6BUZrW1Lx2JnIc09Uw7mFtMT+jjQnuvT8rmNubx7q5dfxPw3AAAA//8DAFBLAwQU&#10;AAYACAAAACEADSituOQAAAALAQAADwAAAGRycy9kb3ducmV2LnhtbEyPy07DMBBF90j8gzVIbBB1&#10;0keIQpwKkECo4iFahLp04yGOGtuR7bTp3zOsYDl3ju6cKZej6dgBfWidFZBOEmBoa6da2wj43Dxe&#10;58BClFbJzlkUcMIAy+r8rJSFckf7gYd1bBiV2FBIATrGvuA81BqNDBPXo6Xdt/NGRhp9w5WXRyo3&#10;HZ8mScaNbC1d0LLHB431fj0YAXu9unpPnl7vv7Lnk3/bDG7rX7ZCXF6Md7fAIo7xD4ZffVKHipx2&#10;brAqsE7ALJ+nhAqYp9kNMCIW05ySHSXZbAG8Kvn/H6ofAAAA//8DAFBLAQItABQABgAIAAAAIQC2&#10;gziS/gAAAOEBAAATAAAAAAAAAAAAAAAAAAAAAABbQ29udGVudF9UeXBlc10ueG1sUEsBAi0AFAAG&#10;AAgAAAAhADj9If/WAAAAlAEAAAsAAAAAAAAAAAAAAAAALwEAAF9yZWxzLy5yZWxzUEsBAi0AFAAG&#10;AAgAAAAhAM32tVNOAgAAagQAAA4AAAAAAAAAAAAAAAAALgIAAGRycy9lMm9Eb2MueG1sUEsBAi0A&#10;FAAGAAgAAAAhAA0orbjkAAAACwEAAA8AAAAAAAAAAAAAAAAAqAQAAGRycy9kb3ducmV2LnhtbFBL&#10;BQYAAAAABAAEAPMAAAC5BQAAAAA=&#10;" filled="f" stroked="f" strokeweight=".5pt">
                <v:textbox>
                  <w:txbxContent>
                    <w:p w:rsidR="006279E7" w:rsidRPr="004552F3" w:rsidRDefault="006279E7" w:rsidP="00880F85">
                      <w:pPr>
                        <w:spacing w:line="140" w:lineRule="atLeast"/>
                        <w:rPr>
                          <w:sz w:val="14"/>
                          <w:szCs w:val="14"/>
                          <w:lang w:eastAsia="ja-JP"/>
                        </w:rPr>
                      </w:pPr>
                      <w:r>
                        <w:rPr>
                          <w:sz w:val="14"/>
                          <w:szCs w:val="14"/>
                          <w:lang w:eastAsia="ja-JP"/>
                        </w:rPr>
                        <w:t xml:space="preserve">Расчетный </w:t>
                      </w:r>
                      <w:r w:rsidRPr="004552F3">
                        <w:rPr>
                          <w:sz w:val="14"/>
                          <w:szCs w:val="14"/>
                          <w:lang w:eastAsia="ja-JP"/>
                        </w:rPr>
                        <w:t xml:space="preserve">угол </w:t>
                      </w:r>
                    </w:p>
                    <w:p w:rsidR="006279E7" w:rsidRPr="004552F3" w:rsidRDefault="006279E7" w:rsidP="00880F85">
                      <w:pPr>
                        <w:spacing w:line="120" w:lineRule="atLeast"/>
                        <w:rPr>
                          <w:sz w:val="14"/>
                          <w:szCs w:val="14"/>
                          <w:lang w:eastAsia="ja-JP"/>
                        </w:rPr>
                      </w:pPr>
                      <w:r w:rsidRPr="004552F3">
                        <w:rPr>
                          <w:sz w:val="14"/>
                          <w:szCs w:val="14"/>
                          <w:lang w:eastAsia="ja-JP"/>
                        </w:rPr>
                        <w:t>наклона туловища</w:t>
                      </w:r>
                    </w:p>
                    <w:p w:rsidR="006279E7" w:rsidRPr="00CE3F94" w:rsidRDefault="006279E7" w:rsidP="00880F85">
                      <w:pPr>
                        <w:rPr>
                          <w:sz w:val="18"/>
                          <w:lang w:eastAsia="ja-JP"/>
                        </w:rPr>
                      </w:pPr>
                    </w:p>
                  </w:txbxContent>
                </v:textbox>
                <w10:wrap anchorx="margin"/>
              </v:shape>
            </w:pict>
          </mc:Fallback>
        </mc:AlternateContent>
      </w:r>
      <w:r w:rsidRPr="006931BE">
        <w:rPr>
          <w:noProof/>
          <w:lang w:eastAsia="zh-CN"/>
        </w:rPr>
        <mc:AlternateContent>
          <mc:Choice Requires="wps">
            <w:drawing>
              <wp:anchor distT="0" distB="0" distL="114300" distR="114300" simplePos="0" relativeHeight="251752448" behindDoc="0" locked="0" layoutInCell="1" allowOverlap="1" wp14:anchorId="41295063" wp14:editId="68FDCE30">
                <wp:simplePos x="0" y="0"/>
                <wp:positionH relativeFrom="column">
                  <wp:posOffset>2250440</wp:posOffset>
                </wp:positionH>
                <wp:positionV relativeFrom="paragraph">
                  <wp:posOffset>3027260</wp:posOffset>
                </wp:positionV>
                <wp:extent cx="914400" cy="237490"/>
                <wp:effectExtent l="0" t="0" r="0" b="0"/>
                <wp:wrapNone/>
                <wp:docPr id="133"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51E8ADC0" w14:textId="77777777" w:rsidR="006279E7" w:rsidRPr="00AE6A55" w:rsidRDefault="006279E7" w:rsidP="00880F85">
                            <w:pPr>
                              <w:rPr>
                                <w:rFonts w:asciiTheme="majorBidi" w:hAnsiTheme="majorBidi" w:cstheme="majorBidi"/>
                                <w:sz w:val="18"/>
                                <w:lang w:eastAsia="ja-JP"/>
                              </w:rPr>
                            </w:pPr>
                            <w:r w:rsidRPr="00AE6A55">
                              <w:rPr>
                                <w:rFonts w:asciiTheme="majorBidi" w:hAnsiTheme="majorBidi" w:cstheme="majorBidi"/>
                                <w:sz w:val="18"/>
                                <w:lang w:eastAsia="ja-JP"/>
                              </w:rPr>
                              <w:t>Точка 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11830" id="テキスト ボックス 53" o:spid="_x0000_s1049" type="#_x0000_t202" style="position:absolute;left:0;text-align:left;margin-left:177.2pt;margin-top:238.35pt;width:1in;height:18.7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AMTAIAAGoEAAAOAAAAZHJzL2Uyb0RvYy54bWysVEtu2zAQ3RfoHQjuG/mbNEbkwE3gokCQ&#10;BHCKrGmKigVIHIKkLaXLGCh6iF6h6Lrn0UX6SNlOkHZVdEMNOf/3ZnR23lQl2yjrCtIp7x/1OFNa&#10;Ulboh5R/vpu/e8+Z80JnoiStUv6oHD+fvn1zVpuJGtCKykxZhiDaTWqT8pX3ZpIkTq5UJdwRGaWh&#10;zMlWwuNqH5LMihrRqzIZ9HrHSU02M5akcg6vl52ST2P8PFfS3+S5U56VKUdtPp42nstwJtMzMXmw&#10;wqwKuStD/EMVlSg0kh5CXQov2NoWf4SqCmnJUe6PJFUJ5XkhVewB3fR7r7pZrIRRsReA48wBJvf/&#10;wsrrza1lRQbuhkPOtKhAUrv92j79aJ9+tdtvrN1+b7fb9ukn7mw8DIjVxk3guDBw9c0HauC9f3d4&#10;DEA0ua3CFy0y6IH94wFv1Xgm8XjaH4160EioBsOT0WnkI3l2Ntb5j4oqFoSUW9AZURabK+dRCEz3&#10;JiGXpnlRlpHSUrM65cfDcS86HDTwKDUcQwtdqUHyzbKJIAwO/S0pe0R7lrqRcUbOCxRxJZy/FRYz&#10;grox9/4GR14SktFO4mxF9svf3oM9qIOWsxozl3KNpeCs/KRBaUQDIxovo/HJABnsS83ypUavqwvC&#10;UPexX0ZGMdj7ci/mlqp7LMcs5IRKaInMKfd78cJ3e4Dlkmo2i0YYSiP8lV4YGUIHUAPAd829sGbH&#10;ggd917SfTTF5RUZn29ExW3vKi8hUgLnDdIc+BjoSuFu+sDEv79Hq+Rcx/Q0AAP//AwBQSwMEFAAG&#10;AAgAAAAhAGFITWHlAAAACwEAAA8AAABkcnMvZG93bnJldi54bWxMj8tOwzAQRfdI/IM1SGwQdQJu&#10;WkImFSCBKsRDtAh16cYmiRrbke206d8zrGA5M0d3zi0Wo+nYXvvQOouQThJg2lZOtbZG+Fw/Xs6B&#10;hSitkp2zGuGoAyzK05NC5sod7Ifer2LNKMSGXCI0MfY556FqtJFh4npt6fbtvJGRRl9z5eWBwk3H&#10;r5Ik40a2lj40stcPja52q8Eg7Jrni/fk6fX+K1se/dt6cBv/skE8PxvvboFFPcY/GH71SR1Kctq6&#10;warAOoTrqRCEIohZNgNGhLiZ02aLME1FCrws+P8O5Q8AAAD//wMAUEsBAi0AFAAGAAgAAAAhALaD&#10;OJL+AAAA4QEAABMAAAAAAAAAAAAAAAAAAAAAAFtDb250ZW50X1R5cGVzXS54bWxQSwECLQAUAAYA&#10;CAAAACEAOP0h/9YAAACUAQAACwAAAAAAAAAAAAAAAAAvAQAAX3JlbHMvLnJlbHNQSwECLQAUAAYA&#10;CAAAACEABAgwDEwCAABqBAAADgAAAAAAAAAAAAAAAAAuAgAAZHJzL2Uyb0RvYy54bWxQSwECLQAU&#10;AAYACAAAACEAYUhNYeUAAAALAQAADwAAAAAAAAAAAAAAAACmBAAAZHJzL2Rvd25yZXYueG1sUEsF&#10;BgAAAAAEAAQA8wAAALgFAAAAAA==&#10;" filled="f" stroked="f" strokeweight=".5pt">
                <v:textbox>
                  <w:txbxContent>
                    <w:p w:rsidR="006279E7" w:rsidRPr="00AE6A55" w:rsidRDefault="006279E7" w:rsidP="00880F85">
                      <w:pPr>
                        <w:rPr>
                          <w:rFonts w:asciiTheme="majorBidi" w:hAnsiTheme="majorBidi" w:cstheme="majorBidi"/>
                          <w:sz w:val="18"/>
                          <w:lang w:eastAsia="ja-JP"/>
                        </w:rPr>
                      </w:pPr>
                      <w:r w:rsidRPr="00AE6A55">
                        <w:rPr>
                          <w:rFonts w:asciiTheme="majorBidi" w:hAnsiTheme="majorBidi" w:cstheme="majorBidi"/>
                          <w:sz w:val="18"/>
                          <w:lang w:eastAsia="ja-JP"/>
                        </w:rPr>
                        <w:t>Точка R</w:t>
                      </w:r>
                    </w:p>
                  </w:txbxContent>
                </v:textbox>
              </v:shape>
            </w:pict>
          </mc:Fallback>
        </mc:AlternateContent>
      </w:r>
      <w:r w:rsidRPr="006931BE">
        <w:rPr>
          <w:noProof/>
          <w:lang w:eastAsia="zh-CN"/>
        </w:rPr>
        <mc:AlternateContent>
          <mc:Choice Requires="wps">
            <w:drawing>
              <wp:anchor distT="0" distB="0" distL="114300" distR="114300" simplePos="0" relativeHeight="251750400" behindDoc="0" locked="0" layoutInCell="1" allowOverlap="1" wp14:anchorId="6BDBFAAD" wp14:editId="712CA69F">
                <wp:simplePos x="0" y="0"/>
                <wp:positionH relativeFrom="column">
                  <wp:posOffset>2548470</wp:posOffset>
                </wp:positionH>
                <wp:positionV relativeFrom="paragraph">
                  <wp:posOffset>1092200</wp:posOffset>
                </wp:positionV>
                <wp:extent cx="914400" cy="229870"/>
                <wp:effectExtent l="176530" t="0" r="279400" b="0"/>
                <wp:wrapNone/>
                <wp:docPr id="135"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53F12BBF" w14:textId="77777777" w:rsidR="006279E7" w:rsidRPr="004552F3" w:rsidRDefault="006279E7" w:rsidP="00880F85">
                            <w:pPr>
                              <w:rPr>
                                <w:lang w:eastAsia="ja-JP"/>
                              </w:rPr>
                            </w:pPr>
                            <w:r w:rsidRPr="004552F3">
                              <w:rPr>
                                <w:lang w:eastAsia="ja-JP"/>
                              </w:rPr>
                              <w:t>Высота подголовника</w:t>
                            </w:r>
                          </w:p>
                          <w:p w14:paraId="66282869" w14:textId="77777777" w:rsidR="006279E7" w:rsidRPr="00CE3F94" w:rsidRDefault="006279E7" w:rsidP="00880F85">
                            <w:pPr>
                              <w:rPr>
                                <w:sz w:val="16"/>
                                <w:lang w:eastAsia="ja-JP"/>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ABF96" id="テキスト ボックス 51" o:spid="_x0000_s1050" type="#_x0000_t202" style="position:absolute;left:0;text-align:left;margin-left:200.65pt;margin-top:86pt;width:1in;height:18.1pt;rotation:-4173438fd;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ZSWAIAAHkEAAAOAAAAZHJzL2Uyb0RvYy54bWysVEtu2zAQ3RfoHQjuG0n+xIkROXATuChg&#10;JAGSImuaomwBEkmQjCV3GQNFD9ErFF33PLpIHynLDdKuim6I4fw4894MLy6bqiRbYWyhZEqTk5gS&#10;IbnKCrlO6aeHxbszSqxjMmOlkiKlO2Hp5eztm4taT8VAbVSZCUOQRNpprVO6cU5Po8jyjaiYPVFa&#10;SBhzZSrmcDXrKDOsRvaqjAZxfBrVymTaKC6shfa6M9JZyJ/ngrvbPLfCkTKlqM2F04Rz5c9odsGm&#10;a8P0puCHMtg/VFGxQuLRY6pr5hh5MsUfqaqCG2VV7k64qiKV5wUXoQd0k8SvurnfMC1CLwDH6iNM&#10;9v+l5TfbO0OKDNwNx5RIVoGkdv+lff7ePv9s919Ju//W7vft8w/cyTjxiNXaThF4rxHqmveqQXSv&#10;t1B6IJrcVMQoAJ5MJpPzJB4GfNAxgTuo2B3hF40jHMrzZDSKYeEwDQbnZ5NAT9Tl8jm1se6DUBXx&#10;QkoN2A1J2XZpHeqCa+/i3aVaFGUZGC4lqVN6OhzHIeBoQUQpEeg76ir3kmtWTcBkMOrbWqlsh25D&#10;QyjRar4oUMSSWXfHDEYGSqyBu8WRlwqPqYNEyUaZz3/Te38wCSslNUYwpRI7Qkn5UYLhgAYmNlxG&#10;48kAL5iXltVLi3yqrhRmPAm1BdH7u7IXc6OqR+zK3L8JE5McL6fU9eKV69YCu8bFfB6cMKOauaW8&#10;19yn7jl4aB6Z0QcWHOi7Uf2osukrMjrfjo75k1N5EZjyMHeYHtDHfAcCD7voF+jlPXj9/jFmvwAA&#10;AP//AwBQSwMEFAAGAAgAAAAhAA8RS/zeAAAACwEAAA8AAABkcnMvZG93bnJldi54bWxMj0FOwzAQ&#10;RfdI3MEaJHbUsUmjEuJUCMQBCJWgOzc2cdR4HGKnDbdnWNHl6H+9/6baLn5gJzvFPqACscqAWWyD&#10;6bFTsHt/vdsAi0mj0UNAq+DHRtjW11eVLk0445s9NaljBMFYagUupbHkPLbOeh1XYbRI2VeYvE50&#10;Th03kz4T3A9cZlnBve6RFpwe7bOz7bGZvYL8YzcivvDBNfdy/twX8nt/lErd3ixPj8CSXdJ/Gf70&#10;SR1qcjqEGU1kAzHWa0lVCsRGAKNG/iByYAcFspACeF3xyx/qXwAAAP//AwBQSwECLQAUAAYACAAA&#10;ACEAtoM4kv4AAADhAQAAEwAAAAAAAAAAAAAAAAAAAAAAW0NvbnRlbnRfVHlwZXNdLnhtbFBLAQIt&#10;ABQABgAIAAAAIQA4/SH/1gAAAJQBAAALAAAAAAAAAAAAAAAAAC8BAABfcmVscy8ucmVsc1BLAQIt&#10;ABQABgAIAAAAIQCLB6ZSWAIAAHkEAAAOAAAAAAAAAAAAAAAAAC4CAABkcnMvZTJvRG9jLnhtbFBL&#10;AQItABQABgAIAAAAIQAPEUv83gAAAAsBAAAPAAAAAAAAAAAAAAAAALIEAABkcnMvZG93bnJldi54&#10;bWxQSwUGAAAAAAQABADzAAAAvQUAAAAA&#10;" filled="f" stroked="f" strokeweight=".5pt">
                <v:textbox>
                  <w:txbxContent>
                    <w:p w:rsidR="006279E7" w:rsidRPr="004552F3" w:rsidRDefault="006279E7" w:rsidP="00880F85">
                      <w:pPr>
                        <w:rPr>
                          <w:lang w:eastAsia="ja-JP"/>
                        </w:rPr>
                      </w:pPr>
                      <w:r w:rsidRPr="004552F3">
                        <w:rPr>
                          <w:lang w:eastAsia="ja-JP"/>
                        </w:rPr>
                        <w:t>Высота подголовника</w:t>
                      </w:r>
                    </w:p>
                    <w:p w:rsidR="006279E7" w:rsidRPr="00CE3F94" w:rsidRDefault="006279E7" w:rsidP="00880F85">
                      <w:pPr>
                        <w:rPr>
                          <w:sz w:val="16"/>
                          <w:lang w:eastAsia="ja-JP"/>
                        </w:rPr>
                      </w:pPr>
                    </w:p>
                  </w:txbxContent>
                </v:textbox>
              </v:shape>
            </w:pict>
          </mc:Fallback>
        </mc:AlternateContent>
      </w:r>
      <w:r w:rsidRPr="006931BE">
        <w:rPr>
          <w:noProof/>
          <w:lang w:eastAsia="zh-CN"/>
        </w:rPr>
        <w:drawing>
          <wp:inline distT="0" distB="0" distL="0" distR="0" wp14:anchorId="590111A1" wp14:editId="190E2EAC">
            <wp:extent cx="3534268" cy="4201111"/>
            <wp:effectExtent l="0" t="0" r="9525" b="9525"/>
            <wp:docPr id="14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4268" cy="4201111"/>
                    </a:xfrm>
                    <a:prstGeom prst="rect">
                      <a:avLst/>
                    </a:prstGeom>
                  </pic:spPr>
                </pic:pic>
              </a:graphicData>
            </a:graphic>
          </wp:inline>
        </w:drawing>
      </w:r>
    </w:p>
    <w:p w14:paraId="0D700A08" w14:textId="77777777" w:rsidR="00880F85" w:rsidRPr="006931BE" w:rsidRDefault="00880F85" w:rsidP="00880F85">
      <w:pPr>
        <w:pStyle w:val="H23G"/>
      </w:pPr>
      <w:r w:rsidRPr="006931BE">
        <w:rPr>
          <w:noProof/>
          <w:lang w:eastAsia="zh-CN"/>
        </w:rPr>
        <mc:AlternateContent>
          <mc:Choice Requires="wps">
            <w:drawing>
              <wp:anchor distT="0" distB="0" distL="114300" distR="114300" simplePos="0" relativeHeight="251760640" behindDoc="0" locked="0" layoutInCell="1" allowOverlap="1" wp14:anchorId="50214683" wp14:editId="279AFB1D">
                <wp:simplePos x="0" y="0"/>
                <wp:positionH relativeFrom="margin">
                  <wp:posOffset>3459187</wp:posOffset>
                </wp:positionH>
                <wp:positionV relativeFrom="paragraph">
                  <wp:posOffset>340750</wp:posOffset>
                </wp:positionV>
                <wp:extent cx="1851660" cy="269631"/>
                <wp:effectExtent l="0" t="0" r="0" b="0"/>
                <wp:wrapNone/>
                <wp:docPr id="136" name="テキスト ボックス 56"/>
                <wp:cNvGraphicFramePr/>
                <a:graphic xmlns:a="http://schemas.openxmlformats.org/drawingml/2006/main">
                  <a:graphicData uri="http://schemas.microsoft.com/office/word/2010/wordprocessingShape">
                    <wps:wsp>
                      <wps:cNvSpPr txBox="1"/>
                      <wps:spPr>
                        <a:xfrm>
                          <a:off x="0" y="0"/>
                          <a:ext cx="1851660" cy="269631"/>
                        </a:xfrm>
                        <a:prstGeom prst="rect">
                          <a:avLst/>
                        </a:prstGeom>
                        <a:solidFill>
                          <a:schemeClr val="lt1"/>
                        </a:solidFill>
                        <a:ln w="6350">
                          <a:noFill/>
                        </a:ln>
                      </wps:spPr>
                      <wps:txbx>
                        <w:txbxContent>
                          <w:p w14:paraId="65E1BCCB" w14:textId="77777777" w:rsidR="006279E7" w:rsidRPr="00540802" w:rsidRDefault="006279E7" w:rsidP="00880F85">
                            <w:pPr>
                              <w:spacing w:line="240" w:lineRule="auto"/>
                              <w:rPr>
                                <w:sz w:val="18"/>
                                <w:lang w:eastAsia="ja-JP"/>
                              </w:rPr>
                            </w:pPr>
                            <w:r>
                              <w:rPr>
                                <w:sz w:val="18"/>
                                <w:lang w:eastAsia="ja-JP"/>
                              </w:rPr>
                              <w:t>Горизонтальный</w:t>
                            </w:r>
                            <w:r w:rsidRPr="00540802">
                              <w:rPr>
                                <w:sz w:val="18"/>
                                <w:lang w:eastAsia="ja-JP"/>
                              </w:rPr>
                              <w:t xml:space="preserve"> </w:t>
                            </w:r>
                            <w:r>
                              <w:rPr>
                                <w:sz w:val="18"/>
                                <w:lang w:eastAsia="ja-JP"/>
                              </w:rPr>
                              <w:t>верх</w:t>
                            </w:r>
                            <w:r w:rsidRPr="00540802">
                              <w:rPr>
                                <w:sz w:val="18"/>
                                <w:lang w:eastAsia="ja-JP"/>
                              </w:rPr>
                              <w:t xml:space="preserve"> </w:t>
                            </w:r>
                            <w:r>
                              <w:rPr>
                                <w:sz w:val="18"/>
                                <w:lang w:eastAsia="ja-JP"/>
                              </w:rPr>
                              <w:t>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0DD6" id="テキスト ボックス 56" o:spid="_x0000_s1051" type="#_x0000_t202" style="position:absolute;left:0;text-align:left;margin-left:272.4pt;margin-top:26.85pt;width:145.8pt;height:21.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dsWQIAAIUEAAAOAAAAZHJzL2Uyb0RvYy54bWysVM2O0zAQviPxDpbvNP1RoyVquipdFSFV&#10;uyt10Z5dx2kjOR5ju03KsZUQD7GvgDjzPHkRxk7ThYUT4uKMPf/fN5PJdV1KshfGFqBSOuj1KRGK&#10;Q1aoTUo/PizeXFFiHVMZk6BESg/C0uvp61eTSidiCFuQmTAEgyibVDqlW+d0EkWWb0XJbA+0UKjM&#10;wZTM4dVsosywCqOXMhr2+3FUgcm0AS6sxdebVkmnIX6eC+7u8twKR2RKsTYXThPOtT+j6YQlG8P0&#10;tuDnMtg/VFGyQmHSS6gb5hjZmeKPUGXBDVjIXY9DGUGeF1yEHrCbQf9FN6st0yL0guBYfYHJ/r+w&#10;/HZ/b0iRIXejmBLFSiSpOX1pjt+a44/m9JU0p6fmdGqO3/FOxrFHrNI2QceVRldXv4Mavbt3i48e&#10;iDo3pf9iiwT1iP3hgreoHeHe6Wo8iGNUcdQN47fxKISJnr21se69gJJ4IaUG+Qwws/3SOqwETTsT&#10;n8yCLLJFIWW4+BkSc2nIniH70nXBf7OSilQpjUfjfgiswLu3kaXCBL7XticvuXpdB7SG467hNWQH&#10;xMFAO1tW80WBxS6ZdffM4DBhf7gg7g6PXAImg7NEyRbM57+9e3vkGLWUVDicKbWfdswISuQHhez7&#10;Se4E0wnrTlC7cg7Y8QBXT/MgooNxshNzA+Uj7s3MZ0EVUxxzpdR14ty1K4J7x8VsFoxwXjVzS7XS&#10;3If2CHvoH+pHZvSZH4fM3kI3tix5QVNr6z0VzHYO8iJw6IFtUTzjjbMeqD3vpV+mX+/B6vnvMf0J&#10;AAD//wMAUEsDBBQABgAIAAAAIQAVo2pn4gAAAAkBAAAPAAAAZHJzL2Rvd25yZXYueG1sTI/BTsMw&#10;EETvSPyDtUhcEHVoQxpCnAqQOCAVIQrq2Y2XODReh9htU76e5QS3He1o5k25GF0n9jiE1pOCq0kC&#10;Aqn2pqVGwfvb42UOIkRNRneeUMERAyyq05NSF8Yf6BX3q9gIDqFQaAU2xr6QMtQWnQ4T3yPx78MP&#10;TkeWQyPNoA8c7jo5TZJMOt0SN1jd44PFervaOQX5MX2+WGfz9Wf38nRvv5svWm61Uudn490tiIhj&#10;/DPDLz6jQ8VMG78jE0Sn4DpNGT3yMZuDYEM+y1IQGwU32RRkVcr/C6ofAAAA//8DAFBLAQItABQA&#10;BgAIAAAAIQC2gziS/gAAAOEBAAATAAAAAAAAAAAAAAAAAAAAAABbQ29udGVudF9UeXBlc10ueG1s&#10;UEsBAi0AFAAGAAgAAAAhADj9If/WAAAAlAEAAAsAAAAAAAAAAAAAAAAALwEAAF9yZWxzLy5yZWxz&#10;UEsBAi0AFAAGAAgAAAAhAFZWZ2xZAgAAhQQAAA4AAAAAAAAAAAAAAAAALgIAAGRycy9lMm9Eb2Mu&#10;eG1sUEsBAi0AFAAGAAgAAAAhABWjamfiAAAACQEAAA8AAAAAAAAAAAAAAAAAswQAAGRycy9kb3du&#10;cmV2LnhtbFBLBQYAAAAABAAEAPMAAADCBQAAAAA=&#10;" fillcolor="white [3201]" stroked="f" strokeweight=".5pt">
                <v:textbox inset="0,0,0,0">
                  <w:txbxContent>
                    <w:p w:rsidR="006279E7" w:rsidRPr="00540802" w:rsidRDefault="006279E7" w:rsidP="00880F85">
                      <w:pPr>
                        <w:spacing w:line="240" w:lineRule="auto"/>
                        <w:rPr>
                          <w:sz w:val="18"/>
                          <w:lang w:eastAsia="ja-JP"/>
                        </w:rPr>
                      </w:pPr>
                      <w:r>
                        <w:rPr>
                          <w:sz w:val="18"/>
                          <w:lang w:eastAsia="ja-JP"/>
                        </w:rPr>
                        <w:t>Горизонтальный</w:t>
                      </w:r>
                      <w:r w:rsidRPr="00540802">
                        <w:rPr>
                          <w:sz w:val="18"/>
                          <w:lang w:eastAsia="ja-JP"/>
                        </w:rPr>
                        <w:t xml:space="preserve"> </w:t>
                      </w:r>
                      <w:r>
                        <w:rPr>
                          <w:sz w:val="18"/>
                          <w:lang w:eastAsia="ja-JP"/>
                        </w:rPr>
                        <w:t>верх</w:t>
                      </w:r>
                      <w:r w:rsidRPr="00540802">
                        <w:rPr>
                          <w:sz w:val="18"/>
                          <w:lang w:eastAsia="ja-JP"/>
                        </w:rPr>
                        <w:t xml:space="preserve"> </w:t>
                      </w:r>
                      <w:r>
                        <w:rPr>
                          <w:sz w:val="18"/>
                          <w:lang w:eastAsia="ja-JP"/>
                        </w:rPr>
                        <w:t>подголовника</w:t>
                      </w:r>
                    </w:p>
                  </w:txbxContent>
                </v:textbox>
                <w10:wrap anchorx="margin"/>
              </v:shape>
            </w:pict>
          </mc:Fallback>
        </mc:AlternateContent>
      </w:r>
      <w:r w:rsidRPr="006931BE">
        <w:rPr>
          <w:noProof/>
        </w:rPr>
        <w:tab/>
      </w:r>
      <w:r w:rsidRPr="006931BE">
        <w:rPr>
          <w:noProof/>
        </w:rPr>
        <w:tab/>
        <w:t>Рис.</w:t>
      </w:r>
      <w:r w:rsidRPr="006931BE">
        <w:t xml:space="preserve"> 1-4</w:t>
      </w:r>
    </w:p>
    <w:p w14:paraId="1E3D8BC2" w14:textId="77777777" w:rsidR="00880F85" w:rsidRPr="006931BE" w:rsidRDefault="00880F85" w:rsidP="00880F85">
      <w:pPr>
        <w:jc w:val="center"/>
      </w:pPr>
      <w:r w:rsidRPr="006931BE">
        <w:rPr>
          <w:noProof/>
          <w:lang w:eastAsia="zh-CN"/>
        </w:rPr>
        <mc:AlternateContent>
          <mc:Choice Requires="wps">
            <w:drawing>
              <wp:anchor distT="0" distB="0" distL="114300" distR="114300" simplePos="0" relativeHeight="251757568" behindDoc="0" locked="0" layoutInCell="1" allowOverlap="1" wp14:anchorId="7FA0541C" wp14:editId="44C7A870">
                <wp:simplePos x="0" y="0"/>
                <wp:positionH relativeFrom="margin">
                  <wp:posOffset>2263140</wp:posOffset>
                </wp:positionH>
                <wp:positionV relativeFrom="paragraph">
                  <wp:posOffset>164856</wp:posOffset>
                </wp:positionV>
                <wp:extent cx="1154723" cy="181708"/>
                <wp:effectExtent l="0" t="0" r="7620" b="8890"/>
                <wp:wrapNone/>
                <wp:docPr id="137" name="テキスト ボックス 57"/>
                <wp:cNvGraphicFramePr/>
                <a:graphic xmlns:a="http://schemas.openxmlformats.org/drawingml/2006/main">
                  <a:graphicData uri="http://schemas.microsoft.com/office/word/2010/wordprocessingShape">
                    <wps:wsp>
                      <wps:cNvSpPr txBox="1"/>
                      <wps:spPr>
                        <a:xfrm>
                          <a:off x="0" y="0"/>
                          <a:ext cx="1154723" cy="181708"/>
                        </a:xfrm>
                        <a:prstGeom prst="rect">
                          <a:avLst/>
                        </a:prstGeom>
                        <a:solidFill>
                          <a:schemeClr val="lt1"/>
                        </a:solidFill>
                        <a:ln w="6350">
                          <a:noFill/>
                        </a:ln>
                      </wps:spPr>
                      <wps:txbx>
                        <w:txbxContent>
                          <w:p w14:paraId="54C523C0" w14:textId="77777777" w:rsidR="006279E7" w:rsidRPr="00540802" w:rsidRDefault="006279E7" w:rsidP="00880F85">
                            <w:pPr>
                              <w:rPr>
                                <w:sz w:val="18"/>
                                <w:lang w:eastAsia="ja-JP"/>
                              </w:rPr>
                            </w:pPr>
                            <w:r>
                              <w:rPr>
                                <w:sz w:val="18"/>
                                <w:lang w:eastAsia="ja-JP"/>
                              </w:rPr>
                              <w:t>Горизонтальная</w:t>
                            </w:r>
                            <w:r w:rsidRPr="00540802">
                              <w:rPr>
                                <w:sz w:val="18"/>
                                <w:lang w:eastAsia="ja-JP"/>
                              </w:rPr>
                              <w:t xml:space="preserve"> </w:t>
                            </w:r>
                            <w:r>
                              <w:rPr>
                                <w:sz w:val="18"/>
                                <w:lang w:eastAsia="ja-JP"/>
                              </w:rPr>
                              <w:t>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9CC7" id="テキスト ボックス 57" o:spid="_x0000_s1052" type="#_x0000_t202" style="position:absolute;left:0;text-align:left;margin-left:178.2pt;margin-top:13pt;width:90.9pt;height:14.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CtXgIAAIUEAAAOAAAAZHJzL2Uyb0RvYy54bWysVM1u2zAMvg/YOwi6L3aS5QdBnCJLkWFA&#10;0BZIh54VWU4MyKImKbGzYwMMfYi9wrDznscvMkqO063badhFpkTyI/mR9PSqKiQ5CGNzUAntdmJK&#10;hOKQ5mqb0I/3yzdjSqxjKmUSlEjoUVh6NXv9alrqiejBDmQqDEEQZSelTujOOT2JIst3omC2A1oo&#10;VGZgCubwarZRaliJ6IWMenE8jEowqTbAhbX4et0o6SzgZ5ng7jbLrHBEJhRzc+E04dz4M5pN2WRr&#10;mN7l/JwG+4csCpYrDHqBumaOkb3J/4Aqcm7AQuY6HIoIsiznItSA1XTjF9Wsd0yLUAuSY/WFJvv/&#10;YPnN4c6QPMXe9UeUKFZgk+rTl/rxW/34oz49kfr0tT6d6sfveCeDkWes1HaCjmuNrq56BxV6t+8W&#10;Hz0RVWYK/8USCeqR++OFb1E5wr1Td/B21OtTwlHXHXdH8djDRM/e2lj3XkBBvJBQg/0MNLPDyrrG&#10;tDXxwSzIPF3mUoaLnyGxkIYcGHZfupAjgv9mJRUpEzrsD+IArMC7N8hSYS6+1qYmL7lqUwW2esO2&#10;4A2kR+TBQDNbVvNljsmumHV3zOAwYem4IO4Wj0wCBoOzRMkOzOe/vXt77DFqKSlxOBNqP+2ZEZTI&#10;Dwq77ye5FUwrbFpB7YsFYMVdXD3Ng4gOxslWzAwUD7g3cx8FVUxxjJVQ14oL16wI7h0X83kwwnnV&#10;zK3UWnMP7Rn21N9XD8zoc38cdvYG2rFlkxdtamy9p4L53kGWhx56YhsWz3zjrIcpOO+lX6Zf78Hq&#10;+e8x+wkAAP//AwBQSwMEFAAGAAgAAAAhAJdUMPvhAAAACQEAAA8AAABkcnMvZG93bnJldi54bWxM&#10;j8FOwzAMhu9IvENkJC6IpXRdqErTCZA4IIEQA+2cNaEpS5zSZFvH02NOcLPlT7+/v15O3rG9GWMf&#10;UMLVLANmsA26x07C+9vDZQksJoVauYBGwtFEWDanJ7WqdDjgq9mvUscoBGOlJNiUhorz2FrjVZyF&#10;wSDdPsLoVaJ17Lge1YHCveN5lgnuVY/0warB3FvTblc7L6E8Fs8Xa3G9/nQvj3f2u/vCp62S8vxs&#10;ur0BlsyU/mD41Sd1aMhpE3aoI3MS5gtRECohF9SJgMW8zIFtaCgE8Kbm/xs0PwAAAP//AwBQSwEC&#10;LQAUAAYACAAAACEAtoM4kv4AAADhAQAAEwAAAAAAAAAAAAAAAAAAAAAAW0NvbnRlbnRfVHlwZXNd&#10;LnhtbFBLAQItABQABgAIAAAAIQA4/SH/1gAAAJQBAAALAAAAAAAAAAAAAAAAAC8BAABfcmVscy8u&#10;cmVsc1BLAQItABQABgAIAAAAIQCQhzCtXgIAAIUEAAAOAAAAAAAAAAAAAAAAAC4CAABkcnMvZTJv&#10;RG9jLnhtbFBLAQItABQABgAIAAAAIQCXVDD74QAAAAkBAAAPAAAAAAAAAAAAAAAAALgEAABkcnMv&#10;ZG93bnJldi54bWxQSwUGAAAAAAQABADzAAAAxgUAAAAA&#10;" fillcolor="white [3201]" stroked="f" strokeweight=".5pt">
                <v:textbox inset="0,0,0,0">
                  <w:txbxContent>
                    <w:p w:rsidR="006279E7" w:rsidRPr="00540802" w:rsidRDefault="006279E7" w:rsidP="00880F85">
                      <w:pPr>
                        <w:rPr>
                          <w:sz w:val="18"/>
                          <w:lang w:eastAsia="ja-JP"/>
                        </w:rPr>
                      </w:pPr>
                      <w:r>
                        <w:rPr>
                          <w:sz w:val="18"/>
                          <w:lang w:eastAsia="ja-JP"/>
                        </w:rPr>
                        <w:t>Горизонтальная</w:t>
                      </w:r>
                      <w:r w:rsidRPr="00540802">
                        <w:rPr>
                          <w:sz w:val="18"/>
                          <w:lang w:eastAsia="ja-JP"/>
                        </w:rPr>
                        <w:t xml:space="preserve"> </w:t>
                      </w:r>
                      <w:r>
                        <w:rPr>
                          <w:sz w:val="18"/>
                          <w:lang w:eastAsia="ja-JP"/>
                        </w:rPr>
                        <w:t>линия</w:t>
                      </w:r>
                    </w:p>
                  </w:txbxContent>
                </v:textbox>
                <w10:wrap anchorx="margin"/>
              </v:shape>
            </w:pict>
          </mc:Fallback>
        </mc:AlternateContent>
      </w:r>
      <w:r w:rsidRPr="006931BE">
        <w:rPr>
          <w:noProof/>
          <w:lang w:eastAsia="zh-CN"/>
        </w:rPr>
        <w:drawing>
          <wp:inline distT="0" distB="0" distL="0" distR="0" wp14:anchorId="3A95AAAD" wp14:editId="1AC18E75">
            <wp:extent cx="2512695" cy="3239770"/>
            <wp:effectExtent l="0" t="0" r="0" b="0"/>
            <wp:docPr id="143"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r w:rsidRPr="006931BE">
        <w:rPr>
          <w:noProof/>
          <w:lang w:eastAsia="zh-CN"/>
        </w:rPr>
        <w:t xml:space="preserve"> </w:t>
      </w:r>
    </w:p>
    <w:p w14:paraId="3A274374" w14:textId="77777777" w:rsidR="00880F85" w:rsidRPr="006931BE" w:rsidRDefault="00880F85" w:rsidP="00880F85">
      <w:pPr>
        <w:pStyle w:val="H23G"/>
        <w:rPr>
          <w:b w:val="0"/>
        </w:rPr>
      </w:pPr>
      <w:r w:rsidRPr="006931BE">
        <w:rPr>
          <w:b w:val="0"/>
        </w:rPr>
        <w:lastRenderedPageBreak/>
        <w:tab/>
      </w:r>
      <w:r w:rsidRPr="006931BE">
        <w:rPr>
          <w:b w:val="0"/>
        </w:rPr>
        <w:tab/>
        <w:t>Рис. 1-5</w:t>
      </w:r>
    </w:p>
    <w:p w14:paraId="0F5398E7" w14:textId="77777777" w:rsidR="00880F85" w:rsidRPr="006931BE" w:rsidRDefault="00880F85" w:rsidP="00880F85">
      <w:pPr>
        <w:jc w:val="center"/>
        <w:rPr>
          <w:lang w:eastAsia="en-GB"/>
        </w:rPr>
      </w:pPr>
      <w:r w:rsidRPr="006931BE">
        <w:rPr>
          <w:noProof/>
          <w:lang w:eastAsia="zh-CN"/>
        </w:rPr>
        <mc:AlternateContent>
          <mc:Choice Requires="wps">
            <w:drawing>
              <wp:anchor distT="0" distB="0" distL="114300" distR="114300" simplePos="0" relativeHeight="251759616" behindDoc="0" locked="0" layoutInCell="1" allowOverlap="1" wp14:anchorId="0E82EFA8" wp14:editId="5030A8A4">
                <wp:simplePos x="0" y="0"/>
                <wp:positionH relativeFrom="column">
                  <wp:posOffset>4350141</wp:posOffset>
                </wp:positionH>
                <wp:positionV relativeFrom="paragraph">
                  <wp:posOffset>568911</wp:posOffset>
                </wp:positionV>
                <wp:extent cx="1400908" cy="492369"/>
                <wp:effectExtent l="0" t="0" r="8890" b="3175"/>
                <wp:wrapNone/>
                <wp:docPr id="138" name="テキスト ボックス 59"/>
                <wp:cNvGraphicFramePr/>
                <a:graphic xmlns:a="http://schemas.openxmlformats.org/drawingml/2006/main">
                  <a:graphicData uri="http://schemas.microsoft.com/office/word/2010/wordprocessingShape">
                    <wps:wsp>
                      <wps:cNvSpPr txBox="1"/>
                      <wps:spPr>
                        <a:xfrm>
                          <a:off x="0" y="0"/>
                          <a:ext cx="1400908" cy="492369"/>
                        </a:xfrm>
                        <a:prstGeom prst="rect">
                          <a:avLst/>
                        </a:prstGeom>
                        <a:solidFill>
                          <a:schemeClr val="lt1"/>
                        </a:solidFill>
                        <a:ln w="6350">
                          <a:noFill/>
                        </a:ln>
                      </wps:spPr>
                      <wps:txbx>
                        <w:txbxContent>
                          <w:p w14:paraId="6110A745" w14:textId="77777777" w:rsidR="006279E7" w:rsidRPr="00062A61" w:rsidRDefault="006279E7" w:rsidP="00880F85">
                            <w:pPr>
                              <w:spacing w:line="240" w:lineRule="auto"/>
                              <w:rPr>
                                <w:sz w:val="22"/>
                                <w:lang w:eastAsia="ja-JP"/>
                              </w:rPr>
                            </w:pPr>
                            <w:r w:rsidRPr="00522348">
                              <w:rPr>
                                <w:sz w:val="18"/>
                                <w:szCs w:val="18"/>
                                <w:lang w:eastAsia="ja-JP"/>
                              </w:rPr>
                              <w:t>Положение регулировки под мужчину средней комплекции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BC18" id="テキスト ボックス 59" o:spid="_x0000_s1053" type="#_x0000_t202" style="position:absolute;left:0;text-align:left;margin-left:342.55pt;margin-top:44.8pt;width:110.3pt;height:3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c+ZAIAAJUEAAAOAAAAZHJzL2Uyb0RvYy54bWysVM2O2jAQvlfqO1i+l4TfLYiwoqyoKqHd&#10;ldhqz8ZxIJLjcW1DQo+LVPUh+gpVz32evEjHDrB021PVi+Px/H/fTMbXVSHJThibg0pouxVTIhSH&#10;NFfrhH58mL95S4l1TKVMghIJ3QtLryevX41LPRId2IBMhSEYRNlRqRO6cU6PosjyjSiYbYEWCpUZ&#10;mII5FM06Sg0rMXoho04cD6ISTKoNcGEtvt40SjoJ8bNMcHeXZVY4IhOKtblwmnCu/BlNxmy0Nkxv&#10;cn4sg/1DFQXLFSY9h7phjpGtyf8IVeTcgIXMtTgUEWRZzkXoAbtpxy+6WW6YFqEXBMfqM0z2/4Xl&#10;t7t7Q/IUuesiVYoVSFJ9+FI/fa+fftaHr6Q+fKsPh/rpB8qkP/SIldqO0HGp0dVV76BC79O7xUcP&#10;RJWZwn+xRYJ6xH5/xltUjnDv1IvjYYxpOep6w053EMJHz97aWPdeQEH8JaEG+Qwws93COqwETU8m&#10;PpkFmafzXMog+BkSM2nIjiH70oUa0eM3K6lImdBBtx+HwAq8exNZKkzge2168jdXraqAVufq1PAK&#10;0j3iYKCZLav5PMdiF8y6e2ZwmLB1XBB3h0cmAZPB8UbJBsznv717e+QYtZSUOJwJtZ+2zAhK5AeF&#10;7A/bvZ6f5iD0+lcdFMylZnWpUdtiBohAG1dR83D19k6erpmB4hH3aOqzooopjrkT6k7XmWtWBveQ&#10;i+k0GOH8auYWaqm5D+0R91Q8VI/M6CNfDpm+hdMYs9EL2hpb76lgunWQ5YFTD3SD6hF/nP1A9XFP&#10;/XJdysHq+W8y+QUAAP//AwBQSwMEFAAGAAgAAAAhAKecXiThAAAACgEAAA8AAABkcnMvZG93bnJl&#10;di54bWxMj8tOhEAQRfcm/kOnTNwYp8HJAIM0E2N8JO4cfMRdD10Cka4mdA/g31uudFm5J/eeKnaL&#10;7cWEo+8cKYhXEQik2pmOGgUv1f1lBsIHTUb3jlDBN3rYlacnhc6Nm+kZp31oBJeQz7WCNoQhl9LX&#10;LVrtV25A4uzTjVYHPsdGmlHPXG57eRVFibS6I15o9YC3LdZf+6NV8HHRvD/55eF1Xm/Ww93jVKVv&#10;plLq/Gy5uQYRcAl/MPzqszqU7HRwRzJe9AqSbBMzqiDbJiAY2EabFMSBySSNQZaF/P9C+QMAAP//&#10;AwBQSwECLQAUAAYACAAAACEAtoM4kv4AAADhAQAAEwAAAAAAAAAAAAAAAAAAAAAAW0NvbnRlbnRf&#10;VHlwZXNdLnhtbFBLAQItABQABgAIAAAAIQA4/SH/1gAAAJQBAAALAAAAAAAAAAAAAAAAAC8BAABf&#10;cmVscy8ucmVsc1BLAQItABQABgAIAAAAIQDLRHc+ZAIAAJUEAAAOAAAAAAAAAAAAAAAAAC4CAABk&#10;cnMvZTJvRG9jLnhtbFBLAQItABQABgAIAAAAIQCnnF4k4QAAAAoBAAAPAAAAAAAAAAAAAAAAAL4E&#10;AABkcnMvZG93bnJldi54bWxQSwUGAAAAAAQABADzAAAAzAUAAAAA&#10;" fillcolor="white [3201]" stroked="f" strokeweight=".5pt">
                <v:textbox>
                  <w:txbxContent>
                    <w:p w:rsidR="006279E7" w:rsidRPr="00062A61" w:rsidRDefault="006279E7" w:rsidP="00880F85">
                      <w:pPr>
                        <w:spacing w:line="240" w:lineRule="auto"/>
                        <w:rPr>
                          <w:sz w:val="22"/>
                          <w:lang w:eastAsia="ja-JP"/>
                        </w:rPr>
                      </w:pPr>
                      <w:r w:rsidRPr="00522348">
                        <w:rPr>
                          <w:sz w:val="18"/>
                          <w:szCs w:val="18"/>
                          <w:lang w:eastAsia="ja-JP"/>
                        </w:rPr>
                        <w:t>Положение регулировки под мужчину средней комплекции</w:t>
                      </w:r>
                    </w:p>
                  </w:txbxContent>
                </v:textbox>
              </v:shape>
            </w:pict>
          </mc:Fallback>
        </mc:AlternateContent>
      </w:r>
      <w:r w:rsidRPr="006931BE">
        <w:rPr>
          <w:noProof/>
          <w:lang w:eastAsia="zh-CN"/>
        </w:rPr>
        <mc:AlternateContent>
          <mc:Choice Requires="wps">
            <w:drawing>
              <wp:anchor distT="0" distB="0" distL="114300" distR="114300" simplePos="0" relativeHeight="251758592" behindDoc="0" locked="0" layoutInCell="1" allowOverlap="1" wp14:anchorId="75C286A6" wp14:editId="42B47DCC">
                <wp:simplePos x="0" y="0"/>
                <wp:positionH relativeFrom="column">
                  <wp:posOffset>840024</wp:posOffset>
                </wp:positionH>
                <wp:positionV relativeFrom="paragraph">
                  <wp:posOffset>267991</wp:posOffset>
                </wp:positionV>
                <wp:extent cx="1180465" cy="1031409"/>
                <wp:effectExtent l="0" t="0" r="635" b="0"/>
                <wp:wrapNone/>
                <wp:docPr id="139" name="テキスト ボックス 58"/>
                <wp:cNvGraphicFramePr/>
                <a:graphic xmlns:a="http://schemas.openxmlformats.org/drawingml/2006/main">
                  <a:graphicData uri="http://schemas.microsoft.com/office/word/2010/wordprocessingShape">
                    <wps:wsp>
                      <wps:cNvSpPr txBox="1"/>
                      <wps:spPr>
                        <a:xfrm>
                          <a:off x="0" y="0"/>
                          <a:ext cx="1180465" cy="1031409"/>
                        </a:xfrm>
                        <a:prstGeom prst="rect">
                          <a:avLst/>
                        </a:prstGeom>
                        <a:solidFill>
                          <a:schemeClr val="lt1"/>
                        </a:solidFill>
                        <a:ln w="6350">
                          <a:noFill/>
                        </a:ln>
                      </wps:spPr>
                      <wps:txbx>
                        <w:txbxContent>
                          <w:p w14:paraId="023ED53C" w14:textId="77777777" w:rsidR="006279E7" w:rsidRPr="00062A61" w:rsidRDefault="006279E7" w:rsidP="00880F85">
                            <w:pPr>
                              <w:spacing w:line="240" w:lineRule="auto"/>
                              <w:rPr>
                                <w:sz w:val="18"/>
                                <w:szCs w:val="18"/>
                                <w:lang w:eastAsia="ja-JP"/>
                              </w:rPr>
                            </w:pPr>
                            <w:r w:rsidRPr="00062A61">
                              <w:rPr>
                                <w:sz w:val="18"/>
                                <w:szCs w:val="18"/>
                                <w:lang w:eastAsia="ja-JP"/>
                              </w:rPr>
                              <w:t>Центр тяжести сферы диаметром 165 мм на высоте расположения ТК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2AEF" id="テキスト ボックス 58" o:spid="_x0000_s1054" type="#_x0000_t202" style="position:absolute;left:0;text-align:left;margin-left:66.15pt;margin-top:21.1pt;width:92.95pt;height:8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2zaAIAAJYEAAAOAAAAZHJzL2Uyb0RvYy54bWysVM1u2zAMvg/YOwi6L7bTpEuNOkXWIsOA&#10;oi2QDj0rshwbkEVNUmJ3xwYY9hB7hWHnPY9fZJScpFm307CLTIo/Ir+P9PlFW0uyEcZWoDKaDGJK&#10;hOKQV2qV0Y/38zcTSqxjKmcSlMjoo7D0Yvr61XmjUzGEEmQuDMEkyqaNzmjpnE6jyPJS1MwOQAuF&#10;xgJMzRyqZhXlhjWYvZbRMI5PowZMrg1wYS3eXvVGOg35i0Jwd1sUVjgiM4q1uXCacC79GU3PWboy&#10;TJcV35XB/qGKmlUKHz2kumKOkbWp/khVV9yAhcINONQRFEXFRegBu0niF90sSqZF6AXBsfoAk/1/&#10;afnN5s6QKkfuTs4oUaxGkrrtl+7pe/f0s9t+Jd32W7fddk8/UCfjiUes0TbFwIXGUNe+gxaj9/cW&#10;Lz0QbWFq/8UWCdoR+8cD3qJ1hPugZBKPTseUcLQl8Ukyis98nug5XBvr3guoiRcyapDQgDPbXFvX&#10;u+5d/GsWZJXPKymD4odIXEpDNgzply4Uicl/85KKNBk9PRnHIbECH95nlgpr8c32TXnJtcs2wDU8&#10;ILGE/BGBMNAPl9V8XmGx18y6O2ZwmrB33BB3i0chAR+DnURJCebz3+69P5KMVkoanM6M2k9rZgQl&#10;8oNC+s+S0ciPc1BG47dDVMyxZXlsUev6EhCBBHdR8yB6fyf3YmGgfsBFmvlX0cQUx7cz6vbipet3&#10;BheRi9ksOOEAa+au1UJzn9oj7qm4bx+Y0Tu+HFJ9A/s5ZukL2npfH6lgtnZQVIFTD3SP6g5/HP4w&#10;FbtF9dt1rAev59/J9BcAAAD//wMAUEsDBBQABgAIAAAAIQDsfHtn4QAAAAoBAAAPAAAAZHJzL2Rv&#10;d25yZXYueG1sTI/LTsMwEEX3SPyDNUhsEHXqlFKFOBVCPKTuaHiInRsPSUQ8jmI3CX/PsILdXM3R&#10;nTP5dnadGHEIrScNy0UCAqnytqVaw0v5cLkBEaIhazpPqOEbA2yL05PcZNZP9IzjPtaCSyhkRkMT&#10;Y59JGaoGnQkL3yPx7tMPzkSOQy3tYCYud51USbKWzrTEFxrT412D1df+6DR8XNTvuzA/vk7pVdrf&#10;P43l9ZsttT4/m29vQESc4x8Mv/qsDgU7HfyRbBAd51SljGpYKQWCgXS54eGgQSWrNcgil/9fKH4A&#10;AAD//wMAUEsBAi0AFAAGAAgAAAAhALaDOJL+AAAA4QEAABMAAAAAAAAAAAAAAAAAAAAAAFtDb250&#10;ZW50X1R5cGVzXS54bWxQSwECLQAUAAYACAAAACEAOP0h/9YAAACUAQAACwAAAAAAAAAAAAAAAAAv&#10;AQAAX3JlbHMvLnJlbHNQSwECLQAUAAYACAAAACEAh9Zds2gCAACWBAAADgAAAAAAAAAAAAAAAAAu&#10;AgAAZHJzL2Uyb0RvYy54bWxQSwECLQAUAAYACAAAACEA7Hx7Z+EAAAAKAQAADwAAAAAAAAAAAAAA&#10;AADCBAAAZHJzL2Rvd25yZXYueG1sUEsFBgAAAAAEAAQA8wAAANAFAAAAAA==&#10;" fillcolor="white [3201]" stroked="f" strokeweight=".5pt">
                <v:textbox>
                  <w:txbxContent>
                    <w:p w:rsidR="006279E7" w:rsidRPr="00062A61" w:rsidRDefault="006279E7" w:rsidP="00880F85">
                      <w:pPr>
                        <w:spacing w:line="240" w:lineRule="auto"/>
                        <w:rPr>
                          <w:sz w:val="18"/>
                          <w:szCs w:val="18"/>
                          <w:lang w:eastAsia="ja-JP"/>
                        </w:rPr>
                      </w:pPr>
                      <w:r w:rsidRPr="00062A61">
                        <w:rPr>
                          <w:sz w:val="18"/>
                          <w:szCs w:val="18"/>
                          <w:lang w:eastAsia="ja-JP"/>
                        </w:rPr>
                        <w:t xml:space="preserve">Центр тяжести сферы диаметром 165 мм на высоте расположения </w:t>
                      </w:r>
                      <w:proofErr w:type="spellStart"/>
                      <w:r w:rsidRPr="00062A61">
                        <w:rPr>
                          <w:sz w:val="18"/>
                          <w:szCs w:val="18"/>
                          <w:lang w:eastAsia="ja-JP"/>
                        </w:rPr>
                        <w:t>ТК</w:t>
                      </w:r>
                      <w:proofErr w:type="spellEnd"/>
                    </w:p>
                  </w:txbxContent>
                </v:textbox>
              </v:shape>
            </w:pict>
          </mc:Fallback>
        </mc:AlternateContent>
      </w:r>
      <w:r w:rsidRPr="006931BE">
        <w:rPr>
          <w:noProof/>
          <w:lang w:eastAsia="zh-CN"/>
        </w:rPr>
        <w:drawing>
          <wp:inline distT="0" distB="0" distL="0" distR="0" wp14:anchorId="214ADFBE" wp14:editId="50762D53">
            <wp:extent cx="4312920" cy="2520315"/>
            <wp:effectExtent l="0" t="0" r="0" b="0"/>
            <wp:docPr id="144"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151D8EA4" w14:textId="77777777" w:rsidR="00662622" w:rsidRPr="006931BE" w:rsidRDefault="00662622" w:rsidP="00880F85">
      <w:pPr>
        <w:pStyle w:val="SingleTxtG"/>
        <w:spacing w:before="240"/>
        <w:ind w:left="2268" w:hanging="1134"/>
        <w:rPr>
          <w:strike/>
        </w:rPr>
      </w:pPr>
      <w:r w:rsidRPr="006931BE">
        <w:rPr>
          <w:strike/>
        </w:rPr>
        <w:t>2.4</w:t>
      </w:r>
      <w:r w:rsidR="004A41DE" w:rsidRPr="006931BE">
        <w:rPr>
          <w:strike/>
        </w:rPr>
        <w:tab/>
      </w:r>
      <w:r w:rsidRPr="006931BE">
        <w:rPr>
          <w:strike/>
        </w:rPr>
        <w:t>Измерение высоты передних средних и задних боковых подголовников</w:t>
      </w:r>
    </w:p>
    <w:p w14:paraId="29F5F050" w14:textId="77777777" w:rsidR="00662622" w:rsidRPr="006931BE" w:rsidRDefault="00662622" w:rsidP="00880F85">
      <w:pPr>
        <w:pStyle w:val="SingleTxtG"/>
        <w:ind w:left="2268" w:hanging="1134"/>
        <w:rPr>
          <w:strike/>
        </w:rPr>
      </w:pPr>
      <w:r w:rsidRPr="006931BE">
        <w:rPr>
          <w:strike/>
        </w:rPr>
        <w:t>2.4.1</w:t>
      </w:r>
      <w:r w:rsidR="004A41DE" w:rsidRPr="006931BE">
        <w:rPr>
          <w:strike/>
        </w:rPr>
        <w:tab/>
      </w:r>
      <w:r w:rsidRPr="006931BE">
        <w:rPr>
          <w:strike/>
        </w:rPr>
        <w:t>В случае регулируемых подголовников установить верхний край подголовника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5.4 настоящих Правил, и измерить высоту.</w:t>
      </w:r>
    </w:p>
    <w:p w14:paraId="5B10F285" w14:textId="77777777" w:rsidR="00662622" w:rsidRPr="006931BE" w:rsidRDefault="00662622" w:rsidP="00880F85">
      <w:pPr>
        <w:pStyle w:val="SingleTxtG"/>
        <w:ind w:left="2268" w:hanging="1134"/>
        <w:rPr>
          <w:strike/>
        </w:rPr>
      </w:pPr>
      <w:r w:rsidRPr="006931BE">
        <w:rPr>
          <w:strike/>
        </w:rPr>
        <w:t>2.4.2</w:t>
      </w:r>
      <w:r w:rsidR="004A41DE" w:rsidRPr="006931BE">
        <w:rPr>
          <w:strike/>
        </w:rPr>
        <w:tab/>
      </w:r>
      <w:r w:rsidRPr="006931BE">
        <w:rPr>
          <w:strike/>
        </w:rPr>
        <w:t>В случае подголовников, которые не могут удовлетворять предписанию в отношении высоты, указанному в пунктах 5.1.1.3 или 5.1.1.5 настоящих Правил, в силу внутренней конфигурации поверхности крыши транспортного средства или заднего окна, соответствие предписаниям пунктов 5.1.1.4 и 5.1.1.6 проверяются в следующем порядке:</w:t>
      </w:r>
    </w:p>
    <w:p w14:paraId="3434C0C4" w14:textId="77777777" w:rsidR="00662622" w:rsidRPr="006931BE" w:rsidRDefault="00662622" w:rsidP="00880F85">
      <w:pPr>
        <w:pStyle w:val="SingleTxtG"/>
        <w:ind w:left="2268" w:hanging="1134"/>
        <w:rPr>
          <w:strike/>
        </w:rPr>
      </w:pPr>
      <w:r w:rsidRPr="006931BE">
        <w:rPr>
          <w:strike/>
        </w:rPr>
        <w:t>2.4.2.1</w:t>
      </w:r>
      <w:r w:rsidR="004A41DE" w:rsidRPr="006931BE">
        <w:rPr>
          <w:strike/>
        </w:rPr>
        <w:tab/>
      </w:r>
      <w:r w:rsidRPr="006931BE">
        <w:rPr>
          <w:strike/>
        </w:rPr>
        <w:t>В случае регулируемых подголовников установить подголовник на максимальную высоту и измерить зазор между верхом подголовника или спинкой сиденья под всеми углами наклона спинки, предназначенными для использования, и внутренней поверхностью крыши или задним окном, пробуя проверить, проходит ли через проем между ними сфера диаметром 25 ± 0,5 мм. В случае транспортного средства с откидным верхом диаметр сферы составляет 50 ± 0,5 мм.</w:t>
      </w:r>
    </w:p>
    <w:bookmarkEnd w:id="22"/>
    <w:p w14:paraId="66D400FC" w14:textId="77777777" w:rsidR="00880F85" w:rsidRPr="006931BE" w:rsidRDefault="00880F85">
      <w:pPr>
        <w:suppressAutoHyphens w:val="0"/>
        <w:spacing w:line="240" w:lineRule="auto"/>
        <w:rPr>
          <w:rFonts w:eastAsia="Times New Roman" w:cs="Times New Roman"/>
          <w:szCs w:val="20"/>
        </w:rPr>
      </w:pPr>
      <w:r w:rsidRPr="006931BE">
        <w:br w:type="page"/>
      </w:r>
    </w:p>
    <w:p w14:paraId="6E369EF5" w14:textId="77777777" w:rsidR="00662622" w:rsidRPr="006931BE" w:rsidRDefault="00662622" w:rsidP="00880F85">
      <w:pPr>
        <w:pStyle w:val="HChG"/>
        <w:rPr>
          <w:bCs/>
        </w:rPr>
      </w:pPr>
      <w:r w:rsidRPr="006931BE">
        <w:lastRenderedPageBreak/>
        <w:t>Приложение 2</w:t>
      </w:r>
    </w:p>
    <w:p w14:paraId="407D0DEC" w14:textId="77777777" w:rsidR="00662622" w:rsidRPr="006931BE" w:rsidRDefault="00880F85" w:rsidP="00880F85">
      <w:pPr>
        <w:pStyle w:val="HChG"/>
        <w:rPr>
          <w:u w:val="single"/>
        </w:rPr>
      </w:pPr>
      <w:r w:rsidRPr="006931BE">
        <w:tab/>
      </w:r>
      <w:r w:rsidRPr="006931BE">
        <w:tab/>
      </w:r>
      <w:r w:rsidR="00662622" w:rsidRPr="006931BE">
        <w:t>Процедура испытания в целях измерения минимальной ширины</w:t>
      </w:r>
    </w:p>
    <w:p w14:paraId="188BE663" w14:textId="77777777" w:rsidR="00662622" w:rsidRPr="006931BE" w:rsidRDefault="00662622" w:rsidP="00880F85">
      <w:pPr>
        <w:pStyle w:val="SingleTxtG"/>
        <w:ind w:left="2268" w:hanging="1134"/>
      </w:pPr>
      <w:r w:rsidRPr="006931BE">
        <w:t>1.</w:t>
      </w:r>
      <w:r w:rsidRPr="006931BE">
        <w:tab/>
        <w:t>Процедура испытания в целях измерения минимальной ширины</w:t>
      </w:r>
    </w:p>
    <w:p w14:paraId="4A121AAA" w14:textId="77777777" w:rsidR="00662622" w:rsidRPr="006931BE" w:rsidRDefault="00662622" w:rsidP="00880F85">
      <w:pPr>
        <w:pStyle w:val="SingleTxtG"/>
        <w:ind w:left="2268" w:hanging="1134"/>
      </w:pPr>
      <w:r w:rsidRPr="006931BE">
        <w:tab/>
        <w:t>Цель настоящей процедуры испытания состоит в том, чтобы подтвердить соответствие предписаниям, касающимся минимальной ширины, описанным в</w:t>
      </w:r>
      <w:r w:rsidR="00CF58F1" w:rsidRPr="006931BE">
        <w:t xml:space="preserve"> </w:t>
      </w:r>
      <w:r w:rsidRPr="006931BE">
        <w:t>пункте 5.1.2 настоящих Правил.</w:t>
      </w:r>
    </w:p>
    <w:p w14:paraId="3395B62A" w14:textId="77777777" w:rsidR="00662622" w:rsidRPr="006931BE" w:rsidRDefault="00662622" w:rsidP="00880F85">
      <w:pPr>
        <w:pStyle w:val="SingleTxtG"/>
        <w:ind w:left="2268" w:hanging="1134"/>
      </w:pPr>
      <w:r w:rsidRPr="006931BE">
        <w:t>2.</w:t>
      </w:r>
      <w:r w:rsidRPr="006931BE">
        <w:tab/>
        <w:t>Процедура измерения ширины</w:t>
      </w:r>
    </w:p>
    <w:p w14:paraId="117A2AE6" w14:textId="77777777" w:rsidR="00662622" w:rsidRPr="006931BE" w:rsidRDefault="00662622" w:rsidP="00880F85">
      <w:pPr>
        <w:pStyle w:val="SingleTxtG"/>
        <w:ind w:left="2268" w:hanging="1134"/>
      </w:pPr>
      <w:r w:rsidRPr="006931BE">
        <w:t>2.1</w:t>
      </w:r>
      <w:r w:rsidR="004A41DE" w:rsidRPr="006931BE">
        <w:tab/>
      </w:r>
      <w:r w:rsidRPr="006931BE">
        <w:t xml:space="preserve">Сиденье регулируется таким образом, чтобы его точка Н совпала с точкой R; если спинка сиденья регулируется, то она устанавливается под расчетным углом; обе регулировки производят в соответствии с предписаниями пункта 2.1 приложения 1. </w:t>
      </w:r>
    </w:p>
    <w:p w14:paraId="16CC7187" w14:textId="77777777" w:rsidR="00662622" w:rsidRPr="006931BE" w:rsidRDefault="00880F85" w:rsidP="00880F85">
      <w:pPr>
        <w:pStyle w:val="SingleTxtG"/>
        <w:ind w:left="2268" w:hanging="1134"/>
      </w:pPr>
      <w:r w:rsidRPr="006931BE">
        <w:rPr>
          <w:b/>
        </w:rPr>
        <w:tab/>
      </w:r>
      <w:r w:rsidR="00662622" w:rsidRPr="006931BE">
        <w:rPr>
          <w:b/>
        </w:rPr>
        <w:t>Подголовник устанавливают в самое высокое и крайнее заднее положение по отношению к спинке сиденья.</w:t>
      </w:r>
    </w:p>
    <w:p w14:paraId="3C2C15D2" w14:textId="77777777" w:rsidR="00662622" w:rsidRPr="006931BE" w:rsidRDefault="00662622" w:rsidP="00880F85">
      <w:pPr>
        <w:pStyle w:val="SingleTxtG"/>
        <w:ind w:left="2268" w:hanging="1134"/>
      </w:pPr>
      <w:r w:rsidRPr="006931BE">
        <w:t>2.2</w:t>
      </w:r>
      <w:r w:rsidR="004A41DE" w:rsidRPr="006931BE">
        <w:tab/>
      </w:r>
      <w:r w:rsidRPr="006931BE">
        <w:t>Плоскость S1 перпендикулярна исходной линии и расположена на 65 </w:t>
      </w:r>
      <w:r w:rsidRPr="006931BE">
        <w:sym w:font="Symbol" w:char="F0B1"/>
      </w:r>
      <w:r w:rsidRPr="006931BE">
        <w:t xml:space="preserve"> 3 мм ниже </w:t>
      </w:r>
      <w:r w:rsidRPr="006931BE">
        <w:rPr>
          <w:b/>
        </w:rPr>
        <w:t>фактического</w:t>
      </w:r>
      <w:r w:rsidRPr="006931BE">
        <w:t xml:space="preserve"> верха подголовника.</w:t>
      </w:r>
    </w:p>
    <w:p w14:paraId="024DE199" w14:textId="77777777" w:rsidR="00662622" w:rsidRPr="006931BE" w:rsidRDefault="00662622" w:rsidP="00880F85">
      <w:pPr>
        <w:pStyle w:val="SingleTxtG"/>
        <w:ind w:left="2268" w:hanging="1134"/>
      </w:pPr>
      <w:r w:rsidRPr="006931BE">
        <w:t>2.3</w:t>
      </w:r>
      <w:r w:rsidR="004A41DE" w:rsidRPr="006931BE">
        <w:tab/>
      </w:r>
      <w:r w:rsidRPr="006931BE">
        <w:t>Плоскости Р и P' представляют собой вертикальные продольные плоскости, проходящие по касательной к каждой стороне измеряемого подголовника.</w:t>
      </w:r>
    </w:p>
    <w:p w14:paraId="00D468ED" w14:textId="77777777" w:rsidR="00662622" w:rsidRPr="006931BE" w:rsidRDefault="00662622" w:rsidP="00880F85">
      <w:pPr>
        <w:pStyle w:val="SingleTxtG"/>
        <w:ind w:left="2268" w:hanging="1134"/>
      </w:pPr>
      <w:r w:rsidRPr="006931BE">
        <w:t>2.4</w:t>
      </w:r>
      <w:r w:rsidR="004A41DE" w:rsidRPr="006931BE">
        <w:tab/>
      </w:r>
      <w:r w:rsidRPr="006931BE">
        <w:t>Затем определяется расстояние L и L', измеряемое в плоскости S1, между вертикальной продольной плоскостью, проходящей через исходную линию туловища, и вертикальными продольными плоскостями Р и P'.</w:t>
      </w:r>
    </w:p>
    <w:p w14:paraId="6FCA045E" w14:textId="77777777" w:rsidR="00880F85" w:rsidRPr="006931BE" w:rsidRDefault="00880F85" w:rsidP="00880F85">
      <w:pPr>
        <w:pStyle w:val="H23G"/>
        <w:rPr>
          <w:b w:val="0"/>
        </w:rPr>
      </w:pPr>
      <w:r w:rsidRPr="006931BE">
        <w:rPr>
          <w:b w:val="0"/>
        </w:rPr>
        <w:tab/>
      </w:r>
      <w:r w:rsidRPr="006931BE">
        <w:rPr>
          <w:b w:val="0"/>
        </w:rPr>
        <w:tab/>
        <w:t>Рис. 2-1</w:t>
      </w:r>
    </w:p>
    <w:p w14:paraId="34168ACC" w14:textId="77777777" w:rsidR="00880F85" w:rsidRPr="006931BE" w:rsidRDefault="00880F85" w:rsidP="00880F85">
      <w:pPr>
        <w:ind w:left="1134"/>
        <w:rPr>
          <w:lang w:eastAsia="ru-RU"/>
        </w:rPr>
      </w:pPr>
      <w:r w:rsidRPr="006931BE">
        <w:rPr>
          <w:noProof/>
          <w:lang w:eastAsia="zh-CN"/>
        </w:rPr>
        <mc:AlternateContent>
          <mc:Choice Requires="wps">
            <w:drawing>
              <wp:anchor distT="0" distB="0" distL="114300" distR="114300" simplePos="0" relativeHeight="251767808" behindDoc="0" locked="0" layoutInCell="1" allowOverlap="1" wp14:anchorId="60B5B6EC" wp14:editId="3637598C">
                <wp:simplePos x="0" y="0"/>
                <wp:positionH relativeFrom="column">
                  <wp:posOffset>3007507</wp:posOffset>
                </wp:positionH>
                <wp:positionV relativeFrom="paragraph">
                  <wp:posOffset>3307569</wp:posOffset>
                </wp:positionV>
                <wp:extent cx="609600" cy="175846"/>
                <wp:effectExtent l="0" t="0" r="0" b="0"/>
                <wp:wrapNone/>
                <wp:docPr id="161" name="テキスト ボックス 45"/>
                <wp:cNvGraphicFramePr/>
                <a:graphic xmlns:a="http://schemas.openxmlformats.org/drawingml/2006/main">
                  <a:graphicData uri="http://schemas.microsoft.com/office/word/2010/wordprocessingShape">
                    <wps:wsp>
                      <wps:cNvSpPr txBox="1"/>
                      <wps:spPr>
                        <a:xfrm>
                          <a:off x="0" y="0"/>
                          <a:ext cx="609600" cy="175846"/>
                        </a:xfrm>
                        <a:prstGeom prst="rect">
                          <a:avLst/>
                        </a:prstGeom>
                        <a:solidFill>
                          <a:schemeClr val="bg1"/>
                        </a:solidFill>
                        <a:ln w="6350">
                          <a:noFill/>
                        </a:ln>
                      </wps:spPr>
                      <wps:txbx>
                        <w:txbxContent>
                          <w:p w14:paraId="3DD761F4" w14:textId="77777777" w:rsidR="006279E7" w:rsidRPr="001D0996" w:rsidRDefault="006279E7" w:rsidP="00880F85">
                            <w:pPr>
                              <w:spacing w:line="204" w:lineRule="auto"/>
                              <w:rPr>
                                <w:sz w:val="16"/>
                                <w:lang w:eastAsia="ja-JP"/>
                              </w:rPr>
                            </w:pPr>
                            <w:r>
                              <w:rPr>
                                <w:sz w:val="16"/>
                                <w:lang w:val="en-US" w:eastAsia="ja-JP"/>
                              </w:rPr>
                              <w:t xml:space="preserve">0 = 65 </w:t>
                            </w:r>
                            <w:r>
                              <w:rPr>
                                <w:sz w:val="16"/>
                                <w:lang w:eastAsia="ja-JP"/>
                              </w:rP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DD2F" id="_x0000_s1055" type="#_x0000_t202" style="position:absolute;left:0;text-align:left;margin-left:236.8pt;margin-top:260.45pt;width:48pt;height:1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eiXQIAAIQEAAAOAAAAZHJzL2Uyb0RvYy54bWysVMFu2zAMvQ/YPwi6L3ayJmuNOEWWIsOA&#10;oC2QDj0rspwYkEVNUmJnxwQY9hH7hWHnfY9/ZJQcp1u307CLTInkI/lIenxdl5LshLEFqJT2ezEl&#10;QnHICrVO6YeH+atLSqxjKmMSlEjpXlh6PXn5YlzpRAxgAzIThiCIskmlU7pxTidRZPlGlMz2QAuF&#10;yhxMyRxezTrKDKsQvZTRII5HUQUm0wa4sBZfb1olnQT8PBfc3eW5FY7IlGJuLpwmnCt/RpMxS9aG&#10;6U3BT2mwf8iiZIXCoGeoG+YY2ZriD6iy4AYs5K7HoYwgzwsuQg1YTT9+Vs1yw7QItSA5Vp9psv8P&#10;lt/u7g0pMuzdqE+JYiU2qTl+bg7fmsOP5viFNMevzfHYHL7jnVwMPWOVtgk6LjW6uvot1OjdvVt8&#10;9ETUuSn9F0skqEfu92e+Re0Ix8dRfDWKUcNR1X8zvLwYeZToyVkb694JKIkXUmqwnYFltltY15p2&#10;Jj6WBVlk80LKcPEjJGbSkB3D5q/WIUUE/81KKlJhIq+HcQBW4N1bZKkwF19qW5KXXL2qA1mDq67e&#10;FWR7pMFAO1pW83mByS6YdffM4Cxhfbgf7g6PXAIGg5NEyQbMp7+9e3tsMWopqXA2U2o/bpkRlMj3&#10;CpvvB7kTTCesOkFtyxlgxdhOzCaI6GCc7MTcQPmIazP1UVDFFMdYKXWdOHPthuDacTGdBiMcV83c&#10;Qi0199CeYU/9Q/3IjD71x2Fjb6GbWpY8a1Nr6z0VTLcO8iL00BPbsnjiG0c9TMFpLf0u/XoPVk8/&#10;j8lPAAAA//8DAFBLAwQUAAYACAAAACEAyKEoh+EAAAALAQAADwAAAGRycy9kb3ducmV2LnhtbEyP&#10;TU7DMBBG90jcwRokNog6LW2ahjgVVEKUBYsGDuDEQxKwx1HstuH2DCvYzc/TN2+K7eSsOOEYek8K&#10;5rMEBFLjTU+tgve3p9sMRIiajLaeUME3BtiWlxeFzo0/0wFPVWwFh1DItYIuxiGXMjQdOh1mfkDi&#10;3YcfnY7cjq00oz5zuLNykSSpdLonvtDpAXcdNl/V0SnIsrBbY6i9/Xyu9jcv+Dg/vHZKXV9ND/cg&#10;Ik7xD4ZffVaHkp1qfyQThFWwXN+ljCpYLZINCCZW6YYnNRfLLAVZFvL/D+UPAAAA//8DAFBLAQIt&#10;ABQABgAIAAAAIQC2gziS/gAAAOEBAAATAAAAAAAAAAAAAAAAAAAAAABbQ29udGVudF9UeXBlc10u&#10;eG1sUEsBAi0AFAAGAAgAAAAhADj9If/WAAAAlAEAAAsAAAAAAAAAAAAAAAAALwEAAF9yZWxzLy5y&#10;ZWxzUEsBAi0AFAAGAAgAAAAhALPAZ6JdAgAAhAQAAA4AAAAAAAAAAAAAAAAALgIAAGRycy9lMm9E&#10;b2MueG1sUEsBAi0AFAAGAAgAAAAhAMihKIfhAAAACwEAAA8AAAAAAAAAAAAAAAAAtwQAAGRycy9k&#10;b3ducmV2LnhtbFBLBQYAAAAABAAEAPMAAADFBQAAAAA=&#10;" fillcolor="white [3212]" stroked="f" strokeweight=".5pt">
                <v:textbox inset="0,0,0,0">
                  <w:txbxContent>
                    <w:p w:rsidR="006279E7" w:rsidRPr="001D0996" w:rsidRDefault="006279E7" w:rsidP="00880F85">
                      <w:pPr>
                        <w:spacing w:line="204" w:lineRule="auto"/>
                        <w:rPr>
                          <w:sz w:val="16"/>
                          <w:lang w:eastAsia="ja-JP"/>
                        </w:rPr>
                      </w:pPr>
                      <w:r>
                        <w:rPr>
                          <w:sz w:val="16"/>
                          <w:lang w:val="en-US" w:eastAsia="ja-JP"/>
                        </w:rPr>
                        <w:t xml:space="preserve">0 = 65 </w:t>
                      </w:r>
                      <w:r>
                        <w:rPr>
                          <w:sz w:val="16"/>
                          <w:lang w:eastAsia="ja-JP"/>
                        </w:rPr>
                        <w:t>мм</w:t>
                      </w:r>
                    </w:p>
                  </w:txbxContent>
                </v:textbox>
              </v:shape>
            </w:pict>
          </mc:Fallback>
        </mc:AlternateContent>
      </w:r>
      <w:r w:rsidRPr="006931BE">
        <w:rPr>
          <w:noProof/>
          <w:lang w:eastAsia="zh-CN"/>
        </w:rPr>
        <mc:AlternateContent>
          <mc:Choice Requires="wps">
            <w:drawing>
              <wp:anchor distT="0" distB="0" distL="114300" distR="114300" simplePos="0" relativeHeight="251763712" behindDoc="0" locked="0" layoutInCell="1" allowOverlap="1" wp14:anchorId="04731339" wp14:editId="4DB5307F">
                <wp:simplePos x="0" y="0"/>
                <wp:positionH relativeFrom="column">
                  <wp:posOffset>4068787</wp:posOffset>
                </wp:positionH>
                <wp:positionV relativeFrom="paragraph">
                  <wp:posOffset>1320507</wp:posOffset>
                </wp:positionV>
                <wp:extent cx="679450" cy="211064"/>
                <wp:effectExtent l="0" t="0" r="6350" b="0"/>
                <wp:wrapNone/>
                <wp:docPr id="159" name="テキスト ボックス 45"/>
                <wp:cNvGraphicFramePr/>
                <a:graphic xmlns:a="http://schemas.openxmlformats.org/drawingml/2006/main">
                  <a:graphicData uri="http://schemas.microsoft.com/office/word/2010/wordprocessingShape">
                    <wps:wsp>
                      <wps:cNvSpPr txBox="1"/>
                      <wps:spPr>
                        <a:xfrm>
                          <a:off x="0" y="0"/>
                          <a:ext cx="679450" cy="211064"/>
                        </a:xfrm>
                        <a:prstGeom prst="rect">
                          <a:avLst/>
                        </a:prstGeom>
                        <a:solidFill>
                          <a:schemeClr val="bg1"/>
                        </a:solidFill>
                        <a:ln w="6350">
                          <a:noFill/>
                        </a:ln>
                      </wps:spPr>
                      <wps:txbx>
                        <w:txbxContent>
                          <w:p w14:paraId="4397D38F" w14:textId="77777777" w:rsidR="006279E7" w:rsidRPr="00AA3382" w:rsidRDefault="006279E7" w:rsidP="00880F85">
                            <w:pPr>
                              <w:spacing w:line="204" w:lineRule="auto"/>
                              <w:rPr>
                                <w:sz w:val="16"/>
                                <w:lang w:eastAsia="ja-JP"/>
                              </w:rPr>
                            </w:pPr>
                            <w:r>
                              <w:rPr>
                                <w:sz w:val="16"/>
                                <w:szCs w:val="16"/>
                              </w:rPr>
                              <w:t xml:space="preserve">Вертикальная </w:t>
                            </w:r>
                            <w:r w:rsidRPr="009D6B52">
                              <w:rPr>
                                <w:sz w:val="16"/>
                                <w:szCs w:val="16"/>
                              </w:rPr>
                              <w:t>плоскость Р</w:t>
                            </w:r>
                            <w:r w:rsidRPr="00522348">
                              <w:rPr>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7CF9" id="_x0000_s1056" type="#_x0000_t202" style="position:absolute;left:0;text-align:left;margin-left:320.4pt;margin-top:104pt;width:53.5pt;height:1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DCWwIAAIQEAAAOAAAAZHJzL2Uyb0RvYy54bWysVM1u1DAQviPxDpbvNLv9g66arZZWRUhV&#10;W6lFPXsdZzeS4zG2d5Ny7EqIh+AVEGeeJy/CZ2fTQuGEuDjj+fPM983k+KStNVsr5ysyOR/vjDhT&#10;RlJRmUXOP9yev3rDmQ/CFEKTUTm/V56fTF++OG7sRO3SknShHEMS4yeNzfkyBDvJMi+XqhZ+h6wy&#10;MJbkahFwdYuscKJB9lpnu6PRYdaQK6wjqbyH9qw38mnKX5ZKhquy9CownXPUFtLp0jmPZzY9FpOF&#10;E3ZZyW0Z4h+qqEVl8OhjqjMRBFu56o9UdSUdeSrDjqQ6o7KspEo9oJvx6Fk3N0thVeoF4Hj7CJP/&#10;f2nl5frasaoAdwdHnBlRg6Ru87l7+NY9/Og2X1i3+dptNt3Dd9zZ/kFErLF+gsAbi9DQvqUW0YPe&#10;QxmBaEtXxy9aZLAD+/tHvFUbmITy8PXR/gEsEqbd8Xh0uB+zZE/B1vnwTlHNopBzBzoTymJ94UPv&#10;OrjEtzzpqjivtE6XOELqVDu2FiB/vkglIvlvXtqwBoXsoYwYZCiG95m1QS2x1b6lKIV23iaw9tLk&#10;RNWcinvA4KgfLW/leYViL4QP18JhltAf9iNc4Sg14THaSpwtyX36mz76g2JYOWswmzn3H1fCKc70&#10;ewPy4yAPghuE+SCYVX1K6HiMzbMyiQhwQQ9i6ai+w9rM4iswCSPxVs7DIJ6GfkOwdlLNZskJ42pF&#10;uDA3VsbUEawI/W17J5zd8hNA7CUNUysmz2jqfXuYZ6tAZZU4fEJxizdGPU3Bdi3jLv16T15PP4/p&#10;TwAAAP//AwBQSwMEFAAGAAgAAAAhAN7Ab4bfAAAACwEAAA8AAABkcnMvZG93bnJldi54bWxMj81O&#10;wzAQhO9IvIO1SFwQtRNFTRTiVFAJAQcODTyAEy9xwD9R7Lbh7VlOcNzZ0cw3zW51lp1wiVPwErKN&#10;AIZ+CHryo4T3t8fbClhMymtlg0cJ3xhh115eNKrW4ewPeOrSyCjEx1pJMCnNNedxMOhU3IQZPf0+&#10;wuJUonMZuV7UmcKd5bkQW+7U5KnBqBn3Boev7ugkVFXclxj7YD+fuuebF3zIDq9Gyuur9f4OWMI1&#10;/ZnhF5/QoSWmPhy9jsxK2BaC0JOEXFQ0ihxlUZLSk1JkOfC24f83tD8AAAD//wMAUEsBAi0AFAAG&#10;AAgAAAAhALaDOJL+AAAA4QEAABMAAAAAAAAAAAAAAAAAAAAAAFtDb250ZW50X1R5cGVzXS54bWxQ&#10;SwECLQAUAAYACAAAACEAOP0h/9YAAACUAQAACwAAAAAAAAAAAAAAAAAvAQAAX3JlbHMvLnJlbHNQ&#10;SwECLQAUAAYACAAAACEANtoQwlsCAACEBAAADgAAAAAAAAAAAAAAAAAuAgAAZHJzL2Uyb0RvYy54&#10;bWxQSwECLQAUAAYACAAAACEA3sBvht8AAAALAQAADwAAAAAAAAAAAAAAAAC1BAAAZHJzL2Rvd25y&#10;ZXYueG1sUEsFBgAAAAAEAAQA8wAAAMEFAAAAAA==&#10;" fillcolor="white [3212]" stroked="f" strokeweight=".5pt">
                <v:textbox inset="0,0,0,0">
                  <w:txbxContent>
                    <w:p w:rsidR="006279E7" w:rsidRPr="00AA3382" w:rsidRDefault="006279E7" w:rsidP="00880F85">
                      <w:pPr>
                        <w:spacing w:line="204" w:lineRule="auto"/>
                        <w:rPr>
                          <w:sz w:val="16"/>
                          <w:lang w:eastAsia="ja-JP"/>
                        </w:rPr>
                      </w:pPr>
                      <w:r>
                        <w:rPr>
                          <w:sz w:val="16"/>
                          <w:szCs w:val="16"/>
                        </w:rPr>
                        <w:t xml:space="preserve">Вертикальная </w:t>
                      </w:r>
                      <w:r w:rsidRPr="009D6B52">
                        <w:rPr>
                          <w:sz w:val="16"/>
                          <w:szCs w:val="16"/>
                        </w:rPr>
                        <w:t>плоскость Р</w:t>
                      </w:r>
                      <w:r w:rsidRPr="00522348">
                        <w:rPr>
                          <w:sz w:val="16"/>
                          <w:szCs w:val="16"/>
                          <w:lang w:val="en-US"/>
                        </w:rPr>
                        <w:t>'</w:t>
                      </w:r>
                    </w:p>
                  </w:txbxContent>
                </v:textbox>
              </v:shape>
            </w:pict>
          </mc:Fallback>
        </mc:AlternateContent>
      </w:r>
      <w:r w:rsidRPr="006931BE">
        <w:rPr>
          <w:noProof/>
          <w:lang w:eastAsia="zh-CN"/>
        </w:rPr>
        <mc:AlternateContent>
          <mc:Choice Requires="wps">
            <w:drawing>
              <wp:anchor distT="0" distB="0" distL="114300" distR="114300" simplePos="0" relativeHeight="251766784" behindDoc="0" locked="0" layoutInCell="1" allowOverlap="1" wp14:anchorId="3B125A38" wp14:editId="4A1BE744">
                <wp:simplePos x="0" y="0"/>
                <wp:positionH relativeFrom="column">
                  <wp:posOffset>1014925</wp:posOffset>
                </wp:positionH>
                <wp:positionV relativeFrom="paragraph">
                  <wp:posOffset>1103971</wp:posOffset>
                </wp:positionV>
                <wp:extent cx="1218760" cy="216779"/>
                <wp:effectExtent l="0" t="0" r="635" b="0"/>
                <wp:wrapNone/>
                <wp:docPr id="157" name="テキスト ボックス 45"/>
                <wp:cNvGraphicFramePr/>
                <a:graphic xmlns:a="http://schemas.openxmlformats.org/drawingml/2006/main">
                  <a:graphicData uri="http://schemas.microsoft.com/office/word/2010/wordprocessingShape">
                    <wps:wsp>
                      <wps:cNvSpPr txBox="1"/>
                      <wps:spPr>
                        <a:xfrm>
                          <a:off x="0" y="0"/>
                          <a:ext cx="1218760" cy="216779"/>
                        </a:xfrm>
                        <a:prstGeom prst="rect">
                          <a:avLst/>
                        </a:prstGeom>
                        <a:solidFill>
                          <a:schemeClr val="bg1"/>
                        </a:solidFill>
                        <a:ln w="6350">
                          <a:noFill/>
                        </a:ln>
                      </wps:spPr>
                      <wps:txbx>
                        <w:txbxContent>
                          <w:p w14:paraId="246C3E50" w14:textId="77777777" w:rsidR="006279E7" w:rsidRPr="00AA3382" w:rsidRDefault="006279E7" w:rsidP="00880F85">
                            <w:pPr>
                              <w:spacing w:line="204" w:lineRule="auto"/>
                              <w:jc w:val="center"/>
                              <w:rPr>
                                <w:sz w:val="16"/>
                                <w:lang w:eastAsia="ja-JP"/>
                              </w:rPr>
                            </w:pPr>
                            <w:r w:rsidRPr="00522348">
                              <w:rPr>
                                <w:sz w:val="16"/>
                                <w:lang w:eastAsia="ja-JP"/>
                              </w:rPr>
                              <w:t>След вертикальной средней плоскости сиденья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CF24" id="_x0000_s1057" type="#_x0000_t202" style="position:absolute;left:0;text-align:left;margin-left:79.9pt;margin-top:86.95pt;width:95.95pt;height:17.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FHXQIAAIUEAAAOAAAAZHJzL2Uyb0RvYy54bWysVMFu2zAMvQ/YPwi6L07SJemMOEWWIsOA&#10;oC2QDj0rshwbkEVNUmJnxwYY9hH7hWHnfY9/ZJQcp1u307CLTInkI/lIenpVl5LshbEFqIQOen1K&#10;hOKQFmqb0A/3y1eXlFjHVMokKJHQg7D0avbyxbTSsRhCDjIVhiCIsnGlE5o7p+MosjwXJbM90EKh&#10;MgNTModXs41SwypEL2U07PfHUQUm1Qa4sBZfr1slnQX8LBPc3WaZFY7IhGJuLpwmnBt/RrMpi7eG&#10;6bzgpzTYP2RRskJh0DPUNXOM7EzxB1RZcAMWMtfjUEaQZQUXoQasZtB/Vs06Z1qEWpAcq8802f8H&#10;y2/2d4YUKfZuNKFEsRKb1Bw/N4/fmscfzfELaY5fm+OxefyOd/J65BmrtI3Rca3R1dVvoUbv7t3i&#10;oyeizkzpv1giQT1yfzjzLWpHuHcaDi4nY1Rx1A0H48nkjYeJnry1se6dgJJ4IaEG+xloZvuVda1p&#10;Z+KDWZBFuiykDBc/Q2IhDdkz7P5mG3JE8N+spCJVQscXo34AVuDdW2SpMBdfa1uTl1y9qQNbF+eC&#10;N5AekAcD7WxZzZcFJrti1t0xg8OE9eGCuFs8MgkYDE4SJTmYT3979/bYY9RSUuFwJtR+3DEjKJHv&#10;FXbfT3InmE7YdILalQvAige4epoHER2Mk52YGSgfcG/mPgqqmOIYK6GuExeuXRHcOy7m82CE86qZ&#10;W6m15h7aM+ypv68fmNGn/jjs7A10Y8viZ21qbb2ngvnOQVaEHnpiWxZPfOOshyk47aVfpl/vwerp&#10;7zH7CQAA//8DAFBLAwQUAAYACAAAACEA4BGDiuAAAAALAQAADwAAAGRycy9kb3ducmV2LnhtbEyP&#10;zU7DMBCE70i8g7VIXBC106okDXEqqISgBw4NPIATL3HAP1HstuHtWU5wm9GMZr+ttrOz7IRTHIKX&#10;kC0EMPRd0IPvJby/Pd0WwGJSXisbPEr4xgjb+vKiUqUOZ3/AU5N6RiM+lkqCSWksOY+dQafiIozo&#10;KfsIk1OJ7NRzPakzjTvLl0LccacGTxeMGnFnsPtqjk5CUcRdjrEN9vO5ebnZ42N2eDVSXl/ND/fA&#10;Es7prwy/+IQONTG14eh1ZJb8ekPoiUS+2gCjxmqd5cBaCUtRCOB1xf//UP8AAAD//wMAUEsBAi0A&#10;FAAGAAgAAAAhALaDOJL+AAAA4QEAABMAAAAAAAAAAAAAAAAAAAAAAFtDb250ZW50X1R5cGVzXS54&#10;bWxQSwECLQAUAAYACAAAACEAOP0h/9YAAACUAQAACwAAAAAAAAAAAAAAAAAvAQAAX3JlbHMvLnJl&#10;bHNQSwECLQAUAAYACAAAACEAdFoBR10CAACFBAAADgAAAAAAAAAAAAAAAAAuAgAAZHJzL2Uyb0Rv&#10;Yy54bWxQSwECLQAUAAYACAAAACEA4BGDiuAAAAALAQAADwAAAAAAAAAAAAAAAAC3BAAAZHJzL2Rv&#10;d25yZXYueG1sUEsFBgAAAAAEAAQA8wAAAMQFAAAAAA==&#10;" fillcolor="white [3212]" stroked="f" strokeweight=".5pt">
                <v:textbox inset="0,0,0,0">
                  <w:txbxContent>
                    <w:p w:rsidR="006279E7" w:rsidRPr="00AA3382" w:rsidRDefault="006279E7" w:rsidP="00880F85">
                      <w:pPr>
                        <w:spacing w:line="204" w:lineRule="auto"/>
                        <w:jc w:val="center"/>
                        <w:rPr>
                          <w:sz w:val="16"/>
                          <w:lang w:eastAsia="ja-JP"/>
                        </w:rPr>
                      </w:pPr>
                      <w:r w:rsidRPr="00522348">
                        <w:rPr>
                          <w:sz w:val="16"/>
                          <w:lang w:eastAsia="ja-JP"/>
                        </w:rPr>
                        <w:t>След вертикальной средней плоскости сиденья</w:t>
                      </w:r>
                    </w:p>
                  </w:txbxContent>
                </v:textbox>
              </v:shape>
            </w:pict>
          </mc:Fallback>
        </mc:AlternateContent>
      </w:r>
      <w:r w:rsidRPr="006931BE">
        <w:rPr>
          <w:noProof/>
          <w:lang w:eastAsia="zh-CN"/>
        </w:rPr>
        <mc:AlternateContent>
          <mc:Choice Requires="wps">
            <w:drawing>
              <wp:anchor distT="0" distB="0" distL="114300" distR="114300" simplePos="0" relativeHeight="251765760" behindDoc="0" locked="0" layoutInCell="1" allowOverlap="1" wp14:anchorId="2B83FC23" wp14:editId="016C9BCB">
                <wp:simplePos x="0" y="0"/>
                <wp:positionH relativeFrom="column">
                  <wp:posOffset>1612802</wp:posOffset>
                </wp:positionH>
                <wp:positionV relativeFrom="paragraph">
                  <wp:posOffset>558849</wp:posOffset>
                </wp:positionV>
                <wp:extent cx="726343" cy="263769"/>
                <wp:effectExtent l="0" t="0" r="0" b="3175"/>
                <wp:wrapNone/>
                <wp:docPr id="158" name="テキスト ボックス 45"/>
                <wp:cNvGraphicFramePr/>
                <a:graphic xmlns:a="http://schemas.openxmlformats.org/drawingml/2006/main">
                  <a:graphicData uri="http://schemas.microsoft.com/office/word/2010/wordprocessingShape">
                    <wps:wsp>
                      <wps:cNvSpPr txBox="1"/>
                      <wps:spPr>
                        <a:xfrm>
                          <a:off x="0" y="0"/>
                          <a:ext cx="726343" cy="263769"/>
                        </a:xfrm>
                        <a:prstGeom prst="rect">
                          <a:avLst/>
                        </a:prstGeom>
                        <a:solidFill>
                          <a:schemeClr val="bg1"/>
                        </a:solidFill>
                        <a:ln w="6350">
                          <a:noFill/>
                        </a:ln>
                      </wps:spPr>
                      <wps:txbx>
                        <w:txbxContent>
                          <w:p w14:paraId="66406CA9" w14:textId="77777777" w:rsidR="006279E7" w:rsidRPr="00AA3382" w:rsidRDefault="006279E7" w:rsidP="00880F85">
                            <w:pPr>
                              <w:spacing w:line="204" w:lineRule="auto"/>
                              <w:jc w:val="right"/>
                              <w:rPr>
                                <w:sz w:val="16"/>
                                <w:lang w:eastAsia="ja-JP"/>
                              </w:rPr>
                            </w:pPr>
                            <w:r w:rsidRPr="00522348">
                              <w:rPr>
                                <w:sz w:val="16"/>
                                <w:lang w:eastAsia="ja-JP"/>
                              </w:rPr>
                              <w:t>Исходная 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B192" id="_x0000_s1058" type="#_x0000_t202" style="position:absolute;left:0;text-align:left;margin-left:127pt;margin-top:44pt;width:57.2pt;height:2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hHXQIAAIQEAAAOAAAAZHJzL2Uyb0RvYy54bWysVM1u2zAMvg/YOwi6L85Pk25GnCJLkWFA&#10;0BZIh54VWY4NyKImKbGzYwMMe4i9wrDznscvMkqO063badhFpkTyI/mR9PSqLiXZC2MLUAkd9PqU&#10;CMUhLdQ2oR/ul69eU2IdUymToERCD8LSq9nLF9NKx2IIOchUGIIgysaVTmjunI6jyPJclMz2QAuF&#10;ygxMyRxezTZKDasQvZTRsN+fRBWYVBvgwlp8vW6VdBbws0xwd5tlVjgiE4q5uXCacG78Gc2mLN4a&#10;pvOCn9Jg/5BFyQqFQc9Q18wxsjPFH1BlwQ1YyFyPQxlBlhVchBqwmkH/WTXrnGkRakFyrD7TZP8f&#10;LL/Z3xlSpNi7MbZKsRKb1Bw/N4/fmscfzfELaY5fm+OxefyOd3Ix9oxV2sbouNbo6uq3UKN3927x&#10;0RNRZ6b0XyyRoB65P5z5FrUjHB8vh5PRxYgSjioULydvPEr05KyNde8ElMQLCTXYzsAy26+sa007&#10;Ex/LgizSZSFluPgREgtpyJ5h8zfbkCKC/2YlFakSOhmN+wFYgXdvkaXCXHypbUlecvWmDmSNhl29&#10;G0gPSIOBdrSs5ssCk10x6+6YwVnCynE/3C0emQQMBieJkhzMp7+9e3tsMWopqXA2E2o/7pgRlMj3&#10;CpvvB7kTTCdsOkHtygVgxQPcPM2DiA7GyU7MDJQPuDZzHwVVTHGMlVDXiQvXbgiuHRfzeTDCcdXM&#10;rdRacw/tGfbU39cPzOhTfxw29ga6qWXxsza1tt5TwXznICtCDz2xLYsnvnHUwxSc1tLv0q/3YPX0&#10;85j9BAAA//8DAFBLAwQUAAYACAAAACEADaa2luAAAAAKAQAADwAAAGRycy9kb3ducmV2LnhtbEyP&#10;y07DMBBF90j8gzVIbBB1GvoIIU4FlRCwYNHQD3CSIQ7Y4yh22/D3TFewGo3m6sy5xWZyVhxxDL0n&#10;BfNZAgKp8W1PnYL9x/NtBiJETa22nlDBDwbYlJcXhc5bf6IdHqvYCYZQyLUCE+OQSxkag06HmR+Q&#10;+PbpR6cjr2Mn21GfGO6sTJNkJZ3uiT8YPeDWYPNdHZyCLAvbNYba26+X6vXmDZ/mu3ej1PXV9PgA&#10;IuIU/8Jw1md1KNmp9gdqg7AK0uWCu8QzjCcH7lbZAkTNyfR+CbIs5P8K5S8AAAD//wMAUEsBAi0A&#10;FAAGAAgAAAAhALaDOJL+AAAA4QEAABMAAAAAAAAAAAAAAAAAAAAAAFtDb250ZW50X1R5cGVzXS54&#10;bWxQSwECLQAUAAYACAAAACEAOP0h/9YAAACUAQAACwAAAAAAAAAAAAAAAAAvAQAAX3JlbHMvLnJl&#10;bHNQSwECLQAUAAYACAAAACEAqQioR10CAACEBAAADgAAAAAAAAAAAAAAAAAuAgAAZHJzL2Uyb0Rv&#10;Yy54bWxQSwECLQAUAAYACAAAACEADaa2luAAAAAKAQAADwAAAAAAAAAAAAAAAAC3BAAAZHJzL2Rv&#10;d25yZXYueG1sUEsFBgAAAAAEAAQA8wAAAMQFAAAAAA==&#10;" fillcolor="white [3212]" stroked="f" strokeweight=".5pt">
                <v:textbox inset="0,0,0,0">
                  <w:txbxContent>
                    <w:p w:rsidR="006279E7" w:rsidRPr="00AA3382" w:rsidRDefault="006279E7" w:rsidP="00880F85">
                      <w:pPr>
                        <w:spacing w:line="204" w:lineRule="auto"/>
                        <w:jc w:val="right"/>
                        <w:rPr>
                          <w:sz w:val="16"/>
                          <w:lang w:eastAsia="ja-JP"/>
                        </w:rPr>
                      </w:pPr>
                      <w:r w:rsidRPr="00522348">
                        <w:rPr>
                          <w:sz w:val="16"/>
                          <w:lang w:eastAsia="ja-JP"/>
                        </w:rPr>
                        <w:t>Исходная линия туловища</w:t>
                      </w:r>
                    </w:p>
                  </w:txbxContent>
                </v:textbox>
              </v:shape>
            </w:pict>
          </mc:Fallback>
        </mc:AlternateContent>
      </w:r>
      <w:r w:rsidRPr="006931BE">
        <w:rPr>
          <w:noProof/>
          <w:lang w:eastAsia="zh-CN"/>
        </w:rPr>
        <mc:AlternateContent>
          <mc:Choice Requires="wps">
            <w:drawing>
              <wp:anchor distT="0" distB="0" distL="114300" distR="114300" simplePos="0" relativeHeight="251764736" behindDoc="0" locked="0" layoutInCell="1" allowOverlap="1" wp14:anchorId="3EA15C64" wp14:editId="4F623129">
                <wp:simplePos x="0" y="0"/>
                <wp:positionH relativeFrom="column">
                  <wp:posOffset>3370238</wp:posOffset>
                </wp:positionH>
                <wp:positionV relativeFrom="paragraph">
                  <wp:posOffset>2472690</wp:posOffset>
                </wp:positionV>
                <wp:extent cx="679939" cy="246185"/>
                <wp:effectExtent l="0" t="0" r="6350" b="1905"/>
                <wp:wrapNone/>
                <wp:docPr id="156" name="テキスト ボックス 45"/>
                <wp:cNvGraphicFramePr/>
                <a:graphic xmlns:a="http://schemas.openxmlformats.org/drawingml/2006/main">
                  <a:graphicData uri="http://schemas.microsoft.com/office/word/2010/wordprocessingShape">
                    <wps:wsp>
                      <wps:cNvSpPr txBox="1"/>
                      <wps:spPr>
                        <a:xfrm>
                          <a:off x="0" y="0"/>
                          <a:ext cx="679939" cy="246185"/>
                        </a:xfrm>
                        <a:prstGeom prst="rect">
                          <a:avLst/>
                        </a:prstGeom>
                        <a:solidFill>
                          <a:schemeClr val="bg1"/>
                        </a:solidFill>
                        <a:ln w="6350">
                          <a:noFill/>
                        </a:ln>
                      </wps:spPr>
                      <wps:txbx>
                        <w:txbxContent>
                          <w:p w14:paraId="0FEA295A" w14:textId="77777777" w:rsidR="006279E7" w:rsidRPr="00AA3382" w:rsidRDefault="006279E7" w:rsidP="00880F85">
                            <w:pPr>
                              <w:spacing w:line="204" w:lineRule="auto"/>
                              <w:rPr>
                                <w:sz w:val="16"/>
                                <w:lang w:eastAsia="ja-JP"/>
                              </w:rPr>
                            </w:pPr>
                            <w:r w:rsidRPr="00522348">
                              <w:rPr>
                                <w:sz w:val="16"/>
                                <w:lang w:eastAsia="ja-JP"/>
                              </w:rPr>
                              <w:t>Вертикальная плоскость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0665E" id="_x0000_s1059" type="#_x0000_t202" style="position:absolute;left:0;text-align:left;margin-left:265.35pt;margin-top:194.7pt;width:53.55pt;height:1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8dXQIAAIQEAAAOAAAAZHJzL2Uyb0RvYy54bWysVEtu2zAQ3RfoHQjua/kTu7FgOXAduChg&#10;JAGcImuaomwBFIclaUvuMgaCHqJXKLrueXSRDinLadOuim6oIef/3owmV1UhyV4Ym4NKaK/TpUQo&#10;DmmuNgn9eL94c0mJdUylTIISCT0IS6+mr19NSh2LPmxBpsIQDKJsXOqEbp3TcRRZvhUFsx3QQqEy&#10;A1Mwh1eziVLDSoxeyKjf7Y6iEkyqDXBhLb5eN0o6DfGzTHB3m2VWOCITirW5cJpwrv0ZTScs3him&#10;tzk/lcH+oYqC5QqTnkNdM8fIzuR/hCpybsBC5jocigiyLOci9IDd9LovulltmRahFwTH6jNM9v+F&#10;5Tf7O0PyFLkbjihRrECS6uNT/fitfvxRH7+Q+vi1Ph7rx+94JxdDj1ipbYyOK42urnoHFXq37xYf&#10;PRBVZgr/xRYJ6hH7wxlvUTnC8XH0djwejCnhqOpfjHqXIXr07KyNde8FFMQLCTVIZ0CZ7ZfWYSFo&#10;2pr4XBZkni5yKcPFj5CYS0P2DMlfb0KJ6PGblVSkxEIGw24IrMC7N5GlwgS+1aYlL7lqXQWwBoO2&#10;3zWkB4TBQDNaVvNFjsUumXV3zOAsYee4H+4Wj0wCJoOTRMkWzOe/vXt7pBi1lJQ4mwm1n3bMCErk&#10;B4Xk+0FuBdMK61ZQu2IO2HEPN0/zIKKDcbIVMwPFA67NzGdBFVMccyXUteLcNRuCa8fFbBaMcFw1&#10;c0u10tyH9gh76O+rB2b0iR+HxN5AO7UsfkFTY+s9Fcx2DrI8cOiBbVA84Y2jHqg9raXfpV/vwer5&#10;5zH9CQAA//8DAFBLAwQUAAYACAAAACEA1rixAuEAAAALAQAADwAAAGRycy9kb3ducmV2LnhtbEyP&#10;QU7DMBBF90jcwRokNog6TUrjhjgVVELAgkVDD+DEQxyIx1HstuH2mBUsR/P0//vldrYDO+Hke0cS&#10;losEGFLrdE+dhMP7060A5oMirQZHKOEbPWyry4tSFdqdaY+nOnQshpAvlAQTwlhw7luDVvmFG5Hi&#10;78NNVoV4Th3XkzrHcDvwNEnW3KqeYoNRI+4Mtl/10UoQwu9y9I0bPp/rl5tXfFzu34yU11fzwz2w&#10;gHP4g+FXP6pDFZ0adyTt2SDhLkvyiErIxGYFLBLrLI9jGgmrVKTAq5L/31D9AAAA//8DAFBLAQIt&#10;ABQABgAIAAAAIQC2gziS/gAAAOEBAAATAAAAAAAAAAAAAAAAAAAAAABbQ29udGVudF9UeXBlc10u&#10;eG1sUEsBAi0AFAAGAAgAAAAhADj9If/WAAAAlAEAAAsAAAAAAAAAAAAAAAAALwEAAF9yZWxzLy5y&#10;ZWxzUEsBAi0AFAAGAAgAAAAhAH2ivx1dAgAAhAQAAA4AAAAAAAAAAAAAAAAALgIAAGRycy9lMm9E&#10;b2MueG1sUEsBAi0AFAAGAAgAAAAhANa4sQLhAAAACwEAAA8AAAAAAAAAAAAAAAAAtwQAAGRycy9k&#10;b3ducmV2LnhtbFBLBQYAAAAABAAEAPMAAADFBQAAAAA=&#10;" fillcolor="white [3212]" stroked="f" strokeweight=".5pt">
                <v:textbox inset="0,0,0,0">
                  <w:txbxContent>
                    <w:p w:rsidR="006279E7" w:rsidRPr="00AA3382" w:rsidRDefault="006279E7" w:rsidP="00880F85">
                      <w:pPr>
                        <w:spacing w:line="204" w:lineRule="auto"/>
                        <w:rPr>
                          <w:sz w:val="16"/>
                          <w:lang w:eastAsia="ja-JP"/>
                        </w:rPr>
                      </w:pPr>
                      <w:r w:rsidRPr="00522348">
                        <w:rPr>
                          <w:sz w:val="16"/>
                          <w:lang w:eastAsia="ja-JP"/>
                        </w:rPr>
                        <w:t>Вертикальная плоскость Р</w:t>
                      </w:r>
                    </w:p>
                  </w:txbxContent>
                </v:textbox>
              </v:shape>
            </w:pict>
          </mc:Fallback>
        </mc:AlternateContent>
      </w:r>
      <w:r w:rsidRPr="006931BE">
        <w:rPr>
          <w:noProof/>
          <w:lang w:eastAsia="zh-CN"/>
        </w:rPr>
        <mc:AlternateContent>
          <mc:Choice Requires="wps">
            <w:drawing>
              <wp:anchor distT="0" distB="0" distL="114300" distR="114300" simplePos="0" relativeHeight="251762688" behindDoc="0" locked="0" layoutInCell="1" allowOverlap="1" wp14:anchorId="0504C61E" wp14:editId="233126AC">
                <wp:simplePos x="0" y="0"/>
                <wp:positionH relativeFrom="column">
                  <wp:posOffset>3610707</wp:posOffset>
                </wp:positionH>
                <wp:positionV relativeFrom="paragraph">
                  <wp:posOffset>556846</wp:posOffset>
                </wp:positionV>
                <wp:extent cx="679450" cy="163830"/>
                <wp:effectExtent l="0" t="0" r="6350" b="7620"/>
                <wp:wrapNone/>
                <wp:docPr id="155" name="テキスト ボックス 45"/>
                <wp:cNvGraphicFramePr/>
                <a:graphic xmlns:a="http://schemas.openxmlformats.org/drawingml/2006/main">
                  <a:graphicData uri="http://schemas.microsoft.com/office/word/2010/wordprocessingShape">
                    <wps:wsp>
                      <wps:cNvSpPr txBox="1"/>
                      <wps:spPr>
                        <a:xfrm>
                          <a:off x="0" y="0"/>
                          <a:ext cx="679450" cy="163830"/>
                        </a:xfrm>
                        <a:prstGeom prst="rect">
                          <a:avLst/>
                        </a:prstGeom>
                        <a:solidFill>
                          <a:schemeClr val="bg1"/>
                        </a:solidFill>
                        <a:ln w="6350">
                          <a:noFill/>
                        </a:ln>
                      </wps:spPr>
                      <wps:txbx>
                        <w:txbxContent>
                          <w:p w14:paraId="4B661B36" w14:textId="77777777" w:rsidR="006279E7" w:rsidRPr="00AA3382" w:rsidRDefault="006279E7" w:rsidP="00880F85">
                            <w:pPr>
                              <w:spacing w:line="240" w:lineRule="auto"/>
                              <w:rPr>
                                <w:sz w:val="16"/>
                                <w:lang w:eastAsia="ja-JP"/>
                              </w:rPr>
                            </w:pPr>
                            <w:r w:rsidRPr="00522348">
                              <w:rPr>
                                <w:sz w:val="16"/>
                                <w:lang w:eastAsia="ja-JP"/>
                              </w:rPr>
                              <w:t xml:space="preserve">Плоскость </w:t>
                            </w:r>
                            <w:r w:rsidRPr="00522348">
                              <w:rPr>
                                <w:sz w:val="16"/>
                                <w:lang w:val="en-US" w:eastAsia="ja-JP"/>
                              </w:rPr>
                              <w:t>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B341" id="_x0000_s1060" type="#_x0000_t202" style="position:absolute;left:0;text-align:left;margin-left:284.3pt;margin-top:43.85pt;width:53.5pt;height:1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IXWwIAAIQEAAAOAAAAZHJzL2Uyb0RvYy54bWysVE1uEzEU3iNxB8t7OknTlBJ1UoVWRUhV&#10;W6lFXTseTzKSx8/YTjJl2UiIQ3AFxJrzzEX47Mm0UFghNp5nv//ve2+OT5pas7VyviKT8+HegDNl&#10;JBWVWeT8w+35qyPOfBCmEJqMyvm98vxk+vLF8cZO1D4tSRfKMQQxfrKxOV+GYCdZ5uVS1cLvkVUG&#10;ypJcLQKubpEVTmwQvdbZ/mBwmG3IFdaRVN7j9axT8mmKX5ZKhquy9CownXPUFtLp0jmPZzY9FpOF&#10;E3ZZyV0Z4h+qqEVlkPQx1JkIgq1c9UeoupKOPJVhT1KdUVlWUqUe0M1w8Kybm6WwKvUCcLx9hMn/&#10;v7Dycn3tWFWAu/GYMyNqkNRuP7cP39qHH+32C2u3X9vttn34jjs7GEfENtZP4Hhj4Rqat9TAu3/3&#10;eIxANKWr4xctMuiB/f0j3qoJTOLx8PWbgzE0Eqrh4eholPjInpyt8+GdoppFIecOdCaUxfrCBxQC&#10;094k5vKkq+K80jpd4gipU+3YWoD8+SKVCI/frLRhGxQyQhnRyVB07yJrgwSx1a6lKIVm3iSwRgd9&#10;v3Mq7gGDo260vJXnFYq9ED5cC4dZQn/Yj3CFo9SEZLSTOFuS+/S392gPiqHlbIPZzLn/uBJOcabf&#10;G5AfB7kXXC/Me8Gs6lNCx0NsnpVJhIMLuhdLR/Ud1mYWs0AljESunIdePA3dhmDtpJrNkhHG1Ypw&#10;YW6sjKEjWBH62+ZOOLvjJ4DYS+qnVkye0dTZdjDPVoHKKnEYge1Q3OGNUU/U7tYy7tKv92T19POY&#10;/gQAAP//AwBQSwMEFAAGAAgAAAAhAMMYgafeAAAACgEAAA8AAABkcnMvZG93bnJldi54bWxMj8tO&#10;xDAMRfdI/ENkJDaISQvqQ6XpCEZCwILFFD4gbUxTaJyqycyUv8esYGn76Prceru6SRxxCaMnBekm&#10;AYHUezPSoOD97fG6BBGiJqMnT6jgGwNsm/OzWlfGn2iPxzYOgkMoVFqBjXGupAy9RafDxs9IfPvw&#10;i9ORx2WQZtEnDneTvEmSXDo9En+wesadxf6rPTgFZRl2BYbOT59P7fPVCz6k+1er1OXFen8HIuIa&#10;/2D41Wd1aNip8wcyQUwKsrzMGeWwogDBQF5kvOiYTG8zkE0t/1dofgAAAP//AwBQSwECLQAUAAYA&#10;CAAAACEAtoM4kv4AAADhAQAAEwAAAAAAAAAAAAAAAAAAAAAAW0NvbnRlbnRfVHlwZXNdLnhtbFBL&#10;AQItABQABgAIAAAAIQA4/SH/1gAAAJQBAAALAAAAAAAAAAAAAAAAAC8BAABfcmVscy8ucmVsc1BL&#10;AQItABQABgAIAAAAIQBqQaIXWwIAAIQEAAAOAAAAAAAAAAAAAAAAAC4CAABkcnMvZTJvRG9jLnht&#10;bFBLAQItABQABgAIAAAAIQDDGIGn3gAAAAoBAAAPAAAAAAAAAAAAAAAAALUEAABkcnMvZG93bnJl&#10;di54bWxQSwUGAAAAAAQABADzAAAAwAUAAAAA&#10;" fillcolor="white [3212]" stroked="f" strokeweight=".5pt">
                <v:textbox inset="0,0,0,0">
                  <w:txbxContent>
                    <w:p w:rsidR="006279E7" w:rsidRPr="00AA3382" w:rsidRDefault="006279E7" w:rsidP="00880F85">
                      <w:pPr>
                        <w:spacing w:line="240" w:lineRule="auto"/>
                        <w:rPr>
                          <w:sz w:val="16"/>
                          <w:lang w:eastAsia="ja-JP"/>
                        </w:rPr>
                      </w:pPr>
                      <w:r w:rsidRPr="00522348">
                        <w:rPr>
                          <w:sz w:val="16"/>
                          <w:lang w:eastAsia="ja-JP"/>
                        </w:rPr>
                        <w:t xml:space="preserve">Плоскость </w:t>
                      </w:r>
                      <w:r w:rsidRPr="00522348">
                        <w:rPr>
                          <w:sz w:val="16"/>
                          <w:lang w:val="en-US" w:eastAsia="ja-JP"/>
                        </w:rPr>
                        <w:t>S1</w:t>
                      </w:r>
                    </w:p>
                  </w:txbxContent>
                </v:textbox>
              </v:shape>
            </w:pict>
          </mc:Fallback>
        </mc:AlternateContent>
      </w:r>
      <w:r w:rsidRPr="006931BE">
        <w:rPr>
          <w:b/>
          <w:noProof/>
          <w:lang w:eastAsia="zh-CN"/>
        </w:rPr>
        <w:drawing>
          <wp:inline distT="0" distB="0" distL="0" distR="0" wp14:anchorId="2FA549AF" wp14:editId="73089710">
            <wp:extent cx="3978234" cy="3947064"/>
            <wp:effectExtent l="0" t="0" r="3810" b="0"/>
            <wp:docPr id="16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978234" cy="3947064"/>
                    </a:xfrm>
                    <a:prstGeom prst="rect">
                      <a:avLst/>
                    </a:prstGeom>
                    <a:noFill/>
                    <a:ln>
                      <a:noFill/>
                    </a:ln>
                  </pic:spPr>
                </pic:pic>
              </a:graphicData>
            </a:graphic>
          </wp:inline>
        </w:drawing>
      </w:r>
    </w:p>
    <w:p w14:paraId="5FD7761F" w14:textId="77777777" w:rsidR="00880F85" w:rsidRPr="006931BE" w:rsidRDefault="00880F85">
      <w:pPr>
        <w:suppressAutoHyphens w:val="0"/>
        <w:spacing w:line="240" w:lineRule="auto"/>
        <w:rPr>
          <w:rFonts w:eastAsia="Times New Roman" w:cs="Times New Roman"/>
          <w:b/>
          <w:szCs w:val="20"/>
        </w:rPr>
      </w:pPr>
      <w:r w:rsidRPr="006931BE">
        <w:rPr>
          <w:b/>
        </w:rPr>
        <w:br w:type="page"/>
      </w:r>
    </w:p>
    <w:p w14:paraId="67DB5E13" w14:textId="77777777" w:rsidR="00662622" w:rsidRPr="006931BE" w:rsidRDefault="00662622" w:rsidP="00880F85">
      <w:pPr>
        <w:pStyle w:val="HChG"/>
        <w:rPr>
          <w:bCs/>
        </w:rPr>
      </w:pPr>
      <w:r w:rsidRPr="006931BE">
        <w:lastRenderedPageBreak/>
        <w:t>Приложение 3</w:t>
      </w:r>
    </w:p>
    <w:p w14:paraId="65B4DE6F" w14:textId="77777777" w:rsidR="00662622" w:rsidRPr="006931BE" w:rsidRDefault="00880F85" w:rsidP="00880F85">
      <w:pPr>
        <w:pStyle w:val="HChG"/>
      </w:pPr>
      <w:r w:rsidRPr="006931BE">
        <w:tab/>
      </w:r>
      <w:r w:rsidRPr="006931BE">
        <w:tab/>
      </w:r>
      <w:r w:rsidR="00662622" w:rsidRPr="006931BE">
        <w:t>Процедура испытания в целях измерения проемов</w:t>
      </w:r>
    </w:p>
    <w:p w14:paraId="66C638DD" w14:textId="77777777" w:rsidR="00662622" w:rsidRPr="006931BE" w:rsidRDefault="00662622" w:rsidP="00880F85">
      <w:pPr>
        <w:pStyle w:val="SingleTxtG"/>
        <w:ind w:left="2268" w:hanging="1134"/>
      </w:pPr>
      <w:r w:rsidRPr="006931BE">
        <w:t>1</w:t>
      </w:r>
      <w:r w:rsidR="00880F85" w:rsidRPr="006931BE">
        <w:t>.</w:t>
      </w:r>
      <w:r w:rsidR="004A41DE" w:rsidRPr="006931BE">
        <w:tab/>
      </w:r>
      <w:r w:rsidRPr="006931BE">
        <w:t>Цель</w:t>
      </w:r>
    </w:p>
    <w:p w14:paraId="5D806FBE" w14:textId="77777777" w:rsidR="00662622" w:rsidRPr="006931BE" w:rsidRDefault="00662622" w:rsidP="00880F85">
      <w:pPr>
        <w:pStyle w:val="SingleTxtG"/>
        <w:ind w:left="2268" w:hanging="1134"/>
      </w:pPr>
      <w:r w:rsidRPr="006931BE">
        <w:tab/>
        <w:t>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предписаниями пунктов 5.1.3 и 5.1.4 настоящих Правил.</w:t>
      </w:r>
    </w:p>
    <w:p w14:paraId="234BB6B9" w14:textId="77777777" w:rsidR="00662622" w:rsidRPr="006931BE" w:rsidRDefault="00662622" w:rsidP="00880F85">
      <w:pPr>
        <w:pStyle w:val="SingleTxtG"/>
        <w:ind w:left="2268" w:hanging="1134"/>
      </w:pPr>
      <w:r w:rsidRPr="006931BE">
        <w:tab/>
        <w:t>Любые проемы в подголовнике измеряют с помощью сферы с использованием процедуры, описанной в пункте 2 настоящего приложения.</w:t>
      </w:r>
    </w:p>
    <w:p w14:paraId="2AADA3DC" w14:textId="77777777" w:rsidR="00662622" w:rsidRPr="006931BE" w:rsidRDefault="00662622" w:rsidP="00880F85">
      <w:pPr>
        <w:pStyle w:val="SingleTxtG"/>
        <w:ind w:left="2268" w:hanging="1134"/>
      </w:pPr>
      <w:r w:rsidRPr="006931BE">
        <w:tab/>
        <w:t>Проемы между низом подголовника и верхом спинки сиденья измеряют с помощью сферы с использованием процедуры, описанной в пунктах 2.1–2.5 настоящего приложения, или по выбору изготовителя с использованием линейной процедуры измерения, описанной в пункте 3 настоящего приложения.</w:t>
      </w:r>
    </w:p>
    <w:p w14:paraId="627401CA" w14:textId="77777777" w:rsidR="00662622" w:rsidRPr="006931BE" w:rsidRDefault="00662622" w:rsidP="00880F85">
      <w:pPr>
        <w:pStyle w:val="SingleTxtG"/>
        <w:ind w:left="2268" w:hanging="1134"/>
      </w:pPr>
      <w:r w:rsidRPr="006931BE">
        <w:t>2</w:t>
      </w:r>
      <w:r w:rsidR="00B85507" w:rsidRPr="006931BE">
        <w:t>.</w:t>
      </w:r>
      <w:r w:rsidR="004A41DE" w:rsidRPr="006931BE">
        <w:tab/>
      </w:r>
      <w:r w:rsidRPr="006931BE">
        <w:t>Измерение проемов с помощью сферы</w:t>
      </w:r>
    </w:p>
    <w:p w14:paraId="17759E8B" w14:textId="77777777" w:rsidR="00662622" w:rsidRPr="006931BE" w:rsidRDefault="00662622" w:rsidP="00880F85">
      <w:pPr>
        <w:pStyle w:val="SingleTxtG"/>
        <w:ind w:left="2268" w:hanging="1134"/>
      </w:pPr>
      <w:r w:rsidRPr="006931BE">
        <w:t>2.1</w:t>
      </w:r>
      <w:r w:rsidR="004A41DE" w:rsidRPr="006931BE">
        <w:tab/>
      </w:r>
      <w:r w:rsidRPr="006931BE">
        <w:t>Сиденье регулируют таким образом, чтобы его точка Н совпала с точкой R; если спинка сиденья регулируется, то ее устанавливают под расчетным углом наклона; обе регулировки осуществляют в соответствии с предписаниями пункта 2.1 приложения 1.</w:t>
      </w:r>
    </w:p>
    <w:p w14:paraId="164FED27" w14:textId="77777777" w:rsidR="00662622" w:rsidRPr="006931BE" w:rsidRDefault="00662622" w:rsidP="00880F85">
      <w:pPr>
        <w:pStyle w:val="SingleTxtG"/>
        <w:ind w:left="2268" w:hanging="1134"/>
      </w:pPr>
      <w:r w:rsidRPr="006931BE">
        <w:rPr>
          <w:b/>
        </w:rPr>
        <w:t>2.1.1</w:t>
      </w:r>
      <w:r w:rsidRPr="006931BE">
        <w:tab/>
      </w:r>
      <w:r w:rsidRPr="006931BE">
        <w:rPr>
          <w:b/>
        </w:rPr>
        <w:t>Подголовник устанавливают в самое высокое и крайнее заднее положение по отношению к спинке сиденья.</w:t>
      </w:r>
    </w:p>
    <w:p w14:paraId="13499C8E" w14:textId="77777777" w:rsidR="00662622" w:rsidRPr="006931BE" w:rsidRDefault="00662622" w:rsidP="00880F85">
      <w:pPr>
        <w:pStyle w:val="SingleTxtG"/>
        <w:ind w:left="2268" w:hanging="1134"/>
      </w:pPr>
      <w:r w:rsidRPr="006931BE">
        <w:t>2.2</w:t>
      </w:r>
      <w:r w:rsidR="004A41DE" w:rsidRPr="006931BE">
        <w:tab/>
      </w:r>
      <w:r w:rsidRPr="006931BE">
        <w:t>Подголовник устанавливают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0A07AD96" w14:textId="77777777" w:rsidR="00662622" w:rsidRPr="006931BE" w:rsidRDefault="00662622" w:rsidP="00880F85">
      <w:pPr>
        <w:pStyle w:val="SingleTxtG"/>
        <w:ind w:left="2268" w:hanging="1134"/>
      </w:pPr>
      <w:r w:rsidRPr="006931BE">
        <w:t>2.3</w:t>
      </w:r>
      <w:r w:rsidR="004A41DE" w:rsidRPr="006931BE">
        <w:tab/>
      </w:r>
      <w:r w:rsidRPr="006931BE">
        <w:t>Зоной измерения является любая точка между двумя вертикальными продольными плоскостями, проходящими на расстоянии 85 мм с той и с другой стороны от исходной линии туловища и выше верха спинки сиденья.</w:t>
      </w:r>
    </w:p>
    <w:p w14:paraId="639AF73B" w14:textId="77777777" w:rsidR="00662622" w:rsidRPr="006931BE" w:rsidRDefault="00662622" w:rsidP="00880F85">
      <w:pPr>
        <w:pStyle w:val="SingleTxtG"/>
        <w:ind w:left="2268" w:hanging="1134"/>
      </w:pPr>
      <w:r w:rsidRPr="006931BE">
        <w:t>2.4</w:t>
      </w:r>
      <w:r w:rsidR="004A41DE" w:rsidRPr="006931BE">
        <w:tab/>
      </w:r>
      <w:r w:rsidRPr="006931BE">
        <w:t>Прилагая нагрузку не более 5 Н к зоне измерения, указанной в пункте 2.3 выше, приложить сферический муляж головы диаметром 165 </w:t>
      </w:r>
      <w:r w:rsidRPr="006931BE">
        <w:sym w:font="Symbol" w:char="F0B1"/>
      </w:r>
      <w:r w:rsidRPr="006931BE">
        <w:t> 2 мм к любому проему таким образом, чтобы в пределах этой зоны было, как минимум, две точки контакта.</w:t>
      </w:r>
    </w:p>
    <w:p w14:paraId="4B0B84EC" w14:textId="77777777" w:rsidR="00662622" w:rsidRPr="006931BE" w:rsidRDefault="00662622" w:rsidP="00880F85">
      <w:pPr>
        <w:pStyle w:val="SingleTxtG"/>
        <w:ind w:left="2268" w:hanging="1134"/>
      </w:pPr>
      <w:r w:rsidRPr="006931BE">
        <w:t>2.5</w:t>
      </w:r>
      <w:r w:rsidR="004A41DE" w:rsidRPr="006931BE">
        <w:tab/>
      </w:r>
      <w:r w:rsidRPr="006931BE">
        <w:t>Определить размер проема путем измерения расстояния по прямой линии между внутренними краями двух наиболее удаленных точек контакта, как показано на рис. 3-1 и 3-2.</w:t>
      </w:r>
    </w:p>
    <w:p w14:paraId="13F7408E" w14:textId="77777777" w:rsidR="00662622" w:rsidRPr="006931BE" w:rsidRDefault="00662622" w:rsidP="00880F85">
      <w:pPr>
        <w:pStyle w:val="SingleTxtG"/>
        <w:ind w:left="2268" w:hanging="1134"/>
      </w:pPr>
      <w:r w:rsidRPr="006931BE">
        <w:t>2.6</w:t>
      </w:r>
      <w:r w:rsidR="004A41DE" w:rsidRPr="006931BE">
        <w:tab/>
      </w:r>
      <w:r w:rsidRPr="006931BE">
        <w:t xml:space="preserve">Что касается проемов в подголовнике, то если результаты измерения, которое описывается в пункте 2.5 настоящего приложения, превышают 60 мм, то для подтверждения соответствия предписаниям пункта 5.1.3 настоящих Правил применяют процедуру испытания спинки сиденья на смещение, описанную в приложении </w:t>
      </w:r>
      <w:r w:rsidRPr="006931BE">
        <w:rPr>
          <w:strike/>
        </w:rPr>
        <w:t>6</w:t>
      </w:r>
      <w:r w:rsidRPr="006931BE">
        <w:rPr>
          <w:b/>
        </w:rPr>
        <w:t>5</w:t>
      </w:r>
      <w:r w:rsidRPr="006931BE">
        <w:t>, путем приложения к каждому проему, с использованием сферы диаметром 165 мм, силы, проходящей через центр тяжести наименьшего из участков проема вдоль поперечных плоскостей, параллельных исходной линии туловища, которая должна создавать крутящий момент величиной в 373 Нм вокруг точки R.</w:t>
      </w:r>
    </w:p>
    <w:p w14:paraId="0F7453DE" w14:textId="77777777" w:rsidR="00880F85" w:rsidRPr="006931BE" w:rsidRDefault="00662622" w:rsidP="00662622">
      <w:pPr>
        <w:pStyle w:val="SingleTxtG"/>
      </w:pPr>
      <w:r w:rsidRPr="006931BE">
        <w:br w:type="page"/>
      </w:r>
    </w:p>
    <w:p w14:paraId="7CC21BAD" w14:textId="77777777" w:rsidR="00880F85" w:rsidRPr="006931BE" w:rsidRDefault="00880F85" w:rsidP="00880F85">
      <w:pPr>
        <w:pStyle w:val="H23G"/>
      </w:pPr>
      <w:r w:rsidRPr="006931BE">
        <w:rPr>
          <w:b w:val="0"/>
        </w:rPr>
        <w:lastRenderedPageBreak/>
        <w:tab/>
      </w:r>
      <w:r w:rsidRPr="006931BE">
        <w:rPr>
          <w:b w:val="0"/>
        </w:rPr>
        <w:tab/>
        <w:t>Рис. 3-1</w:t>
      </w:r>
      <w:r w:rsidRPr="006931BE">
        <w:rPr>
          <w:b w:val="0"/>
        </w:rPr>
        <w:br/>
      </w:r>
      <w:r w:rsidRPr="006931BE">
        <w:t>Измерение вертикального проема «A»</w:t>
      </w:r>
    </w:p>
    <w:p w14:paraId="3DACA63F" w14:textId="77777777" w:rsidR="00880F85" w:rsidRPr="006931BE" w:rsidRDefault="00880F85" w:rsidP="00880F85">
      <w:pPr>
        <w:ind w:left="1701"/>
        <w:rPr>
          <w:lang w:eastAsia="ru-RU"/>
        </w:rPr>
      </w:pPr>
      <w:r w:rsidRPr="006931BE">
        <w:rPr>
          <w:b/>
          <w:noProof/>
        </w:rPr>
        <mc:AlternateContent>
          <mc:Choice Requires="wps">
            <w:drawing>
              <wp:anchor distT="0" distB="0" distL="114300" distR="114300" simplePos="0" relativeHeight="251774976" behindDoc="0" locked="0" layoutInCell="1" allowOverlap="1" wp14:anchorId="2B982E82" wp14:editId="083D0812">
                <wp:simplePos x="0" y="0"/>
                <wp:positionH relativeFrom="column">
                  <wp:posOffset>1611923</wp:posOffset>
                </wp:positionH>
                <wp:positionV relativeFrom="paragraph">
                  <wp:posOffset>1810581</wp:posOffset>
                </wp:positionV>
                <wp:extent cx="158262" cy="152400"/>
                <wp:effectExtent l="0" t="0" r="0" b="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2" cy="152400"/>
                        </a:xfrm>
                        <a:prstGeom prst="rect">
                          <a:avLst/>
                        </a:prstGeom>
                        <a:solidFill>
                          <a:schemeClr val="bg1"/>
                        </a:solidFill>
                        <a:ln>
                          <a:noFill/>
                        </a:ln>
                        <a:extLst/>
                      </wps:spPr>
                      <wps:txbx>
                        <w:txbxContent>
                          <w:p w14:paraId="4618EB81" w14:textId="77777777" w:rsidR="006279E7" w:rsidRPr="00E373A1" w:rsidRDefault="006279E7" w:rsidP="00880F85">
                            <w:pPr>
                              <w:spacing w:line="240" w:lineRule="auto"/>
                              <w:rPr>
                                <w:sz w:val="16"/>
                                <w:szCs w:val="16"/>
                                <w:lang w:val="en-US"/>
                              </w:rPr>
                            </w:pPr>
                            <w:r>
                              <w:rPr>
                                <w:sz w:val="16"/>
                                <w:szCs w:val="16"/>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FDA9" id="Надпись 164" o:spid="_x0000_s1061" type="#_x0000_t202" style="position:absolute;left:0;text-align:left;margin-left:126.9pt;margin-top:142.55pt;width:12.4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kOHQIAAPoDAAAOAAAAZHJzL2Uyb0RvYy54bWysU81u2zAMvg/YOwi6L06yJiiMOEWXosOA&#10;7gfo+gCyLNvCbFGjlNjZbfe9wt5hhx122yukb1RKjrOiuw27CJRIfiQ/flpd9G3DdgqdBpPx2WTK&#10;mTISCm2qjN99vH5xzpnzwhSiAaMyvleOX6yfP1t1NlVzqKEpFDICMS7tbMZr722aJE7WqhVuAlYZ&#10;cpaArfB0xSopUHSE3jbJfDpdJh1gYRGkco5erwYnX0f8slTSvy9LpzxrMk69+XhiPPNwJuuVSCsU&#10;ttby2Ib4hy5aoQ0VPUFdCS/YFvVfUK2WCA5KP5HQJlCWWqo4A00zmz6Z5rYWVsVZiBxnTzS5/wcr&#10;3+0+INMF7W55xpkRLS3p8P3w4/Dz8Pvw6/7r/TcWPMRTZ11K4beWEnz/CnrKiTM7ewPyk2MGNrUw&#10;lbpEhK5WoqA+ZyEzeZQ64LgAkndvoaByYushAvUltoFEooUROu1rf9qR6j2ToeTifL6ccybJNVvM&#10;z6Zxh4lIx2SLzr9W0LJgZBxJAhFc7G6cD82IdAwJtRw0urjWTRMvQXZq0yDbCRJMXg3tP4lqTIg1&#10;ELIGwOGFWjyWCPOGEYdhfZ/3keKXi5HHHIo9MYAwCJI+EBk14BfOOhJjxt3nrUDFWfPGEItBuaOB&#10;o5GPhjCSUjPuORvMjR8UvrWoq5qQhz0ZuCSmSx1ZCC0OXRz3QwKL5Bw/Q1Dw43uM+vNl1w8AAAD/&#10;/wMAUEsDBBQABgAIAAAAIQAUx2AT4QAAAAsBAAAPAAAAZHJzL2Rvd25yZXYueG1sTI/NS8NAEMXv&#10;Qv+HZQre7OaDtmnMplRBBBHE6sHjNjv5oNnZkN2m8b93POntDe/x3m+K/Wx7MeHoO0cK4lUEAqly&#10;pqNGwefH010GwgdNRveOUME3etiXi5tC58Zd6R2nY2gEl5DPtYI2hCGX0lctWu1XbkBir3aj1YHP&#10;sZFm1Fcut71Momgjre6IF1o94GOL1fl4sQoeNq6Z4vTLvr7Uz3L3Vhv2glK3y/lwDyLgHP7C8IvP&#10;6FAy08ldyHjRK0jWKaMHFtk6BsGJZJttQZwUpNEuBlkW8v8P5Q8AAAD//wMAUEsBAi0AFAAGAAgA&#10;AAAhALaDOJL+AAAA4QEAABMAAAAAAAAAAAAAAAAAAAAAAFtDb250ZW50X1R5cGVzXS54bWxQSwEC&#10;LQAUAAYACAAAACEAOP0h/9YAAACUAQAACwAAAAAAAAAAAAAAAAAvAQAAX3JlbHMvLnJlbHNQSwEC&#10;LQAUAAYACAAAACEAisPJDh0CAAD6AwAADgAAAAAAAAAAAAAAAAAuAgAAZHJzL2Uyb0RvYy54bWxQ&#10;SwECLQAUAAYACAAAACEAFMdgE+EAAAALAQAADwAAAAAAAAAAAAAAAAB3BAAAZHJzL2Rvd25yZXYu&#10;eG1sUEsFBgAAAAAEAAQA8wAAAIUFAAAAAA==&#10;" fillcolor="white [3212]" stroked="f">
                <v:textbox inset="0,0,0,0">
                  <w:txbxContent>
                    <w:p w:rsidR="006279E7" w:rsidRPr="00E373A1" w:rsidRDefault="006279E7" w:rsidP="00880F85">
                      <w:pPr>
                        <w:spacing w:line="240" w:lineRule="auto"/>
                        <w:rPr>
                          <w:sz w:val="16"/>
                          <w:szCs w:val="16"/>
                          <w:lang w:val="en-US"/>
                        </w:rPr>
                      </w:pPr>
                      <w:r>
                        <w:rPr>
                          <w:sz w:val="16"/>
                          <w:szCs w:val="16"/>
                          <w:lang w:val="en-US"/>
                        </w:rPr>
                        <w:t>A</w:t>
                      </w:r>
                    </w:p>
                  </w:txbxContent>
                </v:textbox>
              </v:shape>
            </w:pict>
          </mc:Fallback>
        </mc:AlternateContent>
      </w:r>
      <w:r w:rsidRPr="006931BE">
        <w:rPr>
          <w:b/>
          <w:noProof/>
        </w:rPr>
        <mc:AlternateContent>
          <mc:Choice Requires="wps">
            <w:drawing>
              <wp:anchor distT="0" distB="0" distL="114300" distR="114300" simplePos="0" relativeHeight="251773952" behindDoc="0" locked="0" layoutInCell="1" allowOverlap="1" wp14:anchorId="286B6206" wp14:editId="3A9C3E98">
                <wp:simplePos x="0" y="0"/>
                <wp:positionH relativeFrom="column">
                  <wp:posOffset>1612558</wp:posOffset>
                </wp:positionH>
                <wp:positionV relativeFrom="paragraph">
                  <wp:posOffset>19490</wp:posOffset>
                </wp:positionV>
                <wp:extent cx="158262" cy="152400"/>
                <wp:effectExtent l="0" t="0" r="0" b="0"/>
                <wp:wrapNone/>
                <wp:docPr id="163" name="Надпись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2" cy="152400"/>
                        </a:xfrm>
                        <a:prstGeom prst="rect">
                          <a:avLst/>
                        </a:prstGeom>
                        <a:solidFill>
                          <a:schemeClr val="bg1"/>
                        </a:solidFill>
                        <a:ln>
                          <a:noFill/>
                        </a:ln>
                        <a:extLst/>
                      </wps:spPr>
                      <wps:txbx>
                        <w:txbxContent>
                          <w:p w14:paraId="02EF6AB8" w14:textId="77777777" w:rsidR="006279E7" w:rsidRPr="00E373A1" w:rsidRDefault="006279E7" w:rsidP="00880F85">
                            <w:pPr>
                              <w:spacing w:line="240" w:lineRule="auto"/>
                              <w:rPr>
                                <w:sz w:val="16"/>
                                <w:szCs w:val="16"/>
                                <w:lang w:val="en-US"/>
                              </w:rPr>
                            </w:pPr>
                            <w:r>
                              <w:rPr>
                                <w:sz w:val="16"/>
                                <w:szCs w:val="16"/>
                                <w:lang w:val="en-US"/>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E85E" id="Надпись 163" o:spid="_x0000_s1062" type="#_x0000_t202" style="position:absolute;left:0;text-align:left;margin-left:126.95pt;margin-top:1.55pt;width:12.45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kHAIAAPoDAAAOAAAAZHJzL2Uyb0RvYy54bWysU82O0zAQviPxDpbvNG2XrVZR09XS1SKk&#10;5UdaeADHcRKLxGPGbpNy484r8A4cOHDjFbJvxNhpymq5IS7W2DPzzcw3n9eXfduwvUKnwWR8MZtz&#10;poyEQpsq4x/e3zy74Mx5YQrRgFEZPyjHLzdPn6w7m6ol1NAUChmBGJd2NuO19zZNEidr1Qo3A6sM&#10;OUvAVni6YpUUKDpCb5tkOZ+vkg6wsAhSOUev16OTbyJ+WSrp35alU541GafefDwxnnk4k81apBUK&#10;W2t5bEP8Qxet0IaKnqCuhRdsh/ovqFZLBAeln0loEyhLLVWcgaZZzB9Nc1cLq+IsRI6zJ5rc/4OV&#10;b/bvkOmCdrc648yIlpY0fBu+Dz+GX8PP+y/3X1nwEE+ddSmF31lK8P0L6CknzuzsLciPjhnY1sJU&#10;6goRulqJgvpchMzkQeqI4wJI3r2GgsqJnYcI1JfYBhKJFkbotK/DaUeq90yGkucXy9WSM0muxfny&#10;+TzuMBHplGzR+ZcKWhaMjCNJIIKL/a3zoRmRTiGhloNGFze6aeIlyE5tG2R7QYLJq7H9R1GNCbEG&#10;QtYIOL5Qi8cSYd4w4jis7/M+Uny2mnjMoTgQAwijIOkDkVEDfuasIzFm3H3aCVScNa8MsRiUOxk4&#10;GflkCCMpNeOes9Hc+lHhO4u6qgl53JOBK2K61JGF0OLYxXE/JLBIzvEzBAU/vMeoP1928xsAAP//&#10;AwBQSwMEFAAGAAgAAAAhAL3XAHzdAAAACAEAAA8AAABkcnMvZG93bnJldi54bWxMj0trwzAQhO+F&#10;/Aexhd4a+UHzcCyHtFAKpRCS9pCjYq0f1FoZS3Hcf9/Nqb3t8A2zM/l2sp0YcfCtIwXxPAKBVDrT&#10;Uq3g6/P1cQXCB01Gd45QwQ962Bazu1xnxl3pgOMx1IJDyGdaQRNCn0npywat9nPXIzGr3GB1YDnU&#10;0gz6yuG2k0kULaTVLfGHRvf40mD5fbxYBc8LV49xerIf79WbXO8rwywo9XA/7TYgAk7hzwy3+lwd&#10;Cu50dhcyXnQKkqd0zVYFaQyCebJc8ZTz7YhBFrn8P6D4BQAA//8DAFBLAQItABQABgAIAAAAIQC2&#10;gziS/gAAAOEBAAATAAAAAAAAAAAAAAAAAAAAAABbQ29udGVudF9UeXBlc10ueG1sUEsBAi0AFAAG&#10;AAgAAAAhADj9If/WAAAAlAEAAAsAAAAAAAAAAAAAAAAALwEAAF9yZWxzLy5yZWxzUEsBAi0AFAAG&#10;AAgAAAAhAOT/3KQcAgAA+gMAAA4AAAAAAAAAAAAAAAAALgIAAGRycy9lMm9Eb2MueG1sUEsBAi0A&#10;FAAGAAgAAAAhAL3XAHzdAAAACAEAAA8AAAAAAAAAAAAAAAAAdgQAAGRycy9kb3ducmV2LnhtbFBL&#10;BQYAAAAABAAEAPMAAACABQAAAAA=&#10;" fillcolor="white [3212]" stroked="f">
                <v:textbox inset="0,0,0,0">
                  <w:txbxContent>
                    <w:p w:rsidR="006279E7" w:rsidRPr="00E373A1" w:rsidRDefault="006279E7" w:rsidP="00880F85">
                      <w:pPr>
                        <w:spacing w:line="240" w:lineRule="auto"/>
                        <w:rPr>
                          <w:sz w:val="16"/>
                          <w:szCs w:val="16"/>
                          <w:lang w:val="en-US"/>
                        </w:rPr>
                      </w:pPr>
                      <w:r>
                        <w:rPr>
                          <w:sz w:val="16"/>
                          <w:szCs w:val="16"/>
                          <w:lang w:val="en-US"/>
                        </w:rPr>
                        <w:t>A</w:t>
                      </w:r>
                    </w:p>
                  </w:txbxContent>
                </v:textbox>
              </v:shape>
            </w:pict>
          </mc:Fallback>
        </mc:AlternateContent>
      </w:r>
      <w:r w:rsidRPr="006931BE">
        <w:rPr>
          <w:b/>
          <w:noProof/>
        </w:rPr>
        <mc:AlternateContent>
          <mc:Choice Requires="wps">
            <w:drawing>
              <wp:anchor distT="0" distB="0" distL="114300" distR="114300" simplePos="0" relativeHeight="251771904" behindDoc="0" locked="0" layoutInCell="1" allowOverlap="1" wp14:anchorId="171A32D3" wp14:editId="631C87D1">
                <wp:simplePos x="0" y="0"/>
                <wp:positionH relativeFrom="column">
                  <wp:posOffset>2910596</wp:posOffset>
                </wp:positionH>
                <wp:positionV relativeFrom="paragraph">
                  <wp:posOffset>98376</wp:posOffset>
                </wp:positionV>
                <wp:extent cx="967154" cy="345830"/>
                <wp:effectExtent l="0" t="0" r="4445" b="1651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54" cy="345830"/>
                        </a:xfrm>
                        <a:prstGeom prst="rect">
                          <a:avLst/>
                        </a:prstGeom>
                        <a:noFill/>
                        <a:ln>
                          <a:noFill/>
                        </a:ln>
                        <a:extLst/>
                      </wps:spPr>
                      <wps:txbx>
                        <w:txbxContent>
                          <w:p w14:paraId="17F907DD" w14:textId="77777777" w:rsidR="006279E7" w:rsidRPr="001D0996" w:rsidRDefault="006279E7" w:rsidP="00880F85">
                            <w:pPr>
                              <w:spacing w:line="240" w:lineRule="auto"/>
                              <w:rPr>
                                <w:sz w:val="16"/>
                                <w:szCs w:val="16"/>
                              </w:rPr>
                            </w:pPr>
                            <w:r w:rsidRPr="001D0996">
                              <w:rPr>
                                <w:sz w:val="16"/>
                                <w:szCs w:val="16"/>
                              </w:rPr>
                              <w:t>сфера диаметром</w:t>
                            </w:r>
                            <w:r>
                              <w:rPr>
                                <w:sz w:val="16"/>
                                <w:szCs w:val="16"/>
                              </w:rPr>
                              <w:t xml:space="preserve"> </w:t>
                            </w:r>
                            <w:r>
                              <w:rPr>
                                <w:sz w:val="16"/>
                                <w:szCs w:val="16"/>
                              </w:rPr>
                              <w:br/>
                            </w:r>
                            <w:r w:rsidRPr="001D0996">
                              <w:rPr>
                                <w:sz w:val="16"/>
                                <w:szCs w:val="16"/>
                              </w:rPr>
                              <w:t>165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6099" id="Надпись 111" o:spid="_x0000_s1063" type="#_x0000_t202" style="position:absolute;left:0;text-align:left;margin-left:229.2pt;margin-top:7.75pt;width:76.15pt;height:2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KbCgIAANIDAAAOAAAAZHJzL2Uyb0RvYy54bWysU0uO1DAQ3SNxB8t7Op3p+RF1ejTMaBDS&#10;8JEGDuA4TmKRuEzZ3UmzY88VuAMLFuy4Qs+NKDudZoAdYmOV7arneq+elxdD17KNQqfB5DydzTlT&#10;RkKpTZ3zd29vnpxz5rwwpWjBqJxvleMXq8ePlr3N1BE00JYKGYEYl/U25433NksSJxvVCTcDqwxd&#10;VoCd8LTFOilR9ITetcnRfH6a9IClRZDKOTq9Hi/5KuJXlZL+dVU55Vmbc+rNxxXjWoQ1WS1FVqOw&#10;jZb7NsQ/dNEJbejRA9S18IKtUf8F1WmJ4KDyMwldAlWlpYociE06/4PNXSOsilxIHGcPMrn/Bytf&#10;bd4g0yXNLk05M6KjIe2+7L7uvu1+7L7ff7r/zMIN6dRbl1H6naUCPzyDgWoiZ2dvQb53zMBVI0yt&#10;LhGhb5Qoqc9YmTwoHXFcACn6l1DSc2LtIQINFXZBRJKFETrNa3uYkRo8k3T49PQsPTnmTNLV4vjk&#10;fBFnmIhsKrbo/HMFHQtBzpEsEMHF5tZ5okGpU0p4y8CNbttog9b8dkCJ4wk9vS8NPELrIwk/FEOU&#10;bnE26VNAuSVmCKPR6GNQ0AB+5Kwnk+XcfVgLVJy1LwypExw5BTgFxRQII6k0556zMbzyo3PXFnXd&#10;EPKov4FLUrDSkV1oceyCqIYNGSeS3ps8OPPhPmb9+oqrnwAAAP//AwBQSwMEFAAGAAgAAAAhADoS&#10;6DbeAAAACQEAAA8AAABkcnMvZG93bnJldi54bWxMj8FOwzAQRO9I/IO1SNyoXdSkJcSpKgQnJEQa&#10;DhydeJtEjdchdtvw9ywnOK7maeZtvp3dIM44hd6ThuVCgUBqvO2p1fBRvdxtQIRoyJrBE2r4xgDb&#10;4voqN5n1FyrxvI+t4BIKmdHQxThmUoamQ2fCwo9InB385Ezkc2qlncyFy90g75VKpTM98UJnRnzq&#10;sDnuT07D7pPK5/7rrX4vD2VfVQ+KXtOj1rc38+4RRMQ5/sHwq8/qULBT7U9kgxg0rJLNilEOkgQE&#10;A+lSrUHUGtZKgSxy+f+D4gcAAP//AwBQSwECLQAUAAYACAAAACEAtoM4kv4AAADhAQAAEwAAAAAA&#10;AAAAAAAAAAAAAAAAW0NvbnRlbnRfVHlwZXNdLnhtbFBLAQItABQABgAIAAAAIQA4/SH/1gAAAJQB&#10;AAALAAAAAAAAAAAAAAAAAC8BAABfcmVscy8ucmVsc1BLAQItABQABgAIAAAAIQDpSJKbCgIAANID&#10;AAAOAAAAAAAAAAAAAAAAAC4CAABkcnMvZTJvRG9jLnhtbFBLAQItABQABgAIAAAAIQA6Eug23gAA&#10;AAkBAAAPAAAAAAAAAAAAAAAAAGQEAABkcnMvZG93bnJldi54bWxQSwUGAAAAAAQABADzAAAAbwUA&#10;AAAA&#10;" filled="f" stroked="f">
                <v:textbox inset="0,0,0,0">
                  <w:txbxContent>
                    <w:p w:rsidR="006279E7" w:rsidRPr="001D0996" w:rsidRDefault="006279E7" w:rsidP="00880F85">
                      <w:pPr>
                        <w:spacing w:line="240" w:lineRule="auto"/>
                        <w:rPr>
                          <w:sz w:val="16"/>
                          <w:szCs w:val="16"/>
                        </w:rPr>
                      </w:pPr>
                      <w:r w:rsidRPr="001D0996">
                        <w:rPr>
                          <w:sz w:val="16"/>
                          <w:szCs w:val="16"/>
                        </w:rPr>
                        <w:t>сфера диаметром</w:t>
                      </w:r>
                      <w:r>
                        <w:rPr>
                          <w:sz w:val="16"/>
                          <w:szCs w:val="16"/>
                        </w:rPr>
                        <w:t xml:space="preserve"> </w:t>
                      </w:r>
                      <w:r>
                        <w:rPr>
                          <w:sz w:val="16"/>
                          <w:szCs w:val="16"/>
                        </w:rPr>
                        <w:br/>
                      </w:r>
                      <w:r w:rsidRPr="001D0996">
                        <w:rPr>
                          <w:sz w:val="16"/>
                          <w:szCs w:val="16"/>
                        </w:rPr>
                        <w:t>165 мм</w:t>
                      </w:r>
                    </w:p>
                  </w:txbxContent>
                </v:textbox>
              </v:shape>
            </w:pict>
          </mc:Fallback>
        </mc:AlternateContent>
      </w:r>
      <w:r w:rsidRPr="006931BE">
        <w:rPr>
          <w:b/>
          <w:noProof/>
        </w:rPr>
        <mc:AlternateContent>
          <mc:Choice Requires="wps">
            <w:drawing>
              <wp:anchor distT="0" distB="0" distL="114300" distR="114300" simplePos="0" relativeHeight="251772928" behindDoc="0" locked="0" layoutInCell="1" allowOverlap="1" wp14:anchorId="58933B7C" wp14:editId="235DE6BB">
                <wp:simplePos x="0" y="0"/>
                <wp:positionH relativeFrom="column">
                  <wp:posOffset>3601867</wp:posOffset>
                </wp:positionH>
                <wp:positionV relativeFrom="paragraph">
                  <wp:posOffset>1853077</wp:posOffset>
                </wp:positionV>
                <wp:extent cx="831215" cy="173990"/>
                <wp:effectExtent l="0" t="0" r="6985" b="0"/>
                <wp:wrapNone/>
                <wp:docPr id="112"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8069B" w14:textId="77777777" w:rsidR="006279E7" w:rsidRPr="00E373A1" w:rsidRDefault="006279E7" w:rsidP="00880F85">
                            <w:pPr>
                              <w:rPr>
                                <w:sz w:val="18"/>
                                <w:szCs w:val="18"/>
                              </w:rPr>
                            </w:pPr>
                            <w:r w:rsidRPr="00E373A1">
                              <w:rPr>
                                <w:sz w:val="18"/>
                                <w:szCs w:val="18"/>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63E04" id="Надпись 85" o:spid="_x0000_s1064" type="#_x0000_t202" style="position:absolute;left:0;text-align:left;margin-left:283.6pt;margin-top:145.9pt;width:65.45pt;height:13.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5mAIAAA8FAAAOAAAAZHJzL2Uyb0RvYy54bWysVM1u1DAQviPxDpbv2/w0226iZqv+sAip&#10;/EiFB/DazsYisY3t3aQgDtx5Bd6BAwduvML2jRg7m6UUkBAiB2dsjz/PzPeNT077tkEbbqxQssTJ&#10;QYwRl1QxIVclfvVyMZlhZB2RjDRK8hLfcItP5w8fnHS64KmqVcO4QQAibdHpEtfO6SKKLK15S+yB&#10;0lzCZqVMSxxMzSpihnSA3jZRGsdHUacM00ZRbi2sXg6beB7wq4pT97yqLHeoKTHE5sJowrj0YzQ/&#10;IcXKEF0LuguD/EMULRESLt1DXRJH0NqIX6BaQY2yqnIHVLWRqipBecgBsknie9lc10TzkAsUx+p9&#10;mez/g6XPNi8MEgy4S1KMJGmBpO2n7eftl+237dfbD7cf0Wzqy9RpW4D3tQZ/15+rHo6ElK2+UvS1&#10;RVJd1ESu+Jkxqqs5YRBm4k9Gd44OONaDLLunisFtZO1UAOor0/oaQlUQoANdN3uKeO8QhcXZYZIm&#10;U4wobCXHh3keKIxIMR7WxrrHXLXIGyU2oIAATjZX1vlgSDG6+LusagRbiKYJE7NaXjQGbQioZRG+&#10;EP89t0Z6Z6n8sQFxWIEY4Q6/56MN7L/LkzSLz9N8sjiaHU+yRTad5MfxbBIn+Xl+FGd5drl47wNM&#10;sqIWjHF5JSQflZhkf8f0ricGDQUtoq7E+TSdDgz9Mck4fL9LshUOGrMRLdR870QKz+sjySBtUjgi&#10;msGOfg4/VBlqMP5DVYIKPPGDBFy/7IPuDmejupaK3YAujALegHx4VcColXmLUQcdWmL7Zk0Mx6h5&#10;IkFbvp1Hw4zGcjSIpHC0xA6jwbxwQ9uvtRGrGpAH9Up1BvqrRNCGF+oQxU610HUhid0L4dv67jx4&#10;/XjH5t8BAAD//wMAUEsDBBQABgAIAAAAIQCW9YNI4QAAAAsBAAAPAAAAZHJzL2Rvd25yZXYueG1s&#10;TI/BTsMwEETvSPyDtUhcEHViRGhCNhW0cCuHlqpnNzZJRLyObKdJ/x5zguNqn2belKvZ9Oysne8s&#10;IaSLBJim2qqOGoTD5/v9EpgPkpTsLWmEi/awqq6vSlkoO9FOn/ehYTGEfCER2hCGgnNft9pIv7CD&#10;pvj7ss7IEE/XcOXkFMNNz0WSZNzIjmJDKwe9bnX9vR8NQrZx47Sj9d3m8LaVH0Mjjq+XI+Ltzfzy&#10;DCzoOfzB8Ksf1aGKTic7kvKsR3jMnkREEUSexg2RyPJlCuyE8JDmAnhV8v8bqh8AAAD//wMAUEsB&#10;Ai0AFAAGAAgAAAAhALaDOJL+AAAA4QEAABMAAAAAAAAAAAAAAAAAAAAAAFtDb250ZW50X1R5cGVz&#10;XS54bWxQSwECLQAUAAYACAAAACEAOP0h/9YAAACUAQAACwAAAAAAAAAAAAAAAAAvAQAAX3JlbHMv&#10;LnJlbHNQSwECLQAUAAYACAAAACEA/5x2OZgCAAAPBQAADgAAAAAAAAAAAAAAAAAuAgAAZHJzL2Uy&#10;b0RvYy54bWxQSwECLQAUAAYACAAAACEAlvWDSOEAAAALAQAADwAAAAAAAAAAAAAAAADyBAAAZHJz&#10;L2Rvd25yZXYueG1sUEsFBgAAAAAEAAQA8wAAAAAGAAAAAA==&#10;" stroked="f">
                <v:textbox inset="0,0,0,0">
                  <w:txbxContent>
                    <w:p w:rsidR="006279E7" w:rsidRPr="00E373A1" w:rsidRDefault="006279E7" w:rsidP="00880F85">
                      <w:pPr>
                        <w:rPr>
                          <w:sz w:val="18"/>
                          <w:szCs w:val="18"/>
                        </w:rPr>
                      </w:pPr>
                      <w:r w:rsidRPr="00E373A1">
                        <w:rPr>
                          <w:sz w:val="18"/>
                          <w:szCs w:val="18"/>
                        </w:rPr>
                        <w:t>Сечение А-А</w:t>
                      </w:r>
                    </w:p>
                  </w:txbxContent>
                </v:textbox>
              </v:shape>
            </w:pict>
          </mc:Fallback>
        </mc:AlternateContent>
      </w:r>
      <w:r w:rsidRPr="006931BE">
        <w:rPr>
          <w:noProof/>
          <w:lang w:eastAsia="ru-RU"/>
        </w:rPr>
        <w:drawing>
          <wp:inline distT="0" distB="0" distL="0" distR="0" wp14:anchorId="64694FE0" wp14:editId="372A2A34">
            <wp:extent cx="3441427" cy="2098431"/>
            <wp:effectExtent l="0" t="0" r="6985" b="0"/>
            <wp:docPr id="162" name="Рисунок 162" descr="Изображение выглядит как текст,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4.png"/>
                    <pic:cNvPicPr/>
                  </pic:nvPicPr>
                  <pic:blipFill>
                    <a:blip r:embed="rId21">
                      <a:extLst>
                        <a:ext uri="{28A0092B-C50C-407E-A947-70E740481C1C}">
                          <a14:useLocalDpi xmlns:a14="http://schemas.microsoft.com/office/drawing/2010/main" val="0"/>
                        </a:ext>
                      </a:extLst>
                    </a:blip>
                    <a:stretch>
                      <a:fillRect/>
                    </a:stretch>
                  </pic:blipFill>
                  <pic:spPr>
                    <a:xfrm>
                      <a:off x="0" y="0"/>
                      <a:ext cx="3450621" cy="2104037"/>
                    </a:xfrm>
                    <a:prstGeom prst="rect">
                      <a:avLst/>
                    </a:prstGeom>
                  </pic:spPr>
                </pic:pic>
              </a:graphicData>
            </a:graphic>
          </wp:inline>
        </w:drawing>
      </w:r>
    </w:p>
    <w:p w14:paraId="23729608" w14:textId="77777777" w:rsidR="00880F85" w:rsidRPr="006931BE" w:rsidRDefault="00880F85" w:rsidP="00880F85">
      <w:pPr>
        <w:pStyle w:val="SingleTxtG"/>
        <w:spacing w:before="240"/>
        <w:ind w:firstLine="142"/>
        <w:jc w:val="left"/>
      </w:pPr>
      <w:r w:rsidRPr="006931BE">
        <w:rPr>
          <w:i/>
        </w:rPr>
        <w:t>Примечание:</w:t>
      </w:r>
      <w:r w:rsidRPr="006931BE">
        <w:t xml:space="preserve"> Сечение А-А определяют в той точке поверхности, в которой сфера входит в проем на максимальную глубину без приложения усилия.</w:t>
      </w:r>
    </w:p>
    <w:p w14:paraId="7DF26DE5" w14:textId="77777777" w:rsidR="00880F85" w:rsidRPr="006931BE" w:rsidRDefault="00880F85" w:rsidP="00880F85">
      <w:pPr>
        <w:pStyle w:val="H23G"/>
      </w:pPr>
      <w:r w:rsidRPr="006931BE">
        <w:rPr>
          <w:b w:val="0"/>
        </w:rPr>
        <w:tab/>
      </w:r>
      <w:r w:rsidRPr="006931BE">
        <w:rPr>
          <w:b w:val="0"/>
        </w:rPr>
        <w:tab/>
        <w:t>Рис. 3-2</w:t>
      </w:r>
      <w:r w:rsidRPr="006931BE">
        <w:rPr>
          <w:b w:val="0"/>
        </w:rPr>
        <w:br/>
      </w:r>
      <w:r w:rsidRPr="006931BE">
        <w:t>Измерение горизонтального проема «A»</w:t>
      </w:r>
    </w:p>
    <w:p w14:paraId="586EE4D9" w14:textId="77777777" w:rsidR="00880F85" w:rsidRPr="006931BE" w:rsidRDefault="003969BF" w:rsidP="00880F85">
      <w:pPr>
        <w:pStyle w:val="SingleTxtG"/>
        <w:ind w:left="1701"/>
      </w:pPr>
      <w:r w:rsidRPr="006931BE">
        <w:rPr>
          <w:noProof/>
        </w:rPr>
        <mc:AlternateContent>
          <mc:Choice Requires="wps">
            <w:drawing>
              <wp:anchor distT="0" distB="0" distL="114300" distR="114300" simplePos="0" relativeHeight="251769856" behindDoc="0" locked="0" layoutInCell="1" allowOverlap="1" wp14:anchorId="67A1E0F5" wp14:editId="48400F90">
                <wp:simplePos x="0" y="0"/>
                <wp:positionH relativeFrom="column">
                  <wp:posOffset>3921760</wp:posOffset>
                </wp:positionH>
                <wp:positionV relativeFrom="paragraph">
                  <wp:posOffset>1649730</wp:posOffset>
                </wp:positionV>
                <wp:extent cx="1083945" cy="410845"/>
                <wp:effectExtent l="0" t="0" r="1905" b="8255"/>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5EC59" w14:textId="77777777" w:rsidR="006279E7" w:rsidRPr="00E373A1" w:rsidRDefault="006279E7" w:rsidP="00880F85">
                            <w:pPr>
                              <w:rPr>
                                <w:sz w:val="18"/>
                                <w:szCs w:val="18"/>
                              </w:rPr>
                            </w:pPr>
                            <w:r w:rsidRPr="00E373A1">
                              <w:rPr>
                                <w:sz w:val="18"/>
                                <w:szCs w:val="18"/>
                              </w:rPr>
                              <w:t>Сфера диаметром 165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AC08" id="Надпись 114" o:spid="_x0000_s1065" type="#_x0000_t202" style="position:absolute;left:0;text-align:left;margin-left:308.8pt;margin-top:129.9pt;width:85.35pt;height:32.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vglAIAABEFAAAOAAAAZHJzL2Uyb0RvYy54bWysVM2O0zAQviPxDpbvbZKSdpto09X+UIS0&#10;/EgLD+DaTmOR2MZ2myyIA3degXfgwIEbr9B9I8ZO093lR0KIHJJxPPN5Zr5vfHzSNTXacmOFkgVO&#10;xjFGXFLFhFwX+PWr5WiOkXVEMlIryQt8zS0+WTx8cNzqnE9UpWrGDQIQafNWF7hyTudRZGnFG2LH&#10;SnMJm6UyDXGwNOuIGdICelNHkzieRa0yTBtFubXw96LfxIuAX5acuhdlablDdYEhNxfeJrxX/h0t&#10;jkm+NkRXgu7TIP+QRUOEhEMPUBfEEbQx4heoRlCjrCrdmKomUmUpKA81QDVJ/FM1VxXRPNQCzbH6&#10;0Cb7/2Dp8+1LgwQD7pIUI0kaIGn3efdl93X3ffft5uPNJ+R3oE+ttjm4X2kIcN2Z6iAm1Gz1paJv&#10;LJLqvCJyzU+NUW3FCYM8Ex8Z3QntcawHWbXPFIPjyMapANSVpvFNhLYgQAe+rg8c8c4h6o+M54+y&#10;dIoRhb0UVmD7I0g+RGtj3ROuGuSNAhvQQEAn20vretfBxR9mVS3YUtR1WJj16rw2aEtAL8vw7NHv&#10;udXSO0vlw3rE/g8kCWf4PZ9u4P99lkzS+GySjZaz+dEoXabTUXYUz0dxkp1lszjN0ovlB59gkuaV&#10;YIzLSyH5oMUk/Tuu91PRqyioEbUFzqaTaU/RH4uMw/O7IhvhYDRr0RR4fnAiuSf2sWRQNskdEXVv&#10;R/fTD4RAD4Zv6EqQgWe+14DrVl1QXhrG0Gtkpdg1CMMo4A3Yh3sFjEqZdxi1MKMFtm83xHCM6qcS&#10;xOUHejDMYKwGg0gKoQV2GPXmuesHf6ONWFeA3MtXqlMQYCmCNm6z2MsW5i4Usb8j/GDfXQev25ts&#10;8QMAAP//AwBQSwMEFAAGAAgAAAAhAOUXKm/hAAAACwEAAA8AAABkcnMvZG93bnJldi54bWxMj0FP&#10;g0AQhe8m/ofNmHgxdim1FJGl0VZvemhtet6yIxDZWcIuhf57x5MeJ/Ple+/l68m24oy9bxwpmM8i&#10;EEilMw1VCg6fb/cpCB80Gd06QgUX9LAurq9ynRk30g7P+1AJlpDPtII6hC6T0pc1Wu1nrkPi35fr&#10;rQ589pU0vR5ZblsZR1EirW6IE2rd4abG8ns/WAXJth/GHW3utofXd/3RVfHx5XJU6vZmen4CEXAK&#10;fzD81ufqUHCnkxvIeNGyY75KGFUQLx95AxOrNF2AOClYxA9LkEUu/28ofgAAAP//AwBQSwECLQAU&#10;AAYACAAAACEAtoM4kv4AAADhAQAAEwAAAAAAAAAAAAAAAAAAAAAAW0NvbnRlbnRfVHlwZXNdLnht&#10;bFBLAQItABQABgAIAAAAIQA4/SH/1gAAAJQBAAALAAAAAAAAAAAAAAAAAC8BAABfcmVscy8ucmVs&#10;c1BLAQItABQABgAIAAAAIQD9HTvglAIAABEFAAAOAAAAAAAAAAAAAAAAAC4CAABkcnMvZTJvRG9j&#10;LnhtbFBLAQItABQABgAIAAAAIQDlFypv4QAAAAsBAAAPAAAAAAAAAAAAAAAAAO4EAABkcnMvZG93&#10;bnJldi54bWxQSwUGAAAAAAQABADzAAAA/AUAAAAA&#10;" stroked="f">
                <v:textbox inset="0,0,0,0">
                  <w:txbxContent>
                    <w:p w:rsidR="006279E7" w:rsidRPr="00E373A1" w:rsidRDefault="006279E7" w:rsidP="00880F85">
                      <w:pPr>
                        <w:rPr>
                          <w:sz w:val="18"/>
                          <w:szCs w:val="18"/>
                        </w:rPr>
                      </w:pPr>
                      <w:r w:rsidRPr="00E373A1">
                        <w:rPr>
                          <w:sz w:val="18"/>
                          <w:szCs w:val="18"/>
                        </w:rPr>
                        <w:t>Сфера диаметром 165 мм</w:t>
                      </w:r>
                    </w:p>
                  </w:txbxContent>
                </v:textbox>
              </v:shape>
            </w:pict>
          </mc:Fallback>
        </mc:AlternateContent>
      </w:r>
      <w:r w:rsidR="00880F85" w:rsidRPr="006931BE">
        <w:rPr>
          <w:noProof/>
        </w:rPr>
        <mc:AlternateContent>
          <mc:Choice Requires="wps">
            <w:drawing>
              <wp:anchor distT="0" distB="0" distL="114300" distR="114300" simplePos="0" relativeHeight="251770880" behindDoc="0" locked="0" layoutInCell="1" allowOverlap="1" wp14:anchorId="5CA1EB1E" wp14:editId="4AC5B5A4">
                <wp:simplePos x="0" y="0"/>
                <wp:positionH relativeFrom="column">
                  <wp:posOffset>3250614</wp:posOffset>
                </wp:positionH>
                <wp:positionV relativeFrom="paragraph">
                  <wp:posOffset>2600862</wp:posOffset>
                </wp:positionV>
                <wp:extent cx="1187450" cy="223520"/>
                <wp:effectExtent l="0" t="0" r="0" b="508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02F2C" w14:textId="77777777" w:rsidR="006279E7" w:rsidRPr="00E373A1" w:rsidRDefault="006279E7" w:rsidP="00880F85">
                            <w:pPr>
                              <w:rPr>
                                <w:sz w:val="18"/>
                                <w:szCs w:val="18"/>
                              </w:rPr>
                            </w:pPr>
                            <w:r w:rsidRPr="00E373A1">
                              <w:rPr>
                                <w:sz w:val="18"/>
                                <w:szCs w:val="18"/>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AD16" id="Надпись 113" o:spid="_x0000_s1066" type="#_x0000_t202" style="position:absolute;left:0;text-align:left;margin-left:255.95pt;margin-top:204.8pt;width:93.5pt;height:1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R4mAIAABEFAAAOAAAAZHJzL2Uyb0RvYy54bWysVM1u1DAQviPxDpbv2/w0226iZqv+sAip&#10;/EiFB/DazsYisY3t3aQgDtx5Bd6BAwduvML2jRg7m6UUkBAih2Qcz3yeme8bn5z2bYM23FihZImT&#10;gxgjLqliQq5K/OrlYjLDyDoiGWmU5CW+4Rafzh8+OOl0wVNVq4ZxgwBE2qLTJa6d00UUWVrzltgD&#10;pbmEzUqZljhYmlXEDOkAvW2iNI6Pok4Zpo2i3Fr4ezls4nnArypO3fOqstyhpsSQmwtvE95L/47m&#10;J6RYGaJrQXdpkH/IoiVCwqF7qEviCFob8QtUK6hRVlXugKo2UlUlKA81QDVJfK+a65poHmqB5li9&#10;b5P9f7D02eaFQYIBd8khRpK0QNL20/bz9sv22/br7Yfbj8jvQJ86bQtwv9YQ4Ppz1UNMqNnqK0Vf&#10;WyTVRU3kip8Zo7qaEwZ5Jj4yuhM64FgPsuyeKgbHkbVTAaivTOubCG1BgA583ew54r1D1B+ZzI6z&#10;KWxR2EvTw2kaSIxIMUZrY91jrlrkjRIb0EBAJ5sr63w2pBhd/GFWNYItRNOEhVktLxqDNgT0sghP&#10;KOCeWyO9s1Q+bEAc/kCScIbf8+kG/t/lSZrF52k+WRzNjifZIptO8uN4NomT/Dw/irM8u1y89wkm&#10;WVELxri8EpKPWkyyv+N6NxWDioIaUVfifJpOB4r+WGQcnt8V2QoHo9mItsSzvRMpPLGPJIOySeGI&#10;aAY7+jn90GXowfgNXQky8MwPGnD9sg/KO8xHeS0VuwFhGAW8AcVwr4BRK/MWow5mtMT2zZoYjlHz&#10;RIK4/ECPhhmN5WgQSSG0xA6jwbxww+CvtRGrGpAH+Up1BgKsRNCGV+qQxU62MHehiN0d4Qf77jp4&#10;/bjJ5t8BAAD//wMAUEsDBBQABgAIAAAAIQB8ajpv4AAAAAsBAAAPAAAAZHJzL2Rvd25yZXYueG1s&#10;TI/BTsMwDIbvSLxDZCQuiKWdStWWphNscIPDxrRz1mRttcapknTt3h5zYkf//vT7c7maTc8u2vnO&#10;ooB4EQHTWFvVYSNg//P5nAHzQaKSvUUt4Ko9rKr7u1IWyk641ZddaBiVoC+kgDaEoeDc16020i/s&#10;oJF2J+uMDDS6hisnJyo3PV9GUcqN7JAutHLQ61bX591oBKQbN05bXD9t9h9f8ntolof360GIx4f5&#10;7RVY0HP4h+FPn9ShIqejHVF51gt4ieOcUAFJlKfAiEjzjJIjJUmSAa9KfvtD9QsAAP//AwBQSwEC&#10;LQAUAAYACAAAACEAtoM4kv4AAADhAQAAEwAAAAAAAAAAAAAAAAAAAAAAW0NvbnRlbnRfVHlwZXNd&#10;LnhtbFBLAQItABQABgAIAAAAIQA4/SH/1gAAAJQBAAALAAAAAAAAAAAAAAAAAC8BAABfcmVscy8u&#10;cmVsc1BLAQItABQABgAIAAAAIQDBmWR4mAIAABEFAAAOAAAAAAAAAAAAAAAAAC4CAABkcnMvZTJv&#10;RG9jLnhtbFBLAQItABQABgAIAAAAIQB8ajpv4AAAAAsBAAAPAAAAAAAAAAAAAAAAAPIEAABkcnMv&#10;ZG93bnJldi54bWxQSwUGAAAAAAQABADzAAAA/wUAAAAA&#10;" stroked="f">
                <v:textbox inset="0,0,0,0">
                  <w:txbxContent>
                    <w:p w:rsidR="006279E7" w:rsidRPr="00E373A1" w:rsidRDefault="006279E7" w:rsidP="00880F85">
                      <w:pPr>
                        <w:rPr>
                          <w:sz w:val="18"/>
                          <w:szCs w:val="18"/>
                        </w:rPr>
                      </w:pPr>
                      <w:r w:rsidRPr="00E373A1">
                        <w:rPr>
                          <w:sz w:val="18"/>
                          <w:szCs w:val="18"/>
                        </w:rPr>
                        <w:t>Сечение А-А</w:t>
                      </w:r>
                    </w:p>
                  </w:txbxContent>
                </v:textbox>
              </v:shape>
            </w:pict>
          </mc:Fallback>
        </mc:AlternateContent>
      </w:r>
      <w:r w:rsidR="00880F85" w:rsidRPr="006931BE">
        <w:object w:dxaOrig="6465" w:dyaOrig="6255" w14:anchorId="1DD622F5">
          <v:shape id="_x0000_i1026" type="#_x0000_t75" style="width:298.35pt;height:289pt" o:ole="">
            <v:imagedata r:id="rId22" o:title=""/>
          </v:shape>
          <o:OLEObject Type="Embed" ProgID="WPDraw30.Drawing" ShapeID="_x0000_i1026" DrawAspect="Content" ObjectID="_1616846763" r:id="rId23"/>
        </w:object>
      </w:r>
    </w:p>
    <w:p w14:paraId="314E4002" w14:textId="77777777" w:rsidR="00880F85" w:rsidRPr="006931BE" w:rsidRDefault="00880F85" w:rsidP="00880F85">
      <w:pPr>
        <w:pStyle w:val="SingleTxtG"/>
        <w:spacing w:before="120" w:after="240"/>
        <w:ind w:firstLine="142"/>
        <w:jc w:val="left"/>
      </w:pPr>
      <w:r w:rsidRPr="006931BE">
        <w:rPr>
          <w:i/>
        </w:rPr>
        <w:t xml:space="preserve">Примечание: </w:t>
      </w:r>
      <w:r w:rsidRPr="006931BE">
        <w:t>Сечение А-А определяют в той точке поверхности, в которой сфера входит в проем на максимальную глубину без приложения усилия.</w:t>
      </w:r>
    </w:p>
    <w:p w14:paraId="21FA6B23" w14:textId="77777777" w:rsidR="00662622" w:rsidRPr="006931BE" w:rsidRDefault="00662622" w:rsidP="00880F85">
      <w:pPr>
        <w:pStyle w:val="SingleTxtG"/>
        <w:ind w:left="2268" w:hanging="1134"/>
      </w:pPr>
      <w:r w:rsidRPr="006931BE">
        <w:t>3.</w:t>
      </w:r>
      <w:r w:rsidRPr="006931BE">
        <w:tab/>
        <w:t>Линейное измерение проема</w:t>
      </w:r>
    </w:p>
    <w:p w14:paraId="1EECF276" w14:textId="77777777" w:rsidR="00662622" w:rsidRPr="006931BE" w:rsidRDefault="00662622" w:rsidP="00880F85">
      <w:pPr>
        <w:pStyle w:val="SingleTxtG"/>
        <w:ind w:left="2268" w:hanging="1134"/>
      </w:pPr>
      <w:r w:rsidRPr="006931BE">
        <w:t>3.1</w:t>
      </w:r>
      <w:r w:rsidR="004A41DE" w:rsidRPr="006931BE">
        <w:tab/>
      </w:r>
      <w:r w:rsidRPr="006931BE">
        <w:t>Сиденье регулируют таким образом, чтобы его точка Н совпала с точкой R; если спинка сиденья регулируется, то ее устанавливают под расчетным углом наклона; обе регулировки осуществляют в соответствии с предписаниями пункта 2.1 приложения 1.</w:t>
      </w:r>
    </w:p>
    <w:p w14:paraId="031E5D0E" w14:textId="77777777" w:rsidR="00662622" w:rsidRPr="006931BE" w:rsidRDefault="00662622" w:rsidP="00880F85">
      <w:pPr>
        <w:pStyle w:val="SingleTxtG"/>
        <w:ind w:left="2268" w:hanging="1134"/>
      </w:pPr>
      <w:r w:rsidRPr="006931BE">
        <w:t>3.2</w:t>
      </w:r>
      <w:r w:rsidR="004A41DE" w:rsidRPr="006931BE">
        <w:tab/>
      </w:r>
      <w:r w:rsidRPr="006931BE">
        <w:t>Подголовник устанавливают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3EE4A0CD" w14:textId="77777777" w:rsidR="00662622" w:rsidRPr="006931BE" w:rsidRDefault="00662622" w:rsidP="00880F85">
      <w:pPr>
        <w:pStyle w:val="SingleTxtG"/>
        <w:ind w:left="2268" w:hanging="1134"/>
      </w:pPr>
      <w:r w:rsidRPr="006931BE">
        <w:lastRenderedPageBreak/>
        <w:t>3.3</w:t>
      </w:r>
      <w:r w:rsidR="004A41DE" w:rsidRPr="006931BE">
        <w:tab/>
      </w:r>
      <w:r w:rsidRPr="006931BE">
        <w:t>Проем между низом подголовника и верхом сиденья измеряют в качестве расстояния, перпендикулярного обеим параллельным плоскостям, как это описано ниже (см. рис.</w:t>
      </w:r>
      <w:r w:rsidR="003969BF" w:rsidRPr="006931BE">
        <w:t xml:space="preserve"> </w:t>
      </w:r>
      <w:r w:rsidRPr="006931BE">
        <w:t>3-3).</w:t>
      </w:r>
    </w:p>
    <w:p w14:paraId="63F9B396" w14:textId="77777777" w:rsidR="00662622" w:rsidRPr="006931BE" w:rsidRDefault="00662622" w:rsidP="00880F85">
      <w:pPr>
        <w:pStyle w:val="SingleTxtG"/>
        <w:ind w:left="2268" w:hanging="1134"/>
      </w:pPr>
      <w:r w:rsidRPr="006931BE">
        <w:t>3.3.1</w:t>
      </w:r>
      <w:r w:rsidR="004A41DE" w:rsidRPr="006931BE">
        <w:tab/>
      </w:r>
      <w:r w:rsidRPr="006931BE">
        <w:t>Каждая плоскость перпендикулярна расчетной исходной линии туловища.</w:t>
      </w:r>
    </w:p>
    <w:p w14:paraId="7D6B6D89" w14:textId="77777777" w:rsidR="00662622" w:rsidRPr="006931BE" w:rsidRDefault="00662622" w:rsidP="00880F85">
      <w:pPr>
        <w:pStyle w:val="SingleTxtG"/>
        <w:ind w:left="2268" w:hanging="1134"/>
      </w:pPr>
      <w:r w:rsidRPr="006931BE">
        <w:t>3.3.2</w:t>
      </w:r>
      <w:r w:rsidR="004A41DE" w:rsidRPr="006931BE">
        <w:tab/>
      </w:r>
      <w:r w:rsidRPr="006931BE">
        <w:t>Одна из плоскостей проходит по касательной к нижнему краю подголовника.</w:t>
      </w:r>
    </w:p>
    <w:p w14:paraId="1D561E21" w14:textId="77777777" w:rsidR="00662622" w:rsidRPr="006931BE" w:rsidRDefault="00662622" w:rsidP="00880F85">
      <w:pPr>
        <w:pStyle w:val="SingleTxtG"/>
        <w:ind w:left="2268" w:hanging="1134"/>
      </w:pPr>
      <w:r w:rsidRPr="006931BE">
        <w:t>3.3.3</w:t>
      </w:r>
      <w:r w:rsidR="004A41DE" w:rsidRPr="006931BE">
        <w:tab/>
      </w:r>
      <w:r w:rsidRPr="006931BE">
        <w:t>Другая плоскость проходит по касательной к верхнему краю спинки сиденья.</w:t>
      </w:r>
    </w:p>
    <w:p w14:paraId="0BCE871F" w14:textId="77777777" w:rsidR="00880F85" w:rsidRPr="006931BE" w:rsidRDefault="00880F85" w:rsidP="00880F85">
      <w:pPr>
        <w:pStyle w:val="H23G"/>
      </w:pPr>
      <w:r w:rsidRPr="006931BE">
        <w:rPr>
          <w:b w:val="0"/>
        </w:rPr>
        <w:tab/>
      </w:r>
      <w:r w:rsidRPr="006931BE">
        <w:rPr>
          <w:b w:val="0"/>
        </w:rPr>
        <w:tab/>
        <w:t>Рис. 3-3</w:t>
      </w:r>
      <w:r w:rsidRPr="006931BE">
        <w:rPr>
          <w:b w:val="0"/>
        </w:rPr>
        <w:br/>
      </w:r>
      <w:r w:rsidRPr="006931BE">
        <w:t>Измерение проема между подголовником и верхним краем спинки сиденья</w:t>
      </w:r>
    </w:p>
    <w:p w14:paraId="0D226D68" w14:textId="77777777" w:rsidR="00880F85" w:rsidRPr="006931BE" w:rsidRDefault="00880F85" w:rsidP="00880F85">
      <w:pPr>
        <w:pStyle w:val="SingleTxtG"/>
        <w:ind w:left="2268"/>
      </w:pPr>
      <w:r w:rsidRPr="006931BE">
        <w:rPr>
          <w:noProof/>
        </w:rPr>
        <mc:AlternateContent>
          <mc:Choice Requires="wpg">
            <w:drawing>
              <wp:inline distT="0" distB="0" distL="0" distR="0" wp14:anchorId="3B07C455" wp14:editId="3403B49D">
                <wp:extent cx="2397125" cy="3098165"/>
                <wp:effectExtent l="19050" t="0" r="0" b="26035"/>
                <wp:docPr id="118"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119"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27"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2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1"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145"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46"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DFB9" w14:textId="77777777" w:rsidR="006279E7" w:rsidRDefault="006279E7" w:rsidP="00880F85">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147"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8"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AB46858" id="グループ化 59" o:spid="_x0000_s1067"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NxagsAAB0+AAAOAAAAZHJzL2Uyb0RvYy54bWzsW91u28oRvi/QdyB0WcARd/lvxDlI7Dgt&#10;kNMe4Li9pyXKEiqJKklHzil609ye6/YhetMH6NsEfY9+s7NL7cqkpNiOk/Q4ASxKHM7uzt83M7t8&#10;/t3NYu69K6p6Vi5PBuKZP/CK5agcz5ZXJ4M/XpwfpQOvbvLlOJ+Xy+Jk8L6oB9+9+PWvnq9Xx4Us&#10;p+V8XFQemCzr4/XqZDBtmtXxcFiPpsUir5+Vq2KJm5OyWuQNvlZXw3GVr8F9MR9K34+H67Iar6py&#10;VNQ1fj3jm4MXiv9kUoyaP0wmddF485MB5taov5X6e0l/hy+e58dXVb6azkZ6GvkdZrHIZ0sM2rI6&#10;y5vcu65mt1gtZqOqrMtJ82xULoblZDIbFWoNWI3wt1bzpiqvV2otV8frq1UrJoh2S053Zjv6/bsf&#10;Km82hu4EVLXMF1DSx7//++OHf3388J+PH/7535//4UUZyWm9ujoG+Ztq9ePqh4oXi8u35ejPNW4P&#10;t+/T9ysm9i7X35djcM6vm1LJ6WZSLYgFJODdKHW8b9VR3DTeCD/KIEuEjAbeCPcCP0tFHLHCRlNo&#10;lZ6LwjgbeHQ7ToW599o8n2WxfjhNJN0d5sc8sJqsnhytDMZXb+Rb30++P07zVaHUVpPAWvlipizf&#10;86ooyKS9WM2ZhgedkWpti9S6Q2Q1JL9XmK1Q4kAqzeXHrUiFECySLFXG30okPx5d182bolRqyd+9&#10;rRv2jTGulLLHevYX8KPJYg43+c3Qk2Dorb0gDrVqrloyDNSSRUniTT0Rh8bjWippUQlfJj3MAoss&#10;jIIeZqFF5fdwgj2105Jp1sMJhtNSiSSIepglFlkW+D3M4Fgtsx0Cg320ZP0CE7b4fS/28c+LoyiI&#10;2f4tBdga2E1pa2E3pa2I3ZSuMrbmCbu7MpaVT42xjW6W2tpw5eWEIRdYL5nfqqzJ4cn44O4XynHA&#10;BHR01yIXDjkWRuSB9v7b5NIhx5yJXNlyJ/fAIYeVEHnSyz10yGEHRK580nDnT73qCni1jVTVwANS&#10;XbJyV3lDwlICwaW3psgH1/OmCODkXXRnUb4rLkpF05DMmAIjZ7GyEQy5IRldX85Gr4qfnAdkxmJO&#10;jVevFCMpJMsz9bUf8+8iSWAWGCCJUiMKh23XIEJgNvRQnKiHoGIeJOSI7ozA0wnTVo972fMTmdBe&#10;oScqIh5zE4n0oAoqMBkRRa02944RhAnPVQSYtAqXzC6IUkQGYudn7g2lLNzYqMKVzWhe1gUjFela&#10;QVardLIVK0jX5Xw2Pp/N56Tqurq6PJ1X3rscmc6pT/+1Khyy+ZJsRqZREilbcW46PM7PKbJ08UBW&#10;shyr1U6LfPxaXzf5bM7XmOYcXgmMZcBigL0sx+8BXlXJORhyRlxMy+qngbdG/nUyqP9ynVfFwJv/&#10;bgkAzkQIc/Ya9SWMEokvlX3n0r6TL0dgdTJoBogadHnacJJ3vapmV1OMxGFhWb5EBjKZEbap+fGs&#10;9BfkAI+VDEjYx3YyoFKUB08G0kz7pg/bV1ozyYAQNAtKrsLMGL3Jy2w7OzgZAC6vPZGF2p8tJLKQ&#10;jUAyDdRaCQNMUuEiUDcbG3sw5W5GNuzQCnumZKcBYSa7eTlZAIJfDy87C5B+2M3LTgJ2AqedBuwk&#10;fKhMAP56IBanDpxxiO2H4syh3ovELs7vRWIX57uQmMJlm1DcBVqVKRO0kr12IWvGizJRcoOq86WN&#10;pywobfQqOvJdl4pHgzemMtRh1xCYT41iGUVGEAahSYOYAKz3gsayJMRQceARsUBVIDpxofCjSuO/&#10;Zn72On2dhkehjF8fhf7Z2dHL89PwKD4XSXQWnJ2enom/keBFeDydjcfFkuZuynQRHlam6YYBF9ht&#10;ob4L+M7x7zbwDd1pKGjGWsynWt0T5lEXpqcAlm2DYVMAq4TuQTCPM4ujGMVawrFB9xYSkXKWFqYm&#10;GWsRUCYIHISAIvON090LAjNAydqT0tdYuwE4uxiTBIKBQJKoHHFDZKNgGKU9rGwczALCmy5eNhBS&#10;Mdw1KRsFRZJGPaxsHJQBFfxdzGwYJHn2MLOBMA361mijYBb2TcyBQIB93DM16nq0tbUIqOrvEpmw&#10;5b9DlbYCenUpXAVsFcB27iNsNeyGfFsTuyltbeymtBWym9JWyk5KytZbed+iPDzhgAxVHXto8c9F&#10;jekV7E05Yof73pQjcci7Ug6nE+FmS5Ay4oxb/DvkbrpElk30sFyqVRQliWLT6YCMbdmQ7aoH2hqZ&#10;WiP84D3aC8rRKQdS/kIDbrIcnY4kZL8YOjAjbyjc4lbTh6g9iV6adq7+XWg+QpjoyTeSDN4LehTv&#10;Jka7fN1v/FCAXoEaxOdGp2kvYJI8duh0BljaMks/oYGB6phYBSLQcVyvQ083EAwp7chAH6bnuE+q&#10;2dtiiHU3RGbcWjHMhAjh4CREH70XhSJ69BDlF90QEXfEDxpGJHoc4QMsLXZSxGxXIVpC9u+EcGp8&#10;LuUOGgXM2McgIYuXSDUvZwRxy6y2pPXUKflldErgNdwpeTtbFh6HAJ0xni55IwpBUW9EecvydIrG&#10;caFy0Iv3K2w6cQR1HqEv/XspnEpKP5NxiB0UbzKfrX5LfCj86awSLVDtGEmk7dZklajKOKcEesHM&#10;4RompVxVvMXi0cXJYI4FKZ6mwwJSQ0JDPdVqvKnayuHOJRipgXT+iB2+AOhg263aU3CMUIH5o9ut&#10;IPMEPgCFNXAYu0Xbge22bSs82e29egzfpN2SeWx3plWqpG33ftvU/VV6ig1MZZe3+tQhuRIV6bQJ&#10;4AbUO7WphaQKNmErd+owq2jJ1M4wsivOVLpLdCqrO/jY5WGUxSg2RQcjuzwMUMV3srIrQyy/h5Vd&#10;FUJa3azsglAGagu9Y1Z2MdgrKLsO7BWUU5vfqgEducPk+qtFhxKYeyClrYTdo9uKuEUJSD6wOY71&#10;2vUYFwcXveUbCjubXFdvpoT6P9yoJkdR+9RkdbT0TZnIpYv0deVy4Da1OhtEJZDxZGbDgke7xa4x&#10;+MeMG4AHFSuC6ysUo051F5jfW9/hUWlDVZVd+veDxkh0NZqYxiTzUpLCwgK3Ttr6+bARSOi3WUV0&#10;rAo/OzK6Lf+niuuXuDdN50nszFXZ/2fOXKnE+tNWiZX4uimxOdxnUtUUJ+dUShD4wUMXWWgjI3ZQ&#10;gOrfI6KjEV17RFy/neX1lA9ijHHFYejAQxNf30bZt5nEIiNiE74gk3lV3nix6uxZSazX3OB3Y3P6&#10;1GXbP3hZVeWazrfgLIrTQOD8l/j0NxDIeHSfIE51OzAOzAlVY8TqlBXltdI3sN9TcNHmtbLIQxoF&#10;NLilNHUW5+szq37fot3XLt/qLf75eKveUhYy9F/J7Og8TpOj8DyMjrLET498kb3KYgSU8Ozc3VJW&#10;XSU+gI4N3rtuKdOpqoxQdX/c6D5UtZg1OAg/ny2w/0/RRSNz3wmrdkecpq96TLAq89m1Fd3cXN6o&#10;c96cLJH9fuKJLKRQfBoLF3wSCxd8CgsX39wJLOqf2yin2t6fF+WssJD4kjci4ljqZrgJCzgzqLHN&#10;1A49UeGpfbj9IkX3UQ8rGLZuw8cmkULvcRv2kS/QPqRdHMs8ExUPPq95bvrc6mo7HYuzlHdvwsgU&#10;XK3J4uySsdk9UPbJRnuvqPqUdT1myztCUm7brIpfX9RmE+A+dxXD7ewLr2uwyUpM2+0qmj2Yu27T&#10;PJmsfV7PZCXmsys7+WJhNkLfzTZZ+wz259pd7Kx1BexTtb/RMOaK0QTX2NipVDeAWQ+VD3w+O/Ua&#10;tfOaUxGF8/0ng0Uxxsn+Au+I0hW7G70k8PUVJt9ktoCtPMeMFQg/VuS101oZcWMxDPBuAdTMtRm9&#10;zdma8YPvij+ZMb0QvXW++YHNGLvn6h1kFcT1+9L0krP9Hdf2W90v/gcAAP//AwBQSwMEFAAGAAgA&#10;AAAhAG8TQSDeAAAABQEAAA8AAABkcnMvZG93bnJldi54bWxMj0FLw0AQhe+C/2EZwZvdxFpTYzal&#10;FPVUCrZC6W2anSah2dmQ3Sbpv3f1opeBx3u89022GE0jeupcbVlBPIlAEBdW11wq+Nq9P8xBOI+s&#10;sbFMCq7kYJHf3mSYajvwJ/VbX4pQwi5FBZX3bSqlKyoy6Ca2JQ7eyXYGfZBdKXWHQyg3jXyMomdp&#10;sOawUGFLq4qK8/ZiFHwMOCyn8Vu/Pp9W18NuttmvY1Lq/m5cvoLwNPq/MPzgB3TIA9PRXlg70SgI&#10;j/jfG7xpksxAHBU8zZMXkHkm/9Pn3wAAAP//AwBQSwECLQAUAAYACAAAACEAtoM4kv4AAADhAQAA&#10;EwAAAAAAAAAAAAAAAAAAAAAAW0NvbnRlbnRfVHlwZXNdLnhtbFBLAQItABQABgAIAAAAIQA4/SH/&#10;1gAAAJQBAAALAAAAAAAAAAAAAAAAAC8BAABfcmVscy8ucmVsc1BLAQItABQABgAIAAAAIQBoeLNx&#10;agsAAB0+AAAOAAAAAAAAAAAAAAAAAC4CAABkcnMvZTJvRG9jLnhtbFBLAQItABQABgAIAAAAIQBv&#10;E0Eg3gAAAAUBAAAPAAAAAAAAAAAAAAAAAMQNAABkcnMvZG93bnJldi54bWxQSwUGAAAAAAQABADz&#10;AAAAzw4AAAAA&#10;">
                <v:shape id="Freeform 61" o:spid="_x0000_s1068"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BrwQAAANwAAAAPAAAAZHJzL2Rvd25yZXYueG1sRE9Li8Iw&#10;EL4L+x/CCHvTtArSrUYRQdajL3CPQzM2xWbSbbLa9dcbQfA2H99zZovO1uJKra8cK0iHCQjiwumK&#10;SwXHw3qQgfABWWPtmBT8k4fF/KM3w1y7G+/oug+liCHsc1RgQmhyKX1hyKIfuoY4cmfXWgwRtqXU&#10;Ld5iuK3lKEkm0mLFscFgQytDxWX/ZxWcs6TpSrPdht/V/SfNxmO/+T4p9dnvllMQgbrwFr/cGx3n&#10;p1/wfCZeIOcPAAAA//8DAFBLAQItABQABgAIAAAAIQDb4fbL7gAAAIUBAAATAAAAAAAAAAAAAAAA&#10;AAAAAABbQ29udGVudF9UeXBlc10ueG1sUEsBAi0AFAAGAAgAAAAhAFr0LFu/AAAAFQEAAAsAAAAA&#10;AAAAAAAAAAAAHwEAAF9yZWxzLy5yZWxzUEsBAi0AFAAGAAgAAAAhAOtVMGvBAAAA3AAAAA8AAAAA&#10;AAAAAAAAAAAABwIAAGRycy9kb3ducmV2LnhtbFBLBQYAAAAAAwADALcAAAD1Ag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069"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SwAAAANwAAAAPAAAAZHJzL2Rvd25yZXYueG1sRE/NisIw&#10;EL4L+w5hFrxpsh5UukaRXSruTasPMDSzbbGZlCZro0+/EQRv8/H9zmoTbSuu1PvGsYaPqQJBXDrT&#10;cKXhfMonSxA+IBtsHZOGG3nYrN9GK8yMG/hI1yJUIoWwz1BDHUKXSenLmiz6qeuIE/freoshwb6S&#10;pschhdtWzpSaS4sNp4YaO/qqqbwUf1ZDNHmxGKqodud9+FbN4fST3+9aj9/j9hNEoBhe4qd7b9L8&#10;2QIez6QL5PofAAD//wMAUEsBAi0AFAAGAAgAAAAhANvh9svuAAAAhQEAABMAAAAAAAAAAAAAAAAA&#10;AAAAAFtDb250ZW50X1R5cGVzXS54bWxQSwECLQAUAAYACAAAACEAWvQsW78AAAAVAQAACwAAAAAA&#10;AAAAAAAAAAAfAQAAX3JlbHMvLnJlbHNQSwECLQAUAAYACAAAACEAjPldUsAAAADcAAAADwAAAAAA&#10;AAAAAAAAAAAHAgAAZHJzL2Rvd25yZXYueG1sUEsFBgAAAAADAAMAtwAAAPQCAAAAAA==&#10;" path="m92,l,832r1948,-8l1940,341e" filled="f" strokecolor="red" strokeweight="2.25pt">
                  <v:path arrowok="t" o:connecttype="custom" o:connectlocs="31,0;0,297;652,294;649,122" o:connectangles="0,0,0,0"/>
                </v:shape>
                <v:shape id="Freeform 63" o:spid="_x0000_s1070"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8oxAAAANwAAAAPAAAAZHJzL2Rvd25yZXYueG1sRI9Ba8Mw&#10;DIXvhf0Ho8FurdNCy8jqllEo22WUZP0BItbirLEcbLdJ/311GOwm8Z7e+7TdT75XN4qpC2xguShA&#10;ETfBdtwaOH8f56+gUka22AcmA3dKsN89zbZY2jByRbc6t0pCOJVowOU8lFqnxpHHtAgDsWg/IXrM&#10;ssZW24ijhPter4pioz12LA0OBzo4ai711Rv4Om0uv/HjuK6nYd1c79a1Y1UZ8/I8vb+ByjTlf/Pf&#10;9acV/JXQyjMygd49AAAA//8DAFBLAQItABQABgAIAAAAIQDb4fbL7gAAAIUBAAATAAAAAAAAAAAA&#10;AAAAAAAAAABbQ29udGVudF9UeXBlc10ueG1sUEsBAi0AFAAGAAgAAAAhAFr0LFu/AAAAFQEAAAsA&#10;AAAAAAAAAAAAAAAAHwEAAF9yZWxzLy5yZWxzUEsBAi0AFAAGAAgAAAAhAHmofyjEAAAA3AAAAA8A&#10;AAAAAAAAAAAAAAAABwIAAGRycy9kb3ducmV2LnhtbFBLBQYAAAAAAwADALcAAAD4Ag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071"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RavwAAANwAAAAPAAAAZHJzL2Rvd25yZXYueG1sRE9Li8Iw&#10;EL4L+x/CLHiz6XoQrcay+ACPvvA8NLNNaTMpTbbW/fUbQfA2H99zVvlgG9FT5yvHCr6SFARx4XTF&#10;pYLrZT+Zg/ABWWPjmBQ8yEO+/hitMNPuzifqz6EUMYR9hgpMCG0mpS8MWfSJa4kj9+M6iyHCrpS6&#10;w3sMt42cpulMWqw4NhhsaWOoqM+/VoHr/3h+K4/MKRfbzeWxq812p9T4c/heggg0hLf45T7oOH+6&#10;gOcz8QK5/gcAAP//AwBQSwECLQAUAAYACAAAACEA2+H2y+4AAACFAQAAEwAAAAAAAAAAAAAAAAAA&#10;AAAAW0NvbnRlbnRfVHlwZXNdLnhtbFBLAQItABQABgAIAAAAIQBa9CxbvwAAABUBAAALAAAAAAAA&#10;AAAAAAAAAB8BAABfcmVscy8ucmVsc1BLAQItABQABgAIAAAAIQCgR4RavwAAANwAAAAPAAAAAAAA&#10;AAAAAAAAAAcCAABkcnMvZG93bnJldi54bWxQSwUGAAAAAAMAAwC3AAAA8wIAAAAA&#10;" strokecolor="red" strokeweight="2.25pt"/>
                <v:line id="Line 65" o:spid="_x0000_s1072"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sawQAAANwAAAAPAAAAZHJzL2Rvd25yZXYueG1sRI9Bi8Iw&#10;EIXvC/6HMMLe1tQVRKpRRF3w6Kp4HpqxKTaT0sRa99c7hwVvM7w3732zWPW+Vh21sQpsYDzKQBEX&#10;wVZcGjiffr5moGJCtlgHJgNPirBaDj4WmNvw4F/qjqlUEsIxRwMupSbXOhaOPMZRaIhFu4bWY5K1&#10;LbVt8SHhvtbfWTbVHiuWBocNbRwVt+PdGwjdH88u5YE542K7OT13N7fdGfM57NdzUIn69Db/X++t&#10;4E8EX56RCfTyBQAA//8DAFBLAQItABQABgAIAAAAIQDb4fbL7gAAAIUBAAATAAAAAAAAAAAAAAAA&#10;AAAAAABbQ29udGVudF9UeXBlc10ueG1sUEsBAi0AFAAGAAgAAAAhAFr0LFu/AAAAFQEAAAsAAAAA&#10;AAAAAAAAAAAAHwEAAF9yZWxzLy5yZWxzUEsBAi0AFAAGAAgAAAAhALSkuxrBAAAA3AAAAA8AAAAA&#10;AAAAAAAAAAAABwIAAGRycy9kb3ducmV2LnhtbFBLBQYAAAAAAwADALcAAAD1AgAAAAA=&#10;" strokecolor="red" strokeweight="2.25pt"/>
                <v:shape id="Freeform 66" o:spid="_x0000_s1073"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p5wQAAANwAAAAPAAAAZHJzL2Rvd25yZXYueG1sRE/NasJA&#10;EL4XfIdlhF6KbpRSNLqKLZbkWI0PMGbHJJidDbtrjG/vFgq9zcf3O+vtYFrRk/ONZQWzaQKCuLS6&#10;4UrBqfieLED4gKyxtUwKHuRhuxm9rDHV9s4H6o+hEjGEfYoK6hC6VEpf1mTQT21HHLmLdQZDhK6S&#10;2uE9hptWzpPkQxpsODbU2NFXTeX1eDMKlpnLDqbwxfDT7+U8O+dv5Weu1Ot42K1ABBrCv/jPnes4&#10;/30Gv8/EC+TmCQAA//8DAFBLAQItABQABgAIAAAAIQDb4fbL7gAAAIUBAAATAAAAAAAAAAAAAAAA&#10;AAAAAABbQ29udGVudF9UeXBlc10ueG1sUEsBAi0AFAAGAAgAAAAhAFr0LFu/AAAAFQEAAAsAAAAA&#10;AAAAAAAAAAAAHwEAAF9yZWxzLy5yZWxzUEsBAi0AFAAGAAgAAAAhAOGTSnnBAAAA3AAAAA8AAAAA&#10;AAAAAAAAAAAABwIAAGRycy9kb3ducmV2LnhtbFBLBQYAAAAAAwADALcAAAD1AgAAAAA=&#10;" path="m208,166c125,241,,600,,999v17,108,317,208,575,208c733,799,741,391,741,391,741,391,525,,208,166xe" fillcolor="silver" strokecolor="red" strokeweight="2.25pt">
                  <v:path arrowok="t" o:connecttype="custom" o:connectlocs="70,59;0,356;194,429;250,139;70,59" o:connectangles="0,0,0,0,0"/>
                </v:shape>
                <v:line id="Line 67" o:spid="_x0000_s1074"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EqxQAAANwAAAAPAAAAZHJzL2Rvd25yZXYueG1sRE/basJA&#10;EH0v+A/LCL7VjVptSV1FvEBFW1AL7eOQHZNodjZkt0n8+65Q6NscznWm89YUoqbK5ZYVDPoRCOLE&#10;6pxTBZ+nzeMLCOeRNRaWScGNHMxnnYcpxto2fKD66FMRQtjFqCDzvoyldElGBl3flsSBO9vKoA+w&#10;SqWusAnhppDDKJpIgzmHhgxLWmaUXI8/RsFludoevt+/5OTjdHNNvd5dR/tnpXrddvEKwlPr/8V/&#10;7jcd5j+N4f5MuEDOfgEAAP//AwBQSwECLQAUAAYACAAAACEA2+H2y+4AAACFAQAAEwAAAAAAAAAA&#10;AAAAAAAAAAAAW0NvbnRlbnRfVHlwZXNdLnhtbFBLAQItABQABgAIAAAAIQBa9CxbvwAAABUBAAAL&#10;AAAAAAAAAAAAAAAAAB8BAABfcmVscy8ucmVsc1BLAQItABQABgAIAAAAIQDy9oEqxQAAANwAAAAP&#10;AAAAAAAAAAAAAAAAAAcCAABkcnMvZG93bnJldi54bWxQSwUGAAAAAAMAAwC3AAAA+QIAAAAA&#10;" strokecolor="blue" strokeweight="1pt">
                  <v:stroke dashstyle="dash"/>
                </v:line>
                <v:shape id="Text Box 68" o:spid="_x0000_s1075"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279E7" w:rsidRDefault="006279E7" w:rsidP="00880F85">
                        <w:pPr>
                          <w:rPr>
                            <w:rFonts w:ascii="Arial" w:hAnsi="Arial" w:cs="Arial"/>
                            <w:vertAlign w:val="subscript"/>
                          </w:rPr>
                        </w:pPr>
                        <w:r>
                          <w:rPr>
                            <w:rFonts w:ascii="Arial" w:hAnsi="Arial" w:cs="Arial"/>
                          </w:rPr>
                          <w:t>R</w:t>
                        </w:r>
                      </w:p>
                    </w:txbxContent>
                  </v:textbox>
                </v:shape>
                <v:line id="Line 69" o:spid="_x0000_s1076"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SAwgAAANwAAAAPAAAAZHJzL2Rvd25yZXYueG1sRE/bagIx&#10;EH0v+A9hBN9qVllquzWKCoJQpHiBvo7JdHd1M1k2qaZ/bwpC3+ZwrjOdR9uIK3W+dqxgNMxAEGtn&#10;ai4VHA/r51cQPiAbbByTgl/yMJ/1nqZYGHfjHV33oRQphH2BCqoQ2kJKryuy6IeuJU7ct+sshgS7&#10;UpoObyncNnKcZS/SYs2pocKWVhXpy/7HKvg6v50+Y61NzqfdR77xcauXS6UG/bh4BxEohn/xw70x&#10;aX4+gb9n0gVydgcAAP//AwBQSwECLQAUAAYACAAAACEA2+H2y+4AAACFAQAAEwAAAAAAAAAAAAAA&#10;AAAAAAAAW0NvbnRlbnRfVHlwZXNdLnhtbFBLAQItABQABgAIAAAAIQBa9CxbvwAAABUBAAALAAAA&#10;AAAAAAAAAAAAAB8BAABfcmVscy8ucmVsc1BLAQItABQABgAIAAAAIQARakSAwgAAANwAAAAPAAAA&#10;AAAAAAAAAAAAAAcCAABkcnMvZG93bnJldi54bWxQSwUGAAAAAAMAAwC3AAAA9gIAAAAA&#10;" strokecolor="red" strokeweight="2.25pt"/>
                <v:line id="Line 70" o:spid="_x0000_s1077"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Line 71" o:spid="_x0000_s1078"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OhwQAAANwAAAAPAAAAZHJzL2Rvd25yZXYueG1sRE9Li8Iw&#10;EL4L/ocwC3sRTesL6RpFBJc9Kb7Y69CMbdlmUppou/56Iwje5uN7znzZmlLcqHaFZQXxIAJBnFpd&#10;cKbgdNz0ZyCcR9ZYWiYF/+Rgueh25pho2/CebgefiRDCLkEFufdVIqVLczLoBrYiDtzF1gZ9gHUm&#10;dY1NCDelHEbRVBosODTkWNE6p/TvcDUKkLf30ayJaSy/6dcNt7ve6nxR6vOjXX2B8NT6t/jl/tFh&#10;/iSG5zPhArl4AAAA//8DAFBLAQItABQABgAIAAAAIQDb4fbL7gAAAIUBAAATAAAAAAAAAAAAAAAA&#10;AAAAAABbQ29udGVudF9UeXBlc10ueG1sUEsBAi0AFAAGAAgAAAAhAFr0LFu/AAAAFQEAAAsAAAAA&#10;AAAAAAAAAAAAHwEAAF9yZWxzLy5yZWxzUEsBAi0AFAAGAAgAAAAhAOlSM6HBAAAA3AAAAA8AAAAA&#10;AAAAAAAAAAAABwIAAGRycy9kb3ducmV2LnhtbFBLBQYAAAAAAwADALcAAAD1AgAAAAA=&#10;"/>
                <v:line id="Line 72" o:spid="_x0000_s1079"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IHvgAAANwAAAAPAAAAZHJzL2Rvd25yZXYueG1sRE9LCsIw&#10;EN0L3iGM4E5TRUWqUVQQ3Ljwtx+bsa02k9LEWm9vBMHdPN535svGFKKmyuWWFQz6EQjixOqcUwXn&#10;07Y3BeE8ssbCMil4k4Plot2aY6ztiw9UH30qQgi7GBVk3pexlC7JyKDr25I4cDdbGfQBVqnUFb5C&#10;uCnkMIom0mDOoSHDkjYZJY/j0yho7HWcXlbrx+E+Guyf9fr81j5SqttpVjMQnhr/F//cOx3mj4fw&#10;fSZcIBcfAAAA//8DAFBLAQItABQABgAIAAAAIQDb4fbL7gAAAIUBAAATAAAAAAAAAAAAAAAAAAAA&#10;AABbQ29udGVudF9UeXBlc10ueG1sUEsBAi0AFAAGAAgAAAAhAFr0LFu/AAAAFQEAAAsAAAAAAAAA&#10;AAAAAAAAHwEAAF9yZWxzLy5yZWxzUEsBAi0AFAAGAAgAAAAhADEdMge+AAAA3AAAAA8AAAAAAAAA&#10;AAAAAAAABwIAAGRycy9kb3ducmV2LnhtbFBLBQYAAAAAAwADALcAAADyAgAAAAA=&#10;">
                  <v:stroke endarrow="open"/>
                </v:line>
                <v:line id="Line 73" o:spid="_x0000_s1080"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ecwgAAANwAAAAPAAAAZHJzL2Rvd25yZXYueG1sRE9Na8JA&#10;EL0X/A/LCL3VTWxTJLoGFQq9eDDV+5gdk2h2NmTXGP+9WxC8zeN9ziIbTCN66lxtWUE8iUAQF1bX&#10;XCrY//18zEA4j6yxsUwK7uQgW47eFphqe+Md9bkvRQhhl6KCyvs2ldIVFRl0E9sSB+5kO4M+wK6U&#10;usNbCDeNnEbRtzRYc2iosKVNRcUlvxoFgz0m5WG1vuzOX/H22q/3d+0jpd7Hw2oOwtPgX+Kn+1eH&#10;+ckn/D8TLpDLBwAAAP//AwBQSwECLQAUAAYACAAAACEA2+H2y+4AAACFAQAAEwAAAAAAAAAAAAAA&#10;AAAAAAAAW0NvbnRlbnRfVHlwZXNdLnhtbFBLAQItABQABgAIAAAAIQBa9CxbvwAAABUBAAALAAAA&#10;AAAAAAAAAAAAAB8BAABfcmVscy8ucmVsc1BLAQItABQABgAIAAAAIQBeUZecwgAAANwAAAAPAAAA&#10;AAAAAAAAAAAAAAcCAABkcnMvZG93bnJldi54bWxQSwUGAAAAAAMAAwC3AAAA9gIAAAAA&#10;">
                  <v:stroke endarrow="open"/>
                </v:line>
                <w10:anchorlock/>
              </v:group>
            </w:pict>
          </mc:Fallback>
        </mc:AlternateContent>
      </w:r>
    </w:p>
    <w:p w14:paraId="7CCBEAA5" w14:textId="77777777" w:rsidR="00880F85" w:rsidRPr="006931BE" w:rsidRDefault="00880F85">
      <w:pPr>
        <w:suppressAutoHyphens w:val="0"/>
        <w:spacing w:line="240" w:lineRule="auto"/>
        <w:rPr>
          <w:rFonts w:eastAsia="Times New Roman" w:cs="Times New Roman"/>
          <w:szCs w:val="20"/>
          <w:u w:val="single"/>
        </w:rPr>
      </w:pPr>
      <w:r w:rsidRPr="006931BE">
        <w:rPr>
          <w:u w:val="single"/>
        </w:rPr>
        <w:br w:type="page"/>
      </w:r>
    </w:p>
    <w:p w14:paraId="35F5C12A" w14:textId="77777777" w:rsidR="00662622" w:rsidRPr="006931BE" w:rsidRDefault="00662622" w:rsidP="00880F85">
      <w:pPr>
        <w:pStyle w:val="HChG"/>
        <w:rPr>
          <w:strike/>
        </w:rPr>
      </w:pPr>
      <w:r w:rsidRPr="006931BE">
        <w:rPr>
          <w:strike/>
        </w:rPr>
        <w:lastRenderedPageBreak/>
        <w:t>Приложение 4</w:t>
      </w:r>
    </w:p>
    <w:p w14:paraId="30004099" w14:textId="77777777" w:rsidR="00662622" w:rsidRPr="006931BE" w:rsidRDefault="00880F85" w:rsidP="00880F85">
      <w:pPr>
        <w:pStyle w:val="HChG"/>
        <w:rPr>
          <w:strike/>
        </w:rPr>
      </w:pPr>
      <w:r w:rsidRPr="006931BE">
        <w:tab/>
      </w:r>
      <w:r w:rsidRPr="006931BE">
        <w:tab/>
      </w:r>
      <w:r w:rsidR="00662622" w:rsidRPr="006931BE">
        <w:rPr>
          <w:strike/>
        </w:rPr>
        <w:t>Процедура испытания в целях измерения заднего расстояния с использованием метода HRMD</w:t>
      </w:r>
    </w:p>
    <w:p w14:paraId="14BB0D58" w14:textId="77777777" w:rsidR="00662622" w:rsidRPr="006931BE" w:rsidRDefault="00662622" w:rsidP="00880F85">
      <w:pPr>
        <w:pStyle w:val="SingleTxtG"/>
        <w:ind w:left="2268" w:hanging="1134"/>
        <w:rPr>
          <w:strike/>
          <w:u w:val="single"/>
        </w:rPr>
      </w:pPr>
      <w:r w:rsidRPr="006931BE">
        <w:rPr>
          <w:strike/>
        </w:rPr>
        <w:t>1.</w:t>
      </w:r>
      <w:r w:rsidRPr="006931BE">
        <w:rPr>
          <w:strike/>
        </w:rPr>
        <w:tab/>
        <w:t>Цель</w:t>
      </w:r>
    </w:p>
    <w:p w14:paraId="66FBA1B0" w14:textId="77777777" w:rsidR="00662622" w:rsidRPr="006931BE" w:rsidRDefault="00662622" w:rsidP="00880F85">
      <w:pPr>
        <w:pStyle w:val="SingleTxtG"/>
        <w:ind w:left="2268" w:hanging="1134"/>
        <w:rPr>
          <w:strike/>
          <w:u w:val="single"/>
        </w:rPr>
      </w:pPr>
      <w:r w:rsidRPr="006931BE">
        <w:rPr>
          <w:strike/>
        </w:rPr>
        <w:tab/>
        <w:t>Подтвердить соответствие пункту 5.1.5.2 посредством измерения заднего расстояния с использованием точки Н в качестве исходной точки.</w:t>
      </w:r>
    </w:p>
    <w:p w14:paraId="5E76CA08" w14:textId="77777777" w:rsidR="00662622" w:rsidRPr="006931BE" w:rsidRDefault="00662622" w:rsidP="00880F85">
      <w:pPr>
        <w:pStyle w:val="SingleTxtG"/>
        <w:ind w:left="2268" w:hanging="1134"/>
        <w:rPr>
          <w:strike/>
        </w:rPr>
      </w:pPr>
      <w:r w:rsidRPr="006931BE">
        <w:rPr>
          <w:strike/>
        </w:rPr>
        <w:t>2.</w:t>
      </w:r>
      <w:r w:rsidRPr="006931BE">
        <w:rPr>
          <w:strike/>
        </w:rPr>
        <w:tab/>
        <w:t>Процедура измерения заднего расстояния с использованием точки Н в качестве исходной точки</w:t>
      </w:r>
    </w:p>
    <w:p w14:paraId="0E3180BB" w14:textId="77777777" w:rsidR="00662622" w:rsidRPr="006931BE" w:rsidRDefault="00662622" w:rsidP="00880F85">
      <w:pPr>
        <w:pStyle w:val="SingleTxtG"/>
        <w:ind w:left="2268" w:hanging="1134"/>
        <w:rPr>
          <w:strike/>
        </w:rPr>
      </w:pPr>
      <w:r w:rsidRPr="006931BE">
        <w:rPr>
          <w:strike/>
        </w:rPr>
        <w:tab/>
        <w:t>Подтвердить соответствие пункту 5.1.5.2 посредством измерения заднего расстояния подголовника с использованием объемного механизма измерения точки Н, описанного в приложении 13, и устройства HRMD (рис. 4-1). Эта процедура предусматривает использование точки Н в качестве исходной точки.</w:t>
      </w:r>
    </w:p>
    <w:p w14:paraId="1C244806" w14:textId="77777777" w:rsidR="00662622" w:rsidRPr="006931BE" w:rsidRDefault="00662622" w:rsidP="00880F85">
      <w:pPr>
        <w:pStyle w:val="SingleTxtG"/>
        <w:ind w:left="2268" w:hanging="1134"/>
        <w:rPr>
          <w:strike/>
        </w:rPr>
      </w:pPr>
      <w:r w:rsidRPr="006931BE">
        <w:rPr>
          <w:strike/>
        </w:rPr>
        <w:t>2.1</w:t>
      </w:r>
      <w:r w:rsidR="004A41DE" w:rsidRPr="006931BE">
        <w:rPr>
          <w:strike/>
        </w:rPr>
        <w:tab/>
      </w:r>
      <w:r w:rsidRPr="006931BE">
        <w:rPr>
          <w:strike/>
        </w:rPr>
        <w:t>Испытываемое транспортное средство выставляется горизонтально по порогу двери (в продольном направлении) и центральному багажнику (в</w:t>
      </w:r>
      <w:r w:rsidR="00880F85" w:rsidRPr="006931BE">
        <w:rPr>
          <w:strike/>
        </w:rPr>
        <w:t> </w:t>
      </w:r>
      <w:r w:rsidRPr="006931BE">
        <w:rPr>
          <w:strike/>
        </w:rPr>
        <w:t xml:space="preserve">поперечном направление) в качестве исходных точек. </w:t>
      </w:r>
    </w:p>
    <w:p w14:paraId="36EBC999" w14:textId="77777777" w:rsidR="00662622" w:rsidRPr="006931BE" w:rsidRDefault="00662622" w:rsidP="00880F85">
      <w:pPr>
        <w:pStyle w:val="SingleTxtG"/>
        <w:ind w:left="2268" w:hanging="1134"/>
        <w:rPr>
          <w:strike/>
        </w:rPr>
      </w:pPr>
      <w:r w:rsidRPr="006931BE">
        <w:rPr>
          <w:strike/>
        </w:rPr>
        <w:t>2.2</w:t>
      </w:r>
      <w:r w:rsidR="004A41DE" w:rsidRPr="006931BE">
        <w:rPr>
          <w:strike/>
        </w:rPr>
        <w:tab/>
      </w:r>
      <w:r w:rsidRPr="006931BE">
        <w:rPr>
          <w:strike/>
        </w:rPr>
        <w:t xml:space="preserve">Испытываемое транспортное средство предварительно выдерживается при температуре 20°C ± 10°C с целью доведения материала сиденья до комнатной температуры. </w:t>
      </w:r>
    </w:p>
    <w:p w14:paraId="0EA1CDFF" w14:textId="77777777" w:rsidR="00662622" w:rsidRPr="006931BE" w:rsidRDefault="00662622" w:rsidP="00880F85">
      <w:pPr>
        <w:pStyle w:val="SingleTxtG"/>
        <w:ind w:left="2268" w:hanging="1134"/>
        <w:rPr>
          <w:strike/>
        </w:rPr>
      </w:pPr>
      <w:r w:rsidRPr="006931BE">
        <w:rPr>
          <w:strike/>
        </w:rPr>
        <w:t>2.3</w:t>
      </w:r>
      <w:r w:rsidR="004A41DE" w:rsidRPr="006931BE">
        <w:rPr>
          <w:strike/>
        </w:rPr>
        <w:tab/>
      </w:r>
      <w:r w:rsidRPr="006931BE">
        <w:rPr>
          <w:strike/>
        </w:rPr>
        <w:t>Достать из объемного механизма определения точки Н градуированную линейку, закрепленную на модели головы, и установить две шайбы (поставляемые вместе с HRMD) на оставшиеся на стержне места в точке</w:t>
      </w:r>
      <w:r w:rsidR="00880F85" w:rsidRPr="006931BE">
        <w:rPr>
          <w:strike/>
        </w:rPr>
        <w:t> </w:t>
      </w:r>
      <w:r w:rsidRPr="006931BE">
        <w:rPr>
          <w:strike/>
        </w:rPr>
        <w:t xml:space="preserve">Н. </w:t>
      </w:r>
    </w:p>
    <w:p w14:paraId="70687A30" w14:textId="77777777" w:rsidR="00662622" w:rsidRPr="006931BE" w:rsidRDefault="00662622" w:rsidP="00880F85">
      <w:pPr>
        <w:pStyle w:val="SingleTxtG"/>
        <w:ind w:left="2268" w:hanging="1134"/>
        <w:rPr>
          <w:strike/>
        </w:rPr>
      </w:pPr>
      <w:r w:rsidRPr="006931BE">
        <w:rPr>
          <w:strike/>
        </w:rPr>
        <w:t>2.4</w:t>
      </w:r>
      <w:r w:rsidR="004A41DE" w:rsidRPr="006931BE">
        <w:rPr>
          <w:strike/>
        </w:rPr>
        <w:tab/>
      </w:r>
      <w:r w:rsidRPr="006931BE">
        <w:rPr>
          <w:strike/>
        </w:rPr>
        <w:t>Установить сиденье, как указано в пункте 3.3 приложения 12.</w:t>
      </w:r>
      <w:r w:rsidR="00B87306" w:rsidRPr="006931BE">
        <w:rPr>
          <w:strike/>
        </w:rPr>
        <w:t xml:space="preserve"> </w:t>
      </w:r>
      <w:r w:rsidRPr="006931BE">
        <w:rPr>
          <w:strike/>
        </w:rPr>
        <w:t>Если спинка сиденья регулируется, то она устанавливается под исходным углом наклона как можно ближе к конструкционному углу, измеренному с помощью объемного механизма измерения точки Н.</w:t>
      </w:r>
      <w:r w:rsidR="00B87306" w:rsidRPr="006931BE">
        <w:rPr>
          <w:strike/>
        </w:rPr>
        <w:t xml:space="preserve"> </w:t>
      </w:r>
      <w:r w:rsidRPr="006931BE">
        <w:rPr>
          <w:strike/>
        </w:rPr>
        <w:t>Если предусмотрено несколько положений наклона, близких к конструкционному углу, установить угол наклона спинки сиденья в положение, как можно более близкое к конструкционному углу и сзади него.</w:t>
      </w:r>
    </w:p>
    <w:p w14:paraId="7324795F" w14:textId="77777777" w:rsidR="00662622" w:rsidRPr="006931BE" w:rsidRDefault="00662622" w:rsidP="00880F85">
      <w:pPr>
        <w:pStyle w:val="SingleTxtG"/>
        <w:ind w:left="2268" w:hanging="1134"/>
        <w:rPr>
          <w:strike/>
        </w:rPr>
      </w:pPr>
      <w:r w:rsidRPr="006931BE">
        <w:rPr>
          <w:strike/>
        </w:rPr>
        <w:t>2.5</w:t>
      </w:r>
      <w:r w:rsidR="004A41DE" w:rsidRPr="006931BE">
        <w:rPr>
          <w:strike/>
        </w:rPr>
        <w:tab/>
      </w:r>
      <w:r w:rsidRPr="006931BE">
        <w:rPr>
          <w:strike/>
        </w:rPr>
        <w:t>Установить объемный механизм измерения точки Н, как указано в пунктах 3.4-3.10 приложения 12.</w:t>
      </w:r>
    </w:p>
    <w:p w14:paraId="59512E1E" w14:textId="77777777" w:rsidR="00662622" w:rsidRPr="006931BE" w:rsidRDefault="00662622" w:rsidP="00880F85">
      <w:pPr>
        <w:pStyle w:val="SingleTxtG"/>
        <w:ind w:left="2268" w:hanging="1134"/>
        <w:rPr>
          <w:strike/>
        </w:rPr>
      </w:pPr>
      <w:r w:rsidRPr="006931BE">
        <w:rPr>
          <w:strike/>
        </w:rPr>
        <w:t>2.6</w:t>
      </w:r>
      <w:r w:rsidR="004A41DE" w:rsidRPr="006931BE">
        <w:rPr>
          <w:strike/>
        </w:rPr>
        <w:tab/>
      </w:r>
      <w:r w:rsidRPr="006931BE">
        <w:rPr>
          <w:strike/>
        </w:rPr>
        <w:t>Убедиться, что весь узел в сборе для измерения точки Н выставлен горизонтально, обращен прямо вперед и расположен по осевой линии сиденья транспортного средства.</w:t>
      </w:r>
    </w:p>
    <w:p w14:paraId="1A631170" w14:textId="77777777" w:rsidR="00662622" w:rsidRPr="006931BE" w:rsidRDefault="00662622" w:rsidP="00880F85">
      <w:pPr>
        <w:pStyle w:val="SingleTxtG"/>
        <w:ind w:left="2268" w:hanging="1134"/>
        <w:rPr>
          <w:strike/>
        </w:rPr>
      </w:pPr>
      <w:r w:rsidRPr="006931BE">
        <w:rPr>
          <w:strike/>
        </w:rPr>
        <w:t>2.7</w:t>
      </w:r>
      <w:r w:rsidR="004A41DE" w:rsidRPr="006931BE">
        <w:rPr>
          <w:strike/>
        </w:rPr>
        <w:tab/>
      </w:r>
      <w:r w:rsidRPr="006931BE">
        <w:rPr>
          <w:strike/>
        </w:rPr>
        <w:t>Установить правый и левый седалищные грузы. Установить четыре спинных груза, предусмотренные в пункте 3.11 приложения 12, и два более тяжелых грудных груза HRMD поочередно, слева направо. Спинные грузы HRMD устанавливаются в последнюю очередь плоской стороной вниз. Удерживать механизм определения точки Н в выровненном положении.</w:t>
      </w:r>
    </w:p>
    <w:p w14:paraId="65A0B5AD" w14:textId="77777777" w:rsidR="00662622" w:rsidRPr="006931BE" w:rsidRDefault="00662622" w:rsidP="00880F85">
      <w:pPr>
        <w:pStyle w:val="SingleTxtG"/>
        <w:ind w:left="2268" w:hanging="1134"/>
        <w:rPr>
          <w:strike/>
        </w:rPr>
      </w:pPr>
      <w:r w:rsidRPr="006931BE">
        <w:rPr>
          <w:strike/>
        </w:rPr>
        <w:t>2.8</w:t>
      </w:r>
      <w:r w:rsidR="004A41DE" w:rsidRPr="006931BE">
        <w:rPr>
          <w:strike/>
        </w:rPr>
        <w:tab/>
      </w:r>
      <w:r w:rsidRPr="006931BE">
        <w:rPr>
          <w:strike/>
        </w:rPr>
        <w:t xml:space="preserve">Убедиться, что фактический угол наклона туловища отличается от конструкционного наклона спинки сиденья не более чем на ±1,0°, установив угломер на нижнюю скобу элементов крепления спинных грузов. Если измеренный угол отличается на бóльшую величину, отрегулировать по возможности спинку сиденья таким образом, чтобы она отличалась от конструкционного угла наклона спинки сиденья не более чем на ±1,0°. В случае необходимости регулировки снять седалищные и спинные грузы и повторять этапы, указанные в </w:t>
      </w:r>
      <w:r w:rsidRPr="006931BE">
        <w:rPr>
          <w:strike/>
        </w:rPr>
        <w:lastRenderedPageBreak/>
        <w:t>пунктах</w:t>
      </w:r>
      <w:r w:rsidR="00880F85" w:rsidRPr="006931BE">
        <w:rPr>
          <w:strike/>
        </w:rPr>
        <w:t> </w:t>
      </w:r>
      <w:r w:rsidRPr="006931BE">
        <w:rPr>
          <w:strike/>
        </w:rPr>
        <w:t>3.9–3.10 приложения 12, а также этапы, описанные в пунктах 2.6 и 2.7 настоящего приложения, до тех пор пока фактический угол наклона туловища не будет отличаться от конструкционного угла наклона спинки сиденья не более чем на ±1,0°.</w:t>
      </w:r>
    </w:p>
    <w:p w14:paraId="61668C55" w14:textId="77777777" w:rsidR="00662622" w:rsidRPr="006931BE" w:rsidRDefault="00662622" w:rsidP="00880F85">
      <w:pPr>
        <w:pStyle w:val="SingleTxtG"/>
        <w:ind w:left="2268" w:hanging="1134"/>
        <w:rPr>
          <w:strike/>
        </w:rPr>
      </w:pPr>
      <w:r w:rsidRPr="006931BE">
        <w:rPr>
          <w:strike/>
        </w:rPr>
        <w:t>2.9</w:t>
      </w:r>
      <w:r w:rsidR="004A41DE" w:rsidRPr="006931BE">
        <w:rPr>
          <w:strike/>
        </w:rPr>
        <w:tab/>
      </w:r>
      <w:r w:rsidRPr="006931BE">
        <w:rPr>
          <w:strike/>
        </w:rPr>
        <w:t>Выполнить этапы, указанные в пункте 3.12 приложения 12.</w:t>
      </w:r>
    </w:p>
    <w:p w14:paraId="36227498" w14:textId="77777777" w:rsidR="00662622" w:rsidRPr="006931BE" w:rsidRDefault="00662622" w:rsidP="00880F85">
      <w:pPr>
        <w:pStyle w:val="SingleTxtG"/>
        <w:ind w:left="2268" w:hanging="1134"/>
        <w:rPr>
          <w:strike/>
        </w:rPr>
      </w:pPr>
      <w:r w:rsidRPr="006931BE">
        <w:rPr>
          <w:strike/>
        </w:rPr>
        <w:t>2.10</w:t>
      </w:r>
      <w:r w:rsidR="004A41DE" w:rsidRPr="006931BE">
        <w:rPr>
          <w:strike/>
        </w:rPr>
        <w:tab/>
      </w:r>
      <w:r w:rsidRPr="006931BE">
        <w:rPr>
          <w:strike/>
        </w:rPr>
        <w:t>Прикрепить устройство HRMD к трехмерному механизму определения точки Н.</w:t>
      </w:r>
    </w:p>
    <w:p w14:paraId="62DFAB48" w14:textId="77777777" w:rsidR="00662622" w:rsidRPr="006931BE" w:rsidRDefault="00662622" w:rsidP="00880F85">
      <w:pPr>
        <w:pStyle w:val="SingleTxtG"/>
        <w:ind w:left="2268" w:hanging="1134"/>
        <w:rPr>
          <w:strike/>
        </w:rPr>
      </w:pPr>
      <w:r w:rsidRPr="006931BE">
        <w:rPr>
          <w:strike/>
        </w:rPr>
        <w:t>2.11</w:t>
      </w:r>
      <w:r w:rsidR="004A41DE" w:rsidRPr="006931BE">
        <w:rPr>
          <w:strike/>
        </w:rPr>
        <w:tab/>
      </w:r>
      <w:r w:rsidRPr="006931BE">
        <w:rPr>
          <w:strike/>
        </w:rPr>
        <w:t>Убедиться, что фактический угол наклона туловища отличается от конструкционного угла наклона спинки сиденья, как и прежде, не более чем на ±1,0°, поместив угломер на нижнюю скобу крепления спинных грузов. Если фактический угол наклона выходит за эти пределы, отрегулировать как можно тщательнее угол наклона спинки сиденья таким образом, чтобы он отличался от конструкционного угля наклона спинки не более чем на ±1,0°. Если элементы ног и основание корпуса объемного механизма определения точки Н в ходе этой процедуры перемещаются, снять устройство НRMD, седалищные и спинные грузы и повторять этапы, указанные в пунктах 3.9–3.11 приложения 12, а также этапы, описанные в пункте 2.6–2.10 настоящего приложения, до тех пор пока фактический угол наклона туловища не будет отличаться от конструкционного угла наклона спинки сиденья не более чем на ±1,0°.</w:t>
      </w:r>
    </w:p>
    <w:p w14:paraId="39BACE9C" w14:textId="77777777" w:rsidR="00662622" w:rsidRPr="006931BE" w:rsidRDefault="00662622" w:rsidP="00880F85">
      <w:pPr>
        <w:pStyle w:val="SingleTxtG"/>
        <w:ind w:left="2268" w:hanging="1134"/>
        <w:rPr>
          <w:strike/>
        </w:rPr>
      </w:pPr>
      <w:r w:rsidRPr="006931BE">
        <w:rPr>
          <w:strike/>
        </w:rPr>
        <w:t>2.12</w:t>
      </w:r>
      <w:r w:rsidR="004A41DE" w:rsidRPr="006931BE">
        <w:rPr>
          <w:strike/>
        </w:rPr>
        <w:tab/>
      </w:r>
      <w:r w:rsidRPr="006931BE">
        <w:rPr>
          <w:strike/>
        </w:rPr>
        <w:t>Установить устройство HRMD и выдвинуть градуированную линейку назад от модели головы таким образом, чтобы она прикоснулась к подголовнику. Убедиться, что линейка расположена сбоку на расстоянии не более 15 мм от осевой линии туловища, и измерить заднее расстояние.</w:t>
      </w:r>
    </w:p>
    <w:p w14:paraId="4E950E43" w14:textId="77777777" w:rsidR="00880F85" w:rsidRPr="006931BE" w:rsidRDefault="00880F85" w:rsidP="00880F85">
      <w:pPr>
        <w:pStyle w:val="SingleTxtG"/>
        <w:ind w:left="2268" w:right="850" w:hanging="1134"/>
        <w:jc w:val="left"/>
        <w:rPr>
          <w:strike/>
        </w:rPr>
      </w:pPr>
      <w:r w:rsidRPr="006931BE">
        <w:rPr>
          <w:strike/>
        </w:rPr>
        <w:t>Рис. 4-1</w:t>
      </w:r>
    </w:p>
    <w:bookmarkStart w:id="23" w:name="_MON_1244284712"/>
    <w:bookmarkEnd w:id="23"/>
    <w:p w14:paraId="47510724" w14:textId="77777777" w:rsidR="00880F85" w:rsidRPr="006931BE" w:rsidRDefault="003969BF" w:rsidP="00880F85">
      <w:pPr>
        <w:pStyle w:val="SingleTxtG"/>
        <w:ind w:left="2835" w:right="850" w:hanging="1134"/>
        <w:jc w:val="left"/>
      </w:pPr>
      <w:r w:rsidRPr="006931BE">
        <w:rPr>
          <w:strike/>
        </w:rPr>
        <w:object w:dxaOrig="6974" w:dyaOrig="8974" w14:anchorId="0D34CCAC">
          <v:shape id="_x0000_i1027" type="#_x0000_t75" style="width:309.65pt;height:356.7pt" o:ole="">
            <v:imagedata r:id="rId24" o:title=""/>
          </v:shape>
          <o:OLEObject Type="Embed" ProgID="Word.Picture.8" ShapeID="_x0000_i1027" DrawAspect="Content" ObjectID="_1616846764" r:id="rId25"/>
        </w:object>
      </w:r>
      <w:r w:rsidRPr="006931BE">
        <w:rPr>
          <w:strike/>
        </w:rPr>
        <w:t>]</w:t>
      </w:r>
    </w:p>
    <w:p w14:paraId="0A8BD203" w14:textId="77777777" w:rsidR="00880F85" w:rsidRPr="006931BE" w:rsidRDefault="00880F85">
      <w:pPr>
        <w:suppressAutoHyphens w:val="0"/>
        <w:spacing w:line="240" w:lineRule="auto"/>
        <w:rPr>
          <w:rFonts w:eastAsia="Times New Roman" w:cs="Times New Roman"/>
          <w:b/>
          <w:bCs/>
          <w:szCs w:val="20"/>
        </w:rPr>
      </w:pPr>
      <w:r w:rsidRPr="006931BE">
        <w:rPr>
          <w:b/>
          <w:bCs/>
        </w:rPr>
        <w:br w:type="page"/>
      </w:r>
    </w:p>
    <w:p w14:paraId="31048014" w14:textId="77777777" w:rsidR="00662622" w:rsidRPr="006931BE" w:rsidRDefault="00662622" w:rsidP="00880F85">
      <w:pPr>
        <w:pStyle w:val="HChG"/>
      </w:pPr>
      <w:r w:rsidRPr="006931BE">
        <w:lastRenderedPageBreak/>
        <w:t xml:space="preserve">Приложение </w:t>
      </w:r>
      <w:r w:rsidRPr="006931BE">
        <w:rPr>
          <w:strike/>
        </w:rPr>
        <w:t>5</w:t>
      </w:r>
      <w:r w:rsidRPr="006931BE">
        <w:t>4</w:t>
      </w:r>
    </w:p>
    <w:p w14:paraId="14B24195" w14:textId="77777777" w:rsidR="00662622" w:rsidRPr="006931BE" w:rsidRDefault="00880F85" w:rsidP="00880F85">
      <w:pPr>
        <w:pStyle w:val="HChG"/>
        <w:rPr>
          <w:u w:val="single"/>
        </w:rPr>
      </w:pPr>
      <w:r w:rsidRPr="006931BE">
        <w:tab/>
      </w:r>
      <w:r w:rsidRPr="006931BE">
        <w:tab/>
      </w:r>
      <w:r w:rsidR="00662622" w:rsidRPr="006931BE">
        <w:t>Процедура измерения заднего расстояния с использованием точки R в качестве исходной точки</w:t>
      </w:r>
    </w:p>
    <w:p w14:paraId="158A9B17" w14:textId="77777777" w:rsidR="00662622" w:rsidRPr="006931BE" w:rsidRDefault="00662622" w:rsidP="00880F85">
      <w:pPr>
        <w:pStyle w:val="SingleTxtG"/>
        <w:ind w:left="2268" w:hanging="1134"/>
      </w:pPr>
      <w:r w:rsidRPr="006931BE">
        <w:t>1.</w:t>
      </w:r>
      <w:r w:rsidRPr="006931BE">
        <w:tab/>
      </w:r>
      <w:r w:rsidR="003969BF" w:rsidRPr="006931BE">
        <w:t>Цель</w:t>
      </w:r>
    </w:p>
    <w:p w14:paraId="016C9069" w14:textId="77777777" w:rsidR="00662622" w:rsidRPr="006931BE" w:rsidRDefault="00662622" w:rsidP="00880F85">
      <w:pPr>
        <w:pStyle w:val="SingleTxtG"/>
        <w:ind w:left="2268" w:hanging="1134"/>
      </w:pPr>
      <w:r w:rsidRPr="006931BE">
        <w:tab/>
        <w:t>Подтвердить соответствие пункту 5.1.5.2 настоящих Правил посредством измерения заднего расстояния с использованием точки R в качестве исходной точки.</w:t>
      </w:r>
    </w:p>
    <w:p w14:paraId="3CECB176" w14:textId="77777777" w:rsidR="00662622" w:rsidRPr="006931BE" w:rsidRDefault="00662622" w:rsidP="00880F85">
      <w:pPr>
        <w:pStyle w:val="SingleTxtG"/>
        <w:ind w:left="2268" w:hanging="1134"/>
      </w:pPr>
      <w:r w:rsidRPr="006931BE">
        <w:t>2.</w:t>
      </w:r>
      <w:r w:rsidRPr="006931BE">
        <w:tab/>
        <w:t>Процедура измерения заднего расстояния с использованием точки R в качестве исходной точки</w:t>
      </w:r>
    </w:p>
    <w:p w14:paraId="5F60C0E0" w14:textId="77777777" w:rsidR="00662622" w:rsidRPr="006931BE" w:rsidRDefault="00662622" w:rsidP="00880F85">
      <w:pPr>
        <w:pStyle w:val="SingleTxtG"/>
        <w:ind w:left="2268" w:hanging="1134"/>
      </w:pPr>
      <w:r w:rsidRPr="006931BE">
        <w:tab/>
        <w:t xml:space="preserve">Подтвердить соответствие пункту 5.1.5.2 настоящих Правил посредством измерения заднего расстояния </w:t>
      </w:r>
      <w:r w:rsidRPr="006931BE">
        <w:rPr>
          <w:b/>
        </w:rPr>
        <w:t>от точки R</w:t>
      </w:r>
      <w:r w:rsidRPr="006931BE">
        <w:t xml:space="preserve"> подголовника </w:t>
      </w:r>
      <w:r w:rsidRPr="006931BE">
        <w:rPr>
          <w:b/>
        </w:rPr>
        <w:t xml:space="preserve">на основе использования устройства, облегчающего измерение координат, </w:t>
      </w:r>
      <w:r w:rsidRPr="006931BE">
        <w:t>размеры которого показаны на рис. 1-1 приложения 1.</w:t>
      </w:r>
      <w:r w:rsidRPr="006931BE">
        <w:rPr>
          <w:b/>
        </w:rPr>
        <w:t xml:space="preserve"> </w:t>
      </w:r>
      <w:r w:rsidRPr="006931BE">
        <w:rPr>
          <w:strike/>
        </w:rPr>
        <w:t>с помощью устройства для измерения заднего расстояния, описание которого содержится в пункте 2.1 настоящего приложения, в следующем порядке:</w:t>
      </w:r>
    </w:p>
    <w:p w14:paraId="1DD441D8" w14:textId="77777777" w:rsidR="00662622" w:rsidRPr="006931BE" w:rsidRDefault="00662622" w:rsidP="00880F85">
      <w:pPr>
        <w:pStyle w:val="SingleTxtG"/>
        <w:ind w:left="2268" w:hanging="1134"/>
        <w:rPr>
          <w:strike/>
        </w:rPr>
      </w:pPr>
      <w:r w:rsidRPr="006931BE">
        <w:rPr>
          <w:strike/>
        </w:rPr>
        <w:t>2.1</w:t>
      </w:r>
      <w:r w:rsidR="004A41DE" w:rsidRPr="006931BE">
        <w:rPr>
          <w:strike/>
        </w:rPr>
        <w:tab/>
      </w:r>
      <w:r w:rsidRPr="006931BE">
        <w:rPr>
          <w:strike/>
        </w:rPr>
        <w:t>Устройство для измерения заднего расстояния</w:t>
      </w:r>
    </w:p>
    <w:p w14:paraId="72EEC798" w14:textId="77777777" w:rsidR="00662622" w:rsidRPr="006931BE" w:rsidRDefault="00662622" w:rsidP="00880F85">
      <w:pPr>
        <w:pStyle w:val="SingleTxtG"/>
        <w:ind w:left="2268" w:hanging="1134"/>
        <w:rPr>
          <w:strike/>
        </w:rPr>
      </w:pPr>
      <w:r w:rsidRPr="006931BE">
        <w:tab/>
      </w:r>
      <w:r w:rsidRPr="006931BE">
        <w:rPr>
          <w:strike/>
        </w:rPr>
        <w:t>Устройство для измерения заднего расстояния состоит из следующих элементов (см. рис. 5</w:t>
      </w:r>
      <w:r w:rsidRPr="006931BE">
        <w:rPr>
          <w:strike/>
        </w:rPr>
        <w:noBreakHyphen/>
        <w:t>2):</w:t>
      </w:r>
    </w:p>
    <w:p w14:paraId="4D6C010A" w14:textId="77777777" w:rsidR="00662622" w:rsidRPr="006931BE" w:rsidRDefault="00662622" w:rsidP="00880F85">
      <w:pPr>
        <w:pStyle w:val="SingleTxtG"/>
        <w:ind w:left="2268" w:hanging="1134"/>
        <w:rPr>
          <w:strike/>
        </w:rPr>
      </w:pPr>
      <w:r w:rsidRPr="006931BE">
        <w:rPr>
          <w:strike/>
        </w:rPr>
        <w:t>2.1.1</w:t>
      </w:r>
      <w:r w:rsidR="004A41DE" w:rsidRPr="006931BE">
        <w:rPr>
          <w:strike/>
        </w:rPr>
        <w:tab/>
      </w:r>
      <w:r w:rsidRPr="006931BE">
        <w:rPr>
          <w:strike/>
        </w:rPr>
        <w:t>Прямой линейки (нижний элемент) АВ. Нижняя точка А совмещается с точкой R. Точка В расположена на расстоянии 504,5 мм от точки R. Линия АВ наклонена на 2,6º вперед от конструкционного угла наклона туловища.</w:t>
      </w:r>
    </w:p>
    <w:p w14:paraId="4370A8FC" w14:textId="77777777" w:rsidR="00662622" w:rsidRPr="006931BE" w:rsidRDefault="00662622" w:rsidP="00880F85">
      <w:pPr>
        <w:pStyle w:val="SingleTxtG"/>
        <w:ind w:left="2268" w:hanging="1134"/>
        <w:rPr>
          <w:strike/>
        </w:rPr>
      </w:pPr>
      <w:r w:rsidRPr="006931BE">
        <w:rPr>
          <w:strike/>
        </w:rPr>
        <w:t>2.1.2</w:t>
      </w:r>
      <w:r w:rsidR="004A41DE" w:rsidRPr="006931BE">
        <w:rPr>
          <w:strike/>
        </w:rPr>
        <w:tab/>
      </w:r>
      <w:r w:rsidRPr="006931BE">
        <w:rPr>
          <w:strike/>
        </w:rPr>
        <w:t>Вертикальной прямой линейки (верхний элемент) ВС. Точка С расположена на расстоянии 203 мм по вертикали от точки В.</w:t>
      </w:r>
    </w:p>
    <w:p w14:paraId="540FA8E8" w14:textId="77777777" w:rsidR="00662622" w:rsidRPr="006931BE" w:rsidRDefault="00662622" w:rsidP="00880F85">
      <w:pPr>
        <w:pStyle w:val="SingleTxtG"/>
        <w:ind w:left="2268" w:hanging="1134"/>
      </w:pPr>
      <w:r w:rsidRPr="006931BE">
        <w:rPr>
          <w:strike/>
        </w:rPr>
        <w:t>2.2</w:t>
      </w:r>
      <w:r w:rsidRPr="006931BE">
        <w:rPr>
          <w:b/>
        </w:rPr>
        <w:t xml:space="preserve"> 2.1</w:t>
      </w:r>
      <w:r w:rsidR="004A41DE" w:rsidRPr="006931BE">
        <w:rPr>
          <w:b/>
        </w:rPr>
        <w:tab/>
      </w:r>
      <w:r w:rsidRPr="006931BE">
        <w:t>Установить сиденье таким образом, чтобы точка Н совпала с точкой R в соответствии со следующими предписаниями.</w:t>
      </w:r>
    </w:p>
    <w:p w14:paraId="77CFB28E" w14:textId="77777777" w:rsidR="00662622" w:rsidRPr="006931BE" w:rsidRDefault="00662622" w:rsidP="00880F85">
      <w:pPr>
        <w:pStyle w:val="SingleTxtG"/>
        <w:ind w:left="2268" w:hanging="1134"/>
      </w:pPr>
      <w:r w:rsidRPr="006931BE">
        <w:rPr>
          <w:strike/>
        </w:rPr>
        <w:t>2.2.1</w:t>
      </w:r>
      <w:r w:rsidRPr="006931BE">
        <w:t xml:space="preserve"> </w:t>
      </w:r>
      <w:r w:rsidRPr="006931BE">
        <w:rPr>
          <w:b/>
        </w:rPr>
        <w:t>2.1.1</w:t>
      </w:r>
      <w:r w:rsidR="004A41DE" w:rsidRPr="006931BE">
        <w:rPr>
          <w:b/>
        </w:rPr>
        <w:tab/>
      </w:r>
      <w:r w:rsidRPr="006931BE">
        <w:t>Соотношение между точкой Н и точкой R</w:t>
      </w:r>
    </w:p>
    <w:p w14:paraId="7601EF76" w14:textId="77777777" w:rsidR="00662622" w:rsidRPr="006931BE" w:rsidRDefault="00662622" w:rsidP="00880F85">
      <w:pPr>
        <w:pStyle w:val="SingleTxtG"/>
        <w:ind w:left="2268" w:hanging="1134"/>
      </w:pPr>
      <w:r w:rsidRPr="006931BE">
        <w:tab/>
        <w:t xml:space="preserve">В случае, когда сиденье установлено в соответствии со спецификациями изготовителя </w:t>
      </w:r>
      <w:r w:rsidRPr="006931BE">
        <w:rPr>
          <w:b/>
        </w:rPr>
        <w:t>с соблюдением процедуры, изложенной в приложении</w:t>
      </w:r>
      <w:r w:rsidR="00CF58F1" w:rsidRPr="006931BE">
        <w:rPr>
          <w:b/>
        </w:rPr>
        <w:t> </w:t>
      </w:r>
      <w:r w:rsidRPr="006931BE">
        <w:rPr>
          <w:b/>
        </w:rPr>
        <w:t>1</w:t>
      </w:r>
      <w:r w:rsidR="003969BF" w:rsidRPr="006931BE">
        <w:rPr>
          <w:b/>
        </w:rPr>
        <w:t>1</w:t>
      </w:r>
      <w:r w:rsidRPr="006931BE">
        <w:t>, точка Н, определяемая ее координатами, должна находиться в пределах квадрата с длиной стороны, равной 50 мм, и диагоналями, проведенными из точки пересечения горизонтальных и вертикальных сторон, которые пересекаются в точке R, а фактический угол наклона туловища не должен отличаться от расчетного угла наклона туловища более чем на 5</w:t>
      </w:r>
      <w:r w:rsidR="00CF58F1" w:rsidRPr="006931BE">
        <w:t> </w:t>
      </w:r>
      <w:r w:rsidRPr="006931BE">
        <w:t>º</w:t>
      </w:r>
      <w:r w:rsidRPr="006931BE">
        <w:rPr>
          <w:strike/>
        </w:rPr>
        <w:t>C</w:t>
      </w:r>
      <w:r w:rsidRPr="006931BE">
        <w:t>.</w:t>
      </w:r>
    </w:p>
    <w:p w14:paraId="434C8810" w14:textId="77777777" w:rsidR="00662622" w:rsidRPr="006931BE" w:rsidRDefault="00662622" w:rsidP="00880F85">
      <w:pPr>
        <w:pStyle w:val="SingleTxtG"/>
        <w:ind w:left="2268" w:hanging="1134"/>
      </w:pPr>
      <w:r w:rsidRPr="006931BE">
        <w:rPr>
          <w:strike/>
        </w:rPr>
        <w:t>2.2.2</w:t>
      </w:r>
      <w:r w:rsidRPr="006931BE">
        <w:t xml:space="preserve"> </w:t>
      </w:r>
      <w:r w:rsidRPr="006931BE">
        <w:rPr>
          <w:b/>
        </w:rPr>
        <w:t>2.1.2</w:t>
      </w:r>
      <w:r w:rsidR="004A41DE" w:rsidRPr="006931BE">
        <w:rPr>
          <w:b/>
        </w:rPr>
        <w:tab/>
      </w:r>
      <w:r w:rsidRPr="006931BE">
        <w:t>Если эти требования удовлетворены, то точка R и расчетный угол наклона туловища используют для проверки соответствия предписаниям пункта 5.1.5.2 настоящих Правил.</w:t>
      </w:r>
    </w:p>
    <w:p w14:paraId="6A0CB3F0" w14:textId="77777777" w:rsidR="00662622" w:rsidRPr="006931BE" w:rsidRDefault="00662622" w:rsidP="00880F85">
      <w:pPr>
        <w:pStyle w:val="SingleTxtG"/>
        <w:ind w:left="2268" w:hanging="1134"/>
      </w:pPr>
      <w:r w:rsidRPr="006931BE">
        <w:rPr>
          <w:strike/>
        </w:rPr>
        <w:t>2.2.3</w:t>
      </w:r>
      <w:r w:rsidRPr="006931BE">
        <w:t xml:space="preserve"> </w:t>
      </w:r>
      <w:r w:rsidRPr="006931BE">
        <w:rPr>
          <w:b/>
        </w:rPr>
        <w:t>2.1.3</w:t>
      </w:r>
      <w:r w:rsidR="004A41DE" w:rsidRPr="006931BE">
        <w:rPr>
          <w:b/>
        </w:rPr>
        <w:tab/>
      </w:r>
      <w:r w:rsidRPr="006931BE">
        <w:t xml:space="preserve">Если точка Н или фактический угол наклона туловища не удовлетворяют предписаниям пункта </w:t>
      </w:r>
      <w:r w:rsidRPr="006931BE">
        <w:rPr>
          <w:strike/>
        </w:rPr>
        <w:t>2.2.1</w:t>
      </w:r>
      <w:r w:rsidRPr="006931BE">
        <w:t xml:space="preserve"> </w:t>
      </w:r>
      <w:r w:rsidRPr="006931BE">
        <w:rPr>
          <w:b/>
        </w:rPr>
        <w:t>2.1.1</w:t>
      </w:r>
      <w:r w:rsidRPr="006931BE">
        <w:t xml:space="preserve"> настоящего приложения, то точку Н и фактический угол наклона туловища определяют еще два раза (всего три раза). Если результаты двух из этих трех измерений удовлетворяют предписаниям, то в этом случае применяются положения пункта </w:t>
      </w:r>
      <w:r w:rsidRPr="006931BE">
        <w:rPr>
          <w:strike/>
        </w:rPr>
        <w:t>2.2.2</w:t>
      </w:r>
      <w:r w:rsidR="00A02A9A" w:rsidRPr="006931BE">
        <w:t> </w:t>
      </w:r>
      <w:r w:rsidRPr="006931BE">
        <w:rPr>
          <w:b/>
        </w:rPr>
        <w:t>2.1.2</w:t>
      </w:r>
      <w:r w:rsidRPr="006931BE">
        <w:t>.</w:t>
      </w:r>
    </w:p>
    <w:p w14:paraId="045FEE22" w14:textId="77777777" w:rsidR="00662622" w:rsidRPr="006931BE" w:rsidRDefault="00662622" w:rsidP="00880F85">
      <w:pPr>
        <w:pStyle w:val="SingleTxtG"/>
        <w:ind w:left="2268" w:hanging="1134"/>
      </w:pPr>
      <w:r w:rsidRPr="006931BE">
        <w:rPr>
          <w:strike/>
        </w:rPr>
        <w:t>2.2.4</w:t>
      </w:r>
      <w:r w:rsidRPr="006931BE">
        <w:t xml:space="preserve"> </w:t>
      </w:r>
      <w:r w:rsidRPr="006931BE">
        <w:rPr>
          <w:b/>
        </w:rPr>
        <w:t>2.1.4</w:t>
      </w:r>
      <w:r w:rsidR="004A41DE" w:rsidRPr="006931BE">
        <w:rPr>
          <w:b/>
        </w:rPr>
        <w:tab/>
      </w:r>
      <w:r w:rsidRPr="006931BE">
        <w:t>Если результаты как минимум двух из трех измерений, определенных в пункте </w:t>
      </w:r>
      <w:r w:rsidRPr="006931BE">
        <w:rPr>
          <w:strike/>
        </w:rPr>
        <w:t>2.2.3</w:t>
      </w:r>
      <w:r w:rsidR="00CF58F1" w:rsidRPr="006931BE">
        <w:t> </w:t>
      </w:r>
      <w:r w:rsidRPr="006931BE">
        <w:rPr>
          <w:b/>
        </w:rPr>
        <w:t>2.1.3</w:t>
      </w:r>
      <w:r w:rsidRPr="006931BE">
        <w:t xml:space="preserve"> настоящего приложения, не удовлетворяют предписаниям пункта </w:t>
      </w:r>
      <w:r w:rsidRPr="006931BE">
        <w:rPr>
          <w:strike/>
        </w:rPr>
        <w:t>2.2.1</w:t>
      </w:r>
      <w:r w:rsidR="00CF58F1" w:rsidRPr="006931BE">
        <w:t> </w:t>
      </w:r>
      <w:r w:rsidRPr="006931BE">
        <w:rPr>
          <w:b/>
        </w:rPr>
        <w:t>2.1.1</w:t>
      </w:r>
      <w:r w:rsidRPr="006931BE">
        <w:t xml:space="preserve"> настоящего приложения, то во всех случаях, когда в настоящем положении упоминается точка R или </w:t>
      </w:r>
      <w:r w:rsidRPr="006931BE">
        <w:lastRenderedPageBreak/>
        <w:t>расчетный угол наклона туловища, используют и считают приемлемым центроид, определенный по трем измеренным точкам, или среднее значение трех измеренных углов.</w:t>
      </w:r>
    </w:p>
    <w:p w14:paraId="6F3F5010" w14:textId="77777777" w:rsidR="00662622" w:rsidRPr="006931BE" w:rsidRDefault="00662622" w:rsidP="00880F85">
      <w:pPr>
        <w:pStyle w:val="SingleTxtG"/>
        <w:ind w:left="2268" w:hanging="1134"/>
      </w:pPr>
      <w:r w:rsidRPr="006931BE">
        <w:rPr>
          <w:strike/>
        </w:rPr>
        <w:t>2.3</w:t>
      </w:r>
      <w:r w:rsidRPr="006931BE">
        <w:t xml:space="preserve"> </w:t>
      </w:r>
      <w:r w:rsidRPr="006931BE">
        <w:rPr>
          <w:b/>
        </w:rPr>
        <w:t>2.2</w:t>
      </w:r>
      <w:r w:rsidR="004A41DE" w:rsidRPr="006931BE">
        <w:tab/>
      </w:r>
      <w:r w:rsidRPr="006931BE">
        <w:t>Установить спинку сиденья под расчетным углом</w:t>
      </w:r>
    </w:p>
    <w:p w14:paraId="6AEF5B1D" w14:textId="77777777" w:rsidR="00662622" w:rsidRPr="006931BE" w:rsidRDefault="00662622" w:rsidP="00880F85">
      <w:pPr>
        <w:pStyle w:val="SingleTxtG"/>
        <w:ind w:left="2268" w:hanging="1134"/>
      </w:pPr>
      <w:r w:rsidRPr="006931BE">
        <w:rPr>
          <w:strike/>
        </w:rPr>
        <w:t>2.4</w:t>
      </w:r>
      <w:r w:rsidRPr="006931BE">
        <w:t xml:space="preserve"> </w:t>
      </w:r>
      <w:r w:rsidRPr="006931BE">
        <w:rPr>
          <w:b/>
        </w:rPr>
        <w:t>2.3</w:t>
      </w:r>
      <w:r w:rsidR="004A41DE" w:rsidRPr="006931BE">
        <w:tab/>
      </w:r>
      <w:r w:rsidRPr="006931BE">
        <w:t xml:space="preserve">Установить передний подголовник таким образом, чтобы его </w:t>
      </w:r>
      <w:r w:rsidRPr="006931BE">
        <w:rPr>
          <w:strike/>
        </w:rPr>
        <w:t>верх</w:t>
      </w:r>
      <w:r w:rsidRPr="006931BE">
        <w:t xml:space="preserve"> </w:t>
      </w:r>
      <w:r w:rsidRPr="006931BE">
        <w:rPr>
          <w:b/>
        </w:rPr>
        <w:t xml:space="preserve">точка ТП, установленная в соответствии с приложением 1, </w:t>
      </w:r>
      <w:r w:rsidRPr="006931BE">
        <w:t>находил</w:t>
      </w:r>
      <w:r w:rsidRPr="006931BE">
        <w:rPr>
          <w:strike/>
        </w:rPr>
        <w:t>ся</w:t>
      </w:r>
      <w:r w:rsidRPr="006931BE">
        <w:rPr>
          <w:b/>
        </w:rPr>
        <w:t>ась</w:t>
      </w:r>
      <w:r w:rsidRPr="006931BE">
        <w:t xml:space="preserve"> на любой высоте от </w:t>
      </w:r>
      <w:r w:rsidRPr="006931BE">
        <w:rPr>
          <w:strike/>
        </w:rPr>
        <w:t>750</w:t>
      </w:r>
      <w:r w:rsidR="00CF58F1" w:rsidRPr="006931BE">
        <w:t> </w:t>
      </w:r>
      <w:r w:rsidRPr="006931BE">
        <w:rPr>
          <w:b/>
        </w:rPr>
        <w:t>720</w:t>
      </w:r>
      <w:r w:rsidRPr="006931BE">
        <w:t xml:space="preserve"> мм до </w:t>
      </w:r>
      <w:r w:rsidRPr="006931BE">
        <w:rPr>
          <w:strike/>
        </w:rPr>
        <w:t>800</w:t>
      </w:r>
      <w:r w:rsidR="00CF58F1" w:rsidRPr="006931BE">
        <w:t> </w:t>
      </w:r>
      <w:r w:rsidRPr="006931BE">
        <w:rPr>
          <w:b/>
        </w:rPr>
        <w:t>830</w:t>
      </w:r>
      <w:r w:rsidR="00A02A9A" w:rsidRPr="006F01EB">
        <w:rPr>
          <w:rStyle w:val="ab"/>
        </w:rPr>
        <w:footnoteReference w:customMarkFollows="1" w:id="15"/>
        <w:t>1</w:t>
      </w:r>
      <w:r w:rsidRPr="006931BE">
        <w:rPr>
          <w:b/>
        </w:rPr>
        <w:t xml:space="preserve"> </w:t>
      </w:r>
      <w:r w:rsidRPr="006931BE">
        <w:t xml:space="preserve">мм включительно </w:t>
      </w:r>
      <w:r w:rsidRPr="006931BE">
        <w:rPr>
          <w:b/>
        </w:rPr>
        <w:t>согласно пункту 5.1.5.2</w:t>
      </w:r>
      <w:r w:rsidRPr="006931BE">
        <w:t xml:space="preserve">. Если самое низкое положение регулировки находится на высоте более </w:t>
      </w:r>
      <w:r w:rsidRPr="006931BE">
        <w:rPr>
          <w:strike/>
        </w:rPr>
        <w:t>800</w:t>
      </w:r>
      <w:r w:rsidR="00CF58F1" w:rsidRPr="006931BE">
        <w:t> </w:t>
      </w:r>
      <w:r w:rsidRPr="006931BE">
        <w:rPr>
          <w:b/>
        </w:rPr>
        <w:t>830</w:t>
      </w:r>
      <w:r w:rsidRPr="006F01EB">
        <w:rPr>
          <w:vertAlign w:val="superscript"/>
        </w:rPr>
        <w:t>1</w:t>
      </w:r>
      <w:r w:rsidRPr="006931BE">
        <w:rPr>
          <w:b/>
        </w:rPr>
        <w:t xml:space="preserve"> </w:t>
      </w:r>
      <w:r w:rsidRPr="006931BE">
        <w:t>мм, установить подголовник в это самое низкое положение регулировки.</w:t>
      </w:r>
      <w:r w:rsidR="00B87306" w:rsidRPr="006931BE">
        <w:t xml:space="preserve"> </w:t>
      </w:r>
    </w:p>
    <w:p w14:paraId="7B87578D" w14:textId="77777777" w:rsidR="00662622" w:rsidRPr="006931BE" w:rsidRDefault="00662622" w:rsidP="00880F85">
      <w:pPr>
        <w:pStyle w:val="SingleTxtG"/>
        <w:ind w:left="2268" w:hanging="1134"/>
      </w:pPr>
      <w:r w:rsidRPr="006931BE">
        <w:rPr>
          <w:strike/>
        </w:rPr>
        <w:t>2.5</w:t>
      </w:r>
      <w:r w:rsidRPr="006931BE">
        <w:t xml:space="preserve"> </w:t>
      </w:r>
      <w:r w:rsidRPr="006931BE">
        <w:rPr>
          <w:b/>
        </w:rPr>
        <w:t>2.4</w:t>
      </w:r>
      <w:r w:rsidR="004A41DE" w:rsidRPr="006931BE">
        <w:tab/>
      </w:r>
      <w:r w:rsidRPr="006931BE">
        <w:t>В случае подголовника с регулируемым задним расстоянием установить подголовник в крайнее заднее положение таким образом, чтобы заднее расстояние было максимальным.</w:t>
      </w:r>
    </w:p>
    <w:p w14:paraId="1236AB58" w14:textId="77777777" w:rsidR="00662622" w:rsidRPr="006931BE" w:rsidRDefault="00662622" w:rsidP="00880F85">
      <w:pPr>
        <w:pStyle w:val="SingleTxtG"/>
        <w:ind w:left="2268" w:hanging="1134"/>
      </w:pPr>
      <w:r w:rsidRPr="006931BE">
        <w:rPr>
          <w:strike/>
        </w:rPr>
        <w:t>2.6</w:t>
      </w:r>
      <w:r w:rsidRPr="006931BE">
        <w:t xml:space="preserve"> </w:t>
      </w:r>
      <w:r w:rsidRPr="006931BE">
        <w:rPr>
          <w:b/>
        </w:rPr>
        <w:t>2.5</w:t>
      </w:r>
      <w:r w:rsidR="004A41DE" w:rsidRPr="006931BE">
        <w:tab/>
      </w:r>
      <w:r w:rsidRPr="006931BE">
        <w:t xml:space="preserve">Определить точку D на подголовнике; точка D представляет собой точку пересечения прямой, проведенной горизонтально из точки С в направлении Х, с передней поверхностью подголовника </w:t>
      </w:r>
      <w:r w:rsidRPr="006931BE">
        <w:rPr>
          <w:b/>
        </w:rPr>
        <w:t>(см. рис. 1-1 в приложении 1)</w:t>
      </w:r>
      <w:r w:rsidRPr="006931BE">
        <w:t>.</w:t>
      </w:r>
    </w:p>
    <w:p w14:paraId="565810D4" w14:textId="77777777" w:rsidR="00662622" w:rsidRPr="006931BE" w:rsidRDefault="00662622" w:rsidP="00880F85">
      <w:pPr>
        <w:pStyle w:val="SingleTxtG"/>
        <w:ind w:left="2268" w:hanging="1134"/>
      </w:pPr>
      <w:r w:rsidRPr="006931BE">
        <w:rPr>
          <w:strike/>
        </w:rPr>
        <w:t>2.7</w:t>
      </w:r>
      <w:r w:rsidRPr="006931BE">
        <w:t xml:space="preserve"> </w:t>
      </w:r>
      <w:r w:rsidRPr="006931BE">
        <w:rPr>
          <w:b/>
        </w:rPr>
        <w:t>2.6</w:t>
      </w:r>
      <w:r w:rsidR="004A41DE" w:rsidRPr="006931BE">
        <w:tab/>
      </w:r>
      <w:r w:rsidRPr="006931BE">
        <w:rPr>
          <w:strike/>
        </w:rPr>
        <w:t xml:space="preserve">Измерить расстояние CD. Заднее расстояние представляет собой измеренное расстояние CD минус 71 мм. </w:t>
      </w:r>
    </w:p>
    <w:p w14:paraId="0B8A8842" w14:textId="77777777" w:rsidR="00662622" w:rsidRPr="006931BE" w:rsidRDefault="00662622" w:rsidP="00880F85">
      <w:pPr>
        <w:pStyle w:val="SingleTxtG"/>
        <w:ind w:left="2268" w:hanging="1134"/>
      </w:pPr>
      <w:r w:rsidRPr="006931BE">
        <w:tab/>
      </w:r>
      <w:r w:rsidRPr="006931BE">
        <w:rPr>
          <w:b/>
        </w:rPr>
        <w:t xml:space="preserve">Измерить координату Х точки D. Заднее расстояние от точки R соответствует </w:t>
      </w:r>
      <w:r w:rsidRPr="006931BE">
        <w:t>разности между значением координаты Х точки D и значением координаты Х задней части муляжа головы мужчины средней комплекции, указанным в таблице 1 приложения 1.</w:t>
      </w:r>
    </w:p>
    <w:p w14:paraId="5C9A0D63" w14:textId="77777777" w:rsidR="00A02A9A" w:rsidRPr="006931BE" w:rsidRDefault="00CF3743" w:rsidP="00A02A9A">
      <w:pPr>
        <w:tabs>
          <w:tab w:val="left" w:pos="2268"/>
        </w:tabs>
        <w:spacing w:before="120" w:after="120"/>
        <w:ind w:left="3402" w:right="850" w:hanging="1134"/>
        <w:jc w:val="both"/>
        <w:rPr>
          <w:b/>
        </w:rPr>
      </w:pPr>
      <w:r w:rsidRPr="006931BE">
        <w:rPr>
          <w:b/>
          <w:noProof/>
        </w:rPr>
        <mc:AlternateContent>
          <mc:Choice Requires="wps">
            <w:drawing>
              <wp:anchor distT="0" distB="0" distL="114300" distR="114300" simplePos="0" relativeHeight="251779072" behindDoc="0" locked="0" layoutInCell="1" allowOverlap="1" wp14:anchorId="1435CBCA" wp14:editId="6ED7CB1D">
                <wp:simplePos x="0" y="0"/>
                <wp:positionH relativeFrom="column">
                  <wp:posOffset>4690110</wp:posOffset>
                </wp:positionH>
                <wp:positionV relativeFrom="paragraph">
                  <wp:posOffset>553720</wp:posOffset>
                </wp:positionV>
                <wp:extent cx="806450" cy="173990"/>
                <wp:effectExtent l="0" t="0" r="0" b="0"/>
                <wp:wrapNone/>
                <wp:docPr id="169"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0551C" w14:textId="77777777" w:rsidR="006279E7" w:rsidRPr="003969BF" w:rsidRDefault="006279E7" w:rsidP="00A02A9A">
                            <w:pPr>
                              <w:rPr>
                                <w:b/>
                                <w:sz w:val="18"/>
                                <w:szCs w:val="18"/>
                              </w:rPr>
                            </w:pPr>
                            <w:r w:rsidRPr="003969BF">
                              <w:rPr>
                                <w:b/>
                                <w:sz w:val="18"/>
                                <w:szCs w:val="18"/>
                              </w:rPr>
                              <w:t>203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5CBCA" id="_x0000_t202" coordsize="21600,21600" o:spt="202" path="m,l,21600r21600,l21600,xe">
                <v:stroke joinstyle="miter"/>
                <v:path gradientshapeok="t" o:connecttype="rect"/>
              </v:shapetype>
              <v:shape id="_x0000_s1081" type="#_x0000_t202" style="position:absolute;left:0;text-align:left;margin-left:369.3pt;margin-top:43.6pt;width:63.5pt;height:1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M5lwIAAA8FAAAOAAAAZHJzL2Uyb0RvYy54bWysVM2O0zAQviPxDpbv3SQl7TbRpqttlyKk&#10;5UdaeAA3dhoLxza222RBHLjzCrwDBw7ceIXuGzF2mt1lAQkhcnDG9vjzzHzf+OS0awTaMWO5kgVO&#10;jmKMmCwV5XJT4NevVqMZRtYRSYlQkhX4ill8On/44KTVORurWgnKDAIQafNWF7h2TudRZMuaNcQe&#10;Kc0kbFbKNMTB1GwiakgL6I2IxnE8jVplqDaqZNbC6nm/iecBv6pY6V5UlWUOiQJDbC6MJoxrP0bz&#10;E5JvDNE1Lw9hkH+IoiFcwqU3UOfEEbQ1/BeohpdGWVW5o1I1kaoqXrKQA2STxPeyuayJZiEXKI7V&#10;N2Wy/w+2fL57aRCnwN00w0iSBkjaf95/2X/df99/u/54/QnNJr5MrbY5eF9q8HfdQnVwJKRs9YUq&#10;31gk1bImcsPOjFFtzQiFMBN/MrpztMexHmTdPlMUbiNbpwJQV5nG1xCqggAd6Lq6oYh1DpWwOIun&#10;6QR2SthKjh9lWaAwIvlwWBvrnjDVIG8U2IACAjjZXVjngyH54OLvskpwuuJChInZrJfCoB0BtazC&#10;F+K/5yakd5bKH+sR+xWIEe7wez7awP77LBmn8WKcjVbT2fEoXaWTUXYcz0Zxki2yaZxm6fnqgw8w&#10;SfOaU8rkBZdsUGKS/h3Th57oNRS0iNoCZ5PxpGfoj0nG4ftdkg130JiCN77m/vNOJPe8PpY02I5w&#10;0dvRz+GHKkMNhn+oSlCBJ76XgOvWXdBdOvbIXiJrRa9AF0YBb0AxvCpg1Mq8w6iFDi2wfbslhmEk&#10;nkrQlm/nwTCDsR4MIks4WmCHUW8uXd/2W234pgbkXr1SnYH+Kh60cRvFQbXQdSGJwwvh2/ruPHjd&#10;vmPzHwAAAP//AwBQSwMEFAAGAAgAAAAhADhpZJ/fAAAACgEAAA8AAABkcnMvZG93bnJldi54bWxM&#10;j8FOwzAMhu9IvENkJC6IpSuQVV3TCTa4jcPGtHPWZG1F41RJunZvjznB0fan399frCbbsYvxoXUo&#10;YT5LgBmsnG6xlnD4+njMgIWoUKvOoZFwNQFW5e1NoXLtRtyZyz7WjEIw5EpCE2Ofcx6qxlgVZq43&#10;SLez81ZFGn3NtVcjhduOp0kiuFUt0odG9WbdmOp7P1gJYuOHcYfrh83hfas++zo9vl2PUt7fTa9L&#10;YNFM8Q+GX31Sh5KcTm5AHVgnYfGUCUIlZIsUGAGZeKHFicj5swBeFvx/hfIHAAD//wMAUEsBAi0A&#10;FAAGAAgAAAAhALaDOJL+AAAA4QEAABMAAAAAAAAAAAAAAAAAAAAAAFtDb250ZW50X1R5cGVzXS54&#10;bWxQSwECLQAUAAYACAAAACEAOP0h/9YAAACUAQAACwAAAAAAAAAAAAAAAAAvAQAAX3JlbHMvLnJl&#10;bHNQSwECLQAUAAYACAAAACEAbGkjOZcCAAAPBQAADgAAAAAAAAAAAAAAAAAuAgAAZHJzL2Uyb0Rv&#10;Yy54bWxQSwECLQAUAAYACAAAACEAOGlkn98AAAAKAQAADwAAAAAAAAAAAAAAAADxBAAAZHJzL2Rv&#10;d25yZXYueG1sUEsFBgAAAAAEAAQA8wAAAP0FAAAAAA==&#10;" stroked="f">
                <v:textbox inset="0,0,0,0">
                  <w:txbxContent>
                    <w:p w14:paraId="0F50551C" w14:textId="77777777" w:rsidR="006279E7" w:rsidRPr="003969BF" w:rsidRDefault="006279E7" w:rsidP="00A02A9A">
                      <w:pPr>
                        <w:rPr>
                          <w:b/>
                          <w:sz w:val="18"/>
                          <w:szCs w:val="18"/>
                        </w:rPr>
                      </w:pPr>
                      <w:r w:rsidRPr="003969BF">
                        <w:rPr>
                          <w:b/>
                          <w:sz w:val="18"/>
                          <w:szCs w:val="18"/>
                        </w:rPr>
                        <w:t>203 мм</w:t>
                      </w:r>
                    </w:p>
                  </w:txbxContent>
                </v:textbox>
              </v:shape>
            </w:pict>
          </mc:Fallback>
        </mc:AlternateContent>
      </w:r>
      <w:r w:rsidR="00A02A9A" w:rsidRPr="006931BE">
        <w:rPr>
          <w:b/>
          <w:noProof/>
        </w:rPr>
        <mc:AlternateContent>
          <mc:Choice Requires="wps">
            <w:drawing>
              <wp:anchor distT="0" distB="0" distL="114300" distR="114300" simplePos="0" relativeHeight="251780096" behindDoc="0" locked="0" layoutInCell="1" allowOverlap="1" wp14:anchorId="3108F926" wp14:editId="404AE4BC">
                <wp:simplePos x="0" y="0"/>
                <wp:positionH relativeFrom="column">
                  <wp:posOffset>1350010</wp:posOffset>
                </wp:positionH>
                <wp:positionV relativeFrom="paragraph">
                  <wp:posOffset>1791970</wp:posOffset>
                </wp:positionV>
                <wp:extent cx="4400550" cy="0"/>
                <wp:effectExtent l="0" t="0" r="0" b="0"/>
                <wp:wrapNone/>
                <wp:docPr id="166" name="Прямая соединительная линия 166"/>
                <wp:cNvGraphicFramePr/>
                <a:graphic xmlns:a="http://schemas.openxmlformats.org/drawingml/2006/main">
                  <a:graphicData uri="http://schemas.microsoft.com/office/word/2010/wordprocessingShape">
                    <wps:wsp>
                      <wps:cNvCnPr/>
                      <wps:spPr>
                        <a:xfrm>
                          <a:off x="0" y="0"/>
                          <a:ext cx="44005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F9F33" id="Прямая соединительная линия 16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06.3pt,141.1pt" to="452.8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IzBQIAADIEAAAOAAAAZHJzL2Uyb0RvYy54bWysU82O0zAQviPxDpbvNGm1rSBquoddLRcE&#10;FbAP4HXs1pL/ZJsmvQFnpD4Cr8ABpJUWeIbkjRg7aboCJATi4tgz830z881ked4oiXbMeWF0iaeT&#10;HCOmqamE3pT4+vXVo8cY+UB0RaTRrMR75vH56uGDZW0LNjNbIyvmEJBoX9S2xNsQbJFlnm6ZIn5i&#10;LNPg5MYpEuDpNlnlSA3sSmazPF9ktXGVdYYy78F62TvxKvFzzmh4wblnAckSQ20hnS6dN/HMVktS&#10;bByxW0GHMsg/VKGI0JB0pLokgaA3TvxCpQR1xhseJtSozHAuKEs9QDfT/KduXm2JZakXEMfbUSb/&#10;/2jp893aIVHB7BYLjDRRMKT2Y/e2O7Rf20/dAXXv2u/tl/Zze9t+a2+793C/6z7APTrbu8F8QBEP&#10;atbWF0B6oddueHm7dlGahjsVv9A0atIE9uMEWBMQBePZWZ7P5zAoevRlJ6B1PjxlRqF4KbEUOopD&#10;CrJ75gMkg9BjSDRLjeoSP5nP5inKGymqKyFl9KX9YhfSoR2BzQjNNNYOBPei4CU1GGNHfQ/pFvaS&#10;9fQvGQfloOppnyDu7ImTUMp0OPJKDdERxqGCEZj/GTjERyhL+/w34BGRMhsdRrAS2rjfZT9Jwfv4&#10;owJ931GCG1Pt03STNLCYSbnhJ4qbf/+d4KdfffUDAAD//wMAUEsDBBQABgAIAAAAIQA5Xgtr3gAA&#10;AAsBAAAPAAAAZHJzL2Rvd25yZXYueG1sTI/BTsMwEETvSPyDtUjcqFMLopDGqRCCC+KS0APc3Hgb&#10;R43tNHaa8PcsEhK97c6MZt8W28X27Ixj6LyTsF4lwNA1XneulbD7eL3LgIWonFa9dyjhGwNsy+ur&#10;QuXaz67Ccx1bRiUu5EqCiXHIOQ+NQavCyg/oyDv40apI69hyPaqZym3PRZKk3KrO0QWjBnw22Bzr&#10;yUp4O72H3X1avVSfp6yevw6TaT1KeXuzPG2ARVzifxh+8QkdSmLa+8npwHoJYi1SitKQCQGMEo/J&#10;Ayn7P4WXBb/8ofwBAAD//wMAUEsBAi0AFAAGAAgAAAAhALaDOJL+AAAA4QEAABMAAAAAAAAAAAAA&#10;AAAAAAAAAFtDb250ZW50X1R5cGVzXS54bWxQSwECLQAUAAYACAAAACEAOP0h/9YAAACUAQAACwAA&#10;AAAAAAAAAAAAAAAvAQAAX3JlbHMvLnJlbHNQSwECLQAUAAYACAAAACEASgHiMwUCAAAyBAAADgAA&#10;AAAAAAAAAAAAAAAuAgAAZHJzL2Uyb0RvYy54bWxQSwECLQAUAAYACAAAACEAOV4La94AAAALAQAA&#10;DwAAAAAAAAAAAAAAAABfBAAAZHJzL2Rvd25yZXYueG1sUEsFBgAAAAAEAAQA8wAAAGoFAAAAAA==&#10;" strokecolor="black [3213]"/>
            </w:pict>
          </mc:Fallback>
        </mc:AlternateContent>
      </w:r>
      <w:r w:rsidR="00A02A9A" w:rsidRPr="006931BE">
        <w:object w:dxaOrig="7134" w:dyaOrig="5828" w14:anchorId="7195E6B9">
          <v:shape id="_x0000_i1028" type="#_x0000_t75" style="width:332.8pt;height:271pt" o:ole="">
            <v:imagedata r:id="rId26" o:title="" croptop="4474f" cropright="4486f"/>
          </v:shape>
          <o:OLEObject Type="Embed" ProgID="Word.Picture.8" ShapeID="_x0000_i1028" DrawAspect="Content" ObjectID="_1616846765" r:id="rId27"/>
        </w:object>
      </w:r>
    </w:p>
    <w:p w14:paraId="1D007EC3" w14:textId="77777777" w:rsidR="00662622" w:rsidRPr="006931BE" w:rsidRDefault="00662622" w:rsidP="00A02A9A">
      <w:pPr>
        <w:pStyle w:val="SingleTxtG"/>
        <w:jc w:val="center"/>
        <w:rPr>
          <w:strike/>
        </w:rPr>
      </w:pPr>
      <w:r w:rsidRPr="006931BE">
        <w:rPr>
          <w:strike/>
        </w:rPr>
        <w:t>Рис. 5-2</w:t>
      </w:r>
    </w:p>
    <w:p w14:paraId="370BB29E" w14:textId="77777777" w:rsidR="00A02A9A" w:rsidRPr="006931BE" w:rsidRDefault="00A02A9A">
      <w:pPr>
        <w:suppressAutoHyphens w:val="0"/>
        <w:spacing w:line="240" w:lineRule="auto"/>
        <w:rPr>
          <w:rFonts w:eastAsia="Times New Roman" w:cs="Times New Roman"/>
          <w:szCs w:val="20"/>
        </w:rPr>
      </w:pPr>
      <w:r w:rsidRPr="006931BE">
        <w:br w:type="page"/>
      </w:r>
    </w:p>
    <w:p w14:paraId="56D01E94" w14:textId="77777777" w:rsidR="00662622" w:rsidRPr="006931BE" w:rsidRDefault="00662622" w:rsidP="00A02A9A">
      <w:pPr>
        <w:pStyle w:val="HChG"/>
        <w:rPr>
          <w:bCs/>
        </w:rPr>
      </w:pPr>
      <w:r w:rsidRPr="006931BE">
        <w:lastRenderedPageBreak/>
        <w:t xml:space="preserve">Приложение </w:t>
      </w:r>
      <w:r w:rsidRPr="006931BE">
        <w:rPr>
          <w:bCs/>
          <w:strike/>
        </w:rPr>
        <w:t>6</w:t>
      </w:r>
      <w:r w:rsidRPr="006931BE">
        <w:rPr>
          <w:bCs/>
        </w:rPr>
        <w:t>5</w:t>
      </w:r>
    </w:p>
    <w:p w14:paraId="0932030A" w14:textId="77777777" w:rsidR="00662622" w:rsidRPr="006931BE" w:rsidRDefault="00662622" w:rsidP="00A02A9A">
      <w:pPr>
        <w:pStyle w:val="HChG"/>
      </w:pPr>
      <w:r w:rsidRPr="006931BE">
        <w:rPr>
          <w:bCs/>
        </w:rPr>
        <w:tab/>
      </w:r>
      <w:r w:rsidR="00A02A9A" w:rsidRPr="006931BE">
        <w:rPr>
          <w:bCs/>
        </w:rPr>
        <w:tab/>
      </w:r>
      <w:r w:rsidRPr="006931BE">
        <w:t>Процедура испытания на смещение, на удержание заднего расстояния и на прочность</w:t>
      </w:r>
    </w:p>
    <w:p w14:paraId="5EAB3FFE" w14:textId="77777777" w:rsidR="00662622" w:rsidRPr="006931BE" w:rsidRDefault="00662622" w:rsidP="00A02A9A">
      <w:pPr>
        <w:pStyle w:val="SingleTxtG"/>
        <w:ind w:left="2268" w:hanging="1134"/>
      </w:pPr>
      <w:r w:rsidRPr="006931BE">
        <w:t>1.</w:t>
      </w:r>
      <w:r w:rsidRPr="006931BE">
        <w:tab/>
        <w:t>Цель</w:t>
      </w:r>
    </w:p>
    <w:p w14:paraId="6AC2D74D" w14:textId="77777777" w:rsidR="00662622" w:rsidRPr="006931BE" w:rsidRDefault="00662622" w:rsidP="00A02A9A">
      <w:pPr>
        <w:pStyle w:val="SingleTxtG"/>
        <w:ind w:left="2268" w:hanging="1134"/>
      </w:pPr>
      <w:r w:rsidRPr="006931BE">
        <w:tab/>
        <w:t>Подтвердить соблюдение предписаний в отношении смещения, содержащихся в пункте 5.1.3 настоящих Правил, в соответствии с пунктом 2 настоящего приложения.</w:t>
      </w:r>
    </w:p>
    <w:p w14:paraId="4FCA919E" w14:textId="77777777" w:rsidR="00662622" w:rsidRPr="006931BE" w:rsidRDefault="00662622" w:rsidP="00A02A9A">
      <w:pPr>
        <w:pStyle w:val="SingleTxtG"/>
        <w:ind w:left="2268" w:hanging="1134"/>
      </w:pPr>
      <w:r w:rsidRPr="006931BE">
        <w:tab/>
        <w:t>Подтвердить соблюдение предписаний в отношении смещения, содержащихся в пункте 5.2.3.3 настоящих Правил, в соответствии с пунктом 2 настоящего приложения.</w:t>
      </w:r>
    </w:p>
    <w:p w14:paraId="294142C6" w14:textId="77777777" w:rsidR="00662622" w:rsidRPr="006931BE" w:rsidRDefault="00662622" w:rsidP="00A02A9A">
      <w:pPr>
        <w:pStyle w:val="SingleTxtG"/>
        <w:ind w:left="2268" w:hanging="1134"/>
      </w:pPr>
      <w:r w:rsidRPr="006931BE">
        <w:tab/>
        <w:t xml:space="preserve">Подтвердить соблюдение предписаний в отношении смещения и заднего расстояния, содержащихся в пункте 5.2.3.2 настоящих Правил, в соответствии с пунктом </w:t>
      </w:r>
      <w:r w:rsidR="003969BF" w:rsidRPr="006931BE">
        <w:t>3</w:t>
      </w:r>
      <w:r w:rsidRPr="006931BE">
        <w:t xml:space="preserve"> настоящего приложения.</w:t>
      </w:r>
    </w:p>
    <w:p w14:paraId="47AB80BE" w14:textId="77777777" w:rsidR="00662622" w:rsidRPr="006931BE" w:rsidRDefault="00662622" w:rsidP="00A02A9A">
      <w:pPr>
        <w:pStyle w:val="SingleTxtG"/>
        <w:ind w:left="2268" w:hanging="1134"/>
      </w:pPr>
      <w:r w:rsidRPr="006931BE">
        <w:tab/>
        <w:t>Подтвердить соблюдение предписаний в отношении прочности, содержащихся в пункте 5.2.4 настоящих Правил, в соответствии с пунктом 4 настоящего приложения.</w:t>
      </w:r>
    </w:p>
    <w:p w14:paraId="1976D88F" w14:textId="77777777" w:rsidR="00662622" w:rsidRPr="006931BE" w:rsidRDefault="00662622" w:rsidP="00A02A9A">
      <w:pPr>
        <w:pStyle w:val="SingleTxtG"/>
        <w:ind w:left="2268" w:hanging="1134"/>
      </w:pPr>
      <w:r w:rsidRPr="006931BE">
        <w:t>2.</w:t>
      </w:r>
      <w:r w:rsidRPr="006931BE">
        <w:tab/>
        <w:t>Процедура испытания на смещение</w:t>
      </w:r>
    </w:p>
    <w:p w14:paraId="7F5EB020" w14:textId="77777777" w:rsidR="00662622" w:rsidRPr="006931BE" w:rsidRDefault="00662622" w:rsidP="00A02A9A">
      <w:pPr>
        <w:pStyle w:val="SingleTxtG"/>
        <w:ind w:left="2268" w:hanging="1134"/>
      </w:pPr>
      <w:r w:rsidRPr="006931BE">
        <w:tab/>
        <w:t>Векторы нагрузки, создающие крутящий момент, действующий на подголовник, изначально лежат в вертикальной плоскости, параллельной вертикальной продольной нулевой плоскости транспортного средства.</w:t>
      </w:r>
    </w:p>
    <w:p w14:paraId="6E97B515" w14:textId="77777777" w:rsidR="00662622" w:rsidRPr="006931BE" w:rsidRDefault="00662622" w:rsidP="00A02A9A">
      <w:pPr>
        <w:pStyle w:val="SingleTxtG"/>
        <w:ind w:left="2268" w:hanging="1134"/>
      </w:pPr>
      <w:r w:rsidRPr="006931BE">
        <w:t>2.1</w:t>
      </w:r>
      <w:r w:rsidR="004A41DE" w:rsidRPr="006931BE">
        <w:tab/>
      </w:r>
      <w:r w:rsidRPr="006931BE">
        <w:t>Установка сиденья</w:t>
      </w:r>
    </w:p>
    <w:p w14:paraId="4D0AD167" w14:textId="77777777" w:rsidR="00662622" w:rsidRPr="006931BE" w:rsidRDefault="00662622" w:rsidP="00A02A9A">
      <w:pPr>
        <w:pStyle w:val="SingleTxtG"/>
        <w:ind w:left="2268" w:hanging="1134"/>
      </w:pPr>
      <w:r w:rsidRPr="006931BE">
        <w:tab/>
        <w:t>Если спинка сиденья регулируется, то ее устанавливают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установить наклон спинки сиденья в положение, наиболее близкое к положению, указанному изготовителем, и назад от него. Если положение подголовника не зависит от наклона спинки сиденья, то факт соответствия определяют в положении наклона спинки сиденья, указанной изготовителем. Установить подголовник в самое высокое положение регулировки по вертикали, предусмотренное для использования водителем или пассажиром. Установить подголовник в крайне заднее (по отношению к сиденью) положение регулировки заднего расстояния по горизонтали.</w:t>
      </w:r>
    </w:p>
    <w:p w14:paraId="3310301D" w14:textId="77777777" w:rsidR="00662622" w:rsidRPr="006931BE" w:rsidRDefault="00662622" w:rsidP="00A02A9A">
      <w:pPr>
        <w:pStyle w:val="SingleTxtG"/>
        <w:ind w:left="2268" w:hanging="1134"/>
      </w:pPr>
      <w:r w:rsidRPr="006931BE">
        <w:t>2.2</w:t>
      </w:r>
      <w:r w:rsidR="004A41DE" w:rsidRPr="006931BE">
        <w:tab/>
      </w:r>
      <w:r w:rsidRPr="006931BE">
        <w:t xml:space="preserve">Установить на сиденье испытательное устройство с линейкой, помещенной на муляже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 описание которого содержится в приложении </w:t>
      </w:r>
      <w:r w:rsidRPr="006931BE">
        <w:rPr>
          <w:strike/>
        </w:rPr>
        <w:t>13</w:t>
      </w:r>
      <w:r w:rsidRPr="006931BE">
        <w:rPr>
          <w:b/>
        </w:rPr>
        <w:t>12</w:t>
      </w:r>
      <w:r w:rsidRPr="006931BE">
        <w:t>.</w:t>
      </w:r>
    </w:p>
    <w:p w14:paraId="0F129E42" w14:textId="77777777" w:rsidR="00662622" w:rsidRPr="006931BE" w:rsidRDefault="00662622" w:rsidP="00A02A9A">
      <w:pPr>
        <w:pStyle w:val="SingleTxtG"/>
        <w:ind w:left="2268" w:hanging="1134"/>
        <w:rPr>
          <w:b/>
        </w:rPr>
      </w:pPr>
      <w:r w:rsidRPr="006931BE">
        <w:t>2.3</w:t>
      </w:r>
      <w:r w:rsidR="004A41DE" w:rsidRPr="006931BE">
        <w:tab/>
      </w:r>
      <w:r w:rsidRPr="006931BE">
        <w:t>Определить смещение исходной линии туловища, создав крутящий момент в заднем направлении величиной 373 ± 7,5 Нм вокруг точки R путем приложения силы к спинке сиденья с помощью спинного элемента со скоростью [2,5–</w:t>
      </w:r>
      <w:r w:rsidRPr="006931BE">
        <w:rPr>
          <w:strike/>
        </w:rPr>
        <w:t>37.3</w:t>
      </w:r>
      <w:r w:rsidRPr="006931BE">
        <w:rPr>
          <w:b/>
        </w:rPr>
        <w:t>3,7</w:t>
      </w:r>
      <w:r w:rsidRPr="006931BE">
        <w:t> Нм/с]. Начальная точка приложения вектора силы, создающей вращательный момент, к спинному элементу должна находиться на высоте 290 ± 13 мм. Приложить вектор силы перпендикулярно исходной линии туловища и поддерживать его в пределах 2º от вертикальной плоскости, параллельной вертикальной продольной нулевой плоскости транспортного средства. Заставить спинной элемент повернуться вокруг точки R. Повернуть вектор силы в направлении, соответствующем повороту спинного элемента.</w:t>
      </w:r>
      <w:r w:rsidRPr="006931BE">
        <w:rPr>
          <w:b/>
        </w:rPr>
        <w:t xml:space="preserve"> В случае одновременного испытания многоместных нераздельных сидений ко </w:t>
      </w:r>
      <w:r w:rsidRPr="006931BE">
        <w:rPr>
          <w:b/>
        </w:rPr>
        <w:lastRenderedPageBreak/>
        <w:t>всем нераздельным сиденьям – независимо от того, оснащены они или не оснащены подголовниками – прилагают момент силы в направлении назад.</w:t>
      </w:r>
    </w:p>
    <w:p w14:paraId="584DF5A9" w14:textId="77777777" w:rsidR="00662622" w:rsidRPr="006931BE" w:rsidRDefault="00662622" w:rsidP="00A02A9A">
      <w:pPr>
        <w:pStyle w:val="SingleTxtG"/>
        <w:ind w:left="2268" w:hanging="1134"/>
      </w:pPr>
      <w:r w:rsidRPr="006931BE">
        <w:t>2.4</w:t>
      </w:r>
      <w:r w:rsidR="004A41DE" w:rsidRPr="006931BE">
        <w:tab/>
      </w:r>
      <w:r w:rsidRPr="006931BE">
        <w:t>Поддерживать положение спинного элемента, определенного в пункте</w:t>
      </w:r>
      <w:r w:rsidR="00A02A9A" w:rsidRPr="006931BE">
        <w:t> </w:t>
      </w:r>
      <w:r w:rsidRPr="006931BE">
        <w:t xml:space="preserve">2.3 настоящего приложения. Определить с помощью сферического муляжа головы диаметром 165 ± 2 мм начальное исходное положение муляжа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w:t>
      </w:r>
      <w:r w:rsidRPr="006931BE">
        <w:rPr>
          <w:b/>
        </w:rPr>
        <w:t>фактического</w:t>
      </w:r>
      <w:r w:rsidRPr="006931BE">
        <w:t xml:space="preserve"> верха подголовника, которая должна создавать крутящий момент величиной 373 Н·м вокруг точки R. После поддержания этого момента в течение 5 секунд измерить смещение муляжа головы в заднем направлении в процессе приложения нагрузки.</w:t>
      </w:r>
      <w:r w:rsidRPr="006931BE">
        <w:rPr>
          <w:b/>
        </w:rPr>
        <w:t xml:space="preserve"> В случае одновременного испытания многоместных нераздельных сидений это усилие при</w:t>
      </w:r>
      <w:r w:rsidR="00A02A9A" w:rsidRPr="006931BE">
        <w:rPr>
          <w:b/>
        </w:rPr>
        <w:t>к</w:t>
      </w:r>
      <w:r w:rsidRPr="006931BE">
        <w:rPr>
          <w:b/>
        </w:rPr>
        <w:t>ладывают одновременно ко всем подголовникам, находящимся на нераздельных сиденьях</w:t>
      </w:r>
      <w:r w:rsidRPr="006931BE">
        <w:footnoteReference w:customMarkFollows="1" w:id="16"/>
        <w:sym w:font="Symbol" w:char="F02A"/>
      </w:r>
      <w:r w:rsidR="00A02A9A" w:rsidRPr="006931BE">
        <w:rPr>
          <w:b/>
        </w:rPr>
        <w:t>.</w:t>
      </w:r>
    </w:p>
    <w:p w14:paraId="41D62A43" w14:textId="77777777" w:rsidR="00662622" w:rsidRPr="006931BE" w:rsidRDefault="00662622" w:rsidP="00A02A9A">
      <w:pPr>
        <w:pStyle w:val="SingleTxtG"/>
        <w:ind w:left="2268" w:hanging="1134"/>
      </w:pPr>
      <w:r w:rsidRPr="006931BE">
        <w:t>2.5</w:t>
      </w:r>
      <w:r w:rsidR="004A41DE" w:rsidRPr="006931BE">
        <w:tab/>
      </w:r>
      <w:r w:rsidRPr="006931BE">
        <w:t>При определении смещения в заднем направлении для подголовников, имеющих проем свыше 60 мм в соответствии с пунктом 5.1.3 настоящих Правил, нагрузка, указанная в пункте 2.4 настоящего приложения, прилагается через центр тяжести наименьшего из сечений проема вдоль поперечных плоскостей, параллельных исходной линии туловища.</w:t>
      </w:r>
    </w:p>
    <w:p w14:paraId="50202C53" w14:textId="77777777" w:rsidR="00662622" w:rsidRPr="006931BE" w:rsidRDefault="00662622" w:rsidP="00A02A9A">
      <w:pPr>
        <w:pStyle w:val="SingleTxtG"/>
        <w:ind w:left="2268" w:hanging="1134"/>
      </w:pPr>
      <w:r w:rsidRPr="006931BE">
        <w:t>2.6</w:t>
      </w:r>
      <w:r w:rsidR="004A41DE" w:rsidRPr="006931BE">
        <w:tab/>
      </w:r>
      <w:r w:rsidRPr="006931BE">
        <w:t>Если в результате наличия проемов приложить силу, как указано в пункте 2.4 настоящего приложения, на расстоянии 65 ±</w:t>
      </w:r>
      <w:r w:rsidR="003969BF" w:rsidRPr="006931BE">
        <w:t> </w:t>
      </w:r>
      <w:r w:rsidRPr="006931BE">
        <w:t xml:space="preserve">3 мм от </w:t>
      </w:r>
      <w:r w:rsidRPr="006931BE">
        <w:rPr>
          <w:b/>
        </w:rPr>
        <w:t>фактического</w:t>
      </w:r>
      <w:r w:rsidRPr="006931BE">
        <w:t xml:space="preserve"> верха подголовника невозможно,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7D5139C6" w14:textId="77777777" w:rsidR="00662622" w:rsidRPr="006931BE" w:rsidRDefault="00662622" w:rsidP="00A02A9A">
      <w:pPr>
        <w:pStyle w:val="SingleTxtG"/>
        <w:ind w:left="2268" w:hanging="1134"/>
      </w:pPr>
      <w:r w:rsidRPr="006931BE">
        <w:t>3</w:t>
      </w:r>
      <w:r w:rsidR="004A41DE" w:rsidRPr="006931BE">
        <w:tab/>
      </w:r>
      <w:r w:rsidRPr="006931BE">
        <w:t>Процедура испытания на удержание заднего расстояния и</w:t>
      </w:r>
      <w:r w:rsidR="00A02A9A" w:rsidRPr="006931BE">
        <w:t xml:space="preserve"> </w:t>
      </w:r>
      <w:r w:rsidRPr="006931BE">
        <w:t xml:space="preserve">на смещение </w:t>
      </w:r>
    </w:p>
    <w:p w14:paraId="30226807" w14:textId="77777777" w:rsidR="00662622" w:rsidRPr="006931BE" w:rsidRDefault="00662622" w:rsidP="00A02A9A">
      <w:pPr>
        <w:pStyle w:val="SingleTxtG"/>
        <w:ind w:left="2268" w:hanging="1134"/>
        <w:rPr>
          <w:u w:val="single"/>
        </w:rPr>
      </w:pPr>
      <w:r w:rsidRPr="006931BE">
        <w:t>3.1</w:t>
      </w:r>
      <w:r w:rsidR="004A41DE" w:rsidRPr="006931BE">
        <w:tab/>
      </w:r>
      <w:r w:rsidRPr="006931BE">
        <w:t>Если спинка сиденья регулируется, то ее устанавливают в положение, указанное изготовителем транспортного средства. Если предусмотрено несколько положений наклона, самых близких к положению, указанному изготовителем, установить наклон спинки сиденья в положение, наиболее близкое к положению, указанному изготовителем, и назад от него. Если положение подголовника не зависит от наклона спинки сиденья, то факт соответствия определяется в положении наклона спинки сиденья, указанной изготовителем. Установить подголовник в самое высокое положение регулировки по вертикали, предусмотренное для использования водителем или пассажиром.</w:t>
      </w:r>
    </w:p>
    <w:p w14:paraId="32FD9B34" w14:textId="77777777" w:rsidR="00662622" w:rsidRPr="006931BE" w:rsidRDefault="00662622" w:rsidP="00A02A9A">
      <w:pPr>
        <w:pStyle w:val="SingleTxtG"/>
        <w:ind w:left="2268" w:hanging="1134"/>
      </w:pPr>
      <w:r w:rsidRPr="006931BE">
        <w:t>3.2</w:t>
      </w:r>
      <w:r w:rsidR="004A41DE" w:rsidRPr="006931BE">
        <w:tab/>
      </w:r>
      <w:r w:rsidRPr="006931BE">
        <w:t>Установить подголовник в любом положении регулировки заднего расстояния.</w:t>
      </w:r>
    </w:p>
    <w:p w14:paraId="4637D861" w14:textId="77777777" w:rsidR="00662622" w:rsidRPr="006931BE" w:rsidRDefault="00662622" w:rsidP="00A02A9A">
      <w:pPr>
        <w:pStyle w:val="SingleTxtG"/>
        <w:ind w:left="2268" w:hanging="1134"/>
      </w:pPr>
      <w:r w:rsidRPr="006931BE">
        <w:t>3.3</w:t>
      </w:r>
      <w:r w:rsidR="004A41DE" w:rsidRPr="006931BE">
        <w:tab/>
      </w:r>
      <w:r w:rsidRPr="006931BE">
        <w:t>Установить на сиденье испытательное устройство с линейкой, помещенной на муляже головы в крайнее заднее положение, у 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Н.</w:t>
      </w:r>
    </w:p>
    <w:p w14:paraId="6774EDCF" w14:textId="77777777" w:rsidR="00662622" w:rsidRPr="006931BE" w:rsidRDefault="00662622" w:rsidP="00A02A9A">
      <w:pPr>
        <w:pStyle w:val="SingleTxtG"/>
        <w:ind w:left="2268" w:hanging="1134"/>
      </w:pPr>
      <w:r w:rsidRPr="006931BE">
        <w:t>3.4</w:t>
      </w:r>
      <w:r w:rsidRPr="006931BE">
        <w:tab/>
        <w:t>Определить смещение исходной линии туловища, создав крутящий момент в заднем направлении величиной 373</w:t>
      </w:r>
      <w:r w:rsidR="006F01EB">
        <w:t> </w:t>
      </w:r>
      <w:r w:rsidRPr="006931BE">
        <w:t>±</w:t>
      </w:r>
      <w:r w:rsidR="006F01EB">
        <w:t> </w:t>
      </w:r>
      <w:r w:rsidRPr="006931BE">
        <w:t>7,5 Нм вокруг точки R путем приложения силы к спинке сиденья с помощью спинного элемента со скоростью [2,5–</w:t>
      </w:r>
      <w:r w:rsidRPr="006931BE">
        <w:rPr>
          <w:strike/>
        </w:rPr>
        <w:t>37,3</w:t>
      </w:r>
      <w:r w:rsidRPr="006931BE">
        <w:rPr>
          <w:b/>
        </w:rPr>
        <w:t>3,7</w:t>
      </w:r>
      <w:r w:rsidRPr="006931BE">
        <w:t xml:space="preserve"> Нм/с]. Начальная точка приложения вектора силы, создающей вращательный момент, к спинному элементу должна находится на высоте 290</w:t>
      </w:r>
      <w:r w:rsidR="00A02A9A" w:rsidRPr="006931BE">
        <w:t> </w:t>
      </w:r>
      <w:r w:rsidRPr="006931BE">
        <w:t>±</w:t>
      </w:r>
      <w:r w:rsidR="00A02A9A" w:rsidRPr="006931BE">
        <w:t> </w:t>
      </w:r>
      <w:r w:rsidRPr="006931BE">
        <w:t xml:space="preserve">13 мм. Приложить вектор силы перпендикулярно исходной линии туловища и поддерживать его в пределах 2º от вертикальной плоскости, параллельной вертикальной </w:t>
      </w:r>
      <w:r w:rsidRPr="006931BE">
        <w:lastRenderedPageBreak/>
        <w:t>продольной нулевой плоскости транспортного средства. Заставить спинной элемент повернуться вокруг точки R. Повернуть вектор силы в направлении, соответствующем повороту спинного элемента.</w:t>
      </w:r>
    </w:p>
    <w:p w14:paraId="0BD3FF9C" w14:textId="77777777" w:rsidR="00662622" w:rsidRPr="006931BE" w:rsidRDefault="00662622" w:rsidP="00A02A9A">
      <w:pPr>
        <w:pStyle w:val="SingleTxtG"/>
        <w:ind w:left="2268" w:hanging="1134"/>
      </w:pPr>
      <w:r w:rsidRPr="006931BE">
        <w:t>3.5</w:t>
      </w:r>
      <w:r w:rsidR="004A41DE" w:rsidRPr="006931BE">
        <w:tab/>
      </w:r>
      <w:r w:rsidRPr="006931BE">
        <w:t>Поддерживать положение спинного элемента, определенного в пункте</w:t>
      </w:r>
      <w:r w:rsidR="00A02A9A" w:rsidRPr="006931BE">
        <w:t> </w:t>
      </w:r>
      <w:r w:rsidRPr="006931BE">
        <w:t>3.4 настоящего приложения. Определить с помощью сферического муляжа головы диаметром 165 ±</w:t>
      </w:r>
      <w:r w:rsidR="00B32F82" w:rsidRPr="006931BE">
        <w:t> </w:t>
      </w:r>
      <w:r w:rsidRPr="006931BE">
        <w:t>2 мм начальное исходное положение муляжа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w:t>
      </w:r>
      <w:r w:rsidR="00B32F82" w:rsidRPr="006931BE">
        <w:t> </w:t>
      </w:r>
      <w:r w:rsidRPr="006931BE">
        <w:t>±</w:t>
      </w:r>
      <w:r w:rsidR="00B32F82" w:rsidRPr="006931BE">
        <w:t> </w:t>
      </w:r>
      <w:r w:rsidRPr="006931BE">
        <w:t xml:space="preserve">3 мм ниже </w:t>
      </w:r>
      <w:r w:rsidRPr="006931BE">
        <w:rPr>
          <w:b/>
        </w:rPr>
        <w:t>фактического</w:t>
      </w:r>
      <w:r w:rsidRPr="006931BE">
        <w:t xml:space="preserve"> верха подголовника, которая должна создавать крутящий момент величиной 37 Нм вокруг точки R. Измерить смещение муляжа головы в заднем направлении в процессе приложения нагрузки.</w:t>
      </w:r>
    </w:p>
    <w:p w14:paraId="5F01BC3E" w14:textId="77777777" w:rsidR="00662622" w:rsidRPr="006931BE" w:rsidRDefault="00662622" w:rsidP="00A02A9A">
      <w:pPr>
        <w:pStyle w:val="SingleTxtG"/>
        <w:ind w:left="2268" w:hanging="1134"/>
      </w:pPr>
      <w:r w:rsidRPr="006931BE">
        <w:t>3.6</w:t>
      </w:r>
      <w:r w:rsidR="004A41DE" w:rsidRPr="006931BE">
        <w:tab/>
      </w:r>
      <w:r w:rsidRPr="006931BE">
        <w:t>Если в результате наличия проемов приложить силу, как указано в пункте 3.5 настоящего приложения, на расстоянии 65 ±</w:t>
      </w:r>
      <w:r w:rsidR="00B32F82" w:rsidRPr="006931BE">
        <w:t> </w:t>
      </w:r>
      <w:r w:rsidRPr="006931BE">
        <w:t>3 мм от</w:t>
      </w:r>
      <w:r w:rsidRPr="006931BE">
        <w:rPr>
          <w:b/>
        </w:rPr>
        <w:t xml:space="preserve"> фактического</w:t>
      </w:r>
      <w:r w:rsidRPr="006931BE">
        <w:t xml:space="preserve"> верха подголовника невозможно,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609F75AE" w14:textId="77777777" w:rsidR="00662622" w:rsidRPr="006931BE" w:rsidRDefault="00662622" w:rsidP="00A02A9A">
      <w:pPr>
        <w:pStyle w:val="SingleTxtG"/>
        <w:ind w:left="2268" w:hanging="1134"/>
      </w:pPr>
      <w:r w:rsidRPr="006931BE">
        <w:t>3.7</w:t>
      </w:r>
      <w:r w:rsidR="004A41DE" w:rsidRPr="006931BE">
        <w:tab/>
      </w:r>
      <w:r w:rsidRPr="006931BE">
        <w:t>Увеличивать первоначальную нагрузку со скоростью [2,5–</w:t>
      </w:r>
      <w:r w:rsidRPr="006931BE">
        <w:rPr>
          <w:strike/>
        </w:rPr>
        <w:t>37,3</w:t>
      </w:r>
      <w:r w:rsidRPr="006931BE">
        <w:rPr>
          <w:b/>
        </w:rPr>
        <w:t>3,7</w:t>
      </w:r>
      <w:r w:rsidRPr="006931BE">
        <w:t xml:space="preserve"> Нм/с] до тех пор, пока не будет достигнут крутящий момент величиной 373 Нм вокруг точки R. Поддерживать уровень нагрузки, создающей этот крутящий момент, в течение не менее 5 с и затем измерить смещение муляжа головы назад по отношению к смещенной исходной линии туловища.</w:t>
      </w:r>
    </w:p>
    <w:p w14:paraId="60728846" w14:textId="77777777" w:rsidR="00662622" w:rsidRPr="006931BE" w:rsidRDefault="00662622" w:rsidP="00A02A9A">
      <w:pPr>
        <w:pStyle w:val="SingleTxtG"/>
        <w:ind w:left="2268" w:hanging="1134"/>
      </w:pPr>
      <w:r w:rsidRPr="006931BE">
        <w:t>3.8</w:t>
      </w:r>
      <w:r w:rsidR="004A41DE" w:rsidRPr="006931BE">
        <w:tab/>
      </w:r>
      <w:r w:rsidRPr="006931BE">
        <w:t>Снижать нагрузку со скоростью [2,5–</w:t>
      </w:r>
      <w:r w:rsidRPr="006931BE">
        <w:rPr>
          <w:strike/>
        </w:rPr>
        <w:t>37,3</w:t>
      </w:r>
      <w:r w:rsidRPr="006931BE">
        <w:rPr>
          <w:b/>
        </w:rPr>
        <w:t>3,7</w:t>
      </w:r>
      <w:r w:rsidRPr="006931BE">
        <w:t xml:space="preserve"> Нм/с] до 0 Нм. Подождать </w:t>
      </w:r>
      <w:r w:rsidRPr="006931BE">
        <w:rPr>
          <w:strike/>
        </w:rPr>
        <w:t>10</w:t>
      </w:r>
      <w:r w:rsidR="00A02A9A" w:rsidRPr="006931BE">
        <w:t xml:space="preserve"> </w:t>
      </w:r>
      <w:r w:rsidRPr="006931BE">
        <w:rPr>
          <w:b/>
        </w:rPr>
        <w:t xml:space="preserve">не более 2 </w:t>
      </w:r>
      <w:r w:rsidRPr="006931BE">
        <w:t xml:space="preserve">минут. Еще раз приложить нагрузку до достижения вращательного момента 37 Нм вокруг точки R. Поддерживая уровень нагрузки, создающей этот момент, измерить смещение положения муляжа головы в заднем направлении по отношению к ее начальному исходному положению. </w:t>
      </w:r>
    </w:p>
    <w:p w14:paraId="24E2CD22" w14:textId="77777777" w:rsidR="00662622" w:rsidRPr="006931BE" w:rsidRDefault="00662622" w:rsidP="00A02A9A">
      <w:pPr>
        <w:pStyle w:val="SingleTxtG"/>
        <w:ind w:left="2268" w:hanging="1134"/>
      </w:pPr>
      <w:r w:rsidRPr="006931BE">
        <w:t>4.</w:t>
      </w:r>
      <w:r w:rsidRPr="006931BE">
        <w:tab/>
        <w:t>Прочность</w:t>
      </w:r>
    </w:p>
    <w:p w14:paraId="2BE453D1" w14:textId="77777777" w:rsidR="00662622" w:rsidRPr="006931BE" w:rsidRDefault="00662622" w:rsidP="00A02A9A">
      <w:pPr>
        <w:pStyle w:val="SingleTxtG"/>
        <w:ind w:left="2268" w:hanging="1134"/>
        <w:rPr>
          <w:b/>
        </w:rPr>
      </w:pPr>
      <w:r w:rsidRPr="006931BE">
        <w:tab/>
        <w:t>Увеличивать нагрузку, указанную в пункте 2.6 или пункте 3.8 настоящего приложения, со скоростью</w:t>
      </w:r>
      <w:r w:rsidRPr="006931BE">
        <w:rPr>
          <w:b/>
        </w:rPr>
        <w:t xml:space="preserve"> [250 ± 50 Н/</w:t>
      </w:r>
      <w:r w:rsidR="003969BF" w:rsidRPr="006931BE">
        <w:rPr>
          <w:b/>
        </w:rPr>
        <w:t>мин</w:t>
      </w:r>
      <w:r w:rsidRPr="006931BE">
        <w:rPr>
          <w:b/>
        </w:rPr>
        <w:t xml:space="preserve">] </w:t>
      </w:r>
      <w:r w:rsidRPr="006931BE">
        <w:rPr>
          <w:strike/>
        </w:rPr>
        <w:t>5–200 Н/с</w:t>
      </w:r>
      <w:r w:rsidRPr="006931BE">
        <w:t xml:space="preserve"> до достижения величины, равной по меньшей мере 890 Н, и поддерживать прилагаемую нагрузку в течение не менее</w:t>
      </w:r>
      <w:r w:rsidR="00A02A9A" w:rsidRPr="006931BE">
        <w:t xml:space="preserve"> </w:t>
      </w:r>
      <w:r w:rsidRPr="006931BE">
        <w:t>5 секунд.</w:t>
      </w:r>
      <w:r w:rsidRPr="006931BE">
        <w:rPr>
          <w:b/>
        </w:rPr>
        <w:t xml:space="preserve"> </w:t>
      </w:r>
    </w:p>
    <w:p w14:paraId="717030D2" w14:textId="77777777" w:rsidR="00A02A9A" w:rsidRPr="006931BE" w:rsidRDefault="00A02A9A" w:rsidP="00A02A9A">
      <w:pPr>
        <w:pStyle w:val="SingleTxtG"/>
        <w:keepNext/>
        <w:ind w:left="567" w:firstLine="567"/>
        <w:jc w:val="left"/>
      </w:pPr>
      <w:r w:rsidRPr="006931BE">
        <w:lastRenderedPageBreak/>
        <w:t xml:space="preserve">Рис. </w:t>
      </w:r>
      <w:r w:rsidRPr="006931BE">
        <w:rPr>
          <w:strike/>
        </w:rPr>
        <w:t>6-1</w:t>
      </w:r>
      <w:r w:rsidRPr="006931BE">
        <w:t xml:space="preserve"> </w:t>
      </w:r>
      <w:r w:rsidRPr="006931BE">
        <w:rPr>
          <w:b/>
        </w:rPr>
        <w:t>5-1</w:t>
      </w:r>
    </w:p>
    <w:p w14:paraId="780DD575" w14:textId="77777777" w:rsidR="00A02A9A" w:rsidRPr="006931BE" w:rsidRDefault="00A02A9A" w:rsidP="00A02A9A">
      <w:pPr>
        <w:pStyle w:val="SingleTxtG"/>
        <w:keepNext/>
        <w:ind w:left="1701" w:firstLine="567"/>
        <w:jc w:val="left"/>
        <w:rPr>
          <w:lang w:eastAsia="ja-JP"/>
        </w:rPr>
      </w:pPr>
      <w:proofErr w:type="gramStart"/>
      <w:r w:rsidRPr="006931BE">
        <w:rPr>
          <w:lang w:eastAsia="ja-JP"/>
        </w:rPr>
        <w:t>r:  исходная</w:t>
      </w:r>
      <w:proofErr w:type="gramEnd"/>
      <w:r w:rsidRPr="006931BE">
        <w:rPr>
          <w:lang w:eastAsia="ja-JP"/>
        </w:rPr>
        <w:t xml:space="preserve"> линия</w:t>
      </w:r>
    </w:p>
    <w:p w14:paraId="45C2DC5E" w14:textId="77777777" w:rsidR="00A02A9A" w:rsidRPr="006931BE" w:rsidRDefault="00A02A9A" w:rsidP="00A02A9A">
      <w:pPr>
        <w:pStyle w:val="SingleTxtG"/>
        <w:keepNext/>
        <w:ind w:left="1701" w:firstLine="567"/>
        <w:jc w:val="left"/>
        <w:rPr>
          <w:lang w:eastAsia="ja-JP"/>
        </w:rPr>
      </w:pPr>
      <w:r w:rsidRPr="006931BE">
        <w:rPr>
          <w:lang w:eastAsia="ja-JP"/>
        </w:rPr>
        <w:t>r1: смещенная исходная линия</w:t>
      </w:r>
    </w:p>
    <w:p w14:paraId="5F8CED85" w14:textId="77777777" w:rsidR="00A02A9A" w:rsidRPr="006931BE" w:rsidRDefault="00A02A9A" w:rsidP="00A02A9A">
      <w:pPr>
        <w:pStyle w:val="SingleTxtG"/>
        <w:ind w:left="1701" w:firstLine="567"/>
        <w:jc w:val="left"/>
        <w:rPr>
          <w:rFonts w:eastAsia="MS Mincho"/>
          <w:b/>
          <w:sz w:val="28"/>
          <w:szCs w:val="28"/>
          <w:lang w:eastAsia="ja-JP"/>
        </w:rPr>
      </w:pPr>
      <w:r w:rsidRPr="006931BE">
        <w:rPr>
          <w:b/>
          <w:noProof/>
          <w:lang w:eastAsia="zh-CN"/>
        </w:rPr>
        <mc:AlternateContent>
          <mc:Choice Requires="wps">
            <w:drawing>
              <wp:anchor distT="0" distB="0" distL="114300" distR="114300" simplePos="0" relativeHeight="251782144" behindDoc="0" locked="0" layoutInCell="1" allowOverlap="1" wp14:anchorId="1EC1320F" wp14:editId="74AA1DD2">
                <wp:simplePos x="0" y="0"/>
                <wp:positionH relativeFrom="column">
                  <wp:posOffset>3543813</wp:posOffset>
                </wp:positionH>
                <wp:positionV relativeFrom="paragraph">
                  <wp:posOffset>286251</wp:posOffset>
                </wp:positionV>
                <wp:extent cx="170612" cy="462280"/>
                <wp:effectExtent l="95250" t="19050" r="39370" b="33020"/>
                <wp:wrapNone/>
                <wp:docPr id="172" name="Надпись 81"/>
                <wp:cNvGraphicFramePr/>
                <a:graphic xmlns:a="http://schemas.openxmlformats.org/drawingml/2006/main">
                  <a:graphicData uri="http://schemas.microsoft.com/office/word/2010/wordprocessingShape">
                    <wps:wsp>
                      <wps:cNvSpPr txBox="1"/>
                      <wps:spPr>
                        <a:xfrm rot="1266635">
                          <a:off x="0" y="0"/>
                          <a:ext cx="170612" cy="462280"/>
                        </a:xfrm>
                        <a:prstGeom prst="rect">
                          <a:avLst/>
                        </a:prstGeom>
                        <a:solidFill>
                          <a:schemeClr val="lt1"/>
                        </a:solidFill>
                        <a:ln w="6350">
                          <a:noFill/>
                        </a:ln>
                      </wps:spPr>
                      <wps:txbx>
                        <w:txbxContent>
                          <w:p w14:paraId="301DD6DE" w14:textId="77777777" w:rsidR="006279E7" w:rsidRPr="00964E32" w:rsidRDefault="006279E7" w:rsidP="00A02A9A">
                            <w:pPr>
                              <w:spacing w:line="240" w:lineRule="auto"/>
                              <w:rPr>
                                <w:sz w:val="18"/>
                                <w:szCs w:val="18"/>
                              </w:rPr>
                            </w:pPr>
                            <w:r w:rsidRPr="00964E32">
                              <w:rPr>
                                <w:sz w:val="18"/>
                                <w:szCs w:val="18"/>
                              </w:rPr>
                              <w:t>65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6002" id="Надпись 81" o:spid="_x0000_s1082" type="#_x0000_t202" style="position:absolute;left:0;text-align:left;margin-left:279.05pt;margin-top:22.55pt;width:13.45pt;height:36.4pt;rotation:1383503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SWXgIAAIoEAAAOAAAAZHJzL2Uyb0RvYy54bWysVMFu1DAQvSPxD5bvNLtp2VarZqulVRFS&#10;1Vbaop69jtON5HiM7d2k3LjzC/xDDxy48QvbP+LZ2RQonBAXazKeeZ73ZibHJ12j2UY5X5Mp+Hhv&#10;xJkyksra3BX8/c35qyPOfBCmFJqMKvi98vxk9vLFcWunKqcV6VI5BhDjp60t+CoEO80yL1eqEX6P&#10;rDK4rMg1IuDT3WWlEy3QG53lo9Eka8mV1pFU3sN71l/yWcKvKiXDVVV5FZguOGoL6XTpXMYzmx2L&#10;6Z0TdlXLXRniH6poRG3w6BPUmQiCrV39B1RTS0eeqrAnqcmoqmqpEgewGY+esVmshFWJC8Tx9kkm&#10;//9g5eXm2rG6RO8Oc86MaNCk7Zftw/br9vv22+Onx8/saBxlaq2fInphER+6N9QhZfB7OCP7rnIN&#10;cwSVx/lkMtl/nTQBS4ZoyH//JLnqApMR4nA0GeNhiauDSZ4fpZZkPVSEtM6Ht4oaFo2CO3Q0gYrN&#10;hQ8oC6FDSAz3pOvyvNY6fcQpUqfasY1A/3VIBSPjtyhtWFtwFDtKwIZieo+sDR6IxHuC0Qrdskt6&#10;HewP7JdU3kOUxBskvZXnNYq9ED5cC4dxghMrEq5wVJrwGO0szlbkPv7NH+MLHs/8EOktJrTg/sNa&#10;OMWZfmcwAnCHwXCDsRwMs25OCaTHqaBkIsEFPZiVo+YWyzOPD+FKGIliCh4G8zT0e4Llk2o+T0EY&#10;WivChVlYGaGHBt10t8LZXYsCentJw+yK6bNO9bEx09B8HaiqUxujtr2QO8kx8Km7u+WMG/Xrd4r6&#10;+QuZ/QAAAP//AwBQSwMEFAAGAAgAAAAhAC6mNT3fAAAACgEAAA8AAABkcnMvZG93bnJldi54bWxM&#10;j8tOwzAQRfdI/IM1SOyoE4QhDXEqBCqCDY8W9k5sklB7HNlOm/49wwpWo9Ec3Tm3Ws3Osr0JcfAo&#10;IV9kwAy2Xg/YSfjYri8KYDEp1Mp6NBKOJsKqPj2pVKn9Ad/NfpM6RiEYSyWhT2ksOY9tb5yKCz8a&#10;pNuXD04lWkPHdVAHCneWX2bZNXdqQPrQq9Hc96bdbSYnQTwUx+/HPn9u/NtT+Jwm+7p7WUt5fjbf&#10;3QJLZk5/MPzqkzrU5NT4CXVkljJEkRMq4UrQJEAUgso1ROY3S+B1xf9XqH8AAAD//wMAUEsBAi0A&#10;FAAGAAgAAAAhALaDOJL+AAAA4QEAABMAAAAAAAAAAAAAAAAAAAAAAFtDb250ZW50X1R5cGVzXS54&#10;bWxQSwECLQAUAAYACAAAACEAOP0h/9YAAACUAQAACwAAAAAAAAAAAAAAAAAvAQAAX3JlbHMvLnJl&#10;bHNQSwECLQAUAAYACAAAACEANEtEll4CAACKBAAADgAAAAAAAAAAAAAAAAAuAgAAZHJzL2Uyb0Rv&#10;Yy54bWxQSwECLQAUAAYACAAAACEALqY1Pd8AAAAKAQAADwAAAAAAAAAAAAAAAAC4BAAAZHJzL2Rv&#10;d25yZXYueG1sUEsFBgAAAAAEAAQA8wAAAMQFAAAAAA==&#10;" fillcolor="white [3201]" stroked="f" strokeweight=".5pt">
                <v:textbox style="layout-flow:vertical;mso-layout-flow-alt:bottom-to-top" inset="0,0,0,0">
                  <w:txbxContent>
                    <w:p w:rsidR="006279E7" w:rsidRPr="00964E32" w:rsidRDefault="006279E7" w:rsidP="00A02A9A">
                      <w:pPr>
                        <w:spacing w:line="240" w:lineRule="auto"/>
                        <w:rPr>
                          <w:sz w:val="18"/>
                          <w:szCs w:val="18"/>
                        </w:rPr>
                      </w:pPr>
                      <w:r w:rsidRPr="00964E32">
                        <w:rPr>
                          <w:sz w:val="18"/>
                          <w:szCs w:val="18"/>
                        </w:rPr>
                        <w:t>65 мм</w:t>
                      </w:r>
                    </w:p>
                  </w:txbxContent>
                </v:textbox>
              </v:shape>
            </w:pict>
          </mc:Fallback>
        </mc:AlternateContent>
      </w:r>
      <w:r w:rsidRPr="006931BE">
        <w:rPr>
          <w:b/>
          <w:noProof/>
          <w:lang w:eastAsia="zh-CN"/>
        </w:rPr>
        <mc:AlternateContent>
          <mc:Choice Requires="wps">
            <w:drawing>
              <wp:anchor distT="0" distB="0" distL="114300" distR="114300" simplePos="0" relativeHeight="251784192" behindDoc="0" locked="0" layoutInCell="1" allowOverlap="1" wp14:anchorId="3D470038" wp14:editId="67E032CB">
                <wp:simplePos x="0" y="0"/>
                <wp:positionH relativeFrom="column">
                  <wp:posOffset>2859334</wp:posOffset>
                </wp:positionH>
                <wp:positionV relativeFrom="paragraph">
                  <wp:posOffset>1143349</wp:posOffset>
                </wp:positionV>
                <wp:extent cx="671898" cy="143297"/>
                <wp:effectExtent l="19050" t="114300" r="13970" b="123825"/>
                <wp:wrapNone/>
                <wp:docPr id="170" name="Надпись 83"/>
                <wp:cNvGraphicFramePr/>
                <a:graphic xmlns:a="http://schemas.openxmlformats.org/drawingml/2006/main">
                  <a:graphicData uri="http://schemas.microsoft.com/office/word/2010/wordprocessingShape">
                    <wps:wsp>
                      <wps:cNvSpPr txBox="1"/>
                      <wps:spPr>
                        <a:xfrm rot="20393568">
                          <a:off x="0" y="0"/>
                          <a:ext cx="671898" cy="143297"/>
                        </a:xfrm>
                        <a:prstGeom prst="rect">
                          <a:avLst/>
                        </a:prstGeom>
                        <a:solidFill>
                          <a:schemeClr val="lt1"/>
                        </a:solidFill>
                        <a:ln w="6350">
                          <a:noFill/>
                        </a:ln>
                      </wps:spPr>
                      <wps:txbx>
                        <w:txbxContent>
                          <w:p w14:paraId="4BC258F4" w14:textId="77777777" w:rsidR="006279E7" w:rsidRPr="00964E32" w:rsidRDefault="006279E7" w:rsidP="00A02A9A">
                            <w:pPr>
                              <w:spacing w:line="200" w:lineRule="exact"/>
                              <w:rPr>
                                <w:sz w:val="18"/>
                                <w:szCs w:val="18"/>
                              </w:rPr>
                            </w:pPr>
                            <w:r w:rsidRPr="00964E32">
                              <w:rPr>
                                <w:sz w:val="18"/>
                                <w:szCs w:val="18"/>
                              </w:rPr>
                              <w:sym w:font="Symbol" w:char="F0C6"/>
                            </w:r>
                            <w:r w:rsidRPr="00964E32">
                              <w:rPr>
                                <w:sz w:val="18"/>
                                <w:szCs w:val="18"/>
                              </w:rPr>
                              <w:t>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825F" id="Надпись 83" o:spid="_x0000_s1083" type="#_x0000_t202" style="position:absolute;left:0;text-align:left;margin-left:225.15pt;margin-top:90.05pt;width:52.9pt;height:11.3pt;rotation:-1317745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V9XwIAAIgEAAAOAAAAZHJzL2Uyb0RvYy54bWysVM1u1DAQviPxDpbvNPvTn+2q2WppVYRU&#10;tZW2qGev43QjOR5jezcpN+68Au/AgQM3XmH7Rnx2NgUKJ8TFmsyMP8/3zUxOTttas41yviKT8+He&#10;gDNlJBWVuc/5u9uLVxPOfBCmEJqMyvmD8vx09vLFSWOnakQr0oVyDCDGTxub81UIdpplXq5ULfwe&#10;WWUQLMnVIuDT3WeFEw3Qa52NBoPDrCFXWEdSeQ/veRfks4RflkqG67L0KjCdc9QW0unSuYxnNjsR&#10;03sn7KqSuzLEP1RRi8rg0SeocxEEW7vqD6i6ko48lWFPUp1RWVZSJQ5gMxw8Y7NYCasSF4jj7ZNM&#10;/v/ByqvNjWNVgd4dQR8jajRp+3n7Zft1+3377fHj4yc2GUeZGuunyF5Y5If2NbW40vs9nJF9W7qa&#10;OYLKo8H4eHxwOEmigCZDOvAfnjRXbWASzsOj4eQYQyIRGu6PR8dHETTrsCKmdT68UVSzaOTcoaUJ&#10;VGwufehS+5SY7klXxUWldfqIY6TOtGMbgQHQIVUM8N+ytGENChkfDBKwoXi9Q9YGtUTmHcNohXbZ&#10;JsH293v6SyoeoEoiDpLeyosKxV4KH26EwzzBiR0J1zhKTXiMdhZnK3If/uaP+Wgzopw1mM+c+/dr&#10;4RRn+q3BAAAy9IbrjWVvmHV9RmA8TNUkExdc0L1ZOqrvsDrz+ApCwki8lfPQm2eh2xKsnlTzeUrC&#10;yFoRLs3Cygjdd+e2vRPO7voT0Ngr6idXTJ+1qcuNNw3N14HKKvUwCtupuNMb456mYLeacZ9+/U5Z&#10;P38gsx8AAAD//wMAUEsDBBQABgAIAAAAIQBxzakr3wAAAAsBAAAPAAAAZHJzL2Rvd25yZXYueG1s&#10;TI9NS8NAEIbvgv9hGcGb3U1saojZFBGCIBSx9eBxkx2zwf0I2W0b/73jyd5meF+eeabeLs6yE85x&#10;DF5CthLA0PdBj36Q8HFo70pgMSmvlQ0eJfxghG1zfVWrSoezf8fTPg2MID5WSoJJaao4j71Bp+Iq&#10;TOgp+wqzU4nWeeB6VmeCO8tzITbcqdHTBaMmfDbYf++Pjiju9RA/12JXvrWzsWaXdS+tlfL2Znl6&#10;BJZwSf9l+NMndWjIqQtHryOzEtaFuKcqBaXIgFGjKDY0dBJykT8Ab2p++UPzCwAA//8DAFBLAQIt&#10;ABQABgAIAAAAIQC2gziS/gAAAOEBAAATAAAAAAAAAAAAAAAAAAAAAABbQ29udGVudF9UeXBlc10u&#10;eG1sUEsBAi0AFAAGAAgAAAAhADj9If/WAAAAlAEAAAsAAAAAAAAAAAAAAAAALwEAAF9yZWxzLy5y&#10;ZWxzUEsBAi0AFAAGAAgAAAAhACTstX1fAgAAiAQAAA4AAAAAAAAAAAAAAAAALgIAAGRycy9lMm9E&#10;b2MueG1sUEsBAi0AFAAGAAgAAAAhAHHNqSvfAAAACwEAAA8AAAAAAAAAAAAAAAAAuQQAAGRycy9k&#10;b3ducmV2LnhtbFBLBQYAAAAABAAEAPMAAADFBQAAAAA=&#10;" fillcolor="white [3201]" stroked="f" strokeweight=".5pt">
                <v:textbox inset="0,0,0,0">
                  <w:txbxContent>
                    <w:p w:rsidR="006279E7" w:rsidRPr="00964E32" w:rsidRDefault="006279E7" w:rsidP="00A02A9A">
                      <w:pPr>
                        <w:spacing w:line="200" w:lineRule="exact"/>
                        <w:rPr>
                          <w:sz w:val="18"/>
                          <w:szCs w:val="18"/>
                        </w:rPr>
                      </w:pPr>
                      <w:r w:rsidRPr="00964E32">
                        <w:rPr>
                          <w:sz w:val="18"/>
                          <w:szCs w:val="18"/>
                        </w:rPr>
                        <w:sym w:font="Symbol" w:char="F0C6"/>
                      </w:r>
                      <w:r w:rsidRPr="00964E32">
                        <w:rPr>
                          <w:sz w:val="18"/>
                          <w:szCs w:val="18"/>
                        </w:rPr>
                        <w:t> 165 мм</w:t>
                      </w:r>
                    </w:p>
                  </w:txbxContent>
                </v:textbox>
              </v:shape>
            </w:pict>
          </mc:Fallback>
        </mc:AlternateContent>
      </w:r>
      <w:r w:rsidRPr="006931BE">
        <w:rPr>
          <w:b/>
          <w:noProof/>
          <w:lang w:eastAsia="zh-CN"/>
        </w:rPr>
        <mc:AlternateContent>
          <mc:Choice Requires="wps">
            <w:drawing>
              <wp:anchor distT="0" distB="0" distL="114300" distR="114300" simplePos="0" relativeHeight="251783168" behindDoc="0" locked="0" layoutInCell="1" allowOverlap="1" wp14:anchorId="1F097668" wp14:editId="49103365">
                <wp:simplePos x="0" y="0"/>
                <wp:positionH relativeFrom="column">
                  <wp:posOffset>3970411</wp:posOffset>
                </wp:positionH>
                <wp:positionV relativeFrom="paragraph">
                  <wp:posOffset>121920</wp:posOffset>
                </wp:positionV>
                <wp:extent cx="908050" cy="150425"/>
                <wp:effectExtent l="112395" t="1905" r="175895" b="4445"/>
                <wp:wrapNone/>
                <wp:docPr id="171" name="Надпись 171"/>
                <wp:cNvGraphicFramePr/>
                <a:graphic xmlns:a="http://schemas.openxmlformats.org/drawingml/2006/main">
                  <a:graphicData uri="http://schemas.microsoft.com/office/word/2010/wordprocessingShape">
                    <wps:wsp>
                      <wps:cNvSpPr txBox="1"/>
                      <wps:spPr>
                        <a:xfrm rot="17562431">
                          <a:off x="0" y="0"/>
                          <a:ext cx="908050" cy="150425"/>
                        </a:xfrm>
                        <a:prstGeom prst="rect">
                          <a:avLst/>
                        </a:prstGeom>
                        <a:solidFill>
                          <a:schemeClr val="lt1"/>
                        </a:solidFill>
                        <a:ln w="6350">
                          <a:noFill/>
                        </a:ln>
                      </wps:spPr>
                      <wps:txbx>
                        <w:txbxContent>
                          <w:p w14:paraId="6FAE823E" w14:textId="77777777" w:rsidR="006279E7" w:rsidRPr="00964E32" w:rsidRDefault="006279E7" w:rsidP="00A02A9A">
                            <w:pPr>
                              <w:spacing w:line="240" w:lineRule="auto"/>
                              <w:rPr>
                                <w:sz w:val="18"/>
                                <w:szCs w:val="18"/>
                              </w:rPr>
                            </w:pPr>
                            <w:r w:rsidRPr="00964E32">
                              <w:rPr>
                                <w:sz w:val="18"/>
                                <w:szCs w:val="18"/>
                              </w:rPr>
                              <w:t xml:space="preserve">касательная </w:t>
                            </w:r>
                            <w:r w:rsidRPr="00964E32">
                              <w:rPr>
                                <w:sz w:val="18"/>
                                <w:szCs w:val="18"/>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37DD" id="Надпись 171" o:spid="_x0000_s1084" type="#_x0000_t202" style="position:absolute;left:0;text-align:left;margin-left:312.65pt;margin-top:9.6pt;width:71.5pt;height:11.85pt;rotation:-441010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SIXQIAAIkEAAAOAAAAZHJzL2Uyb0RvYy54bWysVMFO3DAQvVfqP1i+l2QXFuiKLNqCqCoh&#10;QIKKs9dx2EiOx7W9m9Bb7/2F/kMPPfTWX1j+qM/OBlraU9WLNZkZP897M5Oj467RbK2cr8kUfLST&#10;c6aMpLI2dwV/f3P26pAzH4QphSajCn6vPD+evXxx1NqpGtOSdKkcA4jx09YWfBmCnWaZl0vVCL9D&#10;VhkEK3KNCPh0d1npRAv0RmfjPN/PWnKldSSV9/Ce9kE+S/hVpWS4rCqvAtMFR20hnS6di3hmsyMx&#10;vXPCLmu5LUP8QxWNqA0efYQ6FUGwlav/gGpq6chTFXYkNRlVVS1V4gA2o/wZm+ulsCpxgTjePsrk&#10;/x+svFhfOVaX6N3BiDMjGjRp82XzdfNt82Pz/eHTw2cWI9CptX6K9GuLC6F7Qx3uDH4PZ6TfVa5h&#10;jiDz6GCyP97bHSVVwJMhHQ24fxRddYFJOF/nh/kEEYnQaJLvjScRNOuxIqZ1PrxV1LBoFNyhpwlU&#10;rM996FOHlJjuSdflWa11+ohzpE60Y2uBCdAhVQzw37K0YW3B93dRRrxkKF7vkbVBLZF5zzBaoVt0&#10;SbG9VGl0Lai8hyqJOKh4K89qFHsufLgSDgMFJ5YkXOKoNOEx2lqcLcl9/Js/5qPPiHLWYkAL7j+s&#10;hFOc6XcGEwDIMBhuMBaDYVbNCYExeopqkokLLujBrBw1t9ideXwFIWEk3ip4GMyT0K8Jdk+q+Twl&#10;YWatCOfm2soIPXTnprsVzm77E9DYCxpGV0yftanP7WWerwJVderhk4pbvTHvaQq2uxkX6tfvlPX0&#10;B5n9BAAA//8DAFBLAwQUAAYACAAAACEAm5JfOt4AAAALAQAADwAAAGRycy9kb3ducmV2LnhtbEyP&#10;y07DMBBF90j8gzVI7Fq7VWRCiFMBEh9AoWLrxtM8ao9D7DSBr8esYDm6R/eeKXeLs+yCY+g8Kdis&#10;BTCk2puOGgXvby+rHFiImoy2nlDBFwbYVddXpS6Mn+kVL/vYsFRCodAK2hiHgvNQt+h0WPsBKWUn&#10;Pzod0zk23Ix6TuXO8q0QkjvdUVpo9YDPLdbn/eQU1KeDGCzv++mw9Nw9+c/v+UMqdXuzPD4Ai7jE&#10;Pxh+9ZM6VMnp6CcygVkFMs/uE6pglYkMWCLuRC6BHRMqthJ4VfL/P1Q/AAAA//8DAFBLAQItABQA&#10;BgAIAAAAIQC2gziS/gAAAOEBAAATAAAAAAAAAAAAAAAAAAAAAABbQ29udGVudF9UeXBlc10ueG1s&#10;UEsBAi0AFAAGAAgAAAAhADj9If/WAAAAlAEAAAsAAAAAAAAAAAAAAAAALwEAAF9yZWxzLy5yZWxz&#10;UEsBAi0AFAAGAAgAAAAhAFhyRIhdAgAAiQQAAA4AAAAAAAAAAAAAAAAALgIAAGRycy9lMm9Eb2Mu&#10;eG1sUEsBAi0AFAAGAAgAAAAhAJuSXzreAAAACwEAAA8AAAAAAAAAAAAAAAAAtwQAAGRycy9kb3du&#10;cmV2LnhtbFBLBQYAAAAABAAEAPMAAADCBQAAAAA=&#10;" fillcolor="white [3201]" stroked="f" strokeweight=".5pt">
                <v:textbox inset="0,0,0,0">
                  <w:txbxContent>
                    <w:p w:rsidR="006279E7" w:rsidRPr="00964E32" w:rsidRDefault="006279E7" w:rsidP="00A02A9A">
                      <w:pPr>
                        <w:spacing w:line="240" w:lineRule="auto"/>
                        <w:rPr>
                          <w:sz w:val="18"/>
                          <w:szCs w:val="18"/>
                        </w:rPr>
                      </w:pPr>
                      <w:r w:rsidRPr="00964E32">
                        <w:rPr>
                          <w:sz w:val="18"/>
                          <w:szCs w:val="18"/>
                        </w:rPr>
                        <w:t xml:space="preserve">касательная </w:t>
                      </w:r>
                      <w:r w:rsidRPr="00964E32">
                        <w:rPr>
                          <w:sz w:val="18"/>
                          <w:szCs w:val="18"/>
                          <w:lang w:val="en-US"/>
                        </w:rPr>
                        <w:t>Y</w:t>
                      </w:r>
                    </w:p>
                  </w:txbxContent>
                </v:textbox>
              </v:shape>
            </w:pict>
          </mc:Fallback>
        </mc:AlternateContent>
      </w:r>
      <w:r w:rsidRPr="006931BE">
        <w:rPr>
          <w:b/>
          <w:lang w:eastAsia="ja-JP"/>
        </w:rPr>
        <w:t xml:space="preserve"> </w:t>
      </w:r>
      <w:r w:rsidRPr="006931BE">
        <w:rPr>
          <w:noProof/>
          <w:lang w:eastAsia="zh-CN"/>
        </w:rPr>
        <w:drawing>
          <wp:inline distT="0" distB="0" distL="0" distR="0" wp14:anchorId="0D908BB3" wp14:editId="7D4C1BFA">
            <wp:extent cx="3419080" cy="3821723"/>
            <wp:effectExtent l="0" t="0" r="0" b="7620"/>
            <wp:docPr id="173"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3938" cy="3838331"/>
                    </a:xfrm>
                    <a:prstGeom prst="rect">
                      <a:avLst/>
                    </a:prstGeom>
                  </pic:spPr>
                </pic:pic>
              </a:graphicData>
            </a:graphic>
          </wp:inline>
        </w:drawing>
      </w:r>
    </w:p>
    <w:p w14:paraId="3C80EC52" w14:textId="77777777" w:rsidR="00A02A9A" w:rsidRPr="006931BE" w:rsidRDefault="00A02A9A">
      <w:pPr>
        <w:suppressAutoHyphens w:val="0"/>
        <w:spacing w:line="240" w:lineRule="auto"/>
        <w:rPr>
          <w:rFonts w:eastAsia="Times New Roman" w:cs="Times New Roman"/>
          <w:b/>
          <w:szCs w:val="20"/>
        </w:rPr>
      </w:pPr>
      <w:r w:rsidRPr="006931BE">
        <w:rPr>
          <w:b/>
        </w:rPr>
        <w:br w:type="page"/>
      </w:r>
    </w:p>
    <w:p w14:paraId="38F6D9EF" w14:textId="77777777" w:rsidR="00662622" w:rsidRPr="006931BE" w:rsidRDefault="00662622" w:rsidP="00A02A9A">
      <w:pPr>
        <w:pStyle w:val="HChG"/>
        <w:rPr>
          <w:bCs/>
        </w:rPr>
      </w:pPr>
      <w:r w:rsidRPr="006931BE">
        <w:lastRenderedPageBreak/>
        <w:t xml:space="preserve">Приложение </w:t>
      </w:r>
      <w:r w:rsidRPr="006931BE">
        <w:rPr>
          <w:bCs/>
          <w:strike/>
        </w:rPr>
        <w:t>7</w:t>
      </w:r>
      <w:r w:rsidRPr="006931BE">
        <w:rPr>
          <w:bCs/>
        </w:rPr>
        <w:t>6</w:t>
      </w:r>
    </w:p>
    <w:p w14:paraId="71137EFC" w14:textId="77777777" w:rsidR="00662622" w:rsidRPr="006931BE" w:rsidRDefault="00662622" w:rsidP="00A02A9A">
      <w:pPr>
        <w:pStyle w:val="HChG"/>
        <w:rPr>
          <w:u w:val="single"/>
        </w:rPr>
      </w:pPr>
      <w:r w:rsidRPr="006931BE">
        <w:rPr>
          <w:bCs/>
        </w:rPr>
        <w:tab/>
      </w:r>
      <w:r w:rsidR="00A02A9A" w:rsidRPr="006931BE">
        <w:rPr>
          <w:bCs/>
        </w:rPr>
        <w:tab/>
      </w:r>
      <w:r w:rsidRPr="006931BE">
        <w:t>Процедура проведения испытания на поглощение энергии</w:t>
      </w:r>
    </w:p>
    <w:p w14:paraId="13FB8F99" w14:textId="77777777" w:rsidR="00662622" w:rsidRPr="006931BE" w:rsidRDefault="00662622" w:rsidP="00A02A9A">
      <w:pPr>
        <w:pStyle w:val="SingleTxtG"/>
        <w:ind w:left="2268" w:hanging="1134"/>
      </w:pPr>
      <w:r w:rsidRPr="006931BE">
        <w:t>1.</w:t>
      </w:r>
      <w:r w:rsidRPr="006931BE">
        <w:tab/>
        <w:t>Цель</w:t>
      </w:r>
    </w:p>
    <w:p w14:paraId="34C09269" w14:textId="77777777" w:rsidR="00662622" w:rsidRPr="006931BE" w:rsidRDefault="00662622" w:rsidP="00A02A9A">
      <w:pPr>
        <w:pStyle w:val="SingleTxtG"/>
        <w:ind w:left="2268" w:hanging="1134"/>
      </w:pPr>
      <w:r w:rsidRPr="006931BE">
        <w:tab/>
        <w:t>Оценить энергопоглощающую способность подголовника путем подтверждения соблюдения пункта 5.2.1 настоящих Правил в соответствии с</w:t>
      </w:r>
      <w:r w:rsidR="00A02A9A" w:rsidRPr="006931BE">
        <w:t xml:space="preserve"> </w:t>
      </w:r>
      <w:r w:rsidRPr="006931BE">
        <w:t>данным приложением.</w:t>
      </w:r>
    </w:p>
    <w:p w14:paraId="5ABD97F7" w14:textId="77777777" w:rsidR="00662622" w:rsidRPr="006931BE" w:rsidRDefault="00662622" w:rsidP="00A02A9A">
      <w:pPr>
        <w:pStyle w:val="SingleTxtG"/>
        <w:ind w:left="2268" w:hanging="1134"/>
      </w:pPr>
      <w:r w:rsidRPr="006931BE">
        <w:t>2.</w:t>
      </w:r>
      <w:r w:rsidRPr="006931BE">
        <w:tab/>
        <w:t>Установка сиденья</w:t>
      </w:r>
    </w:p>
    <w:p w14:paraId="367BC60F" w14:textId="77777777" w:rsidR="00662622" w:rsidRPr="006931BE" w:rsidRDefault="00662622" w:rsidP="00A02A9A">
      <w:pPr>
        <w:pStyle w:val="SingleTxtG"/>
        <w:ind w:left="2268" w:hanging="1134"/>
        <w:rPr>
          <w:bCs/>
        </w:rPr>
      </w:pPr>
      <w:r w:rsidRPr="006931BE">
        <w:rPr>
          <w:bCs/>
        </w:rPr>
        <w:tab/>
      </w:r>
      <w:r w:rsidRPr="006931BE">
        <w:t>Сиденье устанавливают либо на транспортном средстве, либо прочно закрепляют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Спинку сиденья, если она регулируется, блокируют в исходном положении, указанном изготовителем. Если сиденье оснащено подголовником, этот подголовник должен быть установлен на сиденье таким же образом, как и на транспортном средстве. Если подголовник выполнен в виде отдельного элемента, его закрепляют на той части конструкции транспортного средства, на которой он устанавливается в обычных условиях</w:t>
      </w:r>
      <w:r w:rsidRPr="006931BE">
        <w:rPr>
          <w:bCs/>
        </w:rPr>
        <w:t>.</w:t>
      </w:r>
    </w:p>
    <w:p w14:paraId="4569F36F" w14:textId="77777777" w:rsidR="00662622" w:rsidRPr="006931BE" w:rsidRDefault="00662622" w:rsidP="00A02A9A">
      <w:pPr>
        <w:pStyle w:val="SingleTxtG"/>
        <w:ind w:left="2268" w:hanging="1134"/>
      </w:pPr>
      <w:r w:rsidRPr="006931BE">
        <w:t>3.</w:t>
      </w:r>
      <w:r w:rsidRPr="006931BE">
        <w:tab/>
        <w:t>Порядок испытания на поглощение энергии</w:t>
      </w:r>
    </w:p>
    <w:p w14:paraId="0CACB5D4" w14:textId="77777777" w:rsidR="00662622" w:rsidRPr="006931BE" w:rsidRDefault="00662622" w:rsidP="00A02A9A">
      <w:pPr>
        <w:pStyle w:val="SingleTxtG"/>
        <w:ind w:left="2268" w:hanging="1134"/>
        <w:rPr>
          <w:bCs/>
        </w:rPr>
      </w:pPr>
      <w:r w:rsidRPr="006931BE">
        <w:rPr>
          <w:bCs/>
        </w:rPr>
        <w:tab/>
        <w:t>Регулируемые подголовники подвергают испытанию в любом положении регулировки по высоте и по заднему расстоянию.</w:t>
      </w:r>
    </w:p>
    <w:p w14:paraId="58C84AF3" w14:textId="77777777" w:rsidR="00662622" w:rsidRPr="006931BE" w:rsidRDefault="00662622" w:rsidP="00A02A9A">
      <w:pPr>
        <w:pStyle w:val="SingleTxtG"/>
        <w:ind w:left="2268" w:hanging="1134"/>
      </w:pPr>
      <w:r w:rsidRPr="006931BE">
        <w:t>3.1</w:t>
      </w:r>
      <w:r w:rsidR="004A41DE" w:rsidRPr="006931BE">
        <w:tab/>
      </w:r>
      <w:r w:rsidRPr="006931BE">
        <w:t>Испытательное оборудование</w:t>
      </w:r>
    </w:p>
    <w:p w14:paraId="16F02A51" w14:textId="77777777" w:rsidR="00662622" w:rsidRPr="006931BE" w:rsidRDefault="00662622" w:rsidP="00A02A9A">
      <w:pPr>
        <w:pStyle w:val="SingleTxtG"/>
        <w:ind w:left="2268" w:hanging="1134"/>
      </w:pPr>
      <w:r w:rsidRPr="006931BE">
        <w:t>3.1.1</w:t>
      </w:r>
      <w:r w:rsidR="004A41DE" w:rsidRPr="006931BE">
        <w:tab/>
      </w:r>
      <w:r w:rsidRPr="006931BE">
        <w:t>Используют ударный механизм, оснащенный муляжем головы в форме полусферы диаметром 165</w:t>
      </w:r>
      <w:r w:rsidR="00A02A9A" w:rsidRPr="006931BE">
        <w:t> </w:t>
      </w:r>
      <w:r w:rsidRPr="006931BE">
        <w:t xml:space="preserve">± 2 мм. Муляж головы и его основание должны иметь такую общую массу, чтобы при скорости </w:t>
      </w:r>
      <w:r w:rsidRPr="006931BE">
        <w:rPr>
          <w:strike/>
        </w:rPr>
        <w:t>не более</w:t>
      </w:r>
      <w:r w:rsidRPr="006931BE">
        <w:t xml:space="preserve"> 24,1 км/ч в момент удара достигалась энергия на уровне 152 Дж</w:t>
      </w:r>
      <w:r w:rsidRPr="006931BE">
        <w:rPr>
          <w:bCs/>
        </w:rPr>
        <w:t>.</w:t>
      </w:r>
    </w:p>
    <w:p w14:paraId="16941755" w14:textId="77777777" w:rsidR="00662622" w:rsidRPr="006931BE" w:rsidRDefault="00662622" w:rsidP="00A02A9A">
      <w:pPr>
        <w:pStyle w:val="SingleTxtG"/>
        <w:ind w:left="2268" w:hanging="1134"/>
        <w:rPr>
          <w:bCs/>
        </w:rPr>
      </w:pPr>
      <w:r w:rsidRPr="006931BE">
        <w:t>3.1.2</w:t>
      </w:r>
      <w:r w:rsidR="004A41DE" w:rsidRPr="006931BE">
        <w:tab/>
      </w:r>
      <w:r w:rsidRPr="006931BE">
        <w:t>Ударный механизм оснащают акселерометром, выходной сигнал которого регистрируется измерительной цепью, которая должна соответствовать требованиям, применимым к классу частоты канала 600 Гц в соответствии со стандартом ИСО 6487 (2002 год). Ось акселерометра совпадает с геометрическим центром муляжа головы и направлением удара. В качестве варианта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сферического муляжа головы. В этом случае скорость замедления измеряют в качестве синхронной средней величины показаний обоих акселерометров</w:t>
      </w:r>
      <w:r w:rsidRPr="006931BE">
        <w:rPr>
          <w:bCs/>
        </w:rPr>
        <w:t>.</w:t>
      </w:r>
    </w:p>
    <w:p w14:paraId="4A4FCA4E" w14:textId="77777777" w:rsidR="00662622" w:rsidRPr="006931BE" w:rsidRDefault="00662622" w:rsidP="00A02A9A">
      <w:pPr>
        <w:pStyle w:val="SingleTxtG"/>
        <w:ind w:left="2268" w:hanging="1134"/>
        <w:rPr>
          <w:bCs/>
        </w:rPr>
      </w:pPr>
      <w:r w:rsidRPr="006931BE">
        <w:rPr>
          <w:bCs/>
        </w:rPr>
        <w:t>3.2</w:t>
      </w:r>
      <w:r w:rsidR="004A41DE" w:rsidRPr="006931BE">
        <w:rPr>
          <w:bCs/>
        </w:rPr>
        <w:tab/>
      </w:r>
      <w:r w:rsidRPr="006931BE">
        <w:t>Точность измерительного оборудования</w:t>
      </w:r>
    </w:p>
    <w:p w14:paraId="7210F58A" w14:textId="77777777" w:rsidR="00662622" w:rsidRPr="006931BE" w:rsidRDefault="00662622" w:rsidP="00A02A9A">
      <w:pPr>
        <w:pStyle w:val="SingleTxtG"/>
        <w:ind w:left="2268" w:hanging="1134"/>
        <w:rPr>
          <w:bCs/>
        </w:rPr>
      </w:pPr>
      <w:r w:rsidRPr="006931BE">
        <w:rPr>
          <w:bCs/>
        </w:rPr>
        <w:tab/>
        <w:t>Используемая регистрирующая аппаратура должна обеспечивать точность измерений, указанную ниже:</w:t>
      </w:r>
    </w:p>
    <w:p w14:paraId="0FA89BDB" w14:textId="77777777" w:rsidR="00662622" w:rsidRPr="006931BE" w:rsidRDefault="00662622" w:rsidP="00A02A9A">
      <w:pPr>
        <w:pStyle w:val="SingleTxtG"/>
        <w:ind w:left="2268" w:hanging="1134"/>
        <w:rPr>
          <w:bCs/>
        </w:rPr>
      </w:pPr>
      <w:r w:rsidRPr="006931BE">
        <w:rPr>
          <w:bCs/>
        </w:rPr>
        <w:t>3.2.1</w:t>
      </w:r>
      <w:r w:rsidR="004A41DE" w:rsidRPr="006931BE">
        <w:rPr>
          <w:bCs/>
        </w:rPr>
        <w:tab/>
      </w:r>
      <w:r w:rsidRPr="006931BE">
        <w:t>Ускорение</w:t>
      </w:r>
      <w:r w:rsidRPr="006931BE">
        <w:rPr>
          <w:bCs/>
        </w:rPr>
        <w:t>:</w:t>
      </w:r>
    </w:p>
    <w:p w14:paraId="526FE99D" w14:textId="77777777" w:rsidR="00662622" w:rsidRPr="006931BE" w:rsidRDefault="00662622" w:rsidP="00A02A9A">
      <w:pPr>
        <w:pStyle w:val="SingleTxtG"/>
        <w:ind w:left="2268" w:hanging="1134"/>
        <w:rPr>
          <w:bCs/>
        </w:rPr>
      </w:pPr>
      <w:r w:rsidRPr="006931BE">
        <w:rPr>
          <w:bCs/>
        </w:rPr>
        <w:tab/>
        <w:t xml:space="preserve">точность: </w:t>
      </w:r>
      <w:r w:rsidRPr="006931BE">
        <w:rPr>
          <w:bCs/>
          <w:strike/>
        </w:rPr>
        <w:t>+5</w:t>
      </w:r>
      <w:r w:rsidRPr="006931BE">
        <w:rPr>
          <w:bCs/>
        </w:rPr>
        <w:t xml:space="preserve"> </w:t>
      </w:r>
      <w:r w:rsidRPr="006931BE">
        <w:rPr>
          <w:b/>
          <w:bCs/>
        </w:rPr>
        <w:t>±5</w:t>
      </w:r>
      <w:r w:rsidRPr="006931BE">
        <w:t>%</w:t>
      </w:r>
      <w:r w:rsidRPr="006931BE">
        <w:rPr>
          <w:bCs/>
        </w:rPr>
        <w:t xml:space="preserve"> </w:t>
      </w:r>
      <w:r w:rsidRPr="006931BE">
        <w:t>от действительной величины</w:t>
      </w:r>
      <w:r w:rsidRPr="006931BE">
        <w:rPr>
          <w:bCs/>
        </w:rPr>
        <w:t>;</w:t>
      </w:r>
    </w:p>
    <w:p w14:paraId="2A6209B2" w14:textId="77777777" w:rsidR="00662622" w:rsidRPr="006931BE" w:rsidRDefault="00662622" w:rsidP="00A02A9A">
      <w:pPr>
        <w:pStyle w:val="SingleTxtG"/>
        <w:ind w:left="2268" w:hanging="1134"/>
        <w:rPr>
          <w:bCs/>
        </w:rPr>
      </w:pPr>
      <w:r w:rsidRPr="006931BE">
        <w:rPr>
          <w:bCs/>
        </w:rPr>
        <w:tab/>
      </w:r>
      <w:r w:rsidRPr="006931BE">
        <w:t>чувствительность в поперечном направлении: &lt;5% нижнего значения шкалы</w:t>
      </w:r>
      <w:r w:rsidRPr="006931BE">
        <w:rPr>
          <w:bCs/>
        </w:rPr>
        <w:t>.</w:t>
      </w:r>
    </w:p>
    <w:p w14:paraId="0E1ACD74" w14:textId="77777777" w:rsidR="00662622" w:rsidRPr="006931BE" w:rsidRDefault="00662622" w:rsidP="00A02A9A">
      <w:pPr>
        <w:pStyle w:val="SingleTxtG"/>
        <w:ind w:left="2268" w:hanging="1134"/>
        <w:rPr>
          <w:bCs/>
        </w:rPr>
      </w:pPr>
      <w:r w:rsidRPr="006931BE">
        <w:rPr>
          <w:bCs/>
        </w:rPr>
        <w:t>3.2.2</w:t>
      </w:r>
      <w:r w:rsidR="004A41DE" w:rsidRPr="006931BE">
        <w:rPr>
          <w:bCs/>
        </w:rPr>
        <w:tab/>
      </w:r>
      <w:r w:rsidRPr="006931BE">
        <w:t>Скорость</w:t>
      </w:r>
      <w:r w:rsidRPr="006931BE">
        <w:rPr>
          <w:bCs/>
        </w:rPr>
        <w:t>:</w:t>
      </w:r>
    </w:p>
    <w:p w14:paraId="3548A22C" w14:textId="77777777" w:rsidR="00662622" w:rsidRPr="006931BE" w:rsidRDefault="00662622" w:rsidP="00A02A9A">
      <w:pPr>
        <w:pStyle w:val="SingleTxtG"/>
        <w:ind w:left="2268" w:hanging="1134"/>
        <w:rPr>
          <w:bCs/>
        </w:rPr>
      </w:pPr>
      <w:r w:rsidRPr="006931BE">
        <w:rPr>
          <w:bCs/>
        </w:rPr>
        <w:tab/>
        <w:t xml:space="preserve">точность: </w:t>
      </w:r>
      <w:r w:rsidRPr="006931BE">
        <w:rPr>
          <w:bCs/>
          <w:strike/>
        </w:rPr>
        <w:t>+2,5</w:t>
      </w:r>
      <w:r w:rsidRPr="006931BE">
        <w:rPr>
          <w:b/>
          <w:bCs/>
        </w:rPr>
        <w:t xml:space="preserve"> ±2,5</w:t>
      </w:r>
      <w:r w:rsidRPr="006931BE">
        <w:rPr>
          <w:bCs/>
        </w:rPr>
        <w:t xml:space="preserve"> % </w:t>
      </w:r>
      <w:r w:rsidRPr="006931BE">
        <w:t>от действительной величины</w:t>
      </w:r>
      <w:r w:rsidRPr="006931BE">
        <w:rPr>
          <w:bCs/>
        </w:rPr>
        <w:t>;</w:t>
      </w:r>
    </w:p>
    <w:p w14:paraId="3E825351" w14:textId="77777777" w:rsidR="00662622" w:rsidRPr="006931BE" w:rsidRDefault="00662622" w:rsidP="00A02A9A">
      <w:pPr>
        <w:pStyle w:val="SingleTxtG"/>
        <w:ind w:left="2268" w:hanging="1134"/>
        <w:rPr>
          <w:bCs/>
        </w:rPr>
      </w:pPr>
      <w:r w:rsidRPr="006931BE">
        <w:rPr>
          <w:bCs/>
        </w:rPr>
        <w:tab/>
      </w:r>
      <w:r w:rsidRPr="006931BE">
        <w:t>чувствительность</w:t>
      </w:r>
      <w:r w:rsidRPr="006931BE">
        <w:rPr>
          <w:bCs/>
        </w:rPr>
        <w:t>: &lt;0,5 км/ч.</w:t>
      </w:r>
    </w:p>
    <w:p w14:paraId="28C32265" w14:textId="77777777" w:rsidR="00662622" w:rsidRPr="006931BE" w:rsidRDefault="00662622" w:rsidP="00A02A9A">
      <w:pPr>
        <w:pStyle w:val="SingleTxtG"/>
        <w:ind w:left="2268" w:hanging="1134"/>
        <w:rPr>
          <w:bCs/>
        </w:rPr>
      </w:pPr>
      <w:r w:rsidRPr="006931BE">
        <w:rPr>
          <w:bCs/>
        </w:rPr>
        <w:lastRenderedPageBreak/>
        <w:t>3.2.3</w:t>
      </w:r>
      <w:r w:rsidR="004A41DE" w:rsidRPr="006931BE">
        <w:rPr>
          <w:bCs/>
        </w:rPr>
        <w:tab/>
      </w:r>
      <w:r w:rsidRPr="006931BE">
        <w:t>Регистрация времени</w:t>
      </w:r>
      <w:r w:rsidRPr="006931BE">
        <w:rPr>
          <w:bCs/>
        </w:rPr>
        <w:t>:</w:t>
      </w:r>
    </w:p>
    <w:p w14:paraId="610B399B" w14:textId="77777777" w:rsidR="00662622" w:rsidRPr="006931BE" w:rsidRDefault="00662622" w:rsidP="00A02A9A">
      <w:pPr>
        <w:pStyle w:val="SingleTxtG"/>
        <w:ind w:left="2268" w:hanging="1134"/>
        <w:rPr>
          <w:bCs/>
        </w:rPr>
      </w:pPr>
      <w:r w:rsidRPr="006931BE">
        <w:rPr>
          <w:bCs/>
        </w:rPr>
        <w:tab/>
      </w:r>
      <w:r w:rsidRPr="006931BE">
        <w:t>Аппаратура должна позволять регистрировать все процессы и явления, протекающие в течение тысячной доли секунды; начало удара в момент первого соприкосновения муляжа головы с испытываемой деталью определяют по показаниям, используемым для анализа результатов испытания</w:t>
      </w:r>
      <w:r w:rsidRPr="006931BE">
        <w:rPr>
          <w:bCs/>
        </w:rPr>
        <w:t>.</w:t>
      </w:r>
    </w:p>
    <w:p w14:paraId="06ADE300" w14:textId="77777777" w:rsidR="00662622" w:rsidRPr="006931BE" w:rsidRDefault="00662622" w:rsidP="00A02A9A">
      <w:pPr>
        <w:pStyle w:val="SingleTxtG"/>
        <w:ind w:left="2268" w:hanging="1134"/>
        <w:rPr>
          <w:bCs/>
        </w:rPr>
      </w:pPr>
      <w:r w:rsidRPr="006931BE">
        <w:rPr>
          <w:bCs/>
        </w:rPr>
        <w:t>3.3</w:t>
      </w:r>
      <w:r w:rsidRPr="006931BE">
        <w:rPr>
          <w:bCs/>
        </w:rPr>
        <w:tab/>
      </w:r>
      <w:r w:rsidRPr="006931BE">
        <w:t>Процедура испытания</w:t>
      </w:r>
    </w:p>
    <w:p w14:paraId="57EA3BDC" w14:textId="77777777" w:rsidR="00662622" w:rsidRPr="006931BE" w:rsidRDefault="00662622" w:rsidP="00A02A9A">
      <w:pPr>
        <w:pStyle w:val="SingleTxtG"/>
        <w:ind w:left="2268" w:hanging="1134"/>
        <w:rPr>
          <w:bCs/>
        </w:rPr>
      </w:pPr>
      <w:r w:rsidRPr="006931BE">
        <w:rPr>
          <w:bCs/>
        </w:rPr>
        <w:t>3.3.1</w:t>
      </w:r>
      <w:r w:rsidRPr="006931BE">
        <w:rPr>
          <w:bCs/>
        </w:rPr>
        <w:tab/>
      </w:r>
      <w:r w:rsidRPr="006931BE">
        <w:t>Привести в действие ударный элемент в направлении подголовника. В момент удара продольная ось ударного механизма должна отклоняться от горизонтали не более чем на ±2</w:t>
      </w:r>
      <w:r w:rsidRPr="006931BE">
        <w:sym w:font="Symbol" w:char="F0B0"/>
      </w:r>
      <w:r w:rsidRPr="006931BE">
        <w:t xml:space="preserve"> и быть параллельной продольной оси транспортного средства, а скорость ударного механизма должна составлять не более 24,1 км/ч.</w:t>
      </w:r>
    </w:p>
    <w:p w14:paraId="50073DFD" w14:textId="77777777" w:rsidR="00662622" w:rsidRPr="006931BE" w:rsidRDefault="00662622" w:rsidP="00A02A9A">
      <w:pPr>
        <w:pStyle w:val="SingleTxtG"/>
        <w:ind w:left="2268" w:hanging="1134"/>
        <w:rPr>
          <w:bCs/>
        </w:rPr>
      </w:pPr>
      <w:r w:rsidRPr="006931BE">
        <w:t>3.3.2</w:t>
      </w:r>
      <w:r w:rsidRPr="006931BE">
        <w:tab/>
        <w:t xml:space="preserve">Произвести удар по передней поверхности подголовника в любой точке на высоте более 635 мм от точки R и на расстоянии 70 мм </w:t>
      </w:r>
      <w:r w:rsidRPr="006931BE">
        <w:rPr>
          <w:b/>
        </w:rPr>
        <w:t>сбоку</w:t>
      </w:r>
      <w:r w:rsidRPr="006931BE">
        <w:t xml:space="preserve"> от вертикальной осевой линии подголовника и измерить ускорение.</w:t>
      </w:r>
    </w:p>
    <w:p w14:paraId="40E1EF4C" w14:textId="77777777" w:rsidR="00A02A9A" w:rsidRPr="006931BE" w:rsidRDefault="00A02A9A">
      <w:pPr>
        <w:suppressAutoHyphens w:val="0"/>
        <w:spacing w:line="240" w:lineRule="auto"/>
        <w:rPr>
          <w:rFonts w:eastAsia="Times New Roman" w:cs="Times New Roman"/>
          <w:b/>
          <w:szCs w:val="20"/>
          <w:u w:val="single"/>
        </w:rPr>
      </w:pPr>
      <w:r w:rsidRPr="006931BE">
        <w:rPr>
          <w:b/>
          <w:u w:val="single"/>
        </w:rPr>
        <w:br w:type="page"/>
      </w:r>
    </w:p>
    <w:p w14:paraId="36A60F07" w14:textId="77777777" w:rsidR="00662622" w:rsidRPr="006931BE" w:rsidRDefault="00662622" w:rsidP="00A02A9A">
      <w:pPr>
        <w:pStyle w:val="HChG"/>
      </w:pPr>
      <w:r w:rsidRPr="006931BE">
        <w:lastRenderedPageBreak/>
        <w:t xml:space="preserve">Приложение </w:t>
      </w:r>
      <w:r w:rsidRPr="006931BE">
        <w:rPr>
          <w:strike/>
        </w:rPr>
        <w:t>8</w:t>
      </w:r>
      <w:r w:rsidRPr="006931BE">
        <w:t>7</w:t>
      </w:r>
    </w:p>
    <w:p w14:paraId="1B9B3FE9" w14:textId="77777777" w:rsidR="00662622" w:rsidRPr="006931BE" w:rsidRDefault="00662622" w:rsidP="00A02A9A">
      <w:pPr>
        <w:pStyle w:val="HChG"/>
      </w:pPr>
      <w:r w:rsidRPr="006931BE">
        <w:tab/>
      </w:r>
      <w:r w:rsidR="00A02A9A" w:rsidRPr="006931BE">
        <w:tab/>
      </w:r>
      <w:r w:rsidRPr="006931BE">
        <w:t>Процедура испытания на удержание подголовника на установленной высоте</w:t>
      </w:r>
    </w:p>
    <w:p w14:paraId="2DEF823F" w14:textId="77777777" w:rsidR="00662622" w:rsidRPr="006931BE" w:rsidRDefault="00662622" w:rsidP="00B244F6">
      <w:pPr>
        <w:pStyle w:val="SingleTxtG"/>
        <w:ind w:left="2268" w:hanging="1134"/>
      </w:pPr>
      <w:r w:rsidRPr="006931BE">
        <w:t>1</w:t>
      </w:r>
      <w:r w:rsidR="00B244F6" w:rsidRPr="006931BE">
        <w:t>.</w:t>
      </w:r>
      <w:r w:rsidR="004A41DE" w:rsidRPr="006931BE">
        <w:tab/>
      </w:r>
      <w:r w:rsidRPr="006931BE">
        <w:t>Цель</w:t>
      </w:r>
    </w:p>
    <w:p w14:paraId="586471FE" w14:textId="77777777" w:rsidR="00662622" w:rsidRPr="006931BE" w:rsidRDefault="00662622" w:rsidP="00B244F6">
      <w:pPr>
        <w:pStyle w:val="SingleTxtG"/>
        <w:ind w:left="2268" w:hanging="1134"/>
      </w:pPr>
      <w:r w:rsidRPr="006931BE">
        <w:tab/>
        <w:t>Подтвердить соблюдение предписаний пункта 5.2.2 настоящих Правил, касающихся удержания подголовника на установленной высоте, в соответствии с данным приложением.</w:t>
      </w:r>
    </w:p>
    <w:p w14:paraId="20760593" w14:textId="77777777" w:rsidR="00662622" w:rsidRPr="006931BE" w:rsidRDefault="00662622" w:rsidP="00B244F6">
      <w:pPr>
        <w:pStyle w:val="SingleTxtG"/>
        <w:ind w:left="2268" w:hanging="1134"/>
      </w:pPr>
      <w:r w:rsidRPr="006931BE">
        <w:t>2</w:t>
      </w:r>
      <w:r w:rsidR="00B244F6" w:rsidRPr="006931BE">
        <w:t>.</w:t>
      </w:r>
      <w:r w:rsidR="004A41DE" w:rsidRPr="006931BE">
        <w:tab/>
      </w:r>
      <w:r w:rsidRPr="006931BE">
        <w:t>Процедура испытания на удержание подголовника на установленной высоте</w:t>
      </w:r>
    </w:p>
    <w:p w14:paraId="6AC0AC3F" w14:textId="77777777" w:rsidR="00662622" w:rsidRPr="006931BE" w:rsidRDefault="00662622" w:rsidP="00B244F6">
      <w:pPr>
        <w:pStyle w:val="SingleTxtG"/>
        <w:ind w:left="2268" w:hanging="1134"/>
      </w:pPr>
      <w:r w:rsidRPr="006931BE">
        <w:t>2.1</w:t>
      </w:r>
      <w:r w:rsidRPr="006931BE">
        <w:tab/>
        <w:t>Установка сиденья</w:t>
      </w:r>
    </w:p>
    <w:p w14:paraId="7C9CD08A" w14:textId="77777777" w:rsidR="00662622" w:rsidRPr="006931BE" w:rsidRDefault="00662622" w:rsidP="00B244F6">
      <w:pPr>
        <w:pStyle w:val="SingleTxtG"/>
        <w:ind w:left="2268" w:hanging="1134"/>
      </w:pPr>
      <w:r w:rsidRPr="006931BE">
        <w:tab/>
        <w:t xml:space="preserve">Установить регулируемый подголовник таким образом, чтобы его </w:t>
      </w:r>
      <w:r w:rsidRPr="006931BE">
        <w:rPr>
          <w:b/>
        </w:rPr>
        <w:t>фактический</w:t>
      </w:r>
      <w:r w:rsidRPr="006931BE">
        <w:t xml:space="preserve"> верх находился в любом из нижеследующих положений регулировки по высоте при любом положении регулировки заднего расстояния:</w:t>
      </w:r>
    </w:p>
    <w:p w14:paraId="26F92E4D" w14:textId="77777777" w:rsidR="00662622" w:rsidRPr="006931BE" w:rsidRDefault="00662622" w:rsidP="00B244F6">
      <w:pPr>
        <w:pStyle w:val="SingleTxtG"/>
        <w:ind w:left="2268" w:hanging="1134"/>
      </w:pPr>
      <w:r w:rsidRPr="006931BE">
        <w:t>2.1.1</w:t>
      </w:r>
      <w:r w:rsidRPr="006931BE">
        <w:tab/>
        <w:t>В случае передних боковых мест для сидения:</w:t>
      </w:r>
    </w:p>
    <w:p w14:paraId="407216AA" w14:textId="77777777" w:rsidR="00662622" w:rsidRPr="006931BE" w:rsidRDefault="00662622" w:rsidP="00B244F6">
      <w:pPr>
        <w:pStyle w:val="SingleTxtG"/>
        <w:ind w:left="2268" w:hanging="1134"/>
      </w:pPr>
      <w:r w:rsidRPr="006931BE">
        <w:t>2.1.1.1</w:t>
      </w:r>
      <w:r w:rsidRPr="006931BE">
        <w:tab/>
        <w:t>самое высокое положение; и</w:t>
      </w:r>
    </w:p>
    <w:p w14:paraId="73DC57AA" w14:textId="77777777" w:rsidR="00662622" w:rsidRPr="006931BE" w:rsidRDefault="00662622" w:rsidP="00B244F6">
      <w:pPr>
        <w:pStyle w:val="SingleTxtG"/>
        <w:ind w:left="2268" w:hanging="1134"/>
      </w:pPr>
      <w:r w:rsidRPr="006931BE">
        <w:t>2.1.1.2</w:t>
      </w:r>
      <w:r w:rsidRPr="006931BE">
        <w:tab/>
        <w:t xml:space="preserve">не менее чем, но как можно ближе к </w:t>
      </w:r>
      <w:r w:rsidRPr="006931BE">
        <w:rPr>
          <w:strike/>
        </w:rPr>
        <w:t>800</w:t>
      </w:r>
      <w:r w:rsidRPr="006931BE">
        <w:t xml:space="preserve"> </w:t>
      </w:r>
      <w:r w:rsidRPr="006931BE">
        <w:rPr>
          <w:b/>
        </w:rPr>
        <w:t>830</w:t>
      </w:r>
      <w:r w:rsidR="00B244F6" w:rsidRPr="006F01EB">
        <w:rPr>
          <w:rStyle w:val="ab"/>
        </w:rPr>
        <w:footnoteReference w:customMarkFollows="1" w:id="17"/>
        <w:t>1</w:t>
      </w:r>
      <w:r w:rsidRPr="006931BE">
        <w:rPr>
          <w:b/>
        </w:rPr>
        <w:t xml:space="preserve"> мм.</w:t>
      </w:r>
    </w:p>
    <w:p w14:paraId="671C01C7" w14:textId="77777777" w:rsidR="00662622" w:rsidRPr="006931BE" w:rsidRDefault="00662622" w:rsidP="00B244F6">
      <w:pPr>
        <w:pStyle w:val="SingleTxtG"/>
        <w:ind w:left="2268" w:hanging="1134"/>
      </w:pPr>
      <w:r w:rsidRPr="006931BE">
        <w:t>2.1.2</w:t>
      </w:r>
      <w:r w:rsidRPr="006931BE">
        <w:tab/>
        <w:t>В случае задних боковых и передних средних мест для сидения:</w:t>
      </w:r>
    </w:p>
    <w:p w14:paraId="387D1439" w14:textId="77777777" w:rsidR="00662622" w:rsidRPr="006931BE" w:rsidRDefault="00662622" w:rsidP="00B244F6">
      <w:pPr>
        <w:pStyle w:val="SingleTxtG"/>
        <w:ind w:left="2268" w:hanging="1134"/>
      </w:pPr>
      <w:r w:rsidRPr="006931BE">
        <w:t>2.1.2.1</w:t>
      </w:r>
      <w:r w:rsidRPr="006931BE">
        <w:tab/>
        <w:t>самое высокое положение; и</w:t>
      </w:r>
    </w:p>
    <w:p w14:paraId="317D9BE2" w14:textId="77777777" w:rsidR="00662622" w:rsidRPr="006931BE" w:rsidRDefault="00662622" w:rsidP="00B244F6">
      <w:pPr>
        <w:pStyle w:val="SingleTxtG"/>
        <w:ind w:left="2268" w:hanging="1134"/>
      </w:pPr>
      <w:r w:rsidRPr="006931BE">
        <w:t>2.1.2.2</w:t>
      </w:r>
      <w:r w:rsidRPr="006931BE">
        <w:tab/>
        <w:t xml:space="preserve">не менее чем, но как можно ближе к </w:t>
      </w:r>
      <w:r w:rsidRPr="006931BE">
        <w:rPr>
          <w:strike/>
        </w:rPr>
        <w:t xml:space="preserve">750 </w:t>
      </w:r>
      <w:r w:rsidRPr="006931BE">
        <w:rPr>
          <w:b/>
        </w:rPr>
        <w:t>720 мм.</w:t>
      </w:r>
    </w:p>
    <w:p w14:paraId="3AD20A63" w14:textId="77777777" w:rsidR="00662622" w:rsidRPr="006931BE" w:rsidRDefault="00662622" w:rsidP="00B244F6">
      <w:pPr>
        <w:pStyle w:val="SingleTxtG"/>
        <w:ind w:left="2268" w:hanging="1134"/>
      </w:pPr>
      <w:r w:rsidRPr="006931BE">
        <w:t>2.1.3</w:t>
      </w:r>
      <w:r w:rsidRPr="006931BE">
        <w:tab/>
        <w:t>В случае задних средних мест для сидения:</w:t>
      </w:r>
    </w:p>
    <w:p w14:paraId="26E55747" w14:textId="77777777" w:rsidR="00662622" w:rsidRPr="006931BE" w:rsidRDefault="00662622" w:rsidP="00B244F6">
      <w:pPr>
        <w:pStyle w:val="SingleTxtG"/>
        <w:ind w:left="2268" w:hanging="1134"/>
      </w:pPr>
      <w:r w:rsidRPr="006931BE">
        <w:t>2.1.3.1</w:t>
      </w:r>
      <w:r w:rsidRPr="006931BE">
        <w:tab/>
        <w:t>самое высокое положение; и</w:t>
      </w:r>
    </w:p>
    <w:p w14:paraId="4751F411" w14:textId="77777777" w:rsidR="00662622" w:rsidRPr="006931BE" w:rsidRDefault="00662622" w:rsidP="00B244F6">
      <w:pPr>
        <w:pStyle w:val="SingleTxtG"/>
        <w:ind w:left="2268" w:hanging="1134"/>
      </w:pPr>
      <w:r w:rsidRPr="006931BE">
        <w:t>2.1.3.2</w:t>
      </w:r>
      <w:r w:rsidRPr="006931BE">
        <w:tab/>
        <w:t>не менее чем, но как можно ближе к 700 мм.</w:t>
      </w:r>
    </w:p>
    <w:p w14:paraId="2E0D0FA3" w14:textId="77777777" w:rsidR="00662622" w:rsidRPr="006931BE" w:rsidRDefault="00662622" w:rsidP="00B244F6">
      <w:pPr>
        <w:pStyle w:val="SingleTxtG"/>
        <w:ind w:left="2268" w:hanging="1134"/>
      </w:pPr>
      <w:r w:rsidRPr="006931BE">
        <w:t>2.2</w:t>
      </w:r>
      <w:r w:rsidRPr="006931BE">
        <w:tab/>
        <w:t xml:space="preserve">Сориентировать цилиндрическое испытательное устройство диаметром (вид в плане) 165 </w:t>
      </w:r>
      <w:r w:rsidRPr="006931BE">
        <w:sym w:font="Symbol" w:char="F0B1"/>
      </w:r>
      <w:r w:rsidRPr="006931BE">
        <w:t xml:space="preserve"> 2 мм (перпендикулярно оси вращения) и длиной (вид сбоку) 152 мм (по оси вращения) таким образом, чтобы ось вращения была горизонтальной, лежала в продольной вертикальной плоскости и проходила через вертикальную продольную нулевую плоскость подголовника. Установить среднюю точку основания цилиндра таким образом, чтобы она касалась подголовника.</w:t>
      </w:r>
      <w:r w:rsidR="00B87306" w:rsidRPr="006931BE">
        <w:t xml:space="preserve"> </w:t>
      </w:r>
    </w:p>
    <w:p w14:paraId="461DA36D" w14:textId="77777777" w:rsidR="00662622" w:rsidRPr="006931BE" w:rsidRDefault="00662622" w:rsidP="00B244F6">
      <w:pPr>
        <w:pStyle w:val="SingleTxtG"/>
        <w:ind w:left="2268" w:hanging="1134"/>
      </w:pPr>
      <w:r w:rsidRPr="006931BE">
        <w:t>2.3</w:t>
      </w:r>
      <w:r w:rsidRPr="006931BE">
        <w:tab/>
        <w:t>Установить соответствующее начальное исходное положение путем приложения нагрузки, направленной вертикально вниз, в 50 </w:t>
      </w:r>
      <w:r w:rsidRPr="006931BE">
        <w:sym w:font="Symbol" w:char="F0B1"/>
      </w:r>
      <w:r w:rsidRPr="006931BE">
        <w:t> 1 Н, увеличивая ее со скоростью 250</w:t>
      </w:r>
      <w:r w:rsidR="00B32F82" w:rsidRPr="006931BE">
        <w:t> </w:t>
      </w:r>
      <w:r w:rsidRPr="006931BE">
        <w:sym w:font="Symbol" w:char="F0B1"/>
      </w:r>
      <w:r w:rsidR="00B32F82" w:rsidRPr="006931BE">
        <w:t> </w:t>
      </w:r>
      <w:r w:rsidRPr="006931BE">
        <w:t>50 Н/</w:t>
      </w:r>
      <w:r w:rsidR="003969BF" w:rsidRPr="006931BE">
        <w:t>мин.</w:t>
      </w:r>
      <w:r w:rsidRPr="006931BE">
        <w:t xml:space="preserve"> Через 5 секунд действия такой нагрузки определить исходное положение. Отметить начальное исходное положение подголовника.</w:t>
      </w:r>
    </w:p>
    <w:p w14:paraId="7A1363D0" w14:textId="77777777" w:rsidR="00662622" w:rsidRPr="006931BE" w:rsidRDefault="00662622" w:rsidP="00B244F6">
      <w:pPr>
        <w:pStyle w:val="SingleTxtG"/>
        <w:ind w:left="2268" w:hanging="1134"/>
      </w:pPr>
      <w:r w:rsidRPr="006931BE">
        <w:t>2.4</w:t>
      </w:r>
      <w:r w:rsidRPr="006931BE">
        <w:tab/>
        <w:t>Измерить вертикальное расстояние между самой нижней точкой на нижней стороне подголовника и верхом спинки сиденья (см. пункт 2.9 настоящего приложения).</w:t>
      </w:r>
    </w:p>
    <w:p w14:paraId="54E90CE3" w14:textId="77777777" w:rsidR="00662622" w:rsidRPr="006931BE" w:rsidRDefault="00662622" w:rsidP="00B244F6">
      <w:pPr>
        <w:pStyle w:val="SingleTxtG"/>
        <w:ind w:left="2268" w:hanging="1134"/>
      </w:pPr>
      <w:r w:rsidRPr="006931BE">
        <w:t>2.5</w:t>
      </w:r>
      <w:r w:rsidRPr="006931BE">
        <w:tab/>
        <w:t>Увеличивать нагрузку со скоростью 250 ± 50 Н/мин, довести ее как минимум до 500 Н и поддерживать такую нагрузку в течение не менее 5</w:t>
      </w:r>
      <w:r w:rsidR="00B32F82" w:rsidRPr="006931BE">
        <w:t> </w:t>
      </w:r>
      <w:r w:rsidRPr="006931BE">
        <w:t>секунд.</w:t>
      </w:r>
    </w:p>
    <w:p w14:paraId="0BA030B7" w14:textId="77777777" w:rsidR="00662622" w:rsidRPr="006931BE" w:rsidRDefault="00662622" w:rsidP="00B244F6">
      <w:pPr>
        <w:pStyle w:val="SingleTxtG"/>
        <w:ind w:left="2268" w:hanging="1134"/>
      </w:pPr>
      <w:r w:rsidRPr="006931BE">
        <w:t>2.6</w:t>
      </w:r>
      <w:r w:rsidRPr="006931BE">
        <w:tab/>
        <w:t xml:space="preserve">Снижать нагрузку со скоростью 250 ± 50 Н/мин до тех пор, пока нагрузка не будет полностью снята. Сохранять такое состояние не более 2 минут. </w:t>
      </w:r>
      <w:r w:rsidRPr="006931BE">
        <w:lastRenderedPageBreak/>
        <w:t>Увеличивать нагрузку со скоростью 250 ± 50 Н/</w:t>
      </w:r>
      <w:r w:rsidR="003969BF" w:rsidRPr="006931BE">
        <w:t>мин</w:t>
      </w:r>
      <w:r w:rsidRPr="006931BE">
        <w:t xml:space="preserve"> до 50 ± 1 Н и, после 5</w:t>
      </w:r>
      <w:r w:rsidR="00B32F82" w:rsidRPr="006931BE">
        <w:t> </w:t>
      </w:r>
      <w:r w:rsidRPr="006931BE">
        <w:t>секунд такой нагрузки, определить положение цилиндрического устройства по отношению к его начальному исходному положению.</w:t>
      </w:r>
    </w:p>
    <w:p w14:paraId="1B79A490" w14:textId="77777777" w:rsidR="00662622" w:rsidRPr="006931BE" w:rsidRDefault="00662622" w:rsidP="00B244F6">
      <w:pPr>
        <w:pStyle w:val="SingleTxtG"/>
        <w:ind w:left="2268" w:hanging="1134"/>
      </w:pPr>
      <w:r w:rsidRPr="006931BE">
        <w:t>2.7</w:t>
      </w:r>
      <w:r w:rsidRPr="006931BE">
        <w:tab/>
        <w:t>Повторить измерение вертикального расстояния между самой нижней точкой на нижней поверхности подголовника и верхом спинки сиденья (см. пункт 2.9 настоящего приложения).</w:t>
      </w:r>
    </w:p>
    <w:p w14:paraId="24AAF81D" w14:textId="77777777" w:rsidR="00662622" w:rsidRPr="006931BE" w:rsidRDefault="00662622" w:rsidP="00B244F6">
      <w:pPr>
        <w:pStyle w:val="SingleTxtG"/>
        <w:ind w:left="2268" w:hanging="1134"/>
      </w:pPr>
      <w:r w:rsidRPr="006931BE">
        <w:t>2.8</w:t>
      </w:r>
      <w:r w:rsidRPr="006931BE">
        <w:tab/>
        <w:t>Сравнить результаты измерений, проведенных по пунктам 2.4 и 2.7 настоящего приложения. Полученная разница представляет собой результат измерения, проведенного в соответствии с положениями пункта 5.2.2 настоящих Правил.</w:t>
      </w:r>
    </w:p>
    <w:p w14:paraId="4DFD352B" w14:textId="77777777" w:rsidR="00662622" w:rsidRPr="006931BE" w:rsidRDefault="00662622" w:rsidP="00B244F6">
      <w:pPr>
        <w:pStyle w:val="SingleTxtG"/>
        <w:ind w:left="2268" w:hanging="1134"/>
      </w:pPr>
      <w:r w:rsidRPr="006931BE">
        <w:t>2.9</w:t>
      </w:r>
      <w:r w:rsidRPr="006931BE">
        <w:tab/>
        <w:t>Если конструкция подголовника не позволяет измерить расстояние до верха сиденья, то в этом случае измерение по вертикали производят от горизонтальной линии, проведенной по передней поверхности спинки сиденья на расстоянии не менее 25 мм ниже самой низкой точки подголовника, и производят замер от этой линии до нижней стороны подголовника.</w:t>
      </w:r>
    </w:p>
    <w:p w14:paraId="05ED9B26" w14:textId="77777777" w:rsidR="00662622" w:rsidRPr="006931BE" w:rsidRDefault="00662622" w:rsidP="00B244F6">
      <w:pPr>
        <w:pStyle w:val="SingleTxtG"/>
        <w:ind w:left="2268" w:hanging="1134"/>
        <w:rPr>
          <w:b/>
        </w:rPr>
      </w:pPr>
      <w:r w:rsidRPr="006931BE">
        <w:rPr>
          <w:b/>
        </w:rPr>
        <w:t>2.10</w:t>
      </w:r>
      <w:r w:rsidRPr="006931BE">
        <w:rPr>
          <w:b/>
        </w:rPr>
        <w:tab/>
        <w:t>В качестве альтернативы, если изготовитель подтверждает, что разница между исходными положениями цилиндра, измеренная в соответствии с пунктами 2.3 и 2.6 настоящего приложения, меньше значения, предписанного в пункте 5.2.2 настоящих Правил, результат испытания также будет соответствовать требованиям пункта 5.2.2 настоящих Правил. В этом случае регистрировать измерения, проводимые в соответствии с пунктами 2.4 и 2.7, не</w:t>
      </w:r>
      <w:r w:rsidR="00B32F82" w:rsidRPr="006931BE">
        <w:rPr>
          <w:b/>
        </w:rPr>
        <w:t> </w:t>
      </w:r>
      <w:r w:rsidRPr="006931BE">
        <w:rPr>
          <w:b/>
        </w:rPr>
        <w:t>требуется.</w:t>
      </w:r>
    </w:p>
    <w:p w14:paraId="0765C332" w14:textId="77777777" w:rsidR="00B244F6" w:rsidRPr="006931BE" w:rsidRDefault="00B244F6">
      <w:pPr>
        <w:suppressAutoHyphens w:val="0"/>
        <w:spacing w:line="240" w:lineRule="auto"/>
        <w:rPr>
          <w:rFonts w:eastAsia="Times New Roman" w:cs="Times New Roman"/>
          <w:szCs w:val="20"/>
        </w:rPr>
      </w:pPr>
      <w:r w:rsidRPr="006931BE">
        <w:br w:type="page"/>
      </w:r>
    </w:p>
    <w:p w14:paraId="65FE0617" w14:textId="77777777" w:rsidR="00662622" w:rsidRPr="006931BE" w:rsidRDefault="00662622" w:rsidP="00B244F6">
      <w:pPr>
        <w:pStyle w:val="HChG"/>
      </w:pPr>
      <w:r w:rsidRPr="006931BE">
        <w:lastRenderedPageBreak/>
        <w:t xml:space="preserve">Приложение </w:t>
      </w:r>
      <w:r w:rsidRPr="006931BE">
        <w:rPr>
          <w:strike/>
        </w:rPr>
        <w:t>9</w:t>
      </w:r>
      <w:r w:rsidRPr="006931BE">
        <w:t>8</w:t>
      </w:r>
    </w:p>
    <w:p w14:paraId="5D3C91A5" w14:textId="77777777" w:rsidR="00662622" w:rsidRPr="006931BE" w:rsidRDefault="00662622" w:rsidP="00B244F6">
      <w:pPr>
        <w:pStyle w:val="HChG"/>
      </w:pPr>
      <w:r w:rsidRPr="006931BE">
        <w:tab/>
      </w:r>
      <w:r w:rsidR="00B244F6" w:rsidRPr="006931BE">
        <w:tab/>
      </w:r>
      <w:r w:rsidR="00B244F6" w:rsidRPr="006931BE">
        <w:tab/>
      </w:r>
      <w:r w:rsidRPr="006931BE">
        <w:t>Порядок испытания на динамическую прочность</w:t>
      </w:r>
    </w:p>
    <w:p w14:paraId="77AC595B" w14:textId="77777777" w:rsidR="00662622" w:rsidRPr="006931BE" w:rsidRDefault="00662622" w:rsidP="00B244F6">
      <w:pPr>
        <w:pStyle w:val="SingleTxtG"/>
        <w:ind w:left="2268" w:hanging="1134"/>
      </w:pPr>
      <w:r w:rsidRPr="006931BE">
        <w:t>1</w:t>
      </w:r>
      <w:r w:rsidR="00B244F6" w:rsidRPr="006931BE">
        <w:t>.</w:t>
      </w:r>
      <w:r w:rsidR="004A41DE" w:rsidRPr="006931BE">
        <w:tab/>
      </w:r>
      <w:r w:rsidRPr="006931BE">
        <w:t>Цель</w:t>
      </w:r>
    </w:p>
    <w:p w14:paraId="29ECDFE9" w14:textId="77777777" w:rsidR="00662622" w:rsidRPr="006931BE" w:rsidRDefault="00B244F6" w:rsidP="00B244F6">
      <w:pPr>
        <w:pStyle w:val="SingleTxtG"/>
        <w:ind w:left="2268" w:hanging="1134"/>
      </w:pPr>
      <w:r w:rsidRPr="006931BE">
        <w:tab/>
      </w:r>
      <w:r w:rsidR="00662622" w:rsidRPr="006931BE">
        <w:t xml:space="preserve">Подтвердить соблюдение предписаний пункта 5.3 в соответствии с настоящим приложением с использованием испытательного манекена Hybrid III </w:t>
      </w:r>
      <w:r w:rsidR="00662622" w:rsidRPr="006931BE">
        <w:rPr>
          <w:b/>
        </w:rPr>
        <w:t>или BioRID II (ООН),</w:t>
      </w:r>
      <w:r w:rsidR="00662622" w:rsidRPr="006931BE">
        <w:t xml:space="preserve"> соответствующего 50-му процентилю репрезентативности лиц мужского пола.</w:t>
      </w:r>
    </w:p>
    <w:p w14:paraId="7F56BE30" w14:textId="77777777" w:rsidR="00662622" w:rsidRPr="006931BE" w:rsidRDefault="00662622" w:rsidP="00B244F6">
      <w:pPr>
        <w:pStyle w:val="SingleTxtG"/>
        <w:ind w:left="2268" w:hanging="1134"/>
      </w:pPr>
      <w:r w:rsidRPr="006931BE">
        <w:t>2.</w:t>
      </w:r>
      <w:r w:rsidRPr="006931BE">
        <w:tab/>
        <w:t>Испытательное оборудование</w:t>
      </w:r>
    </w:p>
    <w:p w14:paraId="3DCB41C1" w14:textId="77777777" w:rsidR="00662622" w:rsidRPr="006931BE" w:rsidRDefault="00662622" w:rsidP="00B244F6">
      <w:pPr>
        <w:pStyle w:val="SingleTxtG"/>
        <w:ind w:left="2268" w:hanging="1134"/>
      </w:pPr>
      <w:r w:rsidRPr="006931BE">
        <w:t>2.1</w:t>
      </w:r>
      <w:r w:rsidRPr="006931BE">
        <w:tab/>
        <w:t>Испытательные салазки для проверки на ускорение или замедление.</w:t>
      </w:r>
    </w:p>
    <w:p w14:paraId="39A66EF1" w14:textId="77777777" w:rsidR="00662622" w:rsidRPr="006931BE" w:rsidRDefault="00662622" w:rsidP="00B244F6">
      <w:pPr>
        <w:pStyle w:val="SingleTxtG"/>
        <w:ind w:left="2268" w:hanging="1134"/>
      </w:pPr>
      <w:r w:rsidRPr="006931BE">
        <w:t>2.2</w:t>
      </w:r>
      <w:r w:rsidRPr="006931BE">
        <w:tab/>
        <w:t>Испытательный манекен, соответствующий 50-му процентилю репрезентативности лиц мужского пола</w:t>
      </w:r>
    </w:p>
    <w:p w14:paraId="40FAE79F" w14:textId="77777777" w:rsidR="00662622" w:rsidRPr="006931BE" w:rsidRDefault="00662622" w:rsidP="00B244F6">
      <w:pPr>
        <w:pStyle w:val="SingleTxtG"/>
        <w:ind w:left="2268" w:hanging="1134"/>
      </w:pPr>
      <w:r w:rsidRPr="006931BE">
        <w:t>2.2.1</w:t>
      </w:r>
      <w:r w:rsidRPr="006931BE">
        <w:tab/>
      </w:r>
      <w:r w:rsidRPr="006931BE">
        <w:rPr>
          <w:u w:val="single"/>
        </w:rPr>
        <w:t>Гибрид III</w:t>
      </w:r>
    </w:p>
    <w:p w14:paraId="749490F5" w14:textId="77777777" w:rsidR="00662622" w:rsidRPr="006931BE" w:rsidRDefault="00662622" w:rsidP="00B244F6">
      <w:pPr>
        <w:pStyle w:val="SingleTxtG"/>
        <w:ind w:left="2268" w:hanging="1134"/>
      </w:pPr>
      <w:r w:rsidRPr="006931BE">
        <w:t>2.2.1.1</w:t>
      </w:r>
      <w:r w:rsidRPr="006931BE">
        <w:tab/>
        <w:t>В полости муляжа головы устанавливаются три акселерометра для измерения ортогональных ускорений центра тяжести муляжа головы в сборе. Три акселерометра устанавливаются в соответствии с ортогональной системой координат, началом которой является пересечение плоскостей, в которых расположены оси чувствительности трех датчиков.</w:t>
      </w:r>
    </w:p>
    <w:p w14:paraId="0289EAD0" w14:textId="77777777" w:rsidR="00662622" w:rsidRPr="006931BE" w:rsidRDefault="00662622" w:rsidP="00B244F6">
      <w:pPr>
        <w:pStyle w:val="SingleTxtG"/>
        <w:ind w:left="2268" w:hanging="1134"/>
      </w:pPr>
      <w:r w:rsidRPr="006931BE">
        <w:rPr>
          <w:strike/>
        </w:rPr>
        <w:t>2.2.3</w:t>
      </w:r>
      <w:r w:rsidRPr="006931BE">
        <w:t xml:space="preserve"> </w:t>
      </w:r>
      <w:r w:rsidRPr="006931BE">
        <w:rPr>
          <w:b/>
        </w:rPr>
        <w:t>2.2.1.2</w:t>
      </w:r>
      <w:r w:rsidRPr="006931BE">
        <w:tab/>
        <w:t>Оборудование для измерения угла между головой и туловищем.</w:t>
      </w:r>
    </w:p>
    <w:p w14:paraId="0001DEF2" w14:textId="77777777" w:rsidR="00662622" w:rsidRPr="006931BE" w:rsidRDefault="00662622" w:rsidP="00B244F6">
      <w:pPr>
        <w:pStyle w:val="SingleTxtG"/>
        <w:ind w:left="2268" w:hanging="1134"/>
        <w:rPr>
          <w:b/>
        </w:rPr>
      </w:pPr>
      <w:r w:rsidRPr="006931BE">
        <w:rPr>
          <w:b/>
        </w:rPr>
        <w:t>2.2.2</w:t>
      </w:r>
      <w:r w:rsidR="004A41DE" w:rsidRPr="006931BE">
        <w:rPr>
          <w:b/>
        </w:rPr>
        <w:tab/>
      </w:r>
      <w:r w:rsidRPr="006931BE">
        <w:rPr>
          <w:b/>
        </w:rPr>
        <w:t xml:space="preserve">BioRID II </w:t>
      </w:r>
    </w:p>
    <w:p w14:paraId="62D291ED" w14:textId="77777777" w:rsidR="00662622" w:rsidRPr="006931BE" w:rsidRDefault="00662622" w:rsidP="00B244F6">
      <w:pPr>
        <w:pStyle w:val="SingleTxtG"/>
        <w:ind w:left="2268" w:hanging="1134"/>
        <w:rPr>
          <w:b/>
        </w:rPr>
      </w:pPr>
      <w:r w:rsidRPr="006931BE">
        <w:rPr>
          <w:b/>
        </w:rPr>
        <w:t>2.2.2.1</w:t>
      </w:r>
      <w:r w:rsidRPr="006931BE">
        <w:rPr>
          <w:b/>
        </w:rPr>
        <w:tab/>
        <w:t xml:space="preserve">В соответствии с добавлением </w:t>
      </w:r>
      <w:r w:rsidR="00CF3743" w:rsidRPr="00CF3743">
        <w:rPr>
          <w:b/>
        </w:rPr>
        <w:t>1</w:t>
      </w:r>
      <w:r w:rsidRPr="006931BE">
        <w:rPr>
          <w:b/>
        </w:rPr>
        <w:t xml:space="preserve"> к Общей резолюции </w:t>
      </w:r>
      <w:r w:rsidR="00B87306" w:rsidRPr="006931BE">
        <w:rPr>
          <w:b/>
        </w:rPr>
        <w:t>№ </w:t>
      </w:r>
      <w:r w:rsidRPr="006931BE">
        <w:rPr>
          <w:b/>
        </w:rPr>
        <w:t>1 (ECE/TRANS/WP.29/1101/Add.1)</w:t>
      </w:r>
    </w:p>
    <w:p w14:paraId="433521C9" w14:textId="77777777" w:rsidR="00662622" w:rsidRPr="006931BE" w:rsidRDefault="00662622" w:rsidP="00B244F6">
      <w:pPr>
        <w:pStyle w:val="SingleTxtG"/>
        <w:ind w:left="2268" w:hanging="1134"/>
      </w:pPr>
      <w:r w:rsidRPr="006931BE">
        <w:rPr>
          <w:strike/>
        </w:rPr>
        <w:t>2.2.4</w:t>
      </w:r>
      <w:r w:rsidRPr="006931BE">
        <w:t xml:space="preserve"> </w:t>
      </w:r>
      <w:r w:rsidRPr="006931BE">
        <w:rPr>
          <w:b/>
        </w:rPr>
        <w:t>2.2.2.2</w:t>
      </w:r>
      <w:r w:rsidRPr="006931BE">
        <w:tab/>
        <w:t>Оборудование для измерения и регистрации ускорения салазок.</w:t>
      </w:r>
    </w:p>
    <w:p w14:paraId="685DEC44" w14:textId="77777777" w:rsidR="00662622" w:rsidRPr="006931BE" w:rsidRDefault="00662622" w:rsidP="00B244F6">
      <w:pPr>
        <w:pStyle w:val="SingleTxtG"/>
        <w:ind w:left="2268" w:hanging="1134"/>
      </w:pPr>
      <w:r w:rsidRPr="006931BE">
        <w:t>3.</w:t>
      </w:r>
      <w:r w:rsidRPr="006931BE">
        <w:tab/>
        <w:t>Процедура подготовки к испытанию</w:t>
      </w:r>
    </w:p>
    <w:p w14:paraId="763DDB25" w14:textId="77777777" w:rsidR="00662622" w:rsidRPr="006931BE" w:rsidRDefault="00662622" w:rsidP="00B244F6">
      <w:pPr>
        <w:pStyle w:val="SingleTxtG"/>
        <w:ind w:left="2268" w:hanging="1134"/>
        <w:rPr>
          <w:b/>
        </w:rPr>
      </w:pPr>
      <w:r w:rsidRPr="006931BE">
        <w:rPr>
          <w:b/>
        </w:rPr>
        <w:t>3.1</w:t>
      </w:r>
      <w:r w:rsidR="004A41DE" w:rsidRPr="006931BE">
        <w:rPr>
          <w:b/>
        </w:rPr>
        <w:tab/>
      </w:r>
      <w:r w:rsidRPr="006931BE">
        <w:rPr>
          <w:b/>
        </w:rPr>
        <w:t>Укомплектованное транспортное средство или натурный образец кузова (Hybrid III)</w:t>
      </w:r>
    </w:p>
    <w:p w14:paraId="3E0D109B" w14:textId="77777777" w:rsidR="00662622" w:rsidRPr="006931BE" w:rsidRDefault="00662622" w:rsidP="00B244F6">
      <w:pPr>
        <w:pStyle w:val="SingleTxtG"/>
        <w:ind w:left="2268" w:hanging="1134"/>
      </w:pPr>
      <w:r w:rsidRPr="006931BE">
        <w:rPr>
          <w:strike/>
        </w:rPr>
        <w:t>3.1</w:t>
      </w:r>
      <w:r w:rsidRPr="006931BE">
        <w:t xml:space="preserve"> </w:t>
      </w:r>
      <w:r w:rsidRPr="006931BE">
        <w:rPr>
          <w:b/>
        </w:rPr>
        <w:t>3.1.1</w:t>
      </w:r>
      <w:r w:rsidRPr="006931BE">
        <w:tab/>
        <w:t>Установить транспортное средство на динамометрическом испытательном стенде таким образом, чтобы вертикальная продольная нулевая плоскость транспортного средства была параллельна направлению перемещения испытательного стенда и чтобы любое перемещение основания транспортного средства по отношению к испытательному стенду было исключено. Установить на стенде акселерометр и систему обработки данных. Разместить акселерометр таким образом, чтобы его ось чувствительности была параллельна направлению движения испытательного стенда.</w:t>
      </w:r>
    </w:p>
    <w:p w14:paraId="1642CF05" w14:textId="77777777" w:rsidR="00662622" w:rsidRPr="006931BE" w:rsidRDefault="00662622" w:rsidP="00B244F6">
      <w:pPr>
        <w:pStyle w:val="SingleTxtG"/>
        <w:ind w:left="2268" w:hanging="1134"/>
      </w:pPr>
      <w:r w:rsidRPr="006931BE">
        <w:rPr>
          <w:strike/>
        </w:rPr>
        <w:t>3.2</w:t>
      </w:r>
      <w:r w:rsidRPr="006931BE">
        <w:t xml:space="preserve"> </w:t>
      </w:r>
      <w:r w:rsidRPr="006931BE">
        <w:rPr>
          <w:b/>
        </w:rPr>
        <w:t>3.1.2</w:t>
      </w:r>
      <w:r w:rsidRPr="006931BE">
        <w:tab/>
        <w:t>Снять шины и колеса, слить все жидкости и снять все непрочно закрепленные компоненты. Жестко закрепить двигатель, трансмиссию, оси, выхлопную систему, раму транспортного средства и любой другой компонент, необходимый для того, чтобы создать условия, при которых все точки на кривой ускорения в зависимости от времени, измеренные с помощью акселерометра на динамометрическом испытательном стенде, находились бы в пределах полосы, показанной на рис.</w:t>
      </w:r>
      <w:r w:rsidR="006F01EB">
        <w:t> </w:t>
      </w:r>
      <w:r w:rsidRPr="006931BE">
        <w:rPr>
          <w:strike/>
        </w:rPr>
        <w:t>9-1</w:t>
      </w:r>
      <w:r w:rsidR="006F01EB">
        <w:t> </w:t>
      </w:r>
      <w:r w:rsidRPr="006931BE">
        <w:rPr>
          <w:b/>
        </w:rPr>
        <w:t>8</w:t>
      </w:r>
      <w:r w:rsidRPr="006931BE">
        <w:t>-</w:t>
      </w:r>
      <w:r w:rsidRPr="006931BE">
        <w:rPr>
          <w:b/>
        </w:rPr>
        <w:t>2</w:t>
      </w:r>
      <w:r w:rsidRPr="006931BE">
        <w:t xml:space="preserve"> в таблице</w:t>
      </w:r>
      <w:r w:rsidR="00B244F6" w:rsidRPr="006931BE">
        <w:t> </w:t>
      </w:r>
      <w:r w:rsidRPr="006931BE">
        <w:rPr>
          <w:strike/>
        </w:rPr>
        <w:t>9-1</w:t>
      </w:r>
      <w:r w:rsidRPr="006931BE">
        <w:t xml:space="preserve"> </w:t>
      </w:r>
      <w:r w:rsidRPr="006931BE">
        <w:rPr>
          <w:b/>
        </w:rPr>
        <w:t>8-1</w:t>
      </w:r>
      <w:r w:rsidRPr="006931BE">
        <w:t>.</w:t>
      </w:r>
    </w:p>
    <w:p w14:paraId="1C0CBBF3" w14:textId="77777777" w:rsidR="00662622" w:rsidRPr="006931BE" w:rsidRDefault="00662622" w:rsidP="00B244F6">
      <w:pPr>
        <w:pStyle w:val="SingleTxtG"/>
        <w:ind w:left="2268" w:hanging="1134"/>
      </w:pPr>
      <w:r w:rsidRPr="006931BE">
        <w:rPr>
          <w:strike/>
        </w:rPr>
        <w:t>3.3</w:t>
      </w:r>
      <w:r w:rsidRPr="006931BE">
        <w:t xml:space="preserve"> </w:t>
      </w:r>
      <w:r w:rsidRPr="006931BE">
        <w:rPr>
          <w:b/>
        </w:rPr>
        <w:t>3.1.3</w:t>
      </w:r>
      <w:r w:rsidRPr="006931BE">
        <w:tab/>
        <w:t>Полностью открыть все окна, которые открываются.</w:t>
      </w:r>
    </w:p>
    <w:p w14:paraId="2F93178B" w14:textId="77777777" w:rsidR="00662622" w:rsidRPr="006931BE" w:rsidRDefault="00662622" w:rsidP="00B244F6">
      <w:pPr>
        <w:pStyle w:val="SingleTxtG"/>
        <w:ind w:left="2268" w:hanging="1134"/>
      </w:pPr>
      <w:r w:rsidRPr="006931BE">
        <w:rPr>
          <w:strike/>
        </w:rPr>
        <w:t>3.4</w:t>
      </w:r>
      <w:r w:rsidRPr="006931BE">
        <w:t xml:space="preserve"> </w:t>
      </w:r>
      <w:r w:rsidRPr="006931BE">
        <w:rPr>
          <w:b/>
        </w:rPr>
        <w:t>3.1.4</w:t>
      </w:r>
      <w:r w:rsidRPr="006931BE">
        <w:t xml:space="preserve"> </w:t>
      </w:r>
      <w:r w:rsidRPr="006931BE">
        <w:tab/>
        <w:t>Регулировка сиденья</w:t>
      </w:r>
    </w:p>
    <w:p w14:paraId="38FB072A" w14:textId="77777777" w:rsidR="00662622" w:rsidRPr="006931BE" w:rsidRDefault="00662622" w:rsidP="00B244F6">
      <w:pPr>
        <w:pStyle w:val="SingleTxtG"/>
        <w:ind w:left="2268" w:hanging="1134"/>
      </w:pPr>
      <w:r w:rsidRPr="006931BE">
        <w:rPr>
          <w:strike/>
        </w:rPr>
        <w:t>3.4.1</w:t>
      </w:r>
      <w:r w:rsidRPr="006931BE">
        <w:t xml:space="preserve"> </w:t>
      </w:r>
      <w:r w:rsidRPr="006931BE">
        <w:rPr>
          <w:b/>
        </w:rPr>
        <w:t>3.1.4.1</w:t>
      </w:r>
      <w:r w:rsidRPr="006931BE">
        <w:tab/>
        <w:t xml:space="preserve">На каждом месте, предназначенном для сидения, спинку сиденья, если она регулируется, устанавливают в исходное наклонное положение под углом, наиболее близким к 25° от вертикали, измеряемым с помощью </w:t>
      </w:r>
      <w:r w:rsidRPr="006931BE">
        <w:lastRenderedPageBreak/>
        <w:t xml:space="preserve">объемного механизма определения точки Н, как это предусмотрено в приложении </w:t>
      </w:r>
      <w:r w:rsidRPr="006931BE">
        <w:rPr>
          <w:strike/>
        </w:rPr>
        <w:t>13</w:t>
      </w:r>
      <w:r w:rsidRPr="006931BE">
        <w:rPr>
          <w:b/>
        </w:rPr>
        <w:t>12</w:t>
      </w:r>
      <w:r w:rsidRPr="006931BE">
        <w:t>. Если имеется несколько положений наклона спинки сиденья под углом, наиболее близким к 25° от вертикали, то наклон спинки сиденья устанавливают в положение наиболее близкое к углу в 25° и в заднем направлении.</w:t>
      </w:r>
    </w:p>
    <w:p w14:paraId="114E9DAB" w14:textId="77777777" w:rsidR="00662622" w:rsidRPr="006931BE" w:rsidRDefault="00662622" w:rsidP="00B244F6">
      <w:pPr>
        <w:pStyle w:val="SingleTxtG"/>
        <w:ind w:left="2268" w:hanging="1134"/>
      </w:pPr>
      <w:r w:rsidRPr="006931BE">
        <w:rPr>
          <w:strike/>
        </w:rPr>
        <w:t>3.4.2</w:t>
      </w:r>
      <w:r w:rsidRPr="006931BE">
        <w:t xml:space="preserve"> </w:t>
      </w:r>
      <w:r w:rsidRPr="006931BE">
        <w:rPr>
          <w:b/>
        </w:rPr>
        <w:t>3.1.4.2</w:t>
      </w:r>
      <w:r w:rsidRPr="006931BE">
        <w:tab/>
        <w:t xml:space="preserve">С помощью любого устройства регулировки, которое позволяет передвигать все сиденье в сборе по вертикали, установить сиденье в самое низкое положение. С помощью любого устройства регулировки, которое позволяет передвигать все сиденье в сборе вперед и назад, установить сиденье в средней точке между </w:t>
      </w:r>
      <w:r w:rsidRPr="006931BE">
        <w:rPr>
          <w:b/>
        </w:rPr>
        <w:t>самым</w:t>
      </w:r>
      <w:r w:rsidRPr="006931BE">
        <w:t xml:space="preserve"> крайним передним и </w:t>
      </w:r>
      <w:r w:rsidRPr="006931BE">
        <w:rPr>
          <w:b/>
        </w:rPr>
        <w:t>самым</w:t>
      </w:r>
      <w:r w:rsidRPr="006931BE">
        <w:t xml:space="preserve"> крайним задним положением. Если положение регулировки в средней точке между </w:t>
      </w:r>
      <w:r w:rsidRPr="006931BE">
        <w:rPr>
          <w:b/>
        </w:rPr>
        <w:t>самым</w:t>
      </w:r>
      <w:r w:rsidRPr="006931BE">
        <w:t xml:space="preserve"> крайним передним и </w:t>
      </w:r>
      <w:r w:rsidRPr="006931BE">
        <w:rPr>
          <w:b/>
        </w:rPr>
        <w:t>самым</w:t>
      </w:r>
      <w:r w:rsidRPr="006931BE">
        <w:t xml:space="preserve"> крайним задним положением не предусмотрено, то в этом случае используется наиболее близкое положение регулировки сзади средней точки.</w:t>
      </w:r>
    </w:p>
    <w:p w14:paraId="10036092" w14:textId="77777777" w:rsidR="00662622" w:rsidRPr="006931BE" w:rsidRDefault="00662622" w:rsidP="00B244F6">
      <w:pPr>
        <w:pStyle w:val="SingleTxtG"/>
        <w:ind w:left="2268" w:hanging="1134"/>
      </w:pPr>
      <w:r w:rsidRPr="006931BE">
        <w:rPr>
          <w:strike/>
        </w:rPr>
        <w:t>3.4.3</w:t>
      </w:r>
      <w:r w:rsidRPr="006931BE">
        <w:t xml:space="preserve"> </w:t>
      </w:r>
      <w:r w:rsidRPr="006931BE">
        <w:rPr>
          <w:b/>
        </w:rPr>
        <w:t>3.1.4.3</w:t>
      </w:r>
      <w:r w:rsidRPr="006931BE">
        <w:tab/>
        <w:t>Если подушка сиденья регулируется независимо от спинки сиденья, установить подушку сиденья таким образом, чтобы по отношению к спинке сиденья можно было достичь самого высокого положения точки</w:t>
      </w:r>
      <w:r w:rsidR="00B32F82" w:rsidRPr="006931BE">
        <w:t> </w:t>
      </w:r>
      <w:r w:rsidRPr="006931BE">
        <w:t xml:space="preserve">Н, измеряемого объемным механизмом определения точки Н, как это предусмотрено в приложении </w:t>
      </w:r>
      <w:r w:rsidRPr="006931BE">
        <w:rPr>
          <w:strike/>
        </w:rPr>
        <w:t>13</w:t>
      </w:r>
      <w:r w:rsidRPr="006931BE">
        <w:rPr>
          <w:b/>
        </w:rPr>
        <w:t>12</w:t>
      </w:r>
      <w:r w:rsidRPr="006931BE">
        <w:t>. Если указанное положение точки</w:t>
      </w:r>
      <w:r w:rsidR="00B32F82" w:rsidRPr="006931BE">
        <w:t> </w:t>
      </w:r>
      <w:r w:rsidRPr="006931BE">
        <w:t xml:space="preserve">Н можно обеспечить в данном диапазоне углов наклона подушки сиденья, установить наклон сиденья таким образом, чтобы крайняя передняя часть подушки сиденья была по отношению к крайней задней части в самом низком положении. </w:t>
      </w:r>
    </w:p>
    <w:p w14:paraId="6C9C8466" w14:textId="77777777" w:rsidR="00662622" w:rsidRPr="006931BE" w:rsidRDefault="00662622" w:rsidP="00B244F6">
      <w:pPr>
        <w:pStyle w:val="SingleTxtG"/>
        <w:ind w:left="2268" w:hanging="1134"/>
      </w:pPr>
      <w:r w:rsidRPr="006931BE">
        <w:rPr>
          <w:strike/>
        </w:rPr>
        <w:t>3.4.4</w:t>
      </w:r>
      <w:r w:rsidRPr="006931BE">
        <w:t xml:space="preserve"> </w:t>
      </w:r>
      <w:r w:rsidRPr="006931BE">
        <w:rPr>
          <w:b/>
        </w:rPr>
        <w:t>3.1.4.4</w:t>
      </w:r>
      <w:r w:rsidRPr="006931BE">
        <w:tab/>
        <w:t>Если подголовник регулируется, установить верх подголовника в среднее положение между самым низким и самым высоким положением регулировки. Если среднего положения регулировки между самым низким и самым высоким положением не существует, установить подголовник в положение ниже средней точки между самым низким положением и самым высоким положением регулировки и как можно ближе к ней.</w:t>
      </w:r>
    </w:p>
    <w:p w14:paraId="4B902235" w14:textId="77777777" w:rsidR="00662622" w:rsidRPr="006931BE" w:rsidRDefault="00662622" w:rsidP="00B244F6">
      <w:pPr>
        <w:pStyle w:val="SingleTxtG"/>
        <w:ind w:left="2268" w:hanging="1134"/>
      </w:pPr>
      <w:r w:rsidRPr="006931BE">
        <w:rPr>
          <w:strike/>
        </w:rPr>
        <w:t>3.4.5</w:t>
      </w:r>
      <w:r w:rsidRPr="006931BE">
        <w:t xml:space="preserve"> </w:t>
      </w:r>
      <w:r w:rsidRPr="006931BE">
        <w:rPr>
          <w:b/>
        </w:rPr>
        <w:t>3.1.4.5</w:t>
      </w:r>
      <w:r w:rsidRPr="006931BE">
        <w:tab/>
        <w:t xml:space="preserve">Регулируемые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w:t>
      </w:r>
    </w:p>
    <w:p w14:paraId="737D2D7B" w14:textId="77777777" w:rsidR="00662622" w:rsidRPr="006931BE" w:rsidRDefault="00662622" w:rsidP="00B244F6">
      <w:pPr>
        <w:pStyle w:val="SingleTxtG"/>
        <w:ind w:left="2268" w:hanging="1134"/>
      </w:pPr>
      <w:r w:rsidRPr="006931BE">
        <w:rPr>
          <w:strike/>
        </w:rPr>
        <w:t>3.5</w:t>
      </w:r>
      <w:r w:rsidRPr="006931BE">
        <w:t xml:space="preserve"> </w:t>
      </w:r>
      <w:r w:rsidRPr="006931BE">
        <w:rPr>
          <w:b/>
        </w:rPr>
        <w:t>3.1.5</w:t>
      </w:r>
      <w:r w:rsidRPr="006931BE">
        <w:tab/>
        <w:t>Регулировка ремней безопасности</w:t>
      </w:r>
    </w:p>
    <w:p w14:paraId="2446CCE8" w14:textId="77777777" w:rsidR="00662622" w:rsidRPr="006931BE" w:rsidRDefault="00662622" w:rsidP="00B244F6">
      <w:pPr>
        <w:pStyle w:val="SingleTxtG"/>
        <w:ind w:left="2268" w:hanging="1134"/>
      </w:pPr>
      <w:r w:rsidRPr="006931BE">
        <w:tab/>
        <w:t>Прежде чем пристегивать ремень безопасности вокруг испытательного манекена, полностью вытянуть лямку ремня из устройства натяжения и отпустить его три раза, чтобы убрать слабину. Если предусмотрено верхнее регулируемое устройство ремня безопасности (регулируемое крепление привязного ремня по высоте с D-образным профилем), установить его в положение регулировки, как можно более близкое к среднему положению. Если среднего положения между самым верхним и самым нижним положением не существует, используют самое близкое положение регулировки над средней точкой.</w:t>
      </w:r>
    </w:p>
    <w:p w14:paraId="4B2FB89F" w14:textId="77777777" w:rsidR="00662622" w:rsidRPr="006931BE" w:rsidRDefault="00662622" w:rsidP="00B244F6">
      <w:pPr>
        <w:pStyle w:val="SingleTxtG"/>
        <w:ind w:left="2268" w:hanging="1134"/>
      </w:pPr>
      <w:r w:rsidRPr="006931BE">
        <w:rPr>
          <w:strike/>
        </w:rPr>
        <w:t>3.6</w:t>
      </w:r>
      <w:r w:rsidRPr="006931BE">
        <w:t xml:space="preserve"> </w:t>
      </w:r>
      <w:r w:rsidRPr="006931BE">
        <w:rPr>
          <w:b/>
        </w:rPr>
        <w:t>3.1.6</w:t>
      </w:r>
      <w:r w:rsidRPr="006931BE">
        <w:tab/>
        <w:t xml:space="preserve">Одеть и отрегулировать каждый испытательный манекен нижеследующим образом: </w:t>
      </w:r>
    </w:p>
    <w:p w14:paraId="00CA8B86" w14:textId="77777777" w:rsidR="00662622" w:rsidRPr="006931BE" w:rsidRDefault="00662622" w:rsidP="00B244F6">
      <w:pPr>
        <w:pStyle w:val="SingleTxtG"/>
        <w:ind w:left="2268" w:hanging="1134"/>
      </w:pPr>
      <w:r w:rsidRPr="006931BE">
        <w:tab/>
        <w:t>На каждый испытательный манекен надевают обтягивающую рубашку из хлопка с короткими рукавами до локтей и брюки до колен. Масса рубашки и брюк не должна превышать в том и другом случае 0,06 кг. На</w:t>
      </w:r>
      <w:r w:rsidR="00B244F6" w:rsidRPr="006931BE">
        <w:t> </w:t>
      </w:r>
      <w:r w:rsidRPr="006931BE">
        <w:t>каждую ступню испытательного манекена надевают ботинок размера</w:t>
      </w:r>
      <w:r w:rsidR="00B244F6" w:rsidRPr="006931BE">
        <w:t> </w:t>
      </w:r>
      <w:r w:rsidRPr="006931BE">
        <w:t xml:space="preserve">11XW и массой </w:t>
      </w:r>
      <w:r w:rsidRPr="006931BE">
        <w:rPr>
          <w:strike/>
        </w:rPr>
        <w:t>0,51</w:t>
      </w:r>
      <w:r w:rsidR="00B32F82" w:rsidRPr="006931BE">
        <w:rPr>
          <w:strike/>
        </w:rPr>
        <w:t> </w:t>
      </w:r>
      <w:r w:rsidRPr="006931BE">
        <w:rPr>
          <w:strike/>
        </w:rPr>
        <w:t>±</w:t>
      </w:r>
      <w:r w:rsidR="00B32F82" w:rsidRPr="006931BE">
        <w:rPr>
          <w:strike/>
        </w:rPr>
        <w:t> </w:t>
      </w:r>
      <w:r w:rsidRPr="006931BE">
        <w:rPr>
          <w:strike/>
        </w:rPr>
        <w:t>0,09</w:t>
      </w:r>
      <w:r w:rsidRPr="006931BE">
        <w:t xml:space="preserve"> </w:t>
      </w:r>
      <w:r w:rsidRPr="006931BE">
        <w:rPr>
          <w:b/>
        </w:rPr>
        <w:t>0,57</w:t>
      </w:r>
      <w:r w:rsidR="00B244F6" w:rsidRPr="006931BE">
        <w:rPr>
          <w:b/>
        </w:rPr>
        <w:t> </w:t>
      </w:r>
      <w:r w:rsidRPr="006931BE">
        <w:rPr>
          <w:b/>
        </w:rPr>
        <w:t>±</w:t>
      </w:r>
      <w:r w:rsidR="00B244F6" w:rsidRPr="006931BE">
        <w:rPr>
          <w:b/>
        </w:rPr>
        <w:t> </w:t>
      </w:r>
      <w:r w:rsidRPr="006931BE">
        <w:rPr>
          <w:b/>
        </w:rPr>
        <w:t>0,1 кг</w:t>
      </w:r>
      <w:r w:rsidRPr="006931BE">
        <w:t xml:space="preserve">. Сочленения, моделирующие суставы конечностей, должны быть отрегулированы на нагрузку в 1 </w:t>
      </w:r>
      <w:r w:rsidR="00703E08" w:rsidRPr="006931BE">
        <w:t>г</w:t>
      </w:r>
      <w:r w:rsidRPr="006931BE">
        <w:t>, что компенсирует лишь вес конечности, вытянутой горизонтально. Сочленения, моделирующие суставы ног, регулируют так, что торс находится в наклонном положении.</w:t>
      </w:r>
    </w:p>
    <w:p w14:paraId="75574C66" w14:textId="77777777" w:rsidR="00662622" w:rsidRPr="006931BE" w:rsidRDefault="00662622" w:rsidP="00B244F6">
      <w:pPr>
        <w:pStyle w:val="SingleTxtG"/>
        <w:keepNext/>
        <w:ind w:left="2268" w:hanging="1134"/>
      </w:pPr>
      <w:r w:rsidRPr="006931BE">
        <w:rPr>
          <w:strike/>
        </w:rPr>
        <w:lastRenderedPageBreak/>
        <w:t>3.7</w:t>
      </w:r>
      <w:r w:rsidRPr="006931BE">
        <w:t xml:space="preserve"> </w:t>
      </w:r>
      <w:r w:rsidRPr="006931BE">
        <w:rPr>
          <w:b/>
        </w:rPr>
        <w:t>3.1.7</w:t>
      </w:r>
      <w:r w:rsidRPr="006931BE">
        <w:tab/>
        <w:t>Процедура установки испытательного манекена Hybrid III</w:t>
      </w:r>
    </w:p>
    <w:p w14:paraId="311AD227" w14:textId="77777777" w:rsidR="00662622" w:rsidRPr="006931BE" w:rsidRDefault="00662622" w:rsidP="00B244F6">
      <w:pPr>
        <w:pStyle w:val="SingleTxtG"/>
        <w:ind w:left="2268" w:hanging="1134"/>
      </w:pPr>
      <w:r w:rsidRPr="006931BE">
        <w:tab/>
        <w:t>Расположить испытательный манекен на каждом месте для сидения, оснащенном подголовником.</w:t>
      </w:r>
    </w:p>
    <w:p w14:paraId="6CFCF32A" w14:textId="77777777" w:rsidR="00662622" w:rsidRPr="006931BE" w:rsidRDefault="00662622" w:rsidP="00B244F6">
      <w:pPr>
        <w:pStyle w:val="SingleTxtG"/>
        <w:ind w:left="2268" w:hanging="1134"/>
      </w:pPr>
      <w:r w:rsidRPr="006931BE">
        <w:rPr>
          <w:strike/>
        </w:rPr>
        <w:t>3.7.1</w:t>
      </w:r>
      <w:r w:rsidRPr="006931BE">
        <w:t xml:space="preserve"> </w:t>
      </w:r>
      <w:r w:rsidRPr="006931BE">
        <w:rPr>
          <w:b/>
        </w:rPr>
        <w:t>3.1.7.1</w:t>
      </w:r>
      <w:r w:rsidRPr="006931BE">
        <w:tab/>
        <w:t>Голова</w:t>
      </w:r>
    </w:p>
    <w:p w14:paraId="3F0979A9" w14:textId="77777777" w:rsidR="00662622" w:rsidRPr="006931BE" w:rsidRDefault="00662622" w:rsidP="00B244F6">
      <w:pPr>
        <w:pStyle w:val="SingleTxtG"/>
        <w:ind w:left="2268" w:hanging="1134"/>
      </w:pPr>
      <w:r w:rsidRPr="006931BE">
        <w:tab/>
        <w:t xml:space="preserve">Устанавливаемая в голове поперечная платформа с измерительными приборами должна располагаться горизонтально с отклонением </w:t>
      </w:r>
      <w:r w:rsidR="00B32F82" w:rsidRPr="006931BE">
        <w:t>½ </w:t>
      </w:r>
      <w:r w:rsidRPr="006931BE">
        <w:t>градуса. Для выравнивания положения головы испытательного манекена соблюдается следующая последовательность действий. Во</w:t>
      </w:r>
      <w:r w:rsidRPr="006931BE">
        <w:noBreakHyphen/>
        <w:t>первых, необходимо скорректировать положение точки Н</w:t>
      </w:r>
      <w:r w:rsidR="00B244F6" w:rsidRPr="006931BE">
        <w:rPr>
          <w:rStyle w:val="ab"/>
        </w:rPr>
        <w:footnoteReference w:customMarkFollows="1" w:id="18"/>
        <w:t>1</w:t>
      </w:r>
      <w:r w:rsidRPr="006931BE">
        <w:t xml:space="preserve"> для выравнивания поперечной платформы с измерительными приборами, помещенными в голове испытательного манекена. Если поперечная платформа с измерительными приборами по</w:t>
      </w:r>
      <w:r w:rsidRPr="006931BE">
        <w:noBreakHyphen/>
        <w:t>прежнему не стоит горизонтально, следует скорректировать угол таза испытательного манекена. Если и в этом случае установленная в голове поперечная платформа с измерительными приборами все еще не устанавливается в горизонтальное положение, следует отрегулировать шейную крепежную скобу манекена на минимальную величину по отношению к нулевому положению регулировки таким образом, чтобы поперечная платформа в голове с измерительными приборами заняла горизонтальное положение с отклонением в пределах</w:t>
      </w:r>
      <w:r w:rsidR="00B32F82" w:rsidRPr="006931BE">
        <w:t xml:space="preserve"> ½ градуса.</w:t>
      </w:r>
      <w:r w:rsidRPr="006931BE">
        <w:t xml:space="preserve"> После регулировки шейной крепежной скобы параметры испытательного манекена должны оставаться в пределах, указанных в </w:t>
      </w:r>
      <w:r w:rsidRPr="006931BE">
        <w:rPr>
          <w:b/>
        </w:rPr>
        <w:t>сноске</w:t>
      </w:r>
      <w:r w:rsidRPr="006931BE">
        <w:t xml:space="preserve"> </w:t>
      </w:r>
      <w:r w:rsidRPr="006931BE">
        <w:rPr>
          <w:b/>
        </w:rPr>
        <w:t>1 настоящего приложения</w:t>
      </w:r>
      <w:r w:rsidRPr="006931BE">
        <w:t>.</w:t>
      </w:r>
    </w:p>
    <w:p w14:paraId="698D1558" w14:textId="77777777" w:rsidR="00662622" w:rsidRPr="006931BE" w:rsidRDefault="00662622" w:rsidP="00B244F6">
      <w:pPr>
        <w:pStyle w:val="SingleTxtG"/>
        <w:ind w:left="2268" w:hanging="1134"/>
      </w:pPr>
      <w:r w:rsidRPr="006931BE">
        <w:rPr>
          <w:strike/>
        </w:rPr>
        <w:t>3.7.2</w:t>
      </w:r>
      <w:r w:rsidRPr="006931BE">
        <w:t xml:space="preserve"> </w:t>
      </w:r>
      <w:r w:rsidRPr="006931BE">
        <w:rPr>
          <w:b/>
        </w:rPr>
        <w:t>3.1.7.2</w:t>
      </w:r>
      <w:r w:rsidRPr="006931BE">
        <w:tab/>
        <w:t>Предплечья и кисти рук</w:t>
      </w:r>
    </w:p>
    <w:p w14:paraId="6478BFB6" w14:textId="77777777" w:rsidR="00662622" w:rsidRPr="006931BE" w:rsidRDefault="00662622" w:rsidP="00B244F6">
      <w:pPr>
        <w:pStyle w:val="SingleTxtG"/>
        <w:ind w:left="2268" w:hanging="1134"/>
      </w:pPr>
      <w:r w:rsidRPr="006931BE">
        <w:tab/>
        <w:t xml:space="preserve">Установить каждый испытательный манекен нижеследующим образом: </w:t>
      </w:r>
    </w:p>
    <w:p w14:paraId="075F94CB" w14:textId="77777777" w:rsidR="00662622" w:rsidRPr="006931BE" w:rsidRDefault="00662622" w:rsidP="00B244F6">
      <w:pPr>
        <w:pStyle w:val="SingleTxtG"/>
        <w:ind w:left="2268" w:hanging="1134"/>
      </w:pPr>
      <w:r w:rsidRPr="006931BE">
        <w:rPr>
          <w:strike/>
        </w:rPr>
        <w:t>3.7.2.1</w:t>
      </w:r>
      <w:r w:rsidRPr="006931BE">
        <w:rPr>
          <w:b/>
        </w:rPr>
        <w:t xml:space="preserve"> 3.1.7.2.1</w:t>
      </w:r>
      <w:r w:rsidR="00B32F82" w:rsidRPr="006931BE">
        <w:rPr>
          <w:b/>
        </w:rPr>
        <w:tab/>
      </w:r>
      <w:r w:rsidRPr="006931BE">
        <w:t>Предплечья манекена-водителя должны плотно прилегать к туловищу, причем их осевые линии должны, насколько это возможно, располагаться в вертикальной плоскости.</w:t>
      </w:r>
    </w:p>
    <w:p w14:paraId="78DBE3E5" w14:textId="77777777" w:rsidR="00662622" w:rsidRPr="006931BE" w:rsidRDefault="00662622" w:rsidP="00B244F6">
      <w:pPr>
        <w:pStyle w:val="SingleTxtG"/>
        <w:ind w:left="2268" w:hanging="1134"/>
      </w:pPr>
      <w:r w:rsidRPr="006931BE">
        <w:rPr>
          <w:strike/>
        </w:rPr>
        <w:t>3.7.2.2</w:t>
      </w:r>
      <w:r w:rsidRPr="006931BE">
        <w:t xml:space="preserve"> </w:t>
      </w:r>
      <w:r w:rsidRPr="006931BE">
        <w:rPr>
          <w:b/>
        </w:rPr>
        <w:t>3.1.7.2.2</w:t>
      </w:r>
      <w:r w:rsidR="00B32F82" w:rsidRPr="006931BE">
        <w:tab/>
      </w:r>
      <w:r w:rsidRPr="006931BE">
        <w:t>Предплечья манекена-пассажира должны быть в контакте со спинкой сиденья и прилегать по бокам к туловищу.</w:t>
      </w:r>
    </w:p>
    <w:p w14:paraId="26C2B238" w14:textId="77777777" w:rsidR="00662622" w:rsidRPr="006931BE" w:rsidRDefault="00662622" w:rsidP="00B244F6">
      <w:pPr>
        <w:pStyle w:val="SingleTxtG"/>
        <w:ind w:left="2268" w:hanging="1134"/>
      </w:pPr>
      <w:r w:rsidRPr="006931BE">
        <w:rPr>
          <w:strike/>
        </w:rPr>
        <w:t>3.7.2.3</w:t>
      </w:r>
      <w:r w:rsidRPr="006931BE">
        <w:rPr>
          <w:b/>
        </w:rPr>
        <w:t xml:space="preserve"> 3.1.7.2.3</w:t>
      </w:r>
      <w:r w:rsidR="00B32F82" w:rsidRPr="006931BE">
        <w:tab/>
      </w:r>
      <w:r w:rsidRPr="006931BE">
        <w:t>Ладони испытательного манекена-водителя должны соприкасаться с рулевым колесом с внешней стороны и располагаться в горизонтальном положении на уровне осевой линии колеса. Большие пальцы должны находиться на рулевом колесе и быть слегка прикреплены к нему лентой, с тем чтобы при воздействии на кисть испытательного манекена вертикальной силы не менее 0,91 кг, но не более 2,27 кг, лента отклеивалась и кисть руки отходила от рулевого колеса.</w:t>
      </w:r>
    </w:p>
    <w:p w14:paraId="163BC2B9" w14:textId="77777777" w:rsidR="00662622" w:rsidRPr="006931BE" w:rsidRDefault="00662622" w:rsidP="00B244F6">
      <w:pPr>
        <w:pStyle w:val="SingleTxtG"/>
        <w:ind w:left="2268" w:hanging="1134"/>
      </w:pPr>
      <w:r w:rsidRPr="006931BE">
        <w:rPr>
          <w:strike/>
        </w:rPr>
        <w:t>3.7.2.4</w:t>
      </w:r>
      <w:r w:rsidRPr="006931BE">
        <w:t xml:space="preserve"> </w:t>
      </w:r>
      <w:r w:rsidRPr="006931BE">
        <w:rPr>
          <w:b/>
        </w:rPr>
        <w:t>3.1.7.2.4</w:t>
      </w:r>
      <w:r w:rsidR="00B32F82" w:rsidRPr="006931BE">
        <w:tab/>
      </w:r>
      <w:r w:rsidRPr="006931BE">
        <w:t>Ладони испытательного манекена-пассажира должны соприкасаться с бедрами с внешней стороны. Мизинец должен соприкасаться с подушкой сиденья.</w:t>
      </w:r>
    </w:p>
    <w:p w14:paraId="0DA9E56A" w14:textId="77777777" w:rsidR="00662622" w:rsidRPr="006931BE" w:rsidRDefault="00662622" w:rsidP="00B244F6">
      <w:pPr>
        <w:pStyle w:val="SingleTxtG"/>
        <w:ind w:left="2268" w:hanging="1134"/>
      </w:pPr>
      <w:r w:rsidRPr="006931BE">
        <w:rPr>
          <w:strike/>
        </w:rPr>
        <w:t>3.7.3</w:t>
      </w:r>
      <w:r w:rsidRPr="006931BE">
        <w:t xml:space="preserve"> </w:t>
      </w:r>
      <w:r w:rsidRPr="006931BE">
        <w:rPr>
          <w:b/>
        </w:rPr>
        <w:t>3.1.7.3</w:t>
      </w:r>
      <w:r w:rsidRPr="006931BE">
        <w:tab/>
        <w:t>Верхняя часть туловища</w:t>
      </w:r>
    </w:p>
    <w:p w14:paraId="49D2BB72" w14:textId="77777777" w:rsidR="00662622" w:rsidRPr="006931BE" w:rsidRDefault="00662622" w:rsidP="00B244F6">
      <w:pPr>
        <w:pStyle w:val="SingleTxtG"/>
        <w:ind w:left="2268" w:hanging="1134"/>
      </w:pPr>
      <w:r w:rsidRPr="006931BE">
        <w:tab/>
        <w:t xml:space="preserve">Установить каждый испытательный манекен таким образом, чтобы верхняя часть туловища опиралась на спинку сиденья. Среднесагиттальная плоскость манекена должна быть выровнена по осевой линии подголовника в пределах 15 мм от него. Если среднесагиттальную плоскость манекена нельзя выровнять по осевой линии подголовника в пределах 15 мм, то тогда среднесагиттальную </w:t>
      </w:r>
      <w:r w:rsidRPr="006931BE">
        <w:lastRenderedPageBreak/>
        <w:t>плоскость манекена необходимо выровнять по осевой линии подголовника как можно ближе к ней.</w:t>
      </w:r>
    </w:p>
    <w:p w14:paraId="346DD723" w14:textId="77777777" w:rsidR="00662622" w:rsidRPr="006931BE" w:rsidRDefault="00662622" w:rsidP="00B244F6">
      <w:pPr>
        <w:pStyle w:val="SingleTxtG"/>
        <w:ind w:left="2268" w:hanging="1134"/>
      </w:pPr>
      <w:r w:rsidRPr="006931BE">
        <w:rPr>
          <w:strike/>
        </w:rPr>
        <w:t>3.7.4</w:t>
      </w:r>
      <w:r w:rsidRPr="006931BE">
        <w:t xml:space="preserve"> </w:t>
      </w:r>
      <w:r w:rsidRPr="006931BE">
        <w:rPr>
          <w:b/>
        </w:rPr>
        <w:t>3.1.7.4</w:t>
      </w:r>
      <w:r w:rsidR="004A41DE" w:rsidRPr="006931BE">
        <w:tab/>
      </w:r>
      <w:r w:rsidRPr="006931BE">
        <w:t>Нижняя часть туловища</w:t>
      </w:r>
    </w:p>
    <w:p w14:paraId="74E32191" w14:textId="77777777" w:rsidR="00662622" w:rsidRPr="006931BE" w:rsidRDefault="00662622" w:rsidP="00B244F6">
      <w:pPr>
        <w:pStyle w:val="SingleTxtG"/>
        <w:ind w:left="2268" w:hanging="1134"/>
      </w:pPr>
      <w:r w:rsidRPr="006931BE">
        <w:tab/>
        <w:t xml:space="preserve">Точки H испытательного манекена-водителя и испытательного манекена-пассажира должны находиться на одинаковом расстоянии в пределах 12,5 мм по вертикали и в пределах 12,5 мм по горизонтали от точки, расположенной в 6,25 мм под точкой Н, определенной с помощью манекена, описание которого содержится в приложениях </w:t>
      </w:r>
      <w:r w:rsidRPr="006931BE">
        <w:rPr>
          <w:strike/>
        </w:rPr>
        <w:t>12</w:t>
      </w:r>
      <w:r w:rsidRPr="006931BE">
        <w:rPr>
          <w:b/>
        </w:rPr>
        <w:t>11</w:t>
      </w:r>
      <w:r w:rsidRPr="006931BE">
        <w:t xml:space="preserve"> и </w:t>
      </w:r>
      <w:r w:rsidRPr="006931BE">
        <w:rPr>
          <w:strike/>
        </w:rPr>
        <w:t>13</w:t>
      </w:r>
      <w:r w:rsidRPr="006931BE">
        <w:rPr>
          <w:b/>
        </w:rPr>
        <w:t>12</w:t>
      </w:r>
      <w:r w:rsidRPr="006931BE">
        <w:t>.</w:t>
      </w:r>
    </w:p>
    <w:p w14:paraId="488BBF4C" w14:textId="77777777" w:rsidR="00662622" w:rsidRPr="006931BE" w:rsidRDefault="00662622" w:rsidP="00B244F6">
      <w:pPr>
        <w:pStyle w:val="SingleTxtG"/>
        <w:ind w:left="2268" w:hanging="1134"/>
      </w:pPr>
      <w:r w:rsidRPr="006931BE">
        <w:rPr>
          <w:strike/>
        </w:rPr>
        <w:t>3.7.5</w:t>
      </w:r>
      <w:r w:rsidRPr="006931BE">
        <w:t xml:space="preserve"> </w:t>
      </w:r>
      <w:r w:rsidRPr="006931BE">
        <w:rPr>
          <w:b/>
        </w:rPr>
        <w:t>3.1.7.5</w:t>
      </w:r>
      <w:r w:rsidRPr="006931BE">
        <w:tab/>
        <w:t>Угол таза</w:t>
      </w:r>
    </w:p>
    <w:p w14:paraId="343697C2" w14:textId="77777777" w:rsidR="00662622" w:rsidRPr="006931BE" w:rsidRDefault="00662622" w:rsidP="00B244F6">
      <w:pPr>
        <w:pStyle w:val="SingleTxtG"/>
        <w:ind w:left="2268" w:hanging="1134"/>
      </w:pPr>
      <w:r w:rsidRPr="006931BE">
        <w:tab/>
        <w:t>Этот угол, определяемый с помощью измерителя угла таза, который вставляется в отверстие испытательного манекена для определения точки</w:t>
      </w:r>
      <w:r w:rsidR="00B32F82" w:rsidRPr="006931BE">
        <w:t> </w:t>
      </w:r>
      <w:r w:rsidRPr="006931BE">
        <w:t>Н, измеряется по отношению к горизонтали на плоской поверхности измерителя длиной 76 мм и должен составлять 22,5 ± 2,5°.</w:t>
      </w:r>
    </w:p>
    <w:p w14:paraId="2D68BC74" w14:textId="77777777" w:rsidR="00662622" w:rsidRPr="006931BE" w:rsidRDefault="00662622" w:rsidP="00B244F6">
      <w:pPr>
        <w:pStyle w:val="SingleTxtG"/>
        <w:ind w:left="2268" w:hanging="1134"/>
      </w:pPr>
      <w:r w:rsidRPr="006931BE">
        <w:rPr>
          <w:strike/>
        </w:rPr>
        <w:t>3.7.6</w:t>
      </w:r>
      <w:r w:rsidRPr="006931BE">
        <w:t xml:space="preserve"> </w:t>
      </w:r>
      <w:r w:rsidRPr="006931BE">
        <w:rPr>
          <w:b/>
        </w:rPr>
        <w:t>3.1.7.6</w:t>
      </w:r>
      <w:r w:rsidRPr="006931BE">
        <w:tab/>
        <w:t>Ноги</w:t>
      </w:r>
    </w:p>
    <w:p w14:paraId="261272DA" w14:textId="77777777" w:rsidR="00662622" w:rsidRPr="006931BE" w:rsidRDefault="00662622" w:rsidP="00B244F6">
      <w:pPr>
        <w:pStyle w:val="SingleTxtG"/>
        <w:ind w:left="2268" w:hanging="1134"/>
      </w:pPr>
      <w:r w:rsidRPr="006931BE">
        <w:tab/>
        <w:t>Установить каждый испытательный манекен нижеследующим образом:</w:t>
      </w:r>
    </w:p>
    <w:p w14:paraId="2CCCDE54" w14:textId="77777777" w:rsidR="00662622" w:rsidRPr="006931BE" w:rsidRDefault="00662622" w:rsidP="00B244F6">
      <w:pPr>
        <w:pStyle w:val="SingleTxtG"/>
        <w:ind w:left="2268" w:hanging="1134"/>
      </w:pPr>
      <w:r w:rsidRPr="006931BE">
        <w:tab/>
        <w:t>Бедра испытательного манекена-водителя и испытательного манекена-пассажира должны опираться на подушку сиденья, насколько это позволяет положение ступней. Первоначальное расстояние между внешними поверхностями головок болтов коленных скоб должно составлять 269 мм. Насколько это возможно, левая нога испытательного манекена-водителя и обе ноги испытательного манекена-пассажира должны располагаться в вертикальных продольных плоскостях. Насколько это возможно, правая нога испытательного манекена-водителя должна находиться в вертикальной плоскости. В случае салонов с различной конфигурацией разрешается дополнительная регулировка положения ног для правильного расположения ступней.</w:t>
      </w:r>
    </w:p>
    <w:p w14:paraId="4A79FAC8" w14:textId="77777777" w:rsidR="00662622" w:rsidRPr="006931BE" w:rsidRDefault="00662622" w:rsidP="00B244F6">
      <w:pPr>
        <w:pStyle w:val="SingleTxtG"/>
        <w:ind w:left="2268" w:hanging="1134"/>
      </w:pPr>
      <w:r w:rsidRPr="006931BE">
        <w:rPr>
          <w:strike/>
        </w:rPr>
        <w:t>3.7.7</w:t>
      </w:r>
      <w:r w:rsidRPr="006931BE">
        <w:t xml:space="preserve"> </w:t>
      </w:r>
      <w:r w:rsidRPr="006931BE">
        <w:rPr>
          <w:b/>
        </w:rPr>
        <w:t>3.1.7.7</w:t>
      </w:r>
      <w:r w:rsidRPr="006931BE">
        <w:tab/>
        <w:t>Ступни</w:t>
      </w:r>
    </w:p>
    <w:p w14:paraId="4496A253" w14:textId="77777777" w:rsidR="00662622" w:rsidRPr="006931BE" w:rsidRDefault="00662622" w:rsidP="00B244F6">
      <w:pPr>
        <w:pStyle w:val="SingleTxtG"/>
        <w:ind w:left="2268" w:hanging="1134"/>
      </w:pPr>
      <w:r w:rsidRPr="006931BE">
        <w:rPr>
          <w:strike/>
        </w:rPr>
        <w:t>3.7.7.1</w:t>
      </w:r>
      <w:r w:rsidRPr="006931BE">
        <w:rPr>
          <w:b/>
        </w:rPr>
        <w:t xml:space="preserve"> 3.1.7.7.1</w:t>
      </w:r>
      <w:r w:rsidR="00B32F82" w:rsidRPr="006931BE">
        <w:tab/>
      </w:r>
      <w:r w:rsidRPr="006931BE">
        <w:t>Положение водителя</w:t>
      </w:r>
    </w:p>
    <w:p w14:paraId="61DE118F" w14:textId="77777777" w:rsidR="00662622" w:rsidRPr="006931BE" w:rsidRDefault="00662622" w:rsidP="00B244F6">
      <w:pPr>
        <w:pStyle w:val="SingleTxtG"/>
        <w:ind w:left="2268" w:hanging="1134"/>
      </w:pPr>
      <w:r w:rsidRPr="006931BE">
        <w:rPr>
          <w:strike/>
        </w:rPr>
        <w:t>3.7.7.1.1</w:t>
      </w:r>
      <w:r w:rsidRPr="006931BE">
        <w:t xml:space="preserve"> </w:t>
      </w:r>
      <w:r w:rsidRPr="006931BE">
        <w:rPr>
          <w:b/>
        </w:rPr>
        <w:t>3.1.7.7.1.1</w:t>
      </w:r>
      <w:r w:rsidR="00B32F82" w:rsidRPr="006931BE">
        <w:rPr>
          <w:b/>
        </w:rPr>
        <w:tab/>
      </w:r>
      <w:r w:rsidRPr="006931BE">
        <w:t xml:space="preserve">Если транспортное средство оснащено регулируемой педалью акселератора, установить ее в крайнее переднее положение. Поставить ступню правой ноги испытательного манекена-водителя на ненажатую педаль акселератора таким образом, чтобы пятка своей наиболее удаленной точкой опиралась на поверхность пола в плоскости педали. Если эту ступню невозможно поставить на педаль акселератора, ее сначала необходимо установить перпендикулярно </w:t>
      </w:r>
      <w:r w:rsidRPr="006931BE">
        <w:rPr>
          <w:b/>
        </w:rPr>
        <w:t>голени</w:t>
      </w:r>
      <w:r w:rsidRPr="006931BE">
        <w:t xml:space="preserve"> и затем выдвинуть как можно дальше вперед в направление осевой линии педали таким образом, чтобы пятка своей наиболее удаленной точкой опиралась на поверхность пола. Если транспортное средство оснащено регулируемой педалью акселератора и если правая ступня, установленная как указано выше, не касается педали акселератора, отодвинуть педаль назад таким образом, чтобы она коснулась правой ступни. Если и в этом крайнем заднем положении регулировки педаль акселератора не касается ступни, оставить педаль в этом положении.</w:t>
      </w:r>
    </w:p>
    <w:p w14:paraId="1F5478C3" w14:textId="77777777" w:rsidR="00662622" w:rsidRPr="006931BE" w:rsidRDefault="00662622" w:rsidP="00B244F6">
      <w:pPr>
        <w:pStyle w:val="SingleTxtG"/>
        <w:ind w:left="2268" w:hanging="1134"/>
      </w:pPr>
      <w:r w:rsidRPr="006931BE">
        <w:rPr>
          <w:strike/>
        </w:rPr>
        <w:t>3.7.7.1.2</w:t>
      </w:r>
      <w:r w:rsidRPr="006931BE">
        <w:t xml:space="preserve"> </w:t>
      </w:r>
      <w:r w:rsidRPr="006931BE">
        <w:rPr>
          <w:b/>
        </w:rPr>
        <w:t>3.1.7.7.1.2</w:t>
      </w:r>
      <w:r w:rsidR="00B32F82" w:rsidRPr="006931BE">
        <w:tab/>
      </w:r>
      <w:r w:rsidRPr="006931BE">
        <w:t xml:space="preserve">Расположить левую ступню на наклонной доске для ног водителя таким образом, чтобы наиболее удаленная точка пятки располагалась на поверхности пола как можно ближе к линии пересечения плоскостей, в которых лежит наклонная доска для ног водителя и поверхность пола, а не на выступе ниши для колеса. Если ступню невозможно установить на наклонную доску для ног, установить ее сначала перпендикулярно голени и выдвинуть как можно дальше вперед таким образом, чтобы пятка оставалась на поверхности пола. Если есть необходимость исключить возможность касания с педалью тормоза или сцепления транспортного средства, повернуть левую ступню испытательного манекена по отношению к голени. Если она и в этом случае продолжает </w:t>
      </w:r>
      <w:r w:rsidRPr="006931BE">
        <w:lastRenderedPageBreak/>
        <w:t>касаться педали, повернуть левую ногу во внешнюю сторону по отношению к бедру на минимальное расстояние, необходимое для того, чтобы не допустить касания педали. В случае транспортных средств с упором для ноги, которые сделаны так, что левая ступня не располагается выше правой, установить левую ступню на упор для ноги таким образом, чтобы осевые линии бедра и голени находились в вертикальной плоскости.</w:t>
      </w:r>
    </w:p>
    <w:p w14:paraId="06A99434" w14:textId="77777777" w:rsidR="00662622" w:rsidRPr="006931BE" w:rsidRDefault="00662622" w:rsidP="00B244F6">
      <w:pPr>
        <w:pStyle w:val="SingleTxtG"/>
        <w:ind w:left="2268" w:hanging="1134"/>
      </w:pPr>
      <w:r w:rsidRPr="006931BE">
        <w:rPr>
          <w:strike/>
        </w:rPr>
        <w:t>3.7.7.2</w:t>
      </w:r>
      <w:r w:rsidRPr="006931BE">
        <w:rPr>
          <w:b/>
        </w:rPr>
        <w:t xml:space="preserve"> 3.1.7.7.2</w:t>
      </w:r>
      <w:r w:rsidR="00B32F82" w:rsidRPr="006931BE">
        <w:tab/>
      </w:r>
      <w:r w:rsidRPr="006931BE">
        <w:t>Положение пассажира на переднем сиденье</w:t>
      </w:r>
    </w:p>
    <w:p w14:paraId="32A74DAF" w14:textId="77777777" w:rsidR="00662622" w:rsidRPr="006931BE" w:rsidRDefault="00662622" w:rsidP="00B244F6">
      <w:pPr>
        <w:pStyle w:val="SingleTxtG"/>
        <w:ind w:left="2268" w:hanging="1134"/>
      </w:pPr>
      <w:r w:rsidRPr="006931BE">
        <w:rPr>
          <w:strike/>
        </w:rPr>
        <w:t>3.7.7.2.1</w:t>
      </w:r>
      <w:r w:rsidRPr="006931BE">
        <w:t xml:space="preserve"> </w:t>
      </w:r>
      <w:r w:rsidRPr="006931BE">
        <w:rPr>
          <w:b/>
        </w:rPr>
        <w:t>3.1.7.7.2.1</w:t>
      </w:r>
      <w:r w:rsidR="00B32F82" w:rsidRPr="006931BE">
        <w:tab/>
      </w:r>
      <w:r w:rsidRPr="006931BE">
        <w:t>Транспортные средства с плоским полом/наклонной доской для ног?</w:t>
      </w:r>
    </w:p>
    <w:p w14:paraId="575BEE4A" w14:textId="77777777" w:rsidR="00662622" w:rsidRPr="006931BE" w:rsidRDefault="00662622" w:rsidP="00B244F6">
      <w:pPr>
        <w:pStyle w:val="SingleTxtG"/>
        <w:ind w:left="2268" w:hanging="1134"/>
      </w:pPr>
      <w:r w:rsidRPr="006931BE">
        <w:tab/>
        <w:t>Установить правую и левую ступни на наклонную доску для ног в транспортном средстве таким образом, чтобы пятки оставались на полу как можно ближе к линии пересечения с наклонной доской для ног. Если ступни нельзя поставить на наклонную доску плашмя, установить их перпендикулярно осевой линии голени и выдвинуть их как можно дальше вперед таким образом, чтобы пятки оставались на полу.</w:t>
      </w:r>
    </w:p>
    <w:p w14:paraId="7CD1842A" w14:textId="77777777" w:rsidR="00662622" w:rsidRPr="006931BE" w:rsidRDefault="00662622" w:rsidP="00B244F6">
      <w:pPr>
        <w:pStyle w:val="SingleTxtG"/>
        <w:ind w:left="2268" w:hanging="1134"/>
      </w:pPr>
      <w:r w:rsidRPr="006931BE">
        <w:rPr>
          <w:strike/>
        </w:rPr>
        <w:t>3.7.7.2.2</w:t>
      </w:r>
      <w:r w:rsidRPr="006931BE">
        <w:t xml:space="preserve"> </w:t>
      </w:r>
      <w:r w:rsidRPr="006931BE">
        <w:rPr>
          <w:b/>
        </w:rPr>
        <w:t>3.1.7.7.2.2</w:t>
      </w:r>
      <w:r w:rsidR="00B32F82" w:rsidRPr="006931BE">
        <w:tab/>
      </w:r>
      <w:r w:rsidRPr="006931BE">
        <w:t>Транспортное средство с выступами ниши для колеса в пассажирском салоне</w:t>
      </w:r>
    </w:p>
    <w:p w14:paraId="0CC8460F" w14:textId="77777777" w:rsidR="00662622" w:rsidRPr="006931BE" w:rsidRDefault="00662622" w:rsidP="00B244F6">
      <w:pPr>
        <w:pStyle w:val="SingleTxtG"/>
        <w:ind w:left="2268" w:hanging="1134"/>
      </w:pPr>
      <w:r w:rsidRPr="006931BE">
        <w:tab/>
        <w:t>Поставить правую и левую ступни в углубление на полу/наклонную доску для ног, а не на выступ ниши для колеса. Если ступни нельзя поставить на наклонную доску плашмя, сначала установить их перпендикулярно осевой линии голени и выдвинуть их как можно дальше вперед таким образом, чтобы пятки оставались на полу.</w:t>
      </w:r>
    </w:p>
    <w:p w14:paraId="7A34583B" w14:textId="77777777" w:rsidR="00662622" w:rsidRPr="006931BE" w:rsidRDefault="00662622" w:rsidP="00B244F6">
      <w:pPr>
        <w:pStyle w:val="SingleTxtG"/>
        <w:ind w:left="2268" w:hanging="1134"/>
      </w:pPr>
      <w:r w:rsidRPr="006931BE">
        <w:rPr>
          <w:strike/>
        </w:rPr>
        <w:t>3.7.7.3</w:t>
      </w:r>
      <w:r w:rsidRPr="006931BE">
        <w:t xml:space="preserve"> </w:t>
      </w:r>
      <w:r w:rsidRPr="006931BE">
        <w:rPr>
          <w:b/>
        </w:rPr>
        <w:t>3.1.7.7.3</w:t>
      </w:r>
      <w:r w:rsidR="00B32F82" w:rsidRPr="006931BE">
        <w:tab/>
      </w:r>
      <w:r w:rsidRPr="006931BE">
        <w:t>Положение пассажира на заднем сиденье</w:t>
      </w:r>
    </w:p>
    <w:p w14:paraId="4529C4C5" w14:textId="77777777" w:rsidR="00662622" w:rsidRPr="006931BE" w:rsidRDefault="00662622" w:rsidP="00B244F6">
      <w:pPr>
        <w:pStyle w:val="SingleTxtG"/>
        <w:ind w:left="2268" w:hanging="1134"/>
      </w:pPr>
      <w:r w:rsidRPr="006931BE">
        <w:tab/>
        <w:t>Установить каждый испытательный манекен, как указано в пункте</w:t>
      </w:r>
      <w:r w:rsidRPr="006931BE">
        <w:rPr>
          <w:b/>
        </w:rPr>
        <w:t> </w:t>
      </w:r>
      <w:r w:rsidRPr="006931BE">
        <w:rPr>
          <w:iCs/>
        </w:rPr>
        <w:t>3.1.7.7.2</w:t>
      </w:r>
      <w:r w:rsidRPr="006931BE">
        <w:t xml:space="preserve"> настоящего приложения, за исключением ступней испытательного манекена, которые устанавливаются плашмя на пол и задвигаются под переднее сиденье как можно дальше, но так, чтобы они не прикасались к нему. В случае необходимости расстояние между коленями можно изменить, с тем чтобы разместить ступни под сиденьем.</w:t>
      </w:r>
    </w:p>
    <w:p w14:paraId="6E6EA4C9" w14:textId="77777777" w:rsidR="00662622" w:rsidRPr="006931BE" w:rsidRDefault="00662622" w:rsidP="00B244F6">
      <w:pPr>
        <w:pStyle w:val="SingleTxtG"/>
        <w:ind w:left="2268" w:hanging="1134"/>
      </w:pPr>
      <w:r w:rsidRPr="006931BE">
        <w:rPr>
          <w:strike/>
        </w:rPr>
        <w:t>3.8</w:t>
      </w:r>
      <w:r w:rsidRPr="006931BE">
        <w:t xml:space="preserve"> </w:t>
      </w:r>
      <w:r w:rsidRPr="006931BE">
        <w:rPr>
          <w:b/>
        </w:rPr>
        <w:t>3.1.8</w:t>
      </w:r>
      <w:r w:rsidRPr="006931BE">
        <w:tab/>
        <w:t>Все испытания, описанные в настоящем стандарте, проводят при температуре окружающего воздуха от 18</w:t>
      </w:r>
      <w:r w:rsidR="00B32F82" w:rsidRPr="006931BE">
        <w:t> </w:t>
      </w:r>
      <w:r w:rsidRPr="006931BE">
        <w:sym w:font="Symbol" w:char="F0B0"/>
      </w:r>
      <w:r w:rsidRPr="006931BE">
        <w:t>С до 28</w:t>
      </w:r>
      <w:r w:rsidR="00B32F82" w:rsidRPr="006931BE">
        <w:t> </w:t>
      </w:r>
      <w:r w:rsidRPr="006931BE">
        <w:sym w:font="Symbol" w:char="F0B0"/>
      </w:r>
      <w:r w:rsidRPr="006931BE">
        <w:t>С.</w:t>
      </w:r>
    </w:p>
    <w:p w14:paraId="25B4B074" w14:textId="77777777" w:rsidR="00662622" w:rsidRPr="006931BE" w:rsidRDefault="00662622" w:rsidP="00B244F6">
      <w:pPr>
        <w:pStyle w:val="SingleTxtG"/>
        <w:ind w:left="2268" w:hanging="1134"/>
      </w:pPr>
      <w:r w:rsidRPr="006931BE">
        <w:rPr>
          <w:strike/>
        </w:rPr>
        <w:t>3.9</w:t>
      </w:r>
      <w:r w:rsidRPr="006931BE">
        <w:rPr>
          <w:b/>
        </w:rPr>
        <w:t xml:space="preserve"> 3.1.9</w:t>
      </w:r>
      <w:r w:rsidRPr="006931BE">
        <w:tab/>
        <w:t>Все испытания проводят при включенном зажигании.</w:t>
      </w:r>
    </w:p>
    <w:p w14:paraId="1FE20851" w14:textId="77777777" w:rsidR="00662622" w:rsidRPr="006931BE" w:rsidRDefault="00662622" w:rsidP="00B244F6">
      <w:pPr>
        <w:pStyle w:val="SingleTxtG"/>
        <w:ind w:left="2268" w:hanging="1134"/>
        <w:rPr>
          <w:b/>
        </w:rPr>
      </w:pPr>
      <w:r w:rsidRPr="006931BE">
        <w:rPr>
          <w:b/>
        </w:rPr>
        <w:t>3.2</w:t>
      </w:r>
      <w:r w:rsidRPr="006931BE">
        <w:rPr>
          <w:b/>
        </w:rPr>
        <w:tab/>
        <w:t>Порядок установки сиденья и манекена на салазки (BioRID II)</w:t>
      </w:r>
    </w:p>
    <w:p w14:paraId="3D65CB6A" w14:textId="77777777" w:rsidR="00662622" w:rsidRPr="006931BE" w:rsidRDefault="00662622" w:rsidP="00B244F6">
      <w:pPr>
        <w:pStyle w:val="SingleTxtG"/>
        <w:ind w:left="2268" w:hanging="1134"/>
        <w:rPr>
          <w:b/>
        </w:rPr>
      </w:pPr>
      <w:r w:rsidRPr="006931BE">
        <w:rPr>
          <w:b/>
        </w:rPr>
        <w:t>3.2.1</w:t>
      </w:r>
      <w:r w:rsidRPr="006931BE">
        <w:rPr>
          <w:b/>
        </w:rPr>
        <w:tab/>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14:paraId="05397FFF" w14:textId="77777777" w:rsidR="00662622" w:rsidRPr="006931BE" w:rsidRDefault="00662622" w:rsidP="00B244F6">
      <w:pPr>
        <w:pStyle w:val="SingleTxtG"/>
        <w:ind w:left="2268" w:hanging="1134"/>
        <w:rPr>
          <w:b/>
        </w:rPr>
      </w:pPr>
      <w:r w:rsidRPr="006931BE">
        <w:rPr>
          <w:b/>
        </w:rPr>
        <w:tab/>
        <w:t>Температура в испытательном боксе должна составлять 22,5</w:t>
      </w:r>
      <w:r w:rsidR="00B32F82" w:rsidRPr="006931BE">
        <w:rPr>
          <w:b/>
        </w:rPr>
        <w:t> </w:t>
      </w:r>
      <w:r w:rsidRPr="006931BE">
        <w:rPr>
          <w:b/>
        </w:rPr>
        <w:t>±</w:t>
      </w:r>
      <w:r w:rsidR="00B32F82" w:rsidRPr="006931BE">
        <w:rPr>
          <w:b/>
        </w:rPr>
        <w:t> </w:t>
      </w:r>
      <w:r w:rsidRPr="006931BE">
        <w:rPr>
          <w:b/>
        </w:rPr>
        <w:t>3</w:t>
      </w:r>
      <w:r w:rsidR="00703E08" w:rsidRPr="006931BE">
        <w:rPr>
          <w:b/>
        </w:rPr>
        <w:t> </w:t>
      </w:r>
      <w:r w:rsidR="006F01EB" w:rsidRPr="006F01EB">
        <w:rPr>
          <w:b/>
        </w:rPr>
        <w:sym w:font="Symbol" w:char="F0B0"/>
      </w:r>
      <w:r w:rsidR="006F01EB" w:rsidRPr="006F01EB">
        <w:rPr>
          <w:b/>
        </w:rPr>
        <w:t>С</w:t>
      </w:r>
      <w:r w:rsidRPr="006931BE">
        <w:rPr>
          <w:b/>
        </w:rPr>
        <w:t xml:space="preserve"> при относительной влажности 10–70%. Перед началом испытани</w:t>
      </w:r>
      <w:r w:rsidR="00703E08" w:rsidRPr="006931BE">
        <w:rPr>
          <w:b/>
        </w:rPr>
        <w:t>я</w:t>
      </w:r>
      <w:r w:rsidRPr="006931BE">
        <w:rPr>
          <w:b/>
        </w:rPr>
        <w:t xml:space="preserve"> испытательный манекен и испытуемое сиденье выдерживают при данной температуре в течение по крайней мере 3 часов. </w:t>
      </w:r>
    </w:p>
    <w:p w14:paraId="09F00EFD" w14:textId="77777777" w:rsidR="00662622" w:rsidRPr="006931BE" w:rsidRDefault="00662622" w:rsidP="00B244F6">
      <w:pPr>
        <w:pStyle w:val="SingleTxtG"/>
        <w:ind w:left="2268" w:hanging="1134"/>
        <w:rPr>
          <w:b/>
        </w:rPr>
      </w:pPr>
      <w:r w:rsidRPr="006931BE">
        <w:rPr>
          <w:b/>
        </w:rPr>
        <w:tab/>
        <w:t>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преднатяжителя ремня безопасности). Время срабатывания (ВС) конкретных компонентов активного подголовника указывается изготовителем транспортного средства</w:t>
      </w:r>
      <w:r w:rsidRPr="006931BE">
        <w:rPr>
          <w:b/>
          <w:bCs/>
        </w:rPr>
        <w:t>.</w:t>
      </w:r>
    </w:p>
    <w:p w14:paraId="597BBFF9" w14:textId="77777777" w:rsidR="00662622" w:rsidRPr="006931BE" w:rsidRDefault="00662622" w:rsidP="00B244F6">
      <w:pPr>
        <w:pStyle w:val="SingleTxtG"/>
        <w:ind w:left="2268" w:hanging="1134"/>
        <w:rPr>
          <w:b/>
        </w:rPr>
      </w:pPr>
      <w:r w:rsidRPr="006931BE">
        <w:rPr>
          <w:b/>
        </w:rPr>
        <w:t>3.2.2</w:t>
      </w:r>
      <w:r w:rsidRPr="006931BE">
        <w:rPr>
          <w:b/>
        </w:rPr>
        <w:tab/>
        <w:t>Ускоряющие салазки</w:t>
      </w:r>
    </w:p>
    <w:p w14:paraId="7B8098E8" w14:textId="77777777" w:rsidR="00662622" w:rsidRPr="006931BE" w:rsidRDefault="00662622" w:rsidP="00B244F6">
      <w:pPr>
        <w:pStyle w:val="SingleTxtG"/>
        <w:ind w:left="2268" w:hanging="1134"/>
        <w:rPr>
          <w:b/>
        </w:rPr>
      </w:pPr>
      <w:r w:rsidRPr="006931BE">
        <w:rPr>
          <w:b/>
        </w:rPr>
        <w:t>3.2.2.1</w:t>
      </w:r>
      <w:r w:rsidRPr="006931BE">
        <w:rPr>
          <w:b/>
        </w:rPr>
        <w:tab/>
        <w:t xml:space="preserve">Части конструкции транспортного средства, которые считаются существенно важными с точки зрения воспроизведения жесткости </w:t>
      </w:r>
      <w:r w:rsidRPr="006931BE">
        <w:rPr>
          <w:b/>
        </w:rPr>
        <w:lastRenderedPageBreak/>
        <w:t xml:space="preserve">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 </w:t>
      </w:r>
    </w:p>
    <w:p w14:paraId="0F76FA3D" w14:textId="77777777" w:rsidR="00662622" w:rsidRPr="006931BE" w:rsidRDefault="00C53FDC" w:rsidP="00B244F6">
      <w:pPr>
        <w:pStyle w:val="SingleTxtG"/>
        <w:ind w:left="2268" w:hanging="1134"/>
        <w:rPr>
          <w:b/>
        </w:rPr>
      </w:pPr>
      <w:r w:rsidRPr="006931BE">
        <w:rPr>
          <w:b/>
        </w:rPr>
        <w:tab/>
      </w:r>
      <w:r w:rsidR="00662622" w:rsidRPr="006931BE">
        <w:rPr>
          <w:b/>
        </w:rPr>
        <w:t>Салазки должны быть сконструированы таким образом, чтобы после испытаний на них не было следов остаточной деформации. 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регулировки, допускаемому конструкцией.</w:t>
      </w:r>
      <w:r w:rsidR="00B87306" w:rsidRPr="006931BE">
        <w:rPr>
          <w:b/>
        </w:rPr>
        <w:t xml:space="preserve"> </w:t>
      </w:r>
    </w:p>
    <w:p w14:paraId="626AB6AC" w14:textId="77777777" w:rsidR="00662622" w:rsidRPr="006931BE" w:rsidRDefault="00662622" w:rsidP="00B244F6">
      <w:pPr>
        <w:pStyle w:val="SingleTxtG"/>
        <w:ind w:left="2268" w:hanging="1134"/>
        <w:rPr>
          <w:b/>
        </w:rPr>
      </w:pPr>
      <w:r w:rsidRPr="006931BE">
        <w:rPr>
          <w:b/>
        </w:rPr>
        <w:t>3.2.2.2</w:t>
      </w:r>
      <w:r w:rsidRPr="006931BE">
        <w:rPr>
          <w:b/>
        </w:rPr>
        <w:tab/>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14:paraId="32EECD63" w14:textId="77777777" w:rsidR="00662622" w:rsidRPr="006931BE" w:rsidRDefault="00662622" w:rsidP="00B244F6">
      <w:pPr>
        <w:pStyle w:val="SingleTxtG"/>
        <w:ind w:left="2268" w:hanging="1134"/>
        <w:rPr>
          <w:b/>
        </w:rPr>
      </w:pPr>
      <w:r w:rsidRPr="006931BE">
        <w:rPr>
          <w:b/>
        </w:rPr>
        <w:t>3.2.2.3</w:t>
      </w:r>
      <w:r w:rsidRPr="006931BE">
        <w:rPr>
          <w:b/>
        </w:rPr>
        <w:tab/>
        <w:t>Должна быть предусмотрена наклонная доска для ног, состоящая из горизонтальной секции и обращенной вперед секции, расположенной под углом 45° к горизонтали.</w:t>
      </w:r>
    </w:p>
    <w:p w14:paraId="0E4A0DD5" w14:textId="77777777" w:rsidR="00662622" w:rsidRPr="006931BE" w:rsidRDefault="00662622" w:rsidP="00B244F6">
      <w:pPr>
        <w:pStyle w:val="SingleTxtG"/>
        <w:ind w:left="2268" w:hanging="1134"/>
        <w:rPr>
          <w:b/>
        </w:rPr>
      </w:pPr>
      <w:r w:rsidRPr="006931BE">
        <w:rPr>
          <w:b/>
        </w:rPr>
        <w:t>3.2.2.4</w:t>
      </w:r>
      <w:r w:rsidRPr="006931BE">
        <w:rPr>
          <w:b/>
        </w:rPr>
        <w:tab/>
        <w:t>В начале испытания (T=0) допускается некоторое движение салазок, однако скорость перемещения головы манекена, первого грудного позвонка (T1) и салазок в момент T=0 должна иметь одинаковое значение ±0,1 м/с. Что касается первоначальной установки по схеме испытания, то в момент T=0 задняя часть головы манекена и позвонок T1 должны находиться в одинаковом положении относительно подголовника (±5 мм).</w:t>
      </w:r>
    </w:p>
    <w:p w14:paraId="4A016711" w14:textId="77777777" w:rsidR="00662622" w:rsidRPr="006931BE" w:rsidRDefault="00662622" w:rsidP="00B244F6">
      <w:pPr>
        <w:pStyle w:val="SingleTxtG"/>
        <w:ind w:left="2268" w:hanging="1134"/>
        <w:rPr>
          <w:b/>
        </w:rPr>
      </w:pPr>
      <w:r w:rsidRPr="006931BE">
        <w:rPr>
          <w:b/>
        </w:rPr>
        <w:t>3.2.3</w:t>
      </w:r>
      <w:r w:rsidRPr="006931BE">
        <w:rPr>
          <w:b/>
        </w:rPr>
        <w:tab/>
        <w:t>Установка сиденья на салазки.</w:t>
      </w:r>
    </w:p>
    <w:p w14:paraId="32DBC3FA" w14:textId="77777777" w:rsidR="00662622" w:rsidRPr="006931BE" w:rsidRDefault="00662622" w:rsidP="00B244F6">
      <w:pPr>
        <w:pStyle w:val="SingleTxtG"/>
        <w:ind w:left="2268" w:hanging="1134"/>
        <w:rPr>
          <w:b/>
        </w:rPr>
      </w:pPr>
      <w:r w:rsidRPr="006931BE">
        <w:rPr>
          <w:b/>
        </w:rPr>
        <w:t>3.2.3.1</w:t>
      </w:r>
      <w:r w:rsidRPr="006931BE">
        <w:rPr>
          <w:b/>
        </w:rPr>
        <w:tab/>
        <w:t>Установить сиденье, включая все приспособления для его регулировки и арматуру, при помощи которой оно обычно крепится к полу транспортного средства, на 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доски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14:paraId="33FA2EA1" w14:textId="77777777" w:rsidR="00662622" w:rsidRPr="006931BE" w:rsidRDefault="00662622" w:rsidP="00B244F6">
      <w:pPr>
        <w:pStyle w:val="SingleTxtG"/>
        <w:ind w:left="2268" w:hanging="1134"/>
        <w:rPr>
          <w:b/>
        </w:rPr>
      </w:pPr>
      <w:r w:rsidRPr="006931BE">
        <w:rPr>
          <w:b/>
        </w:rPr>
        <w:t>3.2.4</w:t>
      </w:r>
      <w:r w:rsidRPr="006931BE">
        <w:rPr>
          <w:b/>
        </w:rPr>
        <w:tab/>
        <w:t>Регулировка сиденья</w:t>
      </w:r>
    </w:p>
    <w:p w14:paraId="1FDBA40B" w14:textId="77777777" w:rsidR="00662622" w:rsidRPr="006931BE" w:rsidRDefault="00662622" w:rsidP="00B244F6">
      <w:pPr>
        <w:pStyle w:val="SingleTxtG"/>
        <w:ind w:left="2268" w:hanging="1134"/>
        <w:rPr>
          <w:b/>
        </w:rPr>
      </w:pPr>
      <w:r w:rsidRPr="006931BE">
        <w:rPr>
          <w:b/>
        </w:rPr>
        <w:t>3.2.4.1</w:t>
      </w:r>
      <w:r w:rsidRPr="006931BE">
        <w:rPr>
          <w:b/>
        </w:rPr>
        <w:tab/>
        <w:t>Сиденье устанавливают согласно указаниям изготовителя в отношении как предусмотренного положения спинки сиденья (см.</w:t>
      </w:r>
      <w:r w:rsidR="00B32F82" w:rsidRPr="006931BE">
        <w:rPr>
          <w:b/>
        </w:rPr>
        <w:t> </w:t>
      </w:r>
      <w:r w:rsidRPr="006931BE">
        <w:rPr>
          <w:b/>
        </w:rPr>
        <w:t>пункт 3.4 настоящих Правил), так и положения самого сиденья. При данном положении точка Н должна совпадать с точкой R</w:t>
      </w:r>
      <w:r w:rsidRPr="006931BE">
        <w:rPr>
          <w:b/>
          <w:vertAlign w:val="subscript"/>
        </w:rPr>
        <w:t>50</w:t>
      </w:r>
      <w:r w:rsidRPr="006931BE">
        <w:rPr>
          <w:b/>
        </w:rPr>
        <w:t>.</w:t>
      </w:r>
    </w:p>
    <w:p w14:paraId="4830ED66" w14:textId="77777777" w:rsidR="00662622" w:rsidRPr="006931BE" w:rsidRDefault="00662622" w:rsidP="00B244F6">
      <w:pPr>
        <w:pStyle w:val="SingleTxtG"/>
        <w:ind w:left="2268" w:hanging="1134"/>
        <w:rPr>
          <w:b/>
        </w:rPr>
      </w:pPr>
      <w:r w:rsidRPr="006931BE">
        <w:rPr>
          <w:b/>
        </w:rPr>
        <w:tab/>
        <w:t>При отсутствии каких-либо указаний со стороны изготовителя применяют процедуры, изложенные в пунктах 3.2.4.2</w:t>
      </w:r>
      <w:r w:rsidRPr="006931BE">
        <w:t>–</w:t>
      </w:r>
      <w:r w:rsidRPr="006931BE">
        <w:rPr>
          <w:b/>
        </w:rPr>
        <w:t>3.2.4.5 настоящего приложения.</w:t>
      </w:r>
    </w:p>
    <w:p w14:paraId="18102CC3" w14:textId="77777777" w:rsidR="00662622" w:rsidRPr="006931BE" w:rsidRDefault="00662622" w:rsidP="00B244F6">
      <w:pPr>
        <w:pStyle w:val="SingleTxtG"/>
        <w:ind w:left="2268" w:hanging="1134"/>
        <w:rPr>
          <w:b/>
        </w:rPr>
      </w:pPr>
      <w:r w:rsidRPr="006931BE">
        <w:rPr>
          <w:b/>
        </w:rPr>
        <w:t>3.2.4.2</w:t>
      </w:r>
      <w:r w:rsidRPr="006931BE">
        <w:rPr>
          <w:b/>
        </w:rPr>
        <w:tab/>
        <w:t xml:space="preserve">В тех случаях, когда никакой регулировки не предусмотрено, сиденье устанавливают в среднее положение как по горизонтали, так и вертикали. </w:t>
      </w:r>
    </w:p>
    <w:p w14:paraId="3F91EBFD" w14:textId="77777777" w:rsidR="00662622" w:rsidRPr="006931BE" w:rsidRDefault="00C53FDC" w:rsidP="00B244F6">
      <w:pPr>
        <w:pStyle w:val="SingleTxtG"/>
        <w:ind w:left="2268" w:hanging="1134"/>
        <w:rPr>
          <w:b/>
        </w:rPr>
      </w:pPr>
      <w:r w:rsidRPr="006931BE">
        <w:rPr>
          <w:b/>
        </w:rPr>
        <w:tab/>
      </w:r>
      <w:r w:rsidR="00662622" w:rsidRPr="006931BE">
        <w:rPr>
          <w:b/>
        </w:rPr>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14:paraId="5C1716C2" w14:textId="77777777" w:rsidR="00662622" w:rsidRPr="006931BE" w:rsidRDefault="00662622" w:rsidP="00B244F6">
      <w:pPr>
        <w:pStyle w:val="SingleTxtG"/>
        <w:ind w:left="2268" w:hanging="1134"/>
        <w:rPr>
          <w:b/>
        </w:rPr>
      </w:pPr>
      <w:r w:rsidRPr="006931BE">
        <w:rPr>
          <w:b/>
        </w:rPr>
        <w:lastRenderedPageBreak/>
        <w:t>3.2.4.3</w:t>
      </w:r>
      <w:r w:rsidRPr="006931BE">
        <w:rPr>
          <w:b/>
        </w:rPr>
        <w:tab/>
        <w:t>В тех случаях, когда никакой регулировки подушки сиденья не предусмотрено и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убранном или втянутом положении, за исключением боковых выступов-поддержек на подушках сиденья, которые устанавливают в положение максимального расширения.</w:t>
      </w:r>
    </w:p>
    <w:p w14:paraId="7CD1061C" w14:textId="77777777" w:rsidR="00662622" w:rsidRPr="006931BE" w:rsidRDefault="00662622" w:rsidP="00B244F6">
      <w:pPr>
        <w:pStyle w:val="SingleTxtG"/>
        <w:ind w:left="2268" w:hanging="1134"/>
        <w:rPr>
          <w:b/>
        </w:rPr>
      </w:pPr>
      <w:r w:rsidRPr="006931BE">
        <w:rPr>
          <w:b/>
        </w:rPr>
        <w:t>3.2.4.4</w:t>
      </w:r>
      <w:r w:rsidRPr="006931BE">
        <w:rPr>
          <w:b/>
        </w:rPr>
        <w:tab/>
        <w:t>Любые регулируемые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 устанавливают в нерабочее (убранное) положение.</w:t>
      </w:r>
    </w:p>
    <w:p w14:paraId="79E4671D" w14:textId="77777777" w:rsidR="00662622" w:rsidRPr="006931BE" w:rsidRDefault="00662622" w:rsidP="00B244F6">
      <w:pPr>
        <w:pStyle w:val="SingleTxtG"/>
        <w:ind w:left="2268" w:hanging="1134"/>
        <w:rPr>
          <w:b/>
        </w:rPr>
      </w:pPr>
      <w:r w:rsidRPr="006931BE">
        <w:rPr>
          <w:b/>
        </w:rPr>
        <w:t>3.2.4.5</w:t>
      </w:r>
      <w:r w:rsidRPr="006931BE">
        <w:rPr>
          <w:b/>
        </w:rPr>
        <w:tab/>
        <w:t>Любые другие устройства регулировки сиденья должны быть установлены в полностью убранное положение или в положение с выпущенным воздухом.</w:t>
      </w:r>
    </w:p>
    <w:p w14:paraId="4A54C8FB" w14:textId="77777777" w:rsidR="00662622" w:rsidRPr="006931BE" w:rsidRDefault="00662622" w:rsidP="00B244F6">
      <w:pPr>
        <w:pStyle w:val="SingleTxtG"/>
        <w:ind w:left="2268" w:hanging="1134"/>
        <w:rPr>
          <w:b/>
        </w:rPr>
      </w:pPr>
      <w:r w:rsidRPr="006931BE">
        <w:rPr>
          <w:b/>
        </w:rPr>
        <w:t>3.2.4.6</w:t>
      </w:r>
      <w:r w:rsidRPr="006931BE">
        <w:rPr>
          <w:b/>
        </w:rPr>
        <w:tab/>
        <w:t>Если расчетный угол наклона туловища не указан, а спинка сиденья регулируется, то ее устанавливают под углом наклона, наиболее близким к 25</w:t>
      </w:r>
      <w:r w:rsidR="00B32F82" w:rsidRPr="006931BE">
        <w:rPr>
          <w:b/>
        </w:rPr>
        <w:t> </w:t>
      </w:r>
      <w:r w:rsidRPr="006931BE">
        <w:rPr>
          <w:b/>
        </w:rPr>
        <w:t>±</w:t>
      </w:r>
      <w:r w:rsidR="00B32F82" w:rsidRPr="006931BE">
        <w:rPr>
          <w:b/>
        </w:rPr>
        <w:t> </w:t>
      </w:r>
      <w:r w:rsidRPr="006931BE">
        <w:rPr>
          <w:b/>
        </w:rPr>
        <w:t>1° от вертикали, измеряемым с помощью объемного механизма определения точки Н, описание которого приводится в приложении 12. Если имеется несколько положений наклона спинки сиденья под углом, близким к 25°, то ее устанавливают в наклонном положении, наиболее близком к углу в</w:t>
      </w:r>
      <w:r w:rsidR="00B32F82" w:rsidRPr="006931BE">
        <w:rPr>
          <w:b/>
        </w:rPr>
        <w:t xml:space="preserve"> </w:t>
      </w:r>
      <w:r w:rsidRPr="006931BE">
        <w:rPr>
          <w:b/>
        </w:rPr>
        <w:t>25° и в заднем направлении.</w:t>
      </w:r>
    </w:p>
    <w:p w14:paraId="31AF325B" w14:textId="77777777" w:rsidR="00662622" w:rsidRPr="006931BE" w:rsidRDefault="00662622" w:rsidP="00B244F6">
      <w:pPr>
        <w:pStyle w:val="SingleTxtG"/>
        <w:ind w:left="2268" w:hanging="1134"/>
        <w:rPr>
          <w:b/>
        </w:rPr>
      </w:pPr>
      <w:r w:rsidRPr="006931BE">
        <w:rPr>
          <w:b/>
        </w:rPr>
        <w:t>3.2.5</w:t>
      </w:r>
      <w:r w:rsidRPr="006931BE">
        <w:rPr>
          <w:b/>
        </w:rPr>
        <w:tab/>
        <w:t>Регулировка подголовника</w:t>
      </w:r>
    </w:p>
    <w:p w14:paraId="292B997D" w14:textId="77777777" w:rsidR="00662622" w:rsidRPr="006931BE" w:rsidRDefault="00662622" w:rsidP="00B244F6">
      <w:pPr>
        <w:pStyle w:val="SingleTxtG"/>
        <w:ind w:left="2268" w:hanging="1134"/>
        <w:rPr>
          <w:b/>
        </w:rPr>
      </w:pPr>
      <w:r w:rsidRPr="006931BE">
        <w:rPr>
          <w:b/>
        </w:rPr>
        <w:t>3.2.5.1</w:t>
      </w:r>
      <w:r w:rsidRPr="006931BE">
        <w:rPr>
          <w:b/>
        </w:rPr>
        <w:tab/>
        <w:t>В случае подголовников с автоматической регулировкой применяют процедуры, изложенные в пунктах 3.2.4.1</w:t>
      </w:r>
      <w:r w:rsidRPr="006931BE">
        <w:t>–</w:t>
      </w:r>
      <w:r w:rsidRPr="006931BE">
        <w:rPr>
          <w:b/>
        </w:rPr>
        <w:t>3.2.4.6 настоящего приложения.</w:t>
      </w:r>
    </w:p>
    <w:p w14:paraId="08AC0E61" w14:textId="77777777" w:rsidR="00662622" w:rsidRPr="006931BE" w:rsidRDefault="00662622" w:rsidP="00B244F6">
      <w:pPr>
        <w:pStyle w:val="SingleTxtG"/>
        <w:ind w:left="2268" w:hanging="1134"/>
        <w:rPr>
          <w:b/>
        </w:rPr>
      </w:pPr>
      <w:r w:rsidRPr="006931BE">
        <w:rPr>
          <w:b/>
        </w:rPr>
        <w:t>3.2.5.2</w:t>
      </w:r>
      <w:r w:rsidRPr="006931BE">
        <w:rPr>
          <w:b/>
        </w:rPr>
        <w:tab/>
        <w:t>Установить подголовник в указанное изготовителем положение регулировки, предусмотренное для использования мужчиной, соответствующим 50-му процентилю репрезентативности лиц мужского пола. Если такого положения нет, установить подголовник в средней точке диапазона регулировки между самым низким и самым высоким положением и следовать положениям пункта</w:t>
      </w:r>
      <w:r w:rsidR="00C53FDC" w:rsidRPr="006931BE">
        <w:rPr>
          <w:b/>
        </w:rPr>
        <w:t> </w:t>
      </w:r>
      <w:r w:rsidRPr="006931BE">
        <w:rPr>
          <w:b/>
        </w:rPr>
        <w:t>3.2.5.2.2 настоящего положения.</w:t>
      </w:r>
    </w:p>
    <w:p w14:paraId="4BB05B08" w14:textId="77777777" w:rsidR="00662622" w:rsidRPr="006931BE" w:rsidRDefault="00662622" w:rsidP="00B244F6">
      <w:pPr>
        <w:pStyle w:val="SingleTxtG"/>
        <w:ind w:left="2268" w:hanging="1134"/>
        <w:rPr>
          <w:b/>
        </w:rPr>
      </w:pPr>
      <w:r w:rsidRPr="006931BE">
        <w:rPr>
          <w:b/>
        </w:rPr>
        <w:t>3.2.5.2.1</w:t>
      </w:r>
      <w:r w:rsidRPr="006931BE">
        <w:rPr>
          <w:b/>
        </w:rPr>
        <w:tab/>
        <w:t>В тех случаях, когда регулировка подголовника не является автоматической, его устанавливают в соответствии с указаниями изготовителя.</w:t>
      </w:r>
    </w:p>
    <w:p w14:paraId="47A119CC" w14:textId="77777777" w:rsidR="00662622" w:rsidRPr="006931BE" w:rsidRDefault="00662622" w:rsidP="00B244F6">
      <w:pPr>
        <w:pStyle w:val="SingleTxtG"/>
        <w:ind w:left="2268" w:hanging="1134"/>
        <w:rPr>
          <w:b/>
        </w:rPr>
      </w:pPr>
      <w:r w:rsidRPr="006931BE">
        <w:rPr>
          <w:b/>
        </w:rPr>
        <w:t>3.2.5.2.2</w:t>
      </w:r>
      <w:r w:rsidRPr="006931BE">
        <w:rPr>
          <w:b/>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14:paraId="0A67836D" w14:textId="77777777" w:rsidR="00662622" w:rsidRPr="006931BE" w:rsidRDefault="00C53FDC" w:rsidP="00B244F6">
      <w:pPr>
        <w:pStyle w:val="SingleTxtG"/>
        <w:ind w:left="2268" w:hanging="1134"/>
        <w:rPr>
          <w:b/>
        </w:rPr>
      </w:pPr>
      <w:r w:rsidRPr="006931BE">
        <w:rPr>
          <w:b/>
        </w:rPr>
        <w:tab/>
      </w:r>
      <w:r w:rsidR="00662622" w:rsidRPr="006931BE">
        <w:rPr>
          <w:b/>
        </w:rPr>
        <w:t>При наличии положения блокировки в пределах 10 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w:t>
      </w:r>
    </w:p>
    <w:p w14:paraId="402997AF" w14:textId="77777777" w:rsidR="00662622" w:rsidRPr="006931BE" w:rsidRDefault="00C53FDC" w:rsidP="00B244F6">
      <w:pPr>
        <w:pStyle w:val="SingleTxtG"/>
        <w:ind w:left="2268" w:hanging="1134"/>
        <w:rPr>
          <w:b/>
        </w:rPr>
      </w:pPr>
      <w:r w:rsidRPr="006931BE">
        <w:rPr>
          <w:b/>
        </w:rPr>
        <w:tab/>
      </w:r>
      <w:r w:rsidR="00662622" w:rsidRPr="006931BE">
        <w:rPr>
          <w:b/>
        </w:rPr>
        <w:t xml:space="preserve">Если подголовник предусматривает регулировку в переднем-заднем направлении с возможностью блокировки, то его устанавливают в положение, соответствующее средней точке.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испытательное положение </w:t>
      </w:r>
      <w:r w:rsidR="00662622" w:rsidRPr="006931BE">
        <w:rPr>
          <w:b/>
        </w:rPr>
        <w:lastRenderedPageBreak/>
        <w:t>принимают положение блокировки, следующее на одну позицию назад.</w:t>
      </w:r>
    </w:p>
    <w:p w14:paraId="16ACD910" w14:textId="77777777" w:rsidR="00662622" w:rsidRPr="006931BE" w:rsidRDefault="00C53FDC" w:rsidP="00B244F6">
      <w:pPr>
        <w:pStyle w:val="SingleTxtG"/>
        <w:ind w:left="2268" w:hanging="1134"/>
        <w:rPr>
          <w:b/>
        </w:rPr>
      </w:pPr>
      <w:r w:rsidRPr="006931BE">
        <w:rPr>
          <w:b/>
        </w:rPr>
        <w:tab/>
      </w:r>
      <w:r w:rsidR="00662622" w:rsidRPr="006931BE">
        <w:rPr>
          <w:b/>
        </w:rPr>
        <w:t>Если положений блокировки в продольном направлении нет, то подголовник должен быть наклонен в крайнее заднее положение.</w:t>
      </w:r>
    </w:p>
    <w:p w14:paraId="000FEF0B" w14:textId="77777777" w:rsidR="00662622" w:rsidRPr="006931BE" w:rsidRDefault="00662622" w:rsidP="00B244F6">
      <w:pPr>
        <w:pStyle w:val="SingleTxtG"/>
        <w:ind w:left="2268" w:hanging="1134"/>
        <w:rPr>
          <w:b/>
        </w:rPr>
      </w:pPr>
      <w:r w:rsidRPr="006931BE">
        <w:rPr>
          <w:b/>
        </w:rPr>
        <w:t>3.2.6</w:t>
      </w:r>
      <w:r w:rsidRPr="006931BE">
        <w:rPr>
          <w:b/>
        </w:rPr>
        <w:tab/>
        <w:t>Измерение исходных значений BioRID II</w:t>
      </w:r>
    </w:p>
    <w:p w14:paraId="7E521D42" w14:textId="77777777" w:rsidR="00662622" w:rsidRPr="006931BE" w:rsidRDefault="00662622" w:rsidP="00B244F6">
      <w:pPr>
        <w:pStyle w:val="SingleTxtG"/>
        <w:ind w:left="2268" w:hanging="1134"/>
        <w:rPr>
          <w:b/>
        </w:rPr>
      </w:pPr>
      <w:r w:rsidRPr="006931BE">
        <w:rPr>
          <w:b/>
        </w:rPr>
        <w:t>3.2.6.1</w:t>
      </w:r>
      <w:r w:rsidRPr="006931BE">
        <w:rPr>
          <w:b/>
        </w:rPr>
        <w:tab/>
        <w:t>С использованием объемного механизма определения точки Н удостовериться, что точка Н совпадает с точкой R</w:t>
      </w:r>
      <w:r w:rsidRPr="006931BE">
        <w:rPr>
          <w:b/>
          <w:vertAlign w:val="subscript"/>
        </w:rPr>
        <w:t>50</w:t>
      </w:r>
      <w:r w:rsidRPr="006931BE">
        <w:rPr>
          <w:b/>
        </w:rPr>
        <w:t xml:space="preserve"> в соответствии с нижеследующими предписаниями.</w:t>
      </w:r>
    </w:p>
    <w:p w14:paraId="2F3969E3" w14:textId="77777777" w:rsidR="00662622" w:rsidRPr="006931BE" w:rsidRDefault="00C53FDC" w:rsidP="00B244F6">
      <w:pPr>
        <w:pStyle w:val="SingleTxtG"/>
        <w:ind w:left="2268" w:hanging="1134"/>
        <w:rPr>
          <w:b/>
        </w:rPr>
      </w:pPr>
      <w:r w:rsidRPr="006931BE">
        <w:rPr>
          <w:b/>
        </w:rPr>
        <w:tab/>
      </w:r>
      <w:r w:rsidR="00662622" w:rsidRPr="006931BE">
        <w:rPr>
          <w:b/>
        </w:rPr>
        <w:t>Для проверки соотношения между точкой Н и указанной изготовителем точкой R</w:t>
      </w:r>
      <w:r w:rsidR="00662622" w:rsidRPr="006931BE">
        <w:rPr>
          <w:b/>
          <w:vertAlign w:val="subscript"/>
        </w:rPr>
        <w:t>50</w:t>
      </w:r>
      <w:r w:rsidR="00662622" w:rsidRPr="006931BE">
        <w:rPr>
          <w:b/>
        </w:rPr>
        <w:t xml:space="preserve"> используют процедуру, изложенную в приложении 11.</w:t>
      </w:r>
    </w:p>
    <w:p w14:paraId="489FE2C9" w14:textId="77777777" w:rsidR="00662622" w:rsidRPr="006931BE" w:rsidRDefault="00C53FDC" w:rsidP="00B244F6">
      <w:pPr>
        <w:pStyle w:val="SingleTxtG"/>
        <w:ind w:left="2268" w:hanging="1134"/>
        <w:rPr>
          <w:b/>
        </w:rPr>
      </w:pPr>
      <w:r w:rsidRPr="006931BE">
        <w:rPr>
          <w:b/>
        </w:rPr>
        <w:tab/>
      </w:r>
      <w:r w:rsidR="00662622" w:rsidRPr="006931BE">
        <w:rPr>
          <w:b/>
        </w:rPr>
        <w:t>Относительное положение точки R и точки Н и соотношение между ними считают удовлетворительными для д</w:t>
      </w:r>
      <w:r w:rsidRPr="006931BE">
        <w:rPr>
          <w:b/>
        </w:rPr>
        <w:t>а</w:t>
      </w:r>
      <w:r w:rsidR="00662622" w:rsidRPr="006931BE">
        <w:rPr>
          <w:b/>
        </w:rPr>
        <w:t xml:space="preserve">нного места для сидения, если точка </w:t>
      </w:r>
      <w:r w:rsidR="00B87306" w:rsidRPr="006931BE">
        <w:rPr>
          <w:b/>
        </w:rPr>
        <w:t>«</w:t>
      </w:r>
      <w:r w:rsidR="00662622" w:rsidRPr="006931BE">
        <w:rPr>
          <w:b/>
        </w:rPr>
        <w:t>Н</w:t>
      </w:r>
      <w:r w:rsidR="00B87306" w:rsidRPr="006931BE">
        <w:rPr>
          <w:b/>
        </w:rPr>
        <w:t>»</w:t>
      </w:r>
      <w:r w:rsidR="00662622" w:rsidRPr="006931BE">
        <w:rPr>
          <w:b/>
        </w:rPr>
        <w:t xml:space="preserve"> находится в пределах квадрата, горизонтальные и вертикальные стороны F которого, равные 50 мм, имеют диагонали, пересекающиеся в точке R</w:t>
      </w:r>
      <w:r w:rsidR="00662622" w:rsidRPr="006931BE">
        <w:rPr>
          <w:b/>
          <w:vertAlign w:val="subscript"/>
        </w:rPr>
        <w:t>50</w:t>
      </w:r>
      <w:r w:rsidR="00662622" w:rsidRPr="006931BE">
        <w:rPr>
          <w:b/>
        </w:rPr>
        <w:t>, а угол наклона туловища не отличается от расчетного угла наклона туловища более чем на 5º.</w:t>
      </w:r>
    </w:p>
    <w:p w14:paraId="38CC1123" w14:textId="77777777" w:rsidR="00662622" w:rsidRPr="006931BE" w:rsidRDefault="00662622" w:rsidP="00B244F6">
      <w:pPr>
        <w:pStyle w:val="SingleTxtG"/>
        <w:ind w:left="2268" w:hanging="1134"/>
        <w:rPr>
          <w:b/>
        </w:rPr>
      </w:pPr>
      <w:r w:rsidRPr="006931BE">
        <w:rPr>
          <w:b/>
        </w:rPr>
        <w:t>3.2.6.2</w:t>
      </w:r>
      <w:r w:rsidRPr="006931BE">
        <w:rPr>
          <w:b/>
        </w:rPr>
        <w:tab/>
        <w:t>Исходное положение задней части муляжа головы</w:t>
      </w:r>
    </w:p>
    <w:p w14:paraId="07BA3692" w14:textId="77777777" w:rsidR="00662622" w:rsidRPr="006931BE" w:rsidRDefault="00662622" w:rsidP="00B244F6">
      <w:pPr>
        <w:pStyle w:val="SingleTxtG"/>
        <w:ind w:left="2268" w:hanging="1134"/>
        <w:rPr>
          <w:b/>
        </w:rPr>
      </w:pPr>
      <w:r w:rsidRPr="006931BE">
        <w:rPr>
          <w:b/>
        </w:rPr>
        <w:tab/>
        <w:t>Исходное положение задней части головы манекена BioRID</w:t>
      </w:r>
      <w:r w:rsidR="00703E08" w:rsidRPr="006931BE">
        <w:rPr>
          <w:b/>
        </w:rPr>
        <w:t> </w:t>
      </w:r>
      <w:r w:rsidRPr="006931BE">
        <w:rPr>
          <w:b/>
        </w:rPr>
        <w:t>II соответствует значению, определенному – с учетом конкретного угла наклона туловища – для 50-го процентиля в соответствии с таблицей</w:t>
      </w:r>
      <w:r w:rsidR="00B32F82" w:rsidRPr="006931BE">
        <w:rPr>
          <w:b/>
        </w:rPr>
        <w:t> </w:t>
      </w:r>
      <w:r w:rsidRPr="006931BE">
        <w:rPr>
          <w:b/>
        </w:rPr>
        <w:t>1 приложения 1 к настоящим Правилам, минус 15 мм (что</w:t>
      </w:r>
      <w:r w:rsidR="00703E08" w:rsidRPr="006931BE">
        <w:rPr>
          <w:b/>
        </w:rPr>
        <w:t xml:space="preserve"> </w:t>
      </w:r>
      <w:r w:rsidRPr="006931BE">
        <w:rPr>
          <w:b/>
        </w:rPr>
        <w:t>дает увеличение заднего расстояния, как показано на рис. 8-1).</w:t>
      </w:r>
    </w:p>
    <w:p w14:paraId="0DCC4420" w14:textId="77777777" w:rsidR="00662622" w:rsidRPr="006931BE" w:rsidRDefault="00C53FDC" w:rsidP="00B244F6">
      <w:pPr>
        <w:pStyle w:val="SingleTxtG"/>
        <w:ind w:left="2268" w:hanging="1134"/>
        <w:rPr>
          <w:b/>
        </w:rPr>
      </w:pPr>
      <w:r w:rsidRPr="006931BE">
        <w:rPr>
          <w:b/>
        </w:rPr>
        <w:tab/>
      </w:r>
      <w:r w:rsidR="00662622" w:rsidRPr="006931BE">
        <w:rPr>
          <w:b/>
        </w:rPr>
        <w:t>Если расчетный угол наклона туловища не указан, то спинку устанавливают под углом наклона, указанным в пункте 3.2.4.6 настоящего приложения. Как измеренную точку Н, так и угол наклона указывают со ссылкой на таблицу 1 приложения 1.</w:t>
      </w:r>
    </w:p>
    <w:p w14:paraId="705E453B" w14:textId="77777777" w:rsidR="00662622" w:rsidRPr="006931BE" w:rsidRDefault="00662622" w:rsidP="00B244F6">
      <w:pPr>
        <w:pStyle w:val="SingleTxtG"/>
        <w:ind w:left="2268" w:hanging="1134"/>
        <w:rPr>
          <w:b/>
        </w:rPr>
      </w:pPr>
      <w:r w:rsidRPr="006931BE">
        <w:rPr>
          <w:b/>
        </w:rPr>
        <w:t>3.2.7</w:t>
      </w:r>
      <w:r w:rsidRPr="006931BE">
        <w:rPr>
          <w:b/>
        </w:rPr>
        <w:tab/>
        <w:t>Установка манекена</w:t>
      </w:r>
    </w:p>
    <w:p w14:paraId="6B92DED1" w14:textId="77777777" w:rsidR="00662622" w:rsidRPr="006931BE" w:rsidRDefault="00662622" w:rsidP="00B244F6">
      <w:pPr>
        <w:pStyle w:val="SingleTxtG"/>
        <w:ind w:left="2268" w:hanging="1134"/>
        <w:rPr>
          <w:b/>
        </w:rPr>
      </w:pPr>
      <w:r w:rsidRPr="006931BE">
        <w:rPr>
          <w:b/>
        </w:rPr>
        <w:t>3.2.7.1</w:t>
      </w:r>
      <w:r w:rsidRPr="006931BE">
        <w:rPr>
          <w:b/>
        </w:rPr>
        <w:tab/>
        <w:t>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одевают оба комплекта одежды таким образом, чтобы глянцевые поверхности материала приходились друг против друга. Обувь представляет собой мужские сверхширокие полуботинки американского размера 11 (европейский 45-й размер), соответствующие техническим требованиям военного стандарта MIL-S-13192P. Каждый ботинок весит 0,28</w:t>
      </w:r>
      <w:r w:rsidR="00703E08" w:rsidRPr="006931BE">
        <w:rPr>
          <w:b/>
        </w:rPr>
        <w:t> </w:t>
      </w:r>
      <w:r w:rsidRPr="006931BE">
        <w:rPr>
          <w:b/>
        </w:rPr>
        <w:t>±</w:t>
      </w:r>
      <w:r w:rsidR="00703E08" w:rsidRPr="006931BE">
        <w:rPr>
          <w:b/>
        </w:rPr>
        <w:t> </w:t>
      </w:r>
      <w:r w:rsidRPr="006931BE">
        <w:rPr>
          <w:b/>
        </w:rPr>
        <w:t>0,1</w:t>
      </w:r>
      <w:r w:rsidR="00703E08" w:rsidRPr="006931BE">
        <w:rPr>
          <w:b/>
        </w:rPr>
        <w:t xml:space="preserve"> </w:t>
      </w:r>
      <w:r w:rsidRPr="006931BE">
        <w:rPr>
          <w:b/>
        </w:rPr>
        <w:t xml:space="preserve">кг и имеет общую длину 320–325 </w:t>
      </w:r>
      <w:r w:rsidR="00703E08" w:rsidRPr="006931BE">
        <w:rPr>
          <w:b/>
        </w:rPr>
        <w:t>м</w:t>
      </w:r>
      <w:r w:rsidRPr="006931BE">
        <w:rPr>
          <w:b/>
        </w:rPr>
        <w:t>м.</w:t>
      </w:r>
    </w:p>
    <w:p w14:paraId="7C7AF7D3" w14:textId="77777777" w:rsidR="00662622" w:rsidRPr="006931BE" w:rsidRDefault="00662622" w:rsidP="00B244F6">
      <w:pPr>
        <w:pStyle w:val="SingleTxtG"/>
        <w:ind w:left="2268" w:hanging="1134"/>
        <w:rPr>
          <w:b/>
        </w:rPr>
      </w:pPr>
      <w:r w:rsidRPr="006931BE">
        <w:rPr>
          <w:b/>
        </w:rPr>
        <w:t>3.2.7.2</w:t>
      </w:r>
      <w:r w:rsidRPr="006931BE">
        <w:rPr>
          <w:b/>
        </w:rPr>
        <w:tab/>
        <w:t>В течение не менее 15 минут до установки манекена сиденье должно находиться в ненагруженном состоянии.</w:t>
      </w:r>
    </w:p>
    <w:p w14:paraId="14825C41" w14:textId="77777777" w:rsidR="00662622" w:rsidRPr="006931BE" w:rsidRDefault="00662622" w:rsidP="00B244F6">
      <w:pPr>
        <w:pStyle w:val="SingleTxtG"/>
        <w:ind w:left="2268" w:hanging="1134"/>
        <w:rPr>
          <w:b/>
        </w:rPr>
      </w:pPr>
      <w:r w:rsidRPr="006931BE">
        <w:rPr>
          <w:b/>
        </w:rPr>
        <w:t>3.2.7.3</w:t>
      </w:r>
      <w:r w:rsidRPr="006931BE">
        <w:rPr>
          <w:b/>
        </w:rPr>
        <w:tab/>
        <w:t>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Н находилась позади заданной точки Н, при небольшом смещении таза вперед вплоть до положения, указанного в пункте 3.2.7.6 ниже. Если же манекен сместился вперед по отношению к заданной целевой точке Н, то его снимают с сиденья и всю процедуру установки повторяют заново. Не допускается перемещать таз в заднем направлении до положения, при котором точка Н таза совпадет с заданной точкой Н.</w:t>
      </w:r>
    </w:p>
    <w:p w14:paraId="6819F42A" w14:textId="77777777" w:rsidR="00662622" w:rsidRPr="006931BE" w:rsidRDefault="00662622" w:rsidP="00B244F6">
      <w:pPr>
        <w:pStyle w:val="SingleTxtG"/>
        <w:ind w:left="2268" w:hanging="1134"/>
        <w:rPr>
          <w:b/>
        </w:rPr>
      </w:pPr>
      <w:r w:rsidRPr="006931BE">
        <w:rPr>
          <w:b/>
        </w:rPr>
        <w:lastRenderedPageBreak/>
        <w:t>3.2.7.4</w:t>
      </w:r>
      <w:r w:rsidRPr="006931BE">
        <w:rPr>
          <w:b/>
        </w:rPr>
        <w:tab/>
        <w:t>Установить испытательный манекен таким образом, чтобы его среднесагиттальная плоскость проходила вертикально и была выровнена по осевой линии сиденья. Помещаемая в голове манекена платформа с измерительными приборами должна располагаться горизонтально с отклонением ±0,5</w:t>
      </w:r>
      <w:r w:rsidR="00703E08" w:rsidRPr="006931BE">
        <w:rPr>
          <w:b/>
        </w:rPr>
        <w:t>°</w:t>
      </w:r>
      <w:r w:rsidRPr="006931BE">
        <w:rPr>
          <w:b/>
        </w:rPr>
        <w:t xml:space="preserve">. </w:t>
      </w:r>
    </w:p>
    <w:p w14:paraId="46B8E532" w14:textId="77777777" w:rsidR="00662622" w:rsidRPr="006931BE" w:rsidRDefault="00662622" w:rsidP="00B244F6">
      <w:pPr>
        <w:pStyle w:val="SingleTxtG"/>
        <w:ind w:left="2268" w:hanging="1134"/>
        <w:rPr>
          <w:b/>
        </w:rPr>
      </w:pPr>
      <w:r w:rsidRPr="006931BE">
        <w:rPr>
          <w:b/>
        </w:rPr>
        <w:t>3.2.7.5</w:t>
      </w:r>
      <w:r w:rsidRPr="006931BE">
        <w:rPr>
          <w:b/>
        </w:rPr>
        <w:tab/>
        <w:t>Отрегулировать угол таза с учетом фактического угла наклона туловища, определенного по процедуре, указанной в пункте 3.14.2 приложения 11, плюс 1,5 ± 2,5°.</w:t>
      </w:r>
    </w:p>
    <w:p w14:paraId="3E3D8542" w14:textId="77777777" w:rsidR="00662622" w:rsidRPr="006931BE" w:rsidRDefault="00662622" w:rsidP="00B244F6">
      <w:pPr>
        <w:pStyle w:val="SingleTxtG"/>
        <w:ind w:left="2268" w:hanging="1134"/>
        <w:rPr>
          <w:b/>
        </w:rPr>
      </w:pPr>
      <w:r w:rsidRPr="006931BE">
        <w:rPr>
          <w:b/>
        </w:rPr>
        <w:t>3.2.7.6</w:t>
      </w:r>
      <w:r w:rsidRPr="006931BE">
        <w:rPr>
          <w:b/>
        </w:rPr>
        <w:tab/>
        <w:t>Манекен BioRID устанавливают таким образом, чтобы его точка Н находилась перед точкой R</w:t>
      </w:r>
      <w:r w:rsidRPr="006931BE">
        <w:rPr>
          <w:b/>
          <w:vertAlign w:val="subscript"/>
        </w:rPr>
        <w:t xml:space="preserve">50 </w:t>
      </w:r>
      <w:r w:rsidRPr="006931BE">
        <w:rPr>
          <w:b/>
        </w:rPr>
        <w:t xml:space="preserve">на расстоянии 20 мм ± 10 мм от нее, как показано на рис. </w:t>
      </w:r>
      <w:r w:rsidR="00703E08" w:rsidRPr="006931BE">
        <w:rPr>
          <w:b/>
        </w:rPr>
        <w:t>8</w:t>
      </w:r>
      <w:r w:rsidRPr="006931BE">
        <w:rPr>
          <w:b/>
        </w:rPr>
        <w:t xml:space="preserve">-1 ниже, при поддержании угла таза в пределах диапазона, указанного в пункте </w:t>
      </w:r>
      <w:r w:rsidRPr="006931BE">
        <w:rPr>
          <w:b/>
          <w:bCs/>
        </w:rPr>
        <w:t>3.2.7.5 выше.</w:t>
      </w:r>
    </w:p>
    <w:p w14:paraId="592E0380" w14:textId="77777777" w:rsidR="00662622" w:rsidRPr="006931BE" w:rsidRDefault="00B32F82" w:rsidP="00C53FDC">
      <w:pPr>
        <w:pStyle w:val="H23G"/>
      </w:pPr>
      <w:r w:rsidRPr="006931BE">
        <w:rPr>
          <w:b w:val="0"/>
          <w:noProof/>
        </w:rPr>
        <mc:AlternateContent>
          <mc:Choice Requires="wps">
            <w:drawing>
              <wp:anchor distT="0" distB="0" distL="114300" distR="114300" simplePos="0" relativeHeight="251715584" behindDoc="0" locked="0" layoutInCell="1" allowOverlap="1" wp14:anchorId="6BDA50BC" wp14:editId="31583382">
                <wp:simplePos x="0" y="0"/>
                <wp:positionH relativeFrom="column">
                  <wp:posOffset>2270760</wp:posOffset>
                </wp:positionH>
                <wp:positionV relativeFrom="paragraph">
                  <wp:posOffset>306070</wp:posOffset>
                </wp:positionV>
                <wp:extent cx="981710" cy="608965"/>
                <wp:effectExtent l="0" t="0" r="8890" b="635"/>
                <wp:wrapNone/>
                <wp:docPr id="66" name="テキスト ボックス 66"/>
                <wp:cNvGraphicFramePr/>
                <a:graphic xmlns:a="http://schemas.openxmlformats.org/drawingml/2006/main">
                  <a:graphicData uri="http://schemas.microsoft.com/office/word/2010/wordprocessingShape">
                    <wps:wsp>
                      <wps:cNvSpPr txBox="1"/>
                      <wps:spPr>
                        <a:xfrm>
                          <a:off x="0" y="0"/>
                          <a:ext cx="981710" cy="608965"/>
                        </a:xfrm>
                        <a:prstGeom prst="rect">
                          <a:avLst/>
                        </a:prstGeom>
                        <a:solidFill>
                          <a:sysClr val="window" lastClr="FFFFFF"/>
                        </a:solidFill>
                        <a:ln w="6350">
                          <a:noFill/>
                        </a:ln>
                      </wps:spPr>
                      <wps:txbx>
                        <w:txbxContent>
                          <w:p w14:paraId="429B0394" w14:textId="77777777" w:rsidR="006279E7" w:rsidRPr="00FC7C39" w:rsidRDefault="006279E7" w:rsidP="00662622">
                            <w:pPr>
                              <w:spacing w:line="240" w:lineRule="auto"/>
                              <w:rPr>
                                <w:sz w:val="16"/>
                                <w:lang w:eastAsia="ja-JP"/>
                              </w:rPr>
                            </w:pPr>
                            <w:r w:rsidRPr="00FC7C39">
                              <w:rPr>
                                <w:sz w:val="16"/>
                                <w:lang w:eastAsia="ja-JP"/>
                              </w:rPr>
                              <w:t xml:space="preserve">Заданное положение задней части головы манекена </w:t>
                            </w:r>
                            <w:r w:rsidRPr="00724350">
                              <w:rPr>
                                <w:sz w:val="16"/>
                                <w:lang w:eastAsia="ja-JP"/>
                              </w:rPr>
                              <w:t>BioRID</w:t>
                            </w:r>
                            <w:r w:rsidRPr="00FC7C39">
                              <w:rPr>
                                <w:sz w:val="16"/>
                                <w:lang w:eastAsia="ja-JP"/>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E6F6" id="テキスト ボックス 66" o:spid="_x0000_s1085" type="#_x0000_t202" style="position:absolute;left:0;text-align:left;margin-left:178.8pt;margin-top:24.1pt;width:77.3pt;height:4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yrYwIAAJQEAAAOAAAAZHJzL2Uyb0RvYy54bWysVM1uEzEQviPxDpbvdJNCQxt1U4VWQUgV&#10;rdSinh2vt1nJ6zG2k91wbCTEQ/AKiDPPkxfhszebQuGEyGEynv/5ZmZPz9pas5VyviKT8+HBgDNl&#10;JBWVuc/5h9vZi2POfBCmEJqMyvlaeX42ef7stLFjdUgL0oVyDEGMHzc254sQ7DjLvFyoWvgDsspA&#10;WZKrRcDT3WeFEw2i1zo7HAxGWUOusI6k8h7Si07JJyl+WSoZrsrSq8B0zlFbSNQlOo80m5yK8b0T&#10;dlHJXRniH6qoRWWQdB/qQgTBlq76I1RdSUeeynAgqc6oLCupUg/oZjh40s3NQliVegE43u5h8v8v&#10;rHy/unasKnI+GnFmRI0ZbTeftw/ftg8/tpsvbLv5ut1stg/f8WawAWCN9WP43Vh4hvYNtRh8L/cQ&#10;Rhza0tXxHx0y6AH9eg+3agOTEJ4cD18PoZFQjQbHJ6OjGCV7dLbOh7eKahaZnDtMM4EsVpc+dKa9&#10;SczlSVfFrNI6Pdb+XDu2Ehg89qWghjMtfIAw57P022X7zU0b1qCal0eDlMlQjNel0gbFxd67HiMX&#10;2nmbwHu1B2ZOxRq4OOpWzVs5q1D9JVJfC4fdQsO4l3AFUmpCMtpxnC3IffqbPNpj5NBy1mBXc+4/&#10;LoVT6OidwTLExe4Z1zPznjHL+pyAwhCXaGVi4eCC7tnSUX2HM5rGLFAJI5Er56Fnz0N3MThDqabT&#10;ZIT1tSJcmhsrY+gIeZzFbXsnnN0NLGDS76nfYjF+MrfONnoami4DlVUaagS2Q3GHN1Y/rcXuTONt&#10;/fpOVo8fk8lPAAAA//8DAFBLAwQUAAYACAAAACEArS1UGOAAAAAKAQAADwAAAGRycy9kb3ducmV2&#10;LnhtbEyPTU/DMAyG70j8h8hI3Fiarh1TaToBAnFAHDbGgVvWuB+icaom28q/x5zgZsuPXj9vuZnd&#10;IE44hd6TBrVIQCDV3vbUati/P9+sQYRoyJrBE2r4xgCb6vKiNIX1Z9riaRdbwSEUCqOhi3EspAx1&#10;h86EhR+R+Nb4yZnI69RKO5kzh7tBpkmyks70xB86M+Jjh/XX7ug0fCT561OzbN/Gl73tm+1D/FTK&#10;an19Nd/fgYg4xz8YfvVZHSp2Ovgj2SAGDcv8dsWohmydgmAgVykPByazTIGsSvm/QvUDAAD//wMA&#10;UEsBAi0AFAAGAAgAAAAhALaDOJL+AAAA4QEAABMAAAAAAAAAAAAAAAAAAAAAAFtDb250ZW50X1R5&#10;cGVzXS54bWxQSwECLQAUAAYACAAAACEAOP0h/9YAAACUAQAACwAAAAAAAAAAAAAAAAAvAQAAX3Jl&#10;bHMvLnJlbHNQSwECLQAUAAYACAAAACEAa9z8q2MCAACUBAAADgAAAAAAAAAAAAAAAAAuAgAAZHJz&#10;L2Uyb0RvYy54bWxQSwECLQAUAAYACAAAACEArS1UGOAAAAAKAQAADwAAAAAAAAAAAAAAAAC9BAAA&#10;ZHJzL2Rvd25yZXYueG1sUEsFBgAAAAAEAAQA8wAAAMoFAAAAAA==&#10;" fillcolor="window" stroked="f" strokeweight=".5pt">
                <v:textbox inset="0,0,0,0">
                  <w:txbxContent>
                    <w:p w:rsidR="006279E7" w:rsidRPr="00FC7C39" w:rsidRDefault="006279E7" w:rsidP="00662622">
                      <w:pPr>
                        <w:spacing w:line="240" w:lineRule="auto"/>
                        <w:rPr>
                          <w:sz w:val="16"/>
                          <w:lang w:eastAsia="ja-JP"/>
                        </w:rPr>
                      </w:pPr>
                      <w:r w:rsidRPr="00FC7C39">
                        <w:rPr>
                          <w:sz w:val="16"/>
                          <w:lang w:eastAsia="ja-JP"/>
                        </w:rPr>
                        <w:t xml:space="preserve">Заданное положение задней части головы манекена </w:t>
                      </w:r>
                      <w:r w:rsidRPr="00724350">
                        <w:rPr>
                          <w:sz w:val="16"/>
                          <w:lang w:eastAsia="ja-JP"/>
                        </w:rPr>
                        <w:t>BioRID</w:t>
                      </w:r>
                      <w:r w:rsidRPr="00FC7C39">
                        <w:rPr>
                          <w:sz w:val="16"/>
                          <w:lang w:eastAsia="ja-JP"/>
                        </w:rPr>
                        <w:t xml:space="preserve"> </w:t>
                      </w:r>
                    </w:p>
                  </w:txbxContent>
                </v:textbox>
              </v:shape>
            </w:pict>
          </mc:Fallback>
        </mc:AlternateContent>
      </w:r>
      <w:r w:rsidR="00C53FDC" w:rsidRPr="006931BE">
        <w:tab/>
      </w:r>
      <w:r w:rsidR="00C53FDC" w:rsidRPr="006931BE">
        <w:tab/>
      </w:r>
      <w:r w:rsidR="00662622" w:rsidRPr="006931BE">
        <w:t>Рис. 8-1</w:t>
      </w:r>
    </w:p>
    <w:p w14:paraId="55492D20" w14:textId="77777777" w:rsidR="00662622" w:rsidRPr="006931BE" w:rsidRDefault="00B32F82" w:rsidP="00662622">
      <w:pPr>
        <w:pStyle w:val="SingleTxtG"/>
        <w:rPr>
          <w:b/>
        </w:rPr>
      </w:pPr>
      <w:r w:rsidRPr="006931BE">
        <w:rPr>
          <w:b/>
          <w:noProof/>
        </w:rPr>
        <mc:AlternateContent>
          <mc:Choice Requires="wps">
            <w:drawing>
              <wp:anchor distT="0" distB="0" distL="114300" distR="114300" simplePos="0" relativeHeight="251716608" behindDoc="0" locked="0" layoutInCell="1" allowOverlap="1" wp14:anchorId="1FBCDBC5" wp14:editId="2B47CA5E">
                <wp:simplePos x="0" y="0"/>
                <wp:positionH relativeFrom="column">
                  <wp:posOffset>4302760</wp:posOffset>
                </wp:positionH>
                <wp:positionV relativeFrom="paragraph">
                  <wp:posOffset>147320</wp:posOffset>
                </wp:positionV>
                <wp:extent cx="793750" cy="589915"/>
                <wp:effectExtent l="0" t="0" r="6350" b="635"/>
                <wp:wrapNone/>
                <wp:docPr id="67" name="テキスト ボックス 67"/>
                <wp:cNvGraphicFramePr/>
                <a:graphic xmlns:a="http://schemas.openxmlformats.org/drawingml/2006/main">
                  <a:graphicData uri="http://schemas.microsoft.com/office/word/2010/wordprocessingShape">
                    <wps:wsp>
                      <wps:cNvSpPr txBox="1"/>
                      <wps:spPr>
                        <a:xfrm>
                          <a:off x="0" y="0"/>
                          <a:ext cx="793750" cy="589915"/>
                        </a:xfrm>
                        <a:prstGeom prst="rect">
                          <a:avLst/>
                        </a:prstGeom>
                        <a:solidFill>
                          <a:sysClr val="window" lastClr="FFFFFF"/>
                        </a:solidFill>
                        <a:ln w="6350">
                          <a:noFill/>
                        </a:ln>
                      </wps:spPr>
                      <wps:txbx>
                        <w:txbxContent>
                          <w:p w14:paraId="25973DAE" w14:textId="77777777" w:rsidR="006279E7" w:rsidRPr="00E6246D" w:rsidRDefault="006279E7" w:rsidP="00662622">
                            <w:pPr>
                              <w:spacing w:line="240" w:lineRule="auto"/>
                              <w:rPr>
                                <w:sz w:val="16"/>
                                <w:lang w:eastAsia="ja-JP"/>
                              </w:rPr>
                            </w:pPr>
                            <w:r w:rsidRPr="00FC7C39">
                              <w:rPr>
                                <w:sz w:val="16"/>
                                <w:lang w:eastAsia="ja-JP"/>
                              </w:rPr>
                              <w:t xml:space="preserve">Задняя часть муляжа головы по приложению </w:t>
                            </w:r>
                            <w:r>
                              <w:rPr>
                                <w:sz w:val="16"/>
                                <w:lang w:eastAsia="ja-JP"/>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33AA" id="テキスト ボックス 67" o:spid="_x0000_s1086" type="#_x0000_t202" style="position:absolute;left:0;text-align:left;margin-left:338.8pt;margin-top:11.6pt;width:62.5pt;height:4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20YwIAAJQEAAAOAAAAZHJzL2Uyb0RvYy54bWysVM1uEzEQviPxDpbvdJOW/kXdVKFVEFJF&#10;K7WoZ8frbVbyeoztZDccGwnxELwC4szz5EX47M2mUDghcnDGM+P5+eabPTtva82WyvmKTM6HewPO&#10;lJFUVOYh5x/upq9OOPNBmEJoMirnK+X5+fjli7PGjtQ+zUkXyjEEMX7U2JzPQ7CjLPNyrmrh98gq&#10;A2NJrhYBV/eQFU40iF7rbH8wOMoacoV1JJX30F52Rj5O8ctSyXBdll4FpnOO2kI6XTpn8czGZ2L0&#10;4ISdV3JbhviHKmpRGSTdhboUQbCFq/4IVVfSkacy7EmqMyrLSqrUA7oZDp51czsXVqVeAI63O5j8&#10;/wsr3y9vHKuKnB8dc2ZEjRlt1p83j982jz826y9ss/66Wa83j99xZ/ABYI31I7y7tXgZ2jfUYvC9&#10;3kMZcWhLV8d/dMhgB/SrHdyqDUxCeXx6cHwIi4Tp8OT0dHgYo2RPj63z4a2imkUh5w7TTCCL5ZUP&#10;nWvvEnN50lUxrbROl5W/0I4tBQYPvhTUcKaFD1DmfJp+22y/PdOGNcDiAHXFKIZivC6VNigu9t71&#10;GKXQztoE3usdMDMqVsDFUUc1b+W0QvVXSH0jHLiFhrEv4RpHqQnJaCtxNif36W/66I+Rw8pZA67m&#10;3H9cCKfQ0TsDMkRi94LrhVkvmEV9QUBhiE20Mol44ILuxdJRfY81msQsMAkjkSvnoRcvQrcxWEOp&#10;JpPkBPpaEa7MrZUxdAQrzuKuvRfObgcWMOn31LNYjJ7NrfPtYJ4sApVVGmoEtkNxizeon2ixXdO4&#10;W7/ek9fTx2T8EwAA//8DAFBLAwQUAAYACAAAACEARUoDuN8AAAAKAQAADwAAAGRycy9kb3ducmV2&#10;LnhtbEyPTU/DMAyG70j8h8hI3FiSTnRTaToBAnFAHDbGgVvWuB+icaom28q/x5zgaPvR6+ctN7Mf&#10;xAmn2AcyoBcKBFIdXE+tgf37880aREyWnB0CoYFvjLCpLi9KW7hwpi2edqkVHEKxsAa6lMZCylh3&#10;6G1chBGJb02YvE08Tq10kz1zuB9kplQuve2JP3R2xMcO66/d0Rv4ULevT82yfRtf9q5vtg/pU2tn&#10;zPXVfH8HIuGc/mD41Wd1qNjpEI7kohgM5KtVzqiBbJmBYGCtMl4cmNS5BlmV8n+F6gcAAP//AwBQ&#10;SwECLQAUAAYACAAAACEAtoM4kv4AAADhAQAAEwAAAAAAAAAAAAAAAAAAAAAAW0NvbnRlbnRfVHlw&#10;ZXNdLnhtbFBLAQItABQABgAIAAAAIQA4/SH/1gAAAJQBAAALAAAAAAAAAAAAAAAAAC8BAABfcmVs&#10;cy8ucmVsc1BLAQItABQABgAIAAAAIQCkyg20YwIAAJQEAAAOAAAAAAAAAAAAAAAAAC4CAABkcnMv&#10;ZTJvRG9jLnhtbFBLAQItABQABgAIAAAAIQBFSgO43wAAAAoBAAAPAAAAAAAAAAAAAAAAAL0EAABk&#10;cnMvZG93bnJldi54bWxQSwUGAAAAAAQABADzAAAAyQUAAAAA&#10;" fillcolor="window" stroked="f" strokeweight=".5pt">
                <v:textbox inset="0,0,0,0">
                  <w:txbxContent>
                    <w:p w:rsidR="006279E7" w:rsidRPr="00E6246D" w:rsidRDefault="006279E7" w:rsidP="00662622">
                      <w:pPr>
                        <w:spacing w:line="240" w:lineRule="auto"/>
                        <w:rPr>
                          <w:sz w:val="16"/>
                          <w:lang w:eastAsia="ja-JP"/>
                        </w:rPr>
                      </w:pPr>
                      <w:r w:rsidRPr="00FC7C39">
                        <w:rPr>
                          <w:sz w:val="16"/>
                          <w:lang w:eastAsia="ja-JP"/>
                        </w:rPr>
                        <w:t xml:space="preserve">Задняя часть муляжа головы по приложению </w:t>
                      </w:r>
                      <w:r>
                        <w:rPr>
                          <w:sz w:val="16"/>
                          <w:lang w:eastAsia="ja-JP"/>
                        </w:rPr>
                        <w:t>1</w:t>
                      </w:r>
                    </w:p>
                  </w:txbxContent>
                </v:textbox>
              </v:shape>
            </w:pict>
          </mc:Fallback>
        </mc:AlternateContent>
      </w:r>
      <w:r w:rsidR="00662622" w:rsidRPr="006931BE">
        <w:rPr>
          <w:b/>
          <w:noProof/>
        </w:rPr>
        <mc:AlternateContent>
          <mc:Choice Requires="wps">
            <w:drawing>
              <wp:anchor distT="0" distB="0" distL="114300" distR="114300" simplePos="0" relativeHeight="251718656" behindDoc="0" locked="0" layoutInCell="1" allowOverlap="1" wp14:anchorId="7C2B3BA8" wp14:editId="219C8F20">
                <wp:simplePos x="0" y="0"/>
                <wp:positionH relativeFrom="column">
                  <wp:posOffset>3770948</wp:posOffset>
                </wp:positionH>
                <wp:positionV relativeFrom="paragraph">
                  <wp:posOffset>97790</wp:posOffset>
                </wp:positionV>
                <wp:extent cx="323850" cy="177800"/>
                <wp:effectExtent l="0" t="0" r="0" b="0"/>
                <wp:wrapNone/>
                <wp:docPr id="75" name="Надпись 71"/>
                <wp:cNvGraphicFramePr/>
                <a:graphic xmlns:a="http://schemas.openxmlformats.org/drawingml/2006/main">
                  <a:graphicData uri="http://schemas.microsoft.com/office/word/2010/wordprocessingShape">
                    <wps:wsp>
                      <wps:cNvSpPr txBox="1"/>
                      <wps:spPr>
                        <a:xfrm>
                          <a:off x="0" y="0"/>
                          <a:ext cx="323850" cy="177800"/>
                        </a:xfrm>
                        <a:prstGeom prst="rect">
                          <a:avLst/>
                        </a:prstGeom>
                        <a:solidFill>
                          <a:sysClr val="window" lastClr="FFFFFF"/>
                        </a:solidFill>
                        <a:ln w="6350">
                          <a:noFill/>
                        </a:ln>
                      </wps:spPr>
                      <wps:txbx>
                        <w:txbxContent>
                          <w:p w14:paraId="691E1C76" w14:textId="77777777" w:rsidR="006279E7" w:rsidRPr="00EB4A92" w:rsidRDefault="006279E7" w:rsidP="00662622">
                            <w:pPr>
                              <w:spacing w:line="240" w:lineRule="auto"/>
                              <w:rPr>
                                <w:sz w:val="16"/>
                                <w:szCs w:val="16"/>
                              </w:rPr>
                            </w:pPr>
                            <w:r w:rsidRPr="00EB4A92">
                              <w:rPr>
                                <w:sz w:val="16"/>
                                <w:szCs w:val="16"/>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B4B78" id="Надпись 71" o:spid="_x0000_s1087" type="#_x0000_t202" style="position:absolute;left:0;text-align:left;margin-left:296.95pt;margin-top:7.7pt;width:25.5pt;height:1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mVXwIAAIkEAAAOAAAAZHJzL2Uyb0RvYy54bWysVM1uEzEQviPxDpbvdJOWNlHUTRVaBSFV&#10;baUU9ex4vc1KXo+xneyGG3degXfgwIEbr5C+EZ+92RYKJ0QOznhmPD/fN7OnZ22t2UY5X5HJ+fBg&#10;wJkykorK3Of8/e381ZgzH4QphCajcr5Vnp9NX744bexEHdKKdKEcQxDjJ43N+SoEO8kyL1eqFv6A&#10;rDIwluRqEXB191nhRIPotc4OB4OTrCFXWEdSeQ/tRWfk0xS/LJUM12XpVWA656gtpNOlcxnPbHoq&#10;JvdO2FUl92WIf6iiFpVB0sdQFyIItnbVH6HqSjryVIYDSXVGZVlJlXpAN8PBs24WK2FV6gXgePsI&#10;k/9/YeXV5saxqsj56JgzI2pwtPuy+7r7tvux+/7w6eEzGw0jSo31EzgvLNxD+4ZasN3rPZSx+bZ0&#10;dfxHWwx24L19xFi1gUkojw6PxsewSJiGo9F4kDjInh5b58NbRTWLQs4dKEzIis2lDygErr1LzOVJ&#10;V8W80jpdtv5cO7YRYBtDUlDDmRY+QJnzefrFmhHit2fasCbnJ0eoK0YxFON1ftrAPfbe9Ril0C7b&#10;hNjrcQ/AkootcHHUzZe3cl6h+kukvhEOA4WGsSThGkepCcloL3G2Ivfxb/roD55h5azBgObcf1gL&#10;p9DRO4MJiNPcC64Xlr1g1vU5AYUh1s/KJOKBC7oXS0f1HXZnFrPAJIxErpyHXjwP3Zpg96SazZIT&#10;ZtaKcGkWVsbQEazIxW17J5zdExbA9BX1oysmz3jrfDuYZ+tAZZVIjcB2KO7xxrwnova7GRfq13vy&#10;evqCTH8CAAD//wMAUEsDBBQABgAIAAAAIQCyisje3wAAAAkBAAAPAAAAZHJzL2Rvd25yZXYueG1s&#10;TI9NT8MwDIbvSPyHyEjcWFqaTqw0nQCBOKAdNsaBW9a4H6Jxqibbyr/HnOBov49ePy7XsxvECafQ&#10;e9KQLhIQSLW3PbUa9u8vN3cgQjRkzeAJNXxjgHV1eVGawvozbfG0i63gEgqF0dDFOBZShrpDZ8LC&#10;j0icNX5yJvI4tdJO5szlbpC3SbKUzvTEFzoz4lOH9dfu6DR8JPnbc5O1m/F1b/tm+xg/09RqfX01&#10;P9yDiDjHPxh+9VkdKnY6+CPZIAYN+SpbMcpBrkAwsFSKFwcNKlMgq1L+/6D6AQAA//8DAFBLAQIt&#10;ABQABgAIAAAAIQC2gziS/gAAAOEBAAATAAAAAAAAAAAAAAAAAAAAAABbQ29udGVudF9UeXBlc10u&#10;eG1sUEsBAi0AFAAGAAgAAAAhADj9If/WAAAAlAEAAAsAAAAAAAAAAAAAAAAALwEAAF9yZWxzLy5y&#10;ZWxzUEsBAi0AFAAGAAgAAAAhABtoyZVfAgAAiQQAAA4AAAAAAAAAAAAAAAAALgIAAGRycy9lMm9E&#10;b2MueG1sUEsBAi0AFAAGAAgAAAAhALKKyN7fAAAACQEAAA8AAAAAAAAAAAAAAAAAuQQAAGRycy9k&#10;b3ducmV2LnhtbFBLBQYAAAAABAAEAPMAAADFBQAAAAA=&#10;" fillcolor="window" stroked="f" strokeweight=".5pt">
                <v:textbox inset="0,0,0,0">
                  <w:txbxContent>
                    <w:p w:rsidR="006279E7" w:rsidRPr="00EB4A92" w:rsidRDefault="006279E7" w:rsidP="00662622">
                      <w:pPr>
                        <w:spacing w:line="240" w:lineRule="auto"/>
                        <w:rPr>
                          <w:sz w:val="16"/>
                          <w:szCs w:val="16"/>
                        </w:rPr>
                      </w:pPr>
                      <w:r w:rsidRPr="00EB4A92">
                        <w:rPr>
                          <w:sz w:val="16"/>
                          <w:szCs w:val="16"/>
                        </w:rPr>
                        <w:t>15 мм</w:t>
                      </w:r>
                    </w:p>
                  </w:txbxContent>
                </v:textbox>
              </v:shape>
            </w:pict>
          </mc:Fallback>
        </mc:AlternateContent>
      </w:r>
      <w:r w:rsidR="00662622" w:rsidRPr="006931BE">
        <w:rPr>
          <w:b/>
          <w:noProof/>
        </w:rPr>
        <mc:AlternateContent>
          <mc:Choice Requires="wps">
            <w:drawing>
              <wp:anchor distT="0" distB="0" distL="114300" distR="114300" simplePos="0" relativeHeight="251719680" behindDoc="0" locked="0" layoutInCell="1" allowOverlap="1" wp14:anchorId="0E2B721B" wp14:editId="33C5211E">
                <wp:simplePos x="0" y="0"/>
                <wp:positionH relativeFrom="column">
                  <wp:posOffset>2901884</wp:posOffset>
                </wp:positionH>
                <wp:positionV relativeFrom="paragraph">
                  <wp:posOffset>2994685</wp:posOffset>
                </wp:positionV>
                <wp:extent cx="498764" cy="184067"/>
                <wp:effectExtent l="0" t="0" r="0" b="6985"/>
                <wp:wrapNone/>
                <wp:docPr id="91" name="Надпись 72"/>
                <wp:cNvGraphicFramePr/>
                <a:graphic xmlns:a="http://schemas.openxmlformats.org/drawingml/2006/main">
                  <a:graphicData uri="http://schemas.microsoft.com/office/word/2010/wordprocessingShape">
                    <wps:wsp>
                      <wps:cNvSpPr txBox="1"/>
                      <wps:spPr>
                        <a:xfrm>
                          <a:off x="0" y="0"/>
                          <a:ext cx="498764" cy="184067"/>
                        </a:xfrm>
                        <a:prstGeom prst="rect">
                          <a:avLst/>
                        </a:prstGeom>
                        <a:solidFill>
                          <a:sysClr val="window" lastClr="FFFFFF"/>
                        </a:solidFill>
                        <a:ln w="6350">
                          <a:noFill/>
                        </a:ln>
                      </wps:spPr>
                      <wps:txbx>
                        <w:txbxContent>
                          <w:p w14:paraId="260426D0" w14:textId="77777777" w:rsidR="006279E7" w:rsidRPr="00952901" w:rsidRDefault="006279E7" w:rsidP="00662622">
                            <w:pPr>
                              <w:spacing w:line="240" w:lineRule="auto"/>
                              <w:rPr>
                                <w:sz w:val="18"/>
                                <w:szCs w:val="18"/>
                              </w:rPr>
                            </w:pPr>
                            <w:r w:rsidRPr="00952901">
                              <w:rPr>
                                <w:sz w:val="18"/>
                                <w:szCs w:val="18"/>
                              </w:rPr>
                              <w:t>20 мм</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5126617" id="Надпись 72" o:spid="_x0000_s1088" type="#_x0000_t202" style="position:absolute;left:0;text-align:left;margin-left:228.5pt;margin-top:235.8pt;width:39.25pt;height:1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QZAIAAJEEAAAOAAAAZHJzL2Uyb0RvYy54bWysVM2O2jAQvlfqO1i+lwSashARVpQVVSW0&#10;uxJb7dk4DkRyPK5tSOit975C36GHHnrrK7Bv1LFD2O22p6oczHhmPD/fN5PJZVNJshfGlqAy2u/F&#10;lAjFIS/VJqMf7havRpRYx1TOJCiR0YOw9HL68sWk1qkYwBZkLgzBIMqmtc7o1jmdRpHlW1Ex2wMt&#10;FBoLMBVzeDWbKDesxuiVjAZxPIxqMLk2wIW1qL1qjXQa4heF4O6mKKxwRGYUa3PhNOFc+zOaTli6&#10;MUxvS34qg/1DFRUrFSY9h7pijpGdKf8IVZXcgIXC9ThUERRFyUXoAbvpx8+6WW2ZFqEXBMfqM0z2&#10;/4Xl1/tbQ8o8o+M+JYpVyNHx6/Hb8fvx5/HHw+eHL+Ri4FGqtU3ReaXR3TVvoUG2O71FpW++KUzl&#10;/7EtgnbE+3DGWDSOcFQm49HFMKGEo6k/SuLhhY8SPT7Wxrp3AirihYwapDAgy/ZL61rXzsXnsiDL&#10;fFFKGS4HO5eG7BmyjUOSQ02JZNahMqOL8Dtl++2ZVKTO6PD1mzhkUuDjtamkwuJ8722PXnLNugmI&#10;JeMOgDXkB8TFQDtfVvNFidUvMfUtMzhQCAUuibvBo5CAyeAkUbIF8+lveu+PPKOVkhoHNKP2444Z&#10;gR29VzgB436S+IkOFxTMU+2606pdNQdEA8nFqoLofZ3sxMJAdY87NPPZ0MQUx5wZdZ04d+264A5y&#10;MZsFJ5xdzdxSrTT3oT30npO75p4ZfSLOIePX0I0wS5/x1/r6lwpmOwdFGcj1ALdonnDHuQ/jcdpR&#10;v1hP78Hr8Usy/QUAAP//AwBQSwMEFAAGAAgAAAAhABGfhi3hAAAACwEAAA8AAABkcnMvZG93bnJl&#10;di54bWxMj8FOwzAQRO9I/IO1SNyoEyBpCXGqUsENhBoqFW5uvCQR8TrETpv+PcsJbrPa0cybfDnZ&#10;Thxw8K0jBfEsAoFUOdNSrWD79nS1AOGDJqM7R6jghB6WxflZrjPjjrTBQxlqwSHkM62gCaHPpPRV&#10;g1b7meuR+PfpBqsDn0MtzaCPHG47eR1FqbS6JW5odI/rBquvcrQKHu9ent248tvTd/yxW783m7R8&#10;fVDq8mJa3YMIOIU/M/ziMzoUzLR3IxkvOgW3yZy3BBbzOAXBjuQmSUDsWXAxyCKX/zcUPwAAAP//&#10;AwBQSwECLQAUAAYACAAAACEAtoM4kv4AAADhAQAAEwAAAAAAAAAAAAAAAAAAAAAAW0NvbnRlbnRf&#10;VHlwZXNdLnhtbFBLAQItABQABgAIAAAAIQA4/SH/1gAAAJQBAAALAAAAAAAAAAAAAAAAAC8BAABf&#10;cmVscy8ucmVsc1BLAQItABQABgAIAAAAIQB66/kQZAIAAJEEAAAOAAAAAAAAAAAAAAAAAC4CAABk&#10;cnMvZTJvRG9jLnhtbFBLAQItABQABgAIAAAAIQARn4Yt4QAAAAsBAAAPAAAAAAAAAAAAAAAAAL4E&#10;AABkcnMvZG93bnJldi54bWxQSwUGAAAAAAQABADzAAAAzAUAAAAA&#10;" fillcolor="window" stroked="f" strokeweight=".5pt">
                <v:textbox inset=",0,,0">
                  <w:txbxContent>
                    <w:p w:rsidR="006279E7" w:rsidRPr="00952901" w:rsidRDefault="006279E7" w:rsidP="00662622">
                      <w:pPr>
                        <w:spacing w:line="240" w:lineRule="auto"/>
                        <w:rPr>
                          <w:sz w:val="18"/>
                          <w:szCs w:val="18"/>
                        </w:rPr>
                      </w:pPr>
                      <w:r w:rsidRPr="00952901">
                        <w:rPr>
                          <w:sz w:val="18"/>
                          <w:szCs w:val="18"/>
                        </w:rPr>
                        <w:t>20 мм</w:t>
                      </w:r>
                    </w:p>
                  </w:txbxContent>
                </v:textbox>
              </v:shape>
            </w:pict>
          </mc:Fallback>
        </mc:AlternateContent>
      </w:r>
      <w:r w:rsidR="00662622" w:rsidRPr="006931BE">
        <w:rPr>
          <w:b/>
          <w:noProof/>
        </w:rPr>
        <mc:AlternateContent>
          <mc:Choice Requires="wps">
            <w:drawing>
              <wp:anchor distT="0" distB="0" distL="114300" distR="114300" simplePos="0" relativeHeight="251717632" behindDoc="0" locked="0" layoutInCell="1" allowOverlap="1" wp14:anchorId="2C94554A" wp14:editId="5198C61B">
                <wp:simplePos x="0" y="0"/>
                <wp:positionH relativeFrom="column">
                  <wp:posOffset>2202885</wp:posOffset>
                </wp:positionH>
                <wp:positionV relativeFrom="paragraph">
                  <wp:posOffset>1603455</wp:posOffset>
                </wp:positionV>
                <wp:extent cx="784800" cy="252000"/>
                <wp:effectExtent l="0" t="0" r="0" b="0"/>
                <wp:wrapNone/>
                <wp:docPr id="92"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ysClr val="window" lastClr="FFFFFF"/>
                        </a:solidFill>
                        <a:ln w="6350">
                          <a:noFill/>
                        </a:ln>
                      </wps:spPr>
                      <wps:txbx>
                        <w:txbxContent>
                          <w:p w14:paraId="454A920C" w14:textId="77777777" w:rsidR="006279E7" w:rsidRPr="008B6453" w:rsidRDefault="006279E7" w:rsidP="00662622">
                            <w:pPr>
                              <w:jc w:val="center"/>
                              <w:rPr>
                                <w:sz w:val="16"/>
                                <w:lang w:eastAsia="ja-JP"/>
                              </w:rPr>
                            </w:pPr>
                            <w:r w:rsidRPr="008B6453">
                              <w:rPr>
                                <w:sz w:val="16"/>
                                <w:lang w:eastAsia="ja-JP"/>
                              </w:rPr>
                              <w:t xml:space="preserve">Точка H </w:t>
                            </w:r>
                            <w:r>
                              <w:rPr>
                                <w:sz w:val="16"/>
                                <w:lang w:eastAsia="ja-JP"/>
                              </w:rPr>
                              <w:t>таза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7AE5" id="テキスト ボックス 4" o:spid="_x0000_s1089" type="#_x0000_t202" style="position:absolute;left:0;text-align:left;margin-left:173.45pt;margin-top:126.25pt;width:61.8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qXbgIAAKMEAAAOAAAAZHJzL2Uyb0RvYy54bWysVMtuEzEU3SPxD5b3dJKQvqJOqtAqCKlq&#10;K7Woa8fjaUby+BrbyUxYNhLiI/gFxJrvmR/h2EnaUlghsnB8H76Pc+6dk9O21mypnK/I5Ly/1+NM&#10;GUlFZe5z/vF2+uaIMx+EKYQmo3K+Up6fjl+/OmnsSA1oTrpQjiGI8aPG5nwegh1lmZdzVQu/R1YZ&#10;GEtytQgQ3X1WONEgeq2zQa93kDXkCutIKu+hPd8Y+TjFL0slw1VZehWYzjlqC+l06ZzFMxufiNG9&#10;E3ZeyW0Z4h+qqEVlkPQx1LkIgi1c9UeoupKOPJVhT1KdUVlWUqUe0E2/96Kbm7mwKvUCcLx9hMn/&#10;v7DycnntWFXk/HjAmRE1OOrWX7qH793Dz279lXXrb9163T38gMyGEa/G+hGe3Vg8DO07asH7Tu+h&#10;jDC0pavjPxpksAP51SPaqg1MQnl4NDzqwSJhGuyDzMRG9vTYOh/eK6pZvOTcgcyEsVhe+IBC4Lpz&#10;ibk86aqYVlonYeXPtGNLAd4xLgU1nGnhA5Q5n6ZfrBkhfnumDWtyfvB2v5cyGYrxNn7awD32vukx&#10;3kI7axN2cN8CM6NiBVwcbSbNWzmtUP0FUl8Lh9FCw1iXcIWj1IRktL1xNif3+W/66A/GYeWswajm&#10;3H9aCKfQ0QeDWTjuD4dxtpMw3D8cQHDPLbPnFrOozwio9LGYVqZr9A96dy0d1XfYqknMCpMwErlz&#10;HnbXs7BZIGylVJNJcsI0WxEuzI2VMXSkIHJz294JZ7cEBjB/SbuhFqMXPG5840tDk0WgskokR6A3&#10;qG7xxyYk4rZbG1ftuZy8nr4t418AAAD//wMAUEsDBBQABgAIAAAAIQAebauR4wAAAAsBAAAPAAAA&#10;ZHJzL2Rvd25yZXYueG1sTI/LTsMwEEX3SPyDNUjsqIPpg4Y4FUIgqETUEpDYuvGQBGI7st0m9OsZ&#10;VrCbx9GdM9lqNB07oA+tsxIuJwkwtJXTra0lvL0+XFwDC1FZrTpnUcI3BljlpyeZSrUb7Aseylgz&#10;CrEhVRKaGPuU81A1aFSYuB4t7T6cNypS62uuvRoo3HRcJMmcG9VautCoHu8arL7KvZHwPpSPfrNe&#10;f277p+K4OZbFM94XUp6fjbc3wCKO8Q+GX31Sh5ycdm5vdWCdhKvpfEmoBDETM2BETBcJFTuaLIUA&#10;nmf8/w/5DwAAAP//AwBQSwECLQAUAAYACAAAACEAtoM4kv4AAADhAQAAEwAAAAAAAAAAAAAAAAAA&#10;AAAAW0NvbnRlbnRfVHlwZXNdLnhtbFBLAQItABQABgAIAAAAIQA4/SH/1gAAAJQBAAALAAAAAAAA&#10;AAAAAAAAAC8BAABfcmVscy8ucmVsc1BLAQItABQABgAIAAAAIQDVrtqXbgIAAKMEAAAOAAAAAAAA&#10;AAAAAAAAAC4CAABkcnMvZTJvRG9jLnhtbFBLAQItABQABgAIAAAAIQAebauR4wAAAAsBAAAPAAAA&#10;AAAAAAAAAAAAAMgEAABkcnMvZG93bnJldi54bWxQSwUGAAAAAAQABADzAAAA2AUAAAAA&#10;" fillcolor="window" stroked="f" strokeweight=".5pt">
                <v:textbox>
                  <w:txbxContent>
                    <w:p w:rsidR="006279E7" w:rsidRPr="008B6453" w:rsidRDefault="006279E7" w:rsidP="00662622">
                      <w:pPr>
                        <w:jc w:val="center"/>
                        <w:rPr>
                          <w:sz w:val="16"/>
                          <w:lang w:eastAsia="ja-JP"/>
                        </w:rPr>
                      </w:pPr>
                      <w:r w:rsidRPr="008B6453">
                        <w:rPr>
                          <w:sz w:val="16"/>
                          <w:lang w:eastAsia="ja-JP"/>
                        </w:rPr>
                        <w:t xml:space="preserve">Точка H </w:t>
                      </w:r>
                      <w:r>
                        <w:rPr>
                          <w:sz w:val="16"/>
                          <w:lang w:eastAsia="ja-JP"/>
                        </w:rPr>
                        <w:t>таза</w:t>
                      </w:r>
                    </w:p>
                  </w:txbxContent>
                </v:textbox>
              </v:shape>
            </w:pict>
          </mc:Fallback>
        </mc:AlternateContent>
      </w:r>
      <w:r w:rsidR="00662622" w:rsidRPr="006931BE">
        <w:rPr>
          <w:b/>
          <w:noProof/>
        </w:rPr>
        <w:drawing>
          <wp:inline distT="0" distB="0" distL="0" distR="0" wp14:anchorId="6CF4EBEC" wp14:editId="0B0BAF14">
            <wp:extent cx="3974465" cy="3182620"/>
            <wp:effectExtent l="0" t="0" r="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7355067B" w14:textId="77777777" w:rsidR="00662622" w:rsidRPr="006931BE" w:rsidRDefault="00662622" w:rsidP="00C53FDC">
      <w:pPr>
        <w:pStyle w:val="SingleTxtG"/>
        <w:spacing w:before="240"/>
        <w:ind w:left="2268" w:hanging="1134"/>
        <w:rPr>
          <w:b/>
        </w:rPr>
      </w:pPr>
      <w:r w:rsidRPr="006931BE">
        <w:rPr>
          <w:b/>
        </w:rPr>
        <w:t>3.2.7.7</w:t>
      </w:r>
      <w:r w:rsidRPr="006931BE">
        <w:rPr>
          <w:b/>
        </w:rPr>
        <w:tab/>
        <w:t>Регулировка положения задней части муляжа головы</w:t>
      </w:r>
    </w:p>
    <w:p w14:paraId="1FE67F11" w14:textId="77777777" w:rsidR="00662622" w:rsidRPr="006931BE" w:rsidRDefault="00662622" w:rsidP="00C53FDC">
      <w:pPr>
        <w:pStyle w:val="SingleTxtG"/>
        <w:ind w:left="2268" w:hanging="1134"/>
        <w:rPr>
          <w:b/>
        </w:rPr>
      </w:pPr>
      <w:r w:rsidRPr="006931BE">
        <w:rPr>
          <w:b/>
        </w:rPr>
        <w:t>3.2.7.7.1</w:t>
      </w:r>
      <w:r w:rsidRPr="006931BE">
        <w:rPr>
          <w:b/>
        </w:rPr>
        <w:tab/>
        <w:t>Заднюю часть головы (крайнее заднее положение муляжа головы при ее выравнивании по горизонтали с отклонением ±1</w:t>
      </w:r>
      <w:r w:rsidR="00703E08" w:rsidRPr="006931BE">
        <w:rPr>
          <w:b/>
        </w:rPr>
        <w:t>°</w:t>
      </w:r>
      <w:r w:rsidRPr="006931BE">
        <w:rPr>
          <w:b/>
        </w:rPr>
        <w:t>) манекена BioRID устанавливают в исходное положение, оговоренное в пункте</w:t>
      </w:r>
      <w:r w:rsidR="00C53FDC" w:rsidRPr="006931BE">
        <w:rPr>
          <w:b/>
        </w:rPr>
        <w:t> </w:t>
      </w:r>
      <w:r w:rsidRPr="006931BE">
        <w:rPr>
          <w:b/>
        </w:rPr>
        <w:t xml:space="preserve">3.2.6.2 настоящего приложения, с допуском ±5 мм. </w:t>
      </w:r>
    </w:p>
    <w:p w14:paraId="68A575AE" w14:textId="77777777" w:rsidR="00662622" w:rsidRPr="006931BE" w:rsidRDefault="00662622" w:rsidP="00C53FDC">
      <w:pPr>
        <w:pStyle w:val="SingleTxtG"/>
        <w:ind w:left="2268" w:hanging="1134"/>
        <w:rPr>
          <w:b/>
        </w:rPr>
      </w:pPr>
      <w:r w:rsidRPr="006931BE">
        <w:rPr>
          <w:b/>
        </w:rPr>
        <w:t>3.2.7.7.2</w:t>
      </w:r>
      <w:r w:rsidRPr="006931BE">
        <w:rPr>
          <w:b/>
        </w:rPr>
        <w:tab/>
        <w:t>Если выясняется, что положение задней части головы испытательного манекена отклоняется более чем на ±5 мм от исходного положения задней части головы манекена BioRID, определенного по процедуре, указанной в пункте 3.2.6.2 настоящего приложения, то в этом случае применяют положения пунктов</w:t>
      </w:r>
      <w:r w:rsidR="00C53FDC" w:rsidRPr="006931BE">
        <w:rPr>
          <w:b/>
        </w:rPr>
        <w:t> </w:t>
      </w:r>
      <w:r w:rsidRPr="006931BE">
        <w:rPr>
          <w:b/>
        </w:rPr>
        <w:t>3.2.7.7.2.1 и 3.2.7.7.2.2 ниже.</w:t>
      </w:r>
    </w:p>
    <w:p w14:paraId="2EA0917E" w14:textId="77777777" w:rsidR="00662622" w:rsidRPr="006931BE" w:rsidRDefault="00662622" w:rsidP="00C53FDC">
      <w:pPr>
        <w:pStyle w:val="SingleTxtG"/>
        <w:ind w:left="2268" w:hanging="1134"/>
        <w:rPr>
          <w:b/>
          <w:i/>
        </w:rPr>
      </w:pPr>
      <w:r w:rsidRPr="006931BE">
        <w:rPr>
          <w:b/>
        </w:rPr>
        <w:t>3.2.7.7.2.1</w:t>
      </w:r>
      <w:r w:rsidRPr="006931BE">
        <w:rPr>
          <w:b/>
        </w:rPr>
        <w:tab/>
        <w:t>Возвратно-поступательным движением в горизонтальной плоскости скорректировать не более чем на +3,5/–0,5</w:t>
      </w:r>
      <w:r w:rsidR="00703E08" w:rsidRPr="006931BE">
        <w:rPr>
          <w:b/>
        </w:rPr>
        <w:t>°</w:t>
      </w:r>
      <w:r w:rsidRPr="006931BE">
        <w:rPr>
          <w:b/>
        </w:rPr>
        <w:t xml:space="preserve"> угол наклона муляжа головы в порядке обеспечения соблюдения предписаний, касающихся заднего расстояния.</w:t>
      </w:r>
    </w:p>
    <w:p w14:paraId="60FA5D39" w14:textId="77777777" w:rsidR="00662622" w:rsidRPr="006931BE" w:rsidRDefault="00662622" w:rsidP="00C53FDC">
      <w:pPr>
        <w:pStyle w:val="SingleTxtG"/>
        <w:ind w:left="2268" w:hanging="1134"/>
        <w:rPr>
          <w:b/>
        </w:rPr>
      </w:pPr>
      <w:r w:rsidRPr="006931BE">
        <w:rPr>
          <w:b/>
        </w:rPr>
        <w:t>3.2.7.7.2.2</w:t>
      </w:r>
      <w:r w:rsidRPr="006931BE">
        <w:rPr>
          <w:b/>
        </w:rPr>
        <w:tab/>
        <w:t>Если − после проведения регулировки по пункту 3.2.7.7.2.1 выше − добиться такого положения испытательного манекена, при котором заднее расстояние, замеренное по сравнению с исходным положением задней части муляжа головы, указанным в пункте</w:t>
      </w:r>
      <w:r w:rsidR="00C53FDC" w:rsidRPr="006931BE">
        <w:rPr>
          <w:b/>
        </w:rPr>
        <w:t> </w:t>
      </w:r>
      <w:r w:rsidRPr="006931BE">
        <w:rPr>
          <w:b/>
        </w:rPr>
        <w:t>3.2.6.2 выше, составляет 15</w:t>
      </w:r>
      <w:r w:rsidR="00703E08" w:rsidRPr="006931BE">
        <w:rPr>
          <w:b/>
        </w:rPr>
        <w:t> </w:t>
      </w:r>
      <w:r w:rsidRPr="006931BE">
        <w:rPr>
          <w:b/>
        </w:rPr>
        <w:t>±</w:t>
      </w:r>
      <w:r w:rsidR="00703E08" w:rsidRPr="006931BE">
        <w:rPr>
          <w:b/>
        </w:rPr>
        <w:t> </w:t>
      </w:r>
      <w:r w:rsidRPr="006931BE">
        <w:rPr>
          <w:b/>
        </w:rPr>
        <w:t>2</w:t>
      </w:r>
      <w:r w:rsidR="00703E08" w:rsidRPr="006931BE">
        <w:rPr>
          <w:b/>
        </w:rPr>
        <w:t> </w:t>
      </w:r>
      <w:r w:rsidRPr="006931BE">
        <w:rPr>
          <w:b/>
        </w:rPr>
        <w:t xml:space="preserve">мм, по-прежнему не </w:t>
      </w:r>
      <w:r w:rsidRPr="006931BE">
        <w:rPr>
          <w:b/>
        </w:rPr>
        <w:lastRenderedPageBreak/>
        <w:t>представляется возможным, угол таза испытательного манекена и положение точки Н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допустимого угла таза. Перемещение манекена в заднем направлении с целью добиться требуемого положения не допускается.</w:t>
      </w:r>
    </w:p>
    <w:p w14:paraId="7FD7345C" w14:textId="77777777" w:rsidR="00662622" w:rsidRPr="006931BE" w:rsidRDefault="00662622" w:rsidP="00C53FDC">
      <w:pPr>
        <w:pStyle w:val="SingleTxtG"/>
        <w:ind w:left="2268" w:hanging="1134"/>
        <w:rPr>
          <w:b/>
        </w:rPr>
      </w:pPr>
      <w:r w:rsidRPr="006931BE">
        <w:rPr>
          <w:b/>
        </w:rPr>
        <w:t>3.2.7.8</w:t>
      </w:r>
      <w:r w:rsidRPr="006931BE">
        <w:rPr>
          <w:b/>
        </w:rPr>
        <w:tab/>
        <w:t>Бедра манекена-водителя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осевой линии составлял 200 мм (±10 мм), причем колени должны быть выровнены.</w:t>
      </w:r>
    </w:p>
    <w:p w14:paraId="7E00B9C2" w14:textId="77777777" w:rsidR="00662622" w:rsidRPr="006931BE" w:rsidRDefault="00662622" w:rsidP="00C53FDC">
      <w:pPr>
        <w:pStyle w:val="SingleTxtG"/>
        <w:ind w:left="2268" w:hanging="1134"/>
        <w:rPr>
          <w:b/>
        </w:rPr>
      </w:pPr>
      <w:r w:rsidRPr="006931BE">
        <w:rPr>
          <w:b/>
        </w:rPr>
        <w:t>3.2.7.8.1</w:t>
      </w:r>
      <w:r w:rsidRPr="006931BE">
        <w:rPr>
          <w:b/>
        </w:rPr>
        <w:tab/>
        <w:t>Расположить ступни манекена и/или скорректировать горизонтальное положение регулируемой наклонной доски для ног таким образом, чтобы каблук ботинка приходился на упор для пятки. Носок ботинка должен располагаться на подножке на расстоянии 230−270 мм от точки пересечения упора для пятки и наклонной доски для ног, измеряемом вдоль ее поверхности. Положение пятки устанавливают по месту расположения пятки, определенному по замерам на транспортном средстве, либо по заданной точке, указанной изготовителем транспортного средства.</w:t>
      </w:r>
    </w:p>
    <w:p w14:paraId="7CE34FEB" w14:textId="77777777" w:rsidR="00662622" w:rsidRPr="006931BE" w:rsidRDefault="00662622" w:rsidP="00C53FDC">
      <w:pPr>
        <w:pStyle w:val="SingleTxtG"/>
        <w:ind w:left="2268" w:hanging="1134"/>
        <w:rPr>
          <w:b/>
        </w:rPr>
      </w:pPr>
      <w:r w:rsidRPr="006931BE">
        <w:rPr>
          <w:b/>
        </w:rPr>
        <w:t>3.2.7.8.2</w:t>
      </w:r>
      <w:r w:rsidRPr="006931BE">
        <w:rPr>
          <w:b/>
        </w:rPr>
        <w:tab/>
        <w:t>Предплечья испытательного манекена должны как можно плотнее прилегать по бокам к корпусу манекена, соприкасаясь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быть повернуты к бедрам манекена.</w:t>
      </w:r>
    </w:p>
    <w:p w14:paraId="377DE1BC" w14:textId="77777777" w:rsidR="00662622" w:rsidRPr="006931BE" w:rsidRDefault="00662622" w:rsidP="00C53FDC">
      <w:pPr>
        <w:pStyle w:val="SingleTxtG"/>
        <w:ind w:left="2268" w:hanging="1134"/>
        <w:rPr>
          <w:b/>
        </w:rPr>
      </w:pPr>
      <w:r w:rsidRPr="006931BE">
        <w:rPr>
          <w:b/>
        </w:rPr>
        <w:t>3.2.8</w:t>
      </w:r>
      <w:r w:rsidRPr="006931BE">
        <w:rPr>
          <w:b/>
        </w:rPr>
        <w:tab/>
        <w:t>Регулировка ремней безопасности</w:t>
      </w:r>
    </w:p>
    <w:p w14:paraId="7349AA68" w14:textId="77777777" w:rsidR="00662622" w:rsidRPr="006931BE" w:rsidRDefault="00662622" w:rsidP="00C53FDC">
      <w:pPr>
        <w:pStyle w:val="SingleTxtG"/>
        <w:ind w:left="2268" w:hanging="1134"/>
        <w:rPr>
          <w:b/>
        </w:rPr>
      </w:pPr>
      <w:r w:rsidRPr="006931BE">
        <w:rPr>
          <w:b/>
        </w:rPr>
        <w:t>3.2.8.1</w:t>
      </w:r>
      <w:r w:rsidRPr="006931BE">
        <w:rPr>
          <w:b/>
        </w:rPr>
        <w:tab/>
        <w:t>После установки испытательного манекена в сидячее положение в соответствии с предписаниями пункта 3.2.7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растягивающее усилие в пределах 9−18 Н. Положение поясной лямки должно являться следствием процедуры установки и не может быть искусственно изменено.</w:t>
      </w:r>
    </w:p>
    <w:p w14:paraId="6C1B5210" w14:textId="77777777" w:rsidR="00662622" w:rsidRPr="006931BE" w:rsidRDefault="00662622" w:rsidP="00C53FDC">
      <w:pPr>
        <w:pStyle w:val="SingleTxtG"/>
        <w:ind w:left="2268" w:hanging="1134"/>
      </w:pPr>
      <w:r w:rsidRPr="006931BE">
        <w:t>4</w:t>
      </w:r>
      <w:r w:rsidR="00C53FDC" w:rsidRPr="006931BE">
        <w:t>.</w:t>
      </w:r>
      <w:r w:rsidRPr="006931BE">
        <w:tab/>
        <w:t>Процедура испытания</w:t>
      </w:r>
    </w:p>
    <w:p w14:paraId="6F281A6F" w14:textId="77777777" w:rsidR="00662622" w:rsidRPr="006931BE" w:rsidRDefault="00662622" w:rsidP="00C53FDC">
      <w:pPr>
        <w:pStyle w:val="SingleTxtG"/>
        <w:ind w:left="2268" w:hanging="1134"/>
        <w:rPr>
          <w:b/>
        </w:rPr>
      </w:pPr>
      <w:r w:rsidRPr="006931BE">
        <w:rPr>
          <w:b/>
        </w:rPr>
        <w:t>4.1</w:t>
      </w:r>
      <w:r w:rsidRPr="006931BE">
        <w:rPr>
          <w:b/>
        </w:rPr>
        <w:tab/>
        <w:t>Укомплектованное транспортное средство или неокрашенный кузов (Hybrid III)</w:t>
      </w:r>
    </w:p>
    <w:p w14:paraId="708B0071" w14:textId="77777777" w:rsidR="00662622" w:rsidRPr="006931BE" w:rsidRDefault="00662622" w:rsidP="00C53FDC">
      <w:pPr>
        <w:pStyle w:val="SingleTxtG"/>
        <w:ind w:left="2268" w:hanging="1134"/>
      </w:pPr>
      <w:r w:rsidRPr="006931BE">
        <w:rPr>
          <w:strike/>
        </w:rPr>
        <w:t>4.1</w:t>
      </w:r>
      <w:r w:rsidRPr="006931BE">
        <w:t xml:space="preserve"> </w:t>
      </w:r>
      <w:r w:rsidRPr="006931BE">
        <w:rPr>
          <w:b/>
        </w:rPr>
        <w:t>4.1.1</w:t>
      </w:r>
      <w:r w:rsidRPr="006931BE">
        <w:tab/>
        <w:t xml:space="preserve">Придать динамометрическому испытательному стенду ускорение или замедление при значении </w:t>
      </w:r>
      <w:r w:rsidRPr="006931BE">
        <w:rPr>
          <w:bCs/>
        </w:rPr>
        <w:t>Δ</w:t>
      </w:r>
      <w:r w:rsidRPr="006931BE">
        <w:t xml:space="preserve">V, равном 17,3 </w:t>
      </w:r>
      <w:r w:rsidRPr="006931BE">
        <w:sym w:font="Symbol" w:char="F0B1"/>
      </w:r>
      <w:r w:rsidRPr="006931BE">
        <w:rPr>
          <w:bCs/>
        </w:rPr>
        <w:t xml:space="preserve"> </w:t>
      </w:r>
      <w:r w:rsidRPr="006931BE">
        <w:t xml:space="preserve">0,6 км/ч. Все точки кривой ускорения как функции от времени должны попадать в полосу, показанную на рис. </w:t>
      </w:r>
      <w:r w:rsidRPr="006931BE">
        <w:rPr>
          <w:strike/>
        </w:rPr>
        <w:t>9-1</w:t>
      </w:r>
      <w:r w:rsidRPr="006931BE">
        <w:t xml:space="preserve"> </w:t>
      </w:r>
      <w:r w:rsidRPr="006931BE">
        <w:rPr>
          <w:b/>
        </w:rPr>
        <w:t>8-2</w:t>
      </w:r>
      <w:r w:rsidRPr="006931BE">
        <w:t xml:space="preserve"> и в таблице </w:t>
      </w:r>
      <w:r w:rsidRPr="006931BE">
        <w:rPr>
          <w:strike/>
        </w:rPr>
        <w:t>9-1</w:t>
      </w:r>
      <w:r w:rsidRPr="006931BE">
        <w:t xml:space="preserve"> </w:t>
      </w:r>
      <w:r w:rsidRPr="006931BE">
        <w:rPr>
          <w:b/>
        </w:rPr>
        <w:t>8-1</w:t>
      </w:r>
      <w:r w:rsidRPr="006931BE">
        <w:t>, после фильтрации сигнала по классу частоты канала 60, как указано в рекомендуемой практике SAE</w:t>
      </w:r>
      <w:r w:rsidR="00703E08" w:rsidRPr="006931BE">
        <w:t> </w:t>
      </w:r>
      <w:r w:rsidRPr="006931BE">
        <w:t>J211/1 (вариант, пересмотренный в марте 1995 года). Измерить максимальное угловое смещение в заднем направлении.</w:t>
      </w:r>
    </w:p>
    <w:p w14:paraId="1F9CF374" w14:textId="77777777" w:rsidR="00662622" w:rsidRPr="006931BE" w:rsidRDefault="00662622" w:rsidP="00C53FDC">
      <w:pPr>
        <w:pStyle w:val="SingleTxtG"/>
        <w:ind w:left="2268" w:hanging="1134"/>
      </w:pPr>
      <w:r w:rsidRPr="006931BE">
        <w:rPr>
          <w:strike/>
        </w:rPr>
        <w:t>4.2</w:t>
      </w:r>
      <w:r w:rsidRPr="006931BE">
        <w:t xml:space="preserve"> </w:t>
      </w:r>
      <w:r w:rsidRPr="006931BE">
        <w:rPr>
          <w:b/>
        </w:rPr>
        <w:t>4.1.2</w:t>
      </w:r>
      <w:r w:rsidRPr="006931BE">
        <w:tab/>
        <w:t>Рассчитать угловое смещение по выходным сигналам измерительных приборов, установленных в туловище и голове испытательного манекена, и соответствующий алгоритм, с помощью которого можно определить относительное угловое смещение в пределах одного градуса и подтвердить факт соблюдения предписаний для класса частоты канала</w:t>
      </w:r>
      <w:r w:rsidR="00C53FDC" w:rsidRPr="006931BE">
        <w:t xml:space="preserve"> </w:t>
      </w:r>
      <w:r w:rsidRPr="006931BE">
        <w:t xml:space="preserve">600 Гц, как указано в рекомендуемой практике SAE J211/1 (вариант, </w:t>
      </w:r>
      <w:r w:rsidRPr="006931BE">
        <w:lastRenderedPageBreak/>
        <w:t>пересмотренный в марте 1995 года). Данные, зарегистрированные по прошествии 200 мс с момента начала ускорения в переднем направлении, для определения углового смещения головы по отношению к туловищу не используются.</w:t>
      </w:r>
    </w:p>
    <w:p w14:paraId="63345B1E" w14:textId="77777777" w:rsidR="00662622" w:rsidRPr="006931BE" w:rsidRDefault="00662622" w:rsidP="00C53FDC">
      <w:pPr>
        <w:pStyle w:val="SingleTxtG"/>
        <w:ind w:left="2268" w:hanging="1134"/>
      </w:pPr>
      <w:r w:rsidRPr="006931BE">
        <w:rPr>
          <w:strike/>
        </w:rPr>
        <w:t>4.3</w:t>
      </w:r>
      <w:r w:rsidRPr="006931BE">
        <w:t xml:space="preserve"> </w:t>
      </w:r>
      <w:r w:rsidRPr="006931BE">
        <w:rPr>
          <w:b/>
        </w:rPr>
        <w:t>4.1.3</w:t>
      </w:r>
      <w:r w:rsidRPr="006931BE">
        <w:tab/>
        <w:t>Рассчитать HIC15 по выходным сигналам контрольно-измерительных приборов, установленных в голове испытательного манекена, с</w:t>
      </w:r>
      <w:r w:rsidR="00C53FDC" w:rsidRPr="006931BE">
        <w:t xml:space="preserve"> </w:t>
      </w:r>
      <w:r w:rsidRPr="006931BE">
        <w:t xml:space="preserve">помощью уравнения, содержащегося в пункте 5.3.2.3 настоящих Правил, и в соответствии с предписаниями для класса </w:t>
      </w:r>
      <w:r w:rsidR="008479EE" w:rsidRPr="006931BE">
        <w:t>частоты</w:t>
      </w:r>
      <w:r w:rsidRPr="006931BE">
        <w:t xml:space="preserve"> канала 1 000 Гц, как указано в рекомендуемой практике SAE J211/1 (вариант, пересмотренный в марте 1995 года). Данные, зарегистрированные по прошествии 200 мс с момента начала ускорения в переднем направлении, для определения HIC не используются.</w:t>
      </w:r>
    </w:p>
    <w:p w14:paraId="6A986DA8" w14:textId="77777777" w:rsidR="00662622" w:rsidRPr="006931BE" w:rsidRDefault="00C53FDC" w:rsidP="00C53FDC">
      <w:pPr>
        <w:pStyle w:val="H23GR"/>
      </w:pPr>
      <w:r w:rsidRPr="006931BE">
        <w:rPr>
          <w:b w:val="0"/>
        </w:rPr>
        <w:tab/>
      </w:r>
      <w:r w:rsidRPr="006931BE">
        <w:rPr>
          <w:b w:val="0"/>
        </w:rPr>
        <w:tab/>
      </w:r>
      <w:r w:rsidR="00662622" w:rsidRPr="006931BE">
        <w:rPr>
          <w:b w:val="0"/>
        </w:rPr>
        <w:t xml:space="preserve">Таблица </w:t>
      </w:r>
      <w:r w:rsidR="00662622" w:rsidRPr="006931BE">
        <w:rPr>
          <w:b w:val="0"/>
          <w:strike/>
        </w:rPr>
        <w:t>9-1</w:t>
      </w:r>
      <w:r w:rsidR="00662622" w:rsidRPr="006931BE">
        <w:rPr>
          <w:b w:val="0"/>
        </w:rPr>
        <w:t xml:space="preserve"> </w:t>
      </w:r>
      <w:r w:rsidR="00662622" w:rsidRPr="006931BE">
        <w:t>8-1</w:t>
      </w:r>
      <w:r w:rsidR="00662622" w:rsidRPr="006931BE">
        <w:rPr>
          <w:b w:val="0"/>
        </w:rPr>
        <w:br/>
      </w:r>
      <w:r w:rsidR="00662622" w:rsidRPr="006931BE">
        <w:t>Расположение контрольных точек полосы импульсного ускорения, полученных с помощью салазок</w:t>
      </w:r>
    </w:p>
    <w:tbl>
      <w:tblPr>
        <w:tblW w:w="7370" w:type="dxa"/>
        <w:tblInd w:w="1134" w:type="dxa"/>
        <w:tblLayout w:type="fixed"/>
        <w:tblCellMar>
          <w:left w:w="0" w:type="dxa"/>
          <w:right w:w="0" w:type="dxa"/>
        </w:tblCellMar>
        <w:tblLook w:val="0000" w:firstRow="0" w:lastRow="0" w:firstColumn="0" w:lastColumn="0" w:noHBand="0" w:noVBand="0"/>
      </w:tblPr>
      <w:tblGrid>
        <w:gridCol w:w="3475"/>
        <w:gridCol w:w="1912"/>
        <w:gridCol w:w="1983"/>
      </w:tblGrid>
      <w:tr w:rsidR="00662622" w:rsidRPr="006931BE" w14:paraId="12408127" w14:textId="77777777" w:rsidTr="00C53FDC">
        <w:trPr>
          <w:tblHeader/>
        </w:trPr>
        <w:tc>
          <w:tcPr>
            <w:tcW w:w="3475" w:type="dxa"/>
            <w:tcBorders>
              <w:top w:val="single" w:sz="4" w:space="0" w:color="auto"/>
              <w:bottom w:val="single" w:sz="12" w:space="0" w:color="auto"/>
            </w:tcBorders>
            <w:shd w:val="clear" w:color="auto" w:fill="auto"/>
            <w:vAlign w:val="bottom"/>
          </w:tcPr>
          <w:p w14:paraId="74B3A51D" w14:textId="77777777" w:rsidR="00662622" w:rsidRPr="006931BE" w:rsidRDefault="00662622" w:rsidP="00C53FDC">
            <w:pPr>
              <w:suppressAutoHyphens w:val="0"/>
              <w:spacing w:before="80" w:after="80" w:line="200" w:lineRule="exact"/>
              <w:rPr>
                <w:rFonts w:cs="Times New Roman"/>
                <w:i/>
                <w:sz w:val="16"/>
              </w:rPr>
            </w:pPr>
            <w:r w:rsidRPr="006931BE">
              <w:rPr>
                <w:rFonts w:cs="Times New Roman"/>
                <w:i/>
                <w:sz w:val="16"/>
              </w:rPr>
              <w:t xml:space="preserve">Контрольная точка </w:t>
            </w:r>
          </w:p>
        </w:tc>
        <w:tc>
          <w:tcPr>
            <w:tcW w:w="1912" w:type="dxa"/>
            <w:tcBorders>
              <w:top w:val="single" w:sz="4" w:space="0" w:color="auto"/>
              <w:bottom w:val="single" w:sz="12" w:space="0" w:color="auto"/>
            </w:tcBorders>
            <w:shd w:val="clear" w:color="auto" w:fill="auto"/>
            <w:vAlign w:val="bottom"/>
          </w:tcPr>
          <w:p w14:paraId="2AD236A2" w14:textId="77777777" w:rsidR="00662622" w:rsidRPr="006931BE" w:rsidRDefault="00662622" w:rsidP="00C53FDC">
            <w:pPr>
              <w:suppressAutoHyphens w:val="0"/>
              <w:spacing w:before="80" w:after="80" w:line="200" w:lineRule="exact"/>
              <w:jc w:val="right"/>
              <w:rPr>
                <w:rFonts w:cs="Times New Roman"/>
                <w:i/>
                <w:sz w:val="16"/>
              </w:rPr>
            </w:pPr>
            <w:r w:rsidRPr="006931BE">
              <w:rPr>
                <w:rFonts w:cs="Times New Roman"/>
                <w:i/>
                <w:sz w:val="16"/>
              </w:rPr>
              <w:t>Время (мс)</w:t>
            </w:r>
          </w:p>
        </w:tc>
        <w:tc>
          <w:tcPr>
            <w:tcW w:w="1983" w:type="dxa"/>
            <w:tcBorders>
              <w:top w:val="single" w:sz="4" w:space="0" w:color="auto"/>
              <w:bottom w:val="single" w:sz="12" w:space="0" w:color="auto"/>
            </w:tcBorders>
            <w:shd w:val="clear" w:color="auto" w:fill="auto"/>
            <w:vAlign w:val="bottom"/>
          </w:tcPr>
          <w:p w14:paraId="5D86AA4F" w14:textId="77777777" w:rsidR="00662622" w:rsidRPr="006931BE" w:rsidRDefault="00662622" w:rsidP="00C53FDC">
            <w:pPr>
              <w:suppressAutoHyphens w:val="0"/>
              <w:spacing w:before="80" w:after="80" w:line="200" w:lineRule="exact"/>
              <w:jc w:val="right"/>
              <w:rPr>
                <w:rFonts w:cs="Times New Roman"/>
                <w:i/>
                <w:sz w:val="16"/>
              </w:rPr>
            </w:pPr>
            <w:r w:rsidRPr="006931BE">
              <w:rPr>
                <w:rFonts w:cs="Times New Roman"/>
                <w:i/>
                <w:sz w:val="16"/>
              </w:rPr>
              <w:t>Ускорение (м/с</w:t>
            </w:r>
            <w:r w:rsidRPr="006931BE">
              <w:rPr>
                <w:rFonts w:cs="Times New Roman"/>
                <w:i/>
                <w:sz w:val="16"/>
                <w:vertAlign w:val="superscript"/>
              </w:rPr>
              <w:t>2</w:t>
            </w:r>
            <w:r w:rsidRPr="006931BE">
              <w:rPr>
                <w:rFonts w:cs="Times New Roman"/>
                <w:i/>
                <w:sz w:val="16"/>
              </w:rPr>
              <w:t>)</w:t>
            </w:r>
          </w:p>
        </w:tc>
      </w:tr>
      <w:tr w:rsidR="00662622" w:rsidRPr="006931BE" w14:paraId="07CB6452" w14:textId="77777777" w:rsidTr="00C53FDC">
        <w:tc>
          <w:tcPr>
            <w:tcW w:w="3475" w:type="dxa"/>
            <w:tcBorders>
              <w:top w:val="single" w:sz="12" w:space="0" w:color="auto"/>
            </w:tcBorders>
            <w:shd w:val="clear" w:color="auto" w:fill="auto"/>
          </w:tcPr>
          <w:p w14:paraId="4FA77096"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A</w:t>
            </w:r>
          </w:p>
        </w:tc>
        <w:tc>
          <w:tcPr>
            <w:tcW w:w="1912" w:type="dxa"/>
            <w:tcBorders>
              <w:top w:val="single" w:sz="12" w:space="0" w:color="auto"/>
            </w:tcBorders>
            <w:shd w:val="clear" w:color="auto" w:fill="auto"/>
            <w:vAlign w:val="bottom"/>
          </w:tcPr>
          <w:p w14:paraId="659705E7"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0</w:t>
            </w:r>
          </w:p>
        </w:tc>
        <w:tc>
          <w:tcPr>
            <w:tcW w:w="1983" w:type="dxa"/>
            <w:tcBorders>
              <w:top w:val="single" w:sz="12" w:space="0" w:color="auto"/>
            </w:tcBorders>
            <w:shd w:val="clear" w:color="auto" w:fill="auto"/>
            <w:vAlign w:val="bottom"/>
          </w:tcPr>
          <w:p w14:paraId="6DCA5FD5"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10</w:t>
            </w:r>
          </w:p>
        </w:tc>
      </w:tr>
      <w:tr w:rsidR="00662622" w:rsidRPr="006931BE" w14:paraId="668CE832" w14:textId="77777777" w:rsidTr="00C53FDC">
        <w:tc>
          <w:tcPr>
            <w:tcW w:w="3475" w:type="dxa"/>
            <w:shd w:val="clear" w:color="auto" w:fill="auto"/>
          </w:tcPr>
          <w:p w14:paraId="20D44DAC"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B</w:t>
            </w:r>
          </w:p>
        </w:tc>
        <w:tc>
          <w:tcPr>
            <w:tcW w:w="1912" w:type="dxa"/>
            <w:shd w:val="clear" w:color="auto" w:fill="auto"/>
            <w:vAlign w:val="bottom"/>
          </w:tcPr>
          <w:p w14:paraId="0BB47596"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28</w:t>
            </w:r>
          </w:p>
        </w:tc>
        <w:tc>
          <w:tcPr>
            <w:tcW w:w="1983" w:type="dxa"/>
            <w:shd w:val="clear" w:color="auto" w:fill="auto"/>
            <w:vAlign w:val="bottom"/>
          </w:tcPr>
          <w:p w14:paraId="250FB484"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94</w:t>
            </w:r>
          </w:p>
        </w:tc>
      </w:tr>
      <w:tr w:rsidR="00662622" w:rsidRPr="006931BE" w14:paraId="037E67AE" w14:textId="77777777" w:rsidTr="00C53FDC">
        <w:tc>
          <w:tcPr>
            <w:tcW w:w="3475" w:type="dxa"/>
            <w:shd w:val="clear" w:color="auto" w:fill="auto"/>
          </w:tcPr>
          <w:p w14:paraId="46B4A180"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C</w:t>
            </w:r>
          </w:p>
        </w:tc>
        <w:tc>
          <w:tcPr>
            <w:tcW w:w="1912" w:type="dxa"/>
            <w:shd w:val="clear" w:color="auto" w:fill="auto"/>
            <w:vAlign w:val="bottom"/>
          </w:tcPr>
          <w:p w14:paraId="1AA49574"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60</w:t>
            </w:r>
          </w:p>
        </w:tc>
        <w:tc>
          <w:tcPr>
            <w:tcW w:w="1983" w:type="dxa"/>
            <w:shd w:val="clear" w:color="auto" w:fill="auto"/>
            <w:vAlign w:val="bottom"/>
          </w:tcPr>
          <w:p w14:paraId="37063079"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94</w:t>
            </w:r>
          </w:p>
        </w:tc>
      </w:tr>
      <w:tr w:rsidR="00662622" w:rsidRPr="006931BE" w14:paraId="6ADB1EF3" w14:textId="77777777" w:rsidTr="00C53FDC">
        <w:tc>
          <w:tcPr>
            <w:tcW w:w="3475" w:type="dxa"/>
            <w:shd w:val="clear" w:color="auto" w:fill="auto"/>
          </w:tcPr>
          <w:p w14:paraId="235C29E5"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D</w:t>
            </w:r>
          </w:p>
        </w:tc>
        <w:tc>
          <w:tcPr>
            <w:tcW w:w="1912" w:type="dxa"/>
            <w:shd w:val="clear" w:color="auto" w:fill="auto"/>
            <w:vAlign w:val="bottom"/>
          </w:tcPr>
          <w:p w14:paraId="21C00C10"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92</w:t>
            </w:r>
          </w:p>
        </w:tc>
        <w:tc>
          <w:tcPr>
            <w:tcW w:w="1983" w:type="dxa"/>
            <w:shd w:val="clear" w:color="auto" w:fill="auto"/>
            <w:vAlign w:val="bottom"/>
          </w:tcPr>
          <w:p w14:paraId="5F9B7B6E"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0</w:t>
            </w:r>
          </w:p>
        </w:tc>
      </w:tr>
      <w:tr w:rsidR="00662622" w:rsidRPr="006931BE" w14:paraId="2BC09A9A" w14:textId="77777777" w:rsidTr="00C53FDC">
        <w:tc>
          <w:tcPr>
            <w:tcW w:w="3475" w:type="dxa"/>
            <w:shd w:val="clear" w:color="auto" w:fill="auto"/>
          </w:tcPr>
          <w:p w14:paraId="733F3102"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E</w:t>
            </w:r>
          </w:p>
        </w:tc>
        <w:tc>
          <w:tcPr>
            <w:tcW w:w="1912" w:type="dxa"/>
            <w:shd w:val="clear" w:color="auto" w:fill="auto"/>
            <w:vAlign w:val="bottom"/>
          </w:tcPr>
          <w:p w14:paraId="5A4806BF"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4</w:t>
            </w:r>
          </w:p>
        </w:tc>
        <w:tc>
          <w:tcPr>
            <w:tcW w:w="1983" w:type="dxa"/>
            <w:shd w:val="clear" w:color="auto" w:fill="auto"/>
            <w:vAlign w:val="bottom"/>
          </w:tcPr>
          <w:p w14:paraId="1837B251"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0</w:t>
            </w:r>
          </w:p>
        </w:tc>
      </w:tr>
      <w:tr w:rsidR="00662622" w:rsidRPr="006931BE" w14:paraId="663B0BDA" w14:textId="77777777" w:rsidTr="00C53FDC">
        <w:tc>
          <w:tcPr>
            <w:tcW w:w="3475" w:type="dxa"/>
            <w:shd w:val="clear" w:color="auto" w:fill="auto"/>
          </w:tcPr>
          <w:p w14:paraId="16F7E33C"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F</w:t>
            </w:r>
          </w:p>
        </w:tc>
        <w:tc>
          <w:tcPr>
            <w:tcW w:w="1912" w:type="dxa"/>
            <w:shd w:val="clear" w:color="auto" w:fill="auto"/>
            <w:vAlign w:val="bottom"/>
          </w:tcPr>
          <w:p w14:paraId="3ED52DBE"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38,5</w:t>
            </w:r>
          </w:p>
        </w:tc>
        <w:tc>
          <w:tcPr>
            <w:tcW w:w="1983" w:type="dxa"/>
            <w:shd w:val="clear" w:color="auto" w:fill="auto"/>
            <w:vAlign w:val="bottom"/>
          </w:tcPr>
          <w:p w14:paraId="1348ADAA"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80</w:t>
            </w:r>
          </w:p>
        </w:tc>
      </w:tr>
      <w:tr w:rsidR="00662622" w:rsidRPr="006931BE" w14:paraId="4CA5B95C" w14:textId="77777777" w:rsidTr="00C53FDC">
        <w:tc>
          <w:tcPr>
            <w:tcW w:w="3475" w:type="dxa"/>
            <w:shd w:val="clear" w:color="auto" w:fill="auto"/>
          </w:tcPr>
          <w:p w14:paraId="024293C6"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G</w:t>
            </w:r>
          </w:p>
        </w:tc>
        <w:tc>
          <w:tcPr>
            <w:tcW w:w="1912" w:type="dxa"/>
            <w:shd w:val="clear" w:color="auto" w:fill="auto"/>
            <w:vAlign w:val="bottom"/>
          </w:tcPr>
          <w:p w14:paraId="4F2BC3C8"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49,5</w:t>
            </w:r>
          </w:p>
        </w:tc>
        <w:tc>
          <w:tcPr>
            <w:tcW w:w="1983" w:type="dxa"/>
            <w:shd w:val="clear" w:color="auto" w:fill="auto"/>
            <w:vAlign w:val="bottom"/>
          </w:tcPr>
          <w:p w14:paraId="5D02B9FB"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80</w:t>
            </w:r>
          </w:p>
        </w:tc>
      </w:tr>
      <w:tr w:rsidR="00662622" w:rsidRPr="006931BE" w14:paraId="0B61E96E" w14:textId="77777777" w:rsidTr="00C53FDC">
        <w:tc>
          <w:tcPr>
            <w:tcW w:w="3475" w:type="dxa"/>
            <w:tcBorders>
              <w:bottom w:val="single" w:sz="12" w:space="0" w:color="auto"/>
            </w:tcBorders>
            <w:shd w:val="clear" w:color="auto" w:fill="auto"/>
          </w:tcPr>
          <w:p w14:paraId="0CC4DCD6" w14:textId="77777777" w:rsidR="00662622" w:rsidRPr="006931BE" w:rsidRDefault="00662622" w:rsidP="00C53FDC">
            <w:pPr>
              <w:suppressAutoHyphens w:val="0"/>
              <w:spacing w:before="40" w:after="40" w:line="220" w:lineRule="exact"/>
              <w:rPr>
                <w:rFonts w:cs="Times New Roman"/>
                <w:sz w:val="18"/>
              </w:rPr>
            </w:pPr>
            <w:r w:rsidRPr="006931BE">
              <w:rPr>
                <w:rFonts w:cs="Times New Roman"/>
                <w:sz w:val="18"/>
              </w:rPr>
              <w:t>H</w:t>
            </w:r>
          </w:p>
        </w:tc>
        <w:tc>
          <w:tcPr>
            <w:tcW w:w="1912" w:type="dxa"/>
            <w:tcBorders>
              <w:bottom w:val="single" w:sz="12" w:space="0" w:color="auto"/>
            </w:tcBorders>
            <w:shd w:val="clear" w:color="auto" w:fill="auto"/>
            <w:vAlign w:val="bottom"/>
          </w:tcPr>
          <w:p w14:paraId="7758AC1F"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84</w:t>
            </w:r>
          </w:p>
        </w:tc>
        <w:tc>
          <w:tcPr>
            <w:tcW w:w="1983" w:type="dxa"/>
            <w:tcBorders>
              <w:bottom w:val="single" w:sz="12" w:space="0" w:color="auto"/>
            </w:tcBorders>
            <w:shd w:val="clear" w:color="auto" w:fill="auto"/>
            <w:vAlign w:val="bottom"/>
          </w:tcPr>
          <w:p w14:paraId="1FD00BD0" w14:textId="77777777" w:rsidR="00662622" w:rsidRPr="006931BE" w:rsidRDefault="00662622" w:rsidP="00C53FDC">
            <w:pPr>
              <w:suppressAutoHyphens w:val="0"/>
              <w:spacing w:before="40" w:after="40" w:line="220" w:lineRule="exact"/>
              <w:jc w:val="right"/>
              <w:rPr>
                <w:rFonts w:cs="Times New Roman"/>
                <w:sz w:val="18"/>
              </w:rPr>
            </w:pPr>
            <w:r w:rsidRPr="006931BE">
              <w:rPr>
                <w:rFonts w:cs="Times New Roman"/>
                <w:sz w:val="18"/>
              </w:rPr>
              <w:t>0</w:t>
            </w:r>
          </w:p>
        </w:tc>
      </w:tr>
    </w:tbl>
    <w:p w14:paraId="4644E3A6" w14:textId="77777777" w:rsidR="00662622" w:rsidRPr="006931BE" w:rsidRDefault="00C53FDC" w:rsidP="00C53FDC">
      <w:pPr>
        <w:pStyle w:val="H23G"/>
      </w:pPr>
      <w:r w:rsidRPr="006931BE">
        <w:tab/>
      </w:r>
      <w:r w:rsidRPr="006931BE">
        <w:tab/>
      </w:r>
      <w:r w:rsidR="00662622" w:rsidRPr="006931BE">
        <w:rPr>
          <w:b w:val="0"/>
        </w:rPr>
        <w:t xml:space="preserve">Рис. </w:t>
      </w:r>
      <w:r w:rsidR="00662622" w:rsidRPr="006931BE">
        <w:rPr>
          <w:b w:val="0"/>
          <w:strike/>
        </w:rPr>
        <w:t>9-1</w:t>
      </w:r>
      <w:r w:rsidR="00662622" w:rsidRPr="006931BE">
        <w:t xml:space="preserve"> 8-2</w:t>
      </w:r>
      <w:r w:rsidR="00662622" w:rsidRPr="006931BE">
        <w:br/>
        <w:t xml:space="preserve">Полоса импульсного ускорения салазок </w:t>
      </w:r>
    </w:p>
    <w:p w14:paraId="5BDE241B" w14:textId="77777777" w:rsidR="00662622" w:rsidRPr="006931BE" w:rsidRDefault="006F01EB" w:rsidP="00C53FDC">
      <w:pPr>
        <w:pStyle w:val="SingleTxtG"/>
        <w:ind w:left="567"/>
      </w:pPr>
      <w:r w:rsidRPr="006931BE">
        <w:rPr>
          <w:noProof/>
        </w:rPr>
        <mc:AlternateContent>
          <mc:Choice Requires="wps">
            <w:drawing>
              <wp:anchor distT="0" distB="0" distL="114300" distR="114300" simplePos="0" relativeHeight="251691008" behindDoc="0" locked="0" layoutInCell="1" allowOverlap="1" wp14:anchorId="5A484CEF" wp14:editId="22BC4F48">
                <wp:simplePos x="0" y="0"/>
                <wp:positionH relativeFrom="column">
                  <wp:posOffset>4787900</wp:posOffset>
                </wp:positionH>
                <wp:positionV relativeFrom="paragraph">
                  <wp:posOffset>1840230</wp:posOffset>
                </wp:positionV>
                <wp:extent cx="230981" cy="0"/>
                <wp:effectExtent l="0" t="19050" r="36195" b="19050"/>
                <wp:wrapNone/>
                <wp:docPr id="71" name="直線コネクタ 71"/>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E9824" id="直線コネクタ 71"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pt,144.9pt" to="395.2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27AEAAA4EAAAOAAAAZHJzL2Uyb0RvYy54bWysU0uOEzEQ3SNxB8t70p2gYUIrnVnMaNgg&#10;iPgcwOMupy35J9ukO9uw5gJwCBYgseQwWcw1KLuTzmgGCYHYuNuueq/qPZcXF71WZAM+SGtqOp2U&#10;lIDhtpFmXdP3766fzCkJkZmGKWugplsI9GL5+NGicxXMbGtVA54giQlV52raxuiqogi8Bc3CxDow&#10;GBTWaxZx69dF41mH7FoVs7J8VnTWN85bDiHg6dUQpMvMLwTw+FqIAJGommJvMa8+rzdpLZYLVq09&#10;c63khzbYP3ShmTRYdKS6YpGRD14+oNKSexusiBNudWGFkByyBlQzLe+pedsyB1kLmhPcaFP4f7T8&#10;1WbliWxqej6lxDCNd3T75fvtj8/73bf9x0/73df97ifBIDrVuVAh4NKs/GEX3Mon2b3wOn1REOmz&#10;u9vRXegj4Xg4e1o+n2MRfgwVJ5zzIb4Aq0n6qamSJulmFdu8DBFrYeoxJR0rQzoknJ+dn+W0YJVs&#10;rqVSKZhnBy6VJxuGtx773Dsy3MnCnTJImxQNGvJf3CoY+N+AQFew6+lQIM3jiZNxDiYeeZXB7AQT&#10;2MEILP8MPOQnKORZ/RvwiMiVrYkjWEtj/e+qn6wQQ/7RgUF3suDGNtt8u9kaHLrs/eGBpKm+u8/w&#10;0zNe/gIAAP//AwBQSwMEFAAGAAgAAAAhAOYp6aPeAAAACwEAAA8AAABkcnMvZG93bnJldi54bWxM&#10;j8FuwjAMhu+T9g6RkXYbKYgN2jVF0zTurOyw3UJj2orGqZJQCk8/T5o0jrZ//f6+fD3aTgzoQ+tI&#10;wWyagECqnGmpVvC52zyuQISoyejOESq4YIB1cX+X68y4M33gUMZacAmFTCtoYuwzKUPVoNVh6nok&#10;vh2ctzry6GtpvD5zue3kPEmepdUt8YdG9/jWYHUsT1ZBm37Tgbazof7abd6N317Ly3BV6mEyvr6A&#10;iDjG/zD84jM6FMy0dycyQXQKlk8LdokK5quUHTixTJMFiP3fRha5vHUofgAAAP//AwBQSwECLQAU&#10;AAYACAAAACEAtoM4kv4AAADhAQAAEwAAAAAAAAAAAAAAAAAAAAAAW0NvbnRlbnRfVHlwZXNdLnht&#10;bFBLAQItABQABgAIAAAAIQA4/SH/1gAAAJQBAAALAAAAAAAAAAAAAAAAAC8BAABfcmVscy8ucmVs&#10;c1BLAQItABQABgAIAAAAIQAY+OA27AEAAA4EAAAOAAAAAAAAAAAAAAAAAC4CAABkcnMvZTJvRG9j&#10;LnhtbFBLAQItABQABgAIAAAAIQDmKemj3gAAAAsBAAAPAAAAAAAAAAAAAAAAAEYEAABkcnMvZG93&#10;bnJldi54bWxQSwUGAAAAAAQABADzAAAAUQUAAAAA&#10;" strokecolor="black [3213]" strokeweight="2.25pt"/>
            </w:pict>
          </mc:Fallback>
        </mc:AlternateContent>
      </w:r>
      <w:r w:rsidRPr="006931BE">
        <w:rPr>
          <w:noProof/>
        </w:rPr>
        <mc:AlternateContent>
          <mc:Choice Requires="wps">
            <w:drawing>
              <wp:anchor distT="0" distB="0" distL="114300" distR="114300" simplePos="0" relativeHeight="251689984" behindDoc="0" locked="0" layoutInCell="1" allowOverlap="1" wp14:anchorId="2D3A4A8F" wp14:editId="304B1BC7">
                <wp:simplePos x="0" y="0"/>
                <wp:positionH relativeFrom="column">
                  <wp:posOffset>4782185</wp:posOffset>
                </wp:positionH>
                <wp:positionV relativeFrom="paragraph">
                  <wp:posOffset>1555750</wp:posOffset>
                </wp:positionV>
                <wp:extent cx="230981" cy="0"/>
                <wp:effectExtent l="0" t="19050" r="36195" b="19050"/>
                <wp:wrapNone/>
                <wp:docPr id="69" name="直線コネクタ 69"/>
                <wp:cNvGraphicFramePr/>
                <a:graphic xmlns:a="http://schemas.openxmlformats.org/drawingml/2006/main">
                  <a:graphicData uri="http://schemas.microsoft.com/office/word/2010/wordprocessingShape">
                    <wps:wsp>
                      <wps:cNvCnPr/>
                      <wps:spPr>
                        <a:xfrm>
                          <a:off x="0" y="0"/>
                          <a:ext cx="23098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1E4C8" id="直線コネクタ 6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5pt,122.5pt" to="394.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RF7gEAAA4EAAAOAAAAZHJzL2Uyb0RvYy54bWysU0uOEzEQ3SNxB8t70t1BM2Ra6cxiRsMG&#10;QcTnAB53ObHkn2yT7mzDmgvAIViANEsOk8Vcg7I76YwACYHYuNuueq/qPZfnl71WZAM+SGsaWk1K&#10;SsBw20qzaui7tzdPZpSEyEzLlDXQ0C0Eerl4/GjeuRqmdm1VC54giQl15xq6jtHVRRH4GjQLE+vA&#10;YFBYr1nErV8VrWcdsmtVTMvyvOisb523HELA0+shSBeZXwjg8ZUQASJRDcXeYl59Xm/TWizmrF55&#10;5taSH9pg/9CFZtJg0ZHqmkVG3nv5C5WW3NtgRZxwqwsrhOSQNaCaqvxJzZs1c5C1oDnBjTaF/0fL&#10;X26Wnsi2oecXlBim8Y7uP3+7v/u0333df/i4333Z774TDKJTnQs1Aq7M0h92wS19kt0Lr9MXBZE+&#10;u7sd3YU+Eo6H06flxayihB9DxQnnfIjPwWqSfhqqpEm6Wc02L0LEWph6TEnHypAOCWdnz85yWrBK&#10;tjdSqRTMswNXypMNw1uPfZV6R4YHWbhTBg+TokFD/otbBQP/axDoCnZdDQXSPJ44Gedg4pFXGcxO&#10;MIEdjMDyz8BDfoJCntW/AY+IXNmaOIK1NNb/rvrJCjHkHx0YdCcLbm27zbebrcGhy84dHkia6of7&#10;DD8948UPAAAA//8DAFBLAwQUAAYACAAAACEA8n5VzN4AAAALAQAADwAAAGRycy9kb3ducmV2Lnht&#10;bEyPwU7DMAyG70i8Q2QkbiztoGwrTSeE2H10HOCWNV5b0ThVknXdnh4jIcHR9qff31+sJ9uLEX3o&#10;HClIZwkIpNqZjhoF77vN3RJEiJqM7h2hgjMGWJfXV4XOjTvRG45VbASHUMi1gjbGIZcy1C1aHWZu&#10;QOLbwXmrI4++kcbrE4fbXs6T5FFa3RF/aPWALy3WX9XRKuhWn3SgbTo2H7vNq/HbS3UeL0rd3kzP&#10;TyAiTvEPhh99VoeSnfbuSCaIXsEiu08ZVTB/yLgUE4vlKgOx/93IspD/O5TfAAAA//8DAFBLAQIt&#10;ABQABgAIAAAAIQC2gziS/gAAAOEBAAATAAAAAAAAAAAAAAAAAAAAAABbQ29udGVudF9UeXBlc10u&#10;eG1sUEsBAi0AFAAGAAgAAAAhADj9If/WAAAAlAEAAAsAAAAAAAAAAAAAAAAALwEAAF9yZWxzLy5y&#10;ZWxzUEsBAi0AFAAGAAgAAAAhANtPBEXuAQAADgQAAA4AAAAAAAAAAAAAAAAALgIAAGRycy9lMm9E&#10;b2MueG1sUEsBAi0AFAAGAAgAAAAhAPJ+VczeAAAACwEAAA8AAAAAAAAAAAAAAAAASAQAAGRycy9k&#10;b3ducmV2LnhtbFBLBQYAAAAABAAEAPMAAABTBQAAAAA=&#10;" strokecolor="black [3213]" strokeweight="2.25pt"/>
            </w:pict>
          </mc:Fallback>
        </mc:AlternateContent>
      </w:r>
      <w:r w:rsidRPr="006931BE">
        <w:rPr>
          <w:noProof/>
        </w:rPr>
        <mc:AlternateContent>
          <mc:Choice Requires="wps">
            <w:drawing>
              <wp:anchor distT="0" distB="0" distL="114300" distR="114300" simplePos="0" relativeHeight="251688960" behindDoc="0" locked="0" layoutInCell="1" allowOverlap="1" wp14:anchorId="4C75743D" wp14:editId="50F924EC">
                <wp:simplePos x="0" y="0"/>
                <wp:positionH relativeFrom="column">
                  <wp:posOffset>4785360</wp:posOffset>
                </wp:positionH>
                <wp:positionV relativeFrom="paragraph">
                  <wp:posOffset>1283970</wp:posOffset>
                </wp:positionV>
                <wp:extent cx="214630" cy="0"/>
                <wp:effectExtent l="0" t="0" r="0" b="0"/>
                <wp:wrapNone/>
                <wp:docPr id="68" name="直線コネクタ 68"/>
                <wp:cNvGraphicFramePr/>
                <a:graphic xmlns:a="http://schemas.openxmlformats.org/drawingml/2006/main">
                  <a:graphicData uri="http://schemas.microsoft.com/office/word/2010/wordprocessingShape">
                    <wps:wsp>
                      <wps:cNvCnPr/>
                      <wps:spPr>
                        <a:xfrm>
                          <a:off x="0" y="0"/>
                          <a:ext cx="214630" cy="0"/>
                        </a:xfrm>
                        <a:prstGeom prst="line">
                          <a:avLst/>
                        </a:prstGeom>
                        <a:ln w="3175">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618AC8" id="直線コネクタ 68"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8pt,101.1pt" to="393.7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bB/wEAADUEAAAOAAAAZHJzL2Uyb0RvYy54bWysU0tu2zAQ3RfoHQjua0lO4gSC5SwSpJt+&#10;jH4OwFBDmwB/IBnL3rrrXqA9RBcN0GUP40WukSFlK0FaoGjRDSXOzJuZ92Y4PV9rRVbgg7SmodWo&#10;pAQMt600i4Z+/HD14oySEJlpmbIGGrqBQM9nz59NO1fD2C6tasETTGJC3bmGLmN0dVEEvgTNwsg6&#10;MOgU1msW8eoXRetZh9m1KsZlOSk661vnLYcQ0HrZO+ks5xcCeHwrRIBIVEOxt5hPn8/rdBazKasX&#10;nrml5Ps22D90oZk0WHRIdckiIzde/pJKS+5tsCKOuNWFFUJyyByQTVU+YfN+yRxkLihOcINM4f+l&#10;5W9Wc09k29AJTsowjTO6+3p79+PLbvt99+nzbvttt/1J0IlKdS7UCLgwc7+/BTf3ifZaeJ2+SIis&#10;s7qbQV1YR8LROK6OJ0c4A35wFQ8450N8CVaT9NNQJU3izWq2ehUi1sLQQ0gyK0O6hh5Vpyc5Klgl&#10;2yupVPLl1YEL5cmK4dAZ52DicY5TN/q1bXv76UlZ5vFj6gGSCz3Khj5l0JiI91TzX9wo6Nt4BwLF&#10;Q3JV30ha26e1qyRdzoTRCSaw0wFY/hm4j09QyCv9N+ABkStbEwewlsb631WP60PLoo8/KNDzThJc&#10;23aTlyBLg7uZGe7fUVr+x/cMf3jts3sAAAD//wMAUEsDBBQABgAIAAAAIQAoFdYm4AAAAAsBAAAP&#10;AAAAZHJzL2Rvd25yZXYueG1sTI/BSsNAEIbvgu+wjOCl2I1RkxizKTZQ7EEEq3jeZsckmJ2N2W0T&#10;394RBD3OzM8331+sZtuLI46+c6TgchmBQKqd6ahR8PqyuchA+KDJ6N4RKvhCD6vy9KTQuXETPeNx&#10;FxrBEPK5VtCGMORS+rpFq/3SDUh8e3ej1YHHsZFm1BPDbS/jKEqk1R3xh1YPWLVYf+wOVkHabaaF&#10;WVef22TtF7dPb4/VQ50pdX4239+BCDiHvzD86LM6lOy0dwcyXvTMuLlKOKogjuIYBCfSLL0Gsf/d&#10;yLKQ/zuU3wAAAP//AwBQSwECLQAUAAYACAAAACEAtoM4kv4AAADhAQAAEwAAAAAAAAAAAAAAAAAA&#10;AAAAW0NvbnRlbnRfVHlwZXNdLnhtbFBLAQItABQABgAIAAAAIQA4/SH/1gAAAJQBAAALAAAAAAAA&#10;AAAAAAAAAC8BAABfcmVscy8ucmVsc1BLAQItABQABgAIAAAAIQCPSPbB/wEAADUEAAAOAAAAAAAA&#10;AAAAAAAAAC4CAABkcnMvZTJvRG9jLnhtbFBLAQItABQABgAIAAAAIQAoFdYm4AAAAAsBAAAPAAAA&#10;AAAAAAAAAAAAAFkEAABkcnMvZG93bnJldi54bWxQSwUGAAAAAAQABADzAAAAZgUAAAAA&#10;" strokecolor="#5f497a [2407]" strokeweight=".25pt"/>
            </w:pict>
          </mc:Fallback>
        </mc:AlternateContent>
      </w:r>
      <w:r w:rsidRPr="006931BE">
        <w:rPr>
          <w:noProof/>
        </w:rPr>
        <mc:AlternateContent>
          <mc:Choice Requires="wps">
            <w:drawing>
              <wp:anchor distT="0" distB="0" distL="114300" distR="114300" simplePos="0" relativeHeight="251687936" behindDoc="0" locked="0" layoutInCell="1" allowOverlap="1" wp14:anchorId="010A46A2" wp14:editId="0244609D">
                <wp:simplePos x="0" y="0"/>
                <wp:positionH relativeFrom="margin">
                  <wp:posOffset>4747260</wp:posOffset>
                </wp:positionH>
                <wp:positionV relativeFrom="paragraph">
                  <wp:posOffset>1188720</wp:posOffset>
                </wp:positionV>
                <wp:extent cx="1130300" cy="869950"/>
                <wp:effectExtent l="0" t="0" r="12700" b="25400"/>
                <wp:wrapNone/>
                <wp:docPr id="12" name="テキスト ボックス 12"/>
                <wp:cNvGraphicFramePr/>
                <a:graphic xmlns:a="http://schemas.openxmlformats.org/drawingml/2006/main">
                  <a:graphicData uri="http://schemas.microsoft.com/office/word/2010/wordprocessingShape">
                    <wps:wsp>
                      <wps:cNvSpPr txBox="1"/>
                      <wps:spPr>
                        <a:xfrm>
                          <a:off x="0" y="0"/>
                          <a:ext cx="1130300" cy="869950"/>
                        </a:xfrm>
                        <a:prstGeom prst="rect">
                          <a:avLst/>
                        </a:prstGeom>
                        <a:solidFill>
                          <a:schemeClr val="lt1"/>
                        </a:solidFill>
                        <a:ln w="6350">
                          <a:solidFill>
                            <a:schemeClr val="tx1"/>
                          </a:solidFill>
                        </a:ln>
                      </wps:spPr>
                      <wps:txbx>
                        <w:txbxContent>
                          <w:p w14:paraId="00DFB501" w14:textId="77777777" w:rsidR="006279E7" w:rsidRPr="00C53FDC" w:rsidRDefault="006279E7" w:rsidP="00C53FDC">
                            <w:pPr>
                              <w:spacing w:line="192" w:lineRule="auto"/>
                              <w:ind w:left="284"/>
                              <w:rPr>
                                <w:sz w:val="16"/>
                                <w:szCs w:val="16"/>
                                <w:lang w:eastAsia="ja-JP"/>
                              </w:rPr>
                            </w:pPr>
                            <w:r w:rsidRPr="00C53FDC">
                              <w:rPr>
                                <w:sz w:val="16"/>
                                <w:szCs w:val="16"/>
                                <w:lang w:eastAsia="ja-JP"/>
                              </w:rPr>
                              <w:t>Заданный импульс салазок</w:t>
                            </w:r>
                          </w:p>
                          <w:p w14:paraId="212F8F61" w14:textId="77777777" w:rsidR="006279E7" w:rsidRPr="00C53FDC" w:rsidRDefault="006279E7" w:rsidP="00C53FDC">
                            <w:pPr>
                              <w:spacing w:line="192" w:lineRule="auto"/>
                              <w:ind w:left="284"/>
                              <w:rPr>
                                <w:sz w:val="16"/>
                                <w:szCs w:val="16"/>
                                <w:lang w:eastAsia="ja-JP"/>
                              </w:rPr>
                            </w:pPr>
                          </w:p>
                          <w:p w14:paraId="389C2F91" w14:textId="77777777" w:rsidR="006279E7" w:rsidRPr="00C53FDC" w:rsidRDefault="006279E7" w:rsidP="00C53FDC">
                            <w:pPr>
                              <w:spacing w:line="192" w:lineRule="auto"/>
                              <w:ind w:left="284"/>
                              <w:rPr>
                                <w:sz w:val="16"/>
                                <w:szCs w:val="16"/>
                                <w:lang w:eastAsia="ja-JP"/>
                              </w:rPr>
                            </w:pPr>
                            <w:r w:rsidRPr="00C53FDC">
                              <w:rPr>
                                <w:sz w:val="16"/>
                                <w:szCs w:val="16"/>
                                <w:lang w:eastAsia="ja-JP"/>
                              </w:rPr>
                              <w:t>Минимальная граница</w:t>
                            </w:r>
                          </w:p>
                          <w:p w14:paraId="5AD99CE9" w14:textId="77777777" w:rsidR="006279E7" w:rsidRPr="00C53FDC" w:rsidRDefault="006279E7" w:rsidP="00C53FDC">
                            <w:pPr>
                              <w:spacing w:line="192" w:lineRule="auto"/>
                              <w:ind w:left="284"/>
                              <w:rPr>
                                <w:sz w:val="16"/>
                                <w:szCs w:val="16"/>
                                <w:lang w:eastAsia="ja-JP"/>
                              </w:rPr>
                            </w:pPr>
                          </w:p>
                          <w:p w14:paraId="696586E3" w14:textId="77777777" w:rsidR="006279E7" w:rsidRPr="00C53FDC" w:rsidRDefault="006279E7" w:rsidP="00C53FDC">
                            <w:pPr>
                              <w:spacing w:line="192" w:lineRule="auto"/>
                              <w:ind w:left="284"/>
                              <w:rPr>
                                <w:sz w:val="16"/>
                                <w:szCs w:val="16"/>
                                <w:lang w:eastAsia="ja-JP"/>
                              </w:rPr>
                            </w:pPr>
                            <w:r w:rsidRPr="00C53FDC">
                              <w:rPr>
                                <w:sz w:val="16"/>
                                <w:szCs w:val="16"/>
                                <w:lang w:eastAsia="ja-JP"/>
                              </w:rPr>
                              <w:t>Максимальная граница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5BC1" id="テキスト ボックス 12" o:spid="_x0000_s1090" type="#_x0000_t202" style="position:absolute;left:0;text-align:left;margin-left:373.8pt;margin-top:93.6pt;width:89pt;height:6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2xaAIAALwEAAAOAAAAZHJzL2Uyb0RvYy54bWysVNtqGzEQfS/0H4Tem7WdSxOTdXATUgoh&#10;CTglz7JWGy9oNaokezd9jKH0I/oLpc/9nv2RHsmXpGmgUPqindFcNHPmzB6ftLVmC+V8RSbn/Z0e&#10;Z8pIKipzl/OPN+dvDjnzQZhCaDIq5/fK85PR61fHjR2qAc1IF8oxJDF+2Nicz0KwwyzzcqZq4XfI&#10;KgNjSa4WAaq7ywonGmSvdTbo9Q6yhlxhHUnlPW7PVkY+SvnLUslwVZZeBaZzjtpCOl06p/HMRsdi&#10;eOeEnVVyXYb4hypqURk8uk11JoJgc1f9kaqupCNPZdiRVGdUlpVUqQd00+8962YyE1alXgCOt1uY&#10;/P9LKy8X145VBWY34MyIGjPqll+6h+/dw89u+ZV1y2/dctk9/IDO4APAGuuHiJtYRIb2HbUI3tx7&#10;XEYc2tLV8YsOGeyA/n4Lt2oDkzGov9vb7cEkYTs8ODraT/PIHqOt8+G9oppFIecO40woi8WFD6gE&#10;rhuX+JgnXRXnldZJiRRSp9qxhcDwdUg1IuI3L21Yk/ODXTz9twyhfSED8mmDQiImq96jFNppm0Dd&#10;3wIzpeIeeDlaUdBbeV6hqQvhw7Vw4BxwwB6FKxylJhRFa4mzGbnPL91Hf1ABVs4acDjn/tNcOMWZ&#10;/mBAkqP+3l4kfVL29t8OoLinlulTi5nXpwSk+thYK5MY/YPeiKWj+hbrNo6vwiSMxNs5DxvxNKw2&#10;C+sq1XicnEBzK8KFmVgZU0eQ48hu2lvh7HquAYy4pA3bxfDZeFe+MdLQeB6orNLsI9ArVNf4Y0US&#10;JdbrHHfwqZ68Hn86o18AAAD//wMAUEsDBBQABgAIAAAAIQBIvjuq4AAAAAsBAAAPAAAAZHJzL2Rv&#10;d25yZXYueG1sTI/BTsMwDIbvSLxDZCQuiKWE0Y7SdEJIaILLxAYSx6wxTbXGqZpsK2+POcHR/j/9&#10;/lwtJ9+LI46xC6ThZpaBQGqC7ajV8L59vl6AiMmQNX0g1PCNEZb1+VllShtO9IbHTWoFl1AsjQaX&#10;0lBKGRuH3sRZGJA4+wqjN4nHsZV2NCcu971UWZZLbzriC84M+OSw2W8OXgNNaky5e43bMKz2L6s1&#10;fq4/rrS+vJgeH0AknNIfDL/6rA41O+3CgWwUvYZiXuSMcrAoFAgm7tUdb3YabtVcgawr+f+H+gcA&#10;AP//AwBQSwECLQAUAAYACAAAACEAtoM4kv4AAADhAQAAEwAAAAAAAAAAAAAAAAAAAAAAW0NvbnRl&#10;bnRfVHlwZXNdLnhtbFBLAQItABQABgAIAAAAIQA4/SH/1gAAAJQBAAALAAAAAAAAAAAAAAAAAC8B&#10;AABfcmVscy8ucmVsc1BLAQItABQABgAIAAAAIQBL1G2xaAIAALwEAAAOAAAAAAAAAAAAAAAAAC4C&#10;AABkcnMvZTJvRG9jLnhtbFBLAQItABQABgAIAAAAIQBIvjuq4AAAAAsBAAAPAAAAAAAAAAAAAAAA&#10;AMIEAABkcnMvZG93bnJldi54bWxQSwUGAAAAAAQABADzAAAAzwUAAAAA&#10;" fillcolor="white [3201]" strokecolor="black [3213]" strokeweight=".5pt">
                <v:textbox>
                  <w:txbxContent>
                    <w:p w:rsidR="006279E7" w:rsidRPr="00C53FDC" w:rsidRDefault="006279E7" w:rsidP="00C53FDC">
                      <w:pPr>
                        <w:spacing w:line="192" w:lineRule="auto"/>
                        <w:ind w:left="284"/>
                        <w:rPr>
                          <w:sz w:val="16"/>
                          <w:szCs w:val="16"/>
                          <w:lang w:eastAsia="ja-JP"/>
                        </w:rPr>
                      </w:pPr>
                      <w:r w:rsidRPr="00C53FDC">
                        <w:rPr>
                          <w:sz w:val="16"/>
                          <w:szCs w:val="16"/>
                          <w:lang w:eastAsia="ja-JP"/>
                        </w:rPr>
                        <w:t>Заданный импульс салазок</w:t>
                      </w:r>
                    </w:p>
                    <w:p w:rsidR="006279E7" w:rsidRPr="00C53FDC" w:rsidRDefault="006279E7" w:rsidP="00C53FDC">
                      <w:pPr>
                        <w:spacing w:line="192" w:lineRule="auto"/>
                        <w:ind w:left="284"/>
                        <w:rPr>
                          <w:sz w:val="16"/>
                          <w:szCs w:val="16"/>
                          <w:lang w:eastAsia="ja-JP"/>
                        </w:rPr>
                      </w:pPr>
                    </w:p>
                    <w:p w:rsidR="006279E7" w:rsidRPr="00C53FDC" w:rsidRDefault="006279E7" w:rsidP="00C53FDC">
                      <w:pPr>
                        <w:spacing w:line="192" w:lineRule="auto"/>
                        <w:ind w:left="284"/>
                        <w:rPr>
                          <w:sz w:val="16"/>
                          <w:szCs w:val="16"/>
                          <w:lang w:eastAsia="ja-JP"/>
                        </w:rPr>
                      </w:pPr>
                      <w:r w:rsidRPr="00C53FDC">
                        <w:rPr>
                          <w:sz w:val="16"/>
                          <w:szCs w:val="16"/>
                          <w:lang w:eastAsia="ja-JP"/>
                        </w:rPr>
                        <w:t>Минимальная граница</w:t>
                      </w:r>
                    </w:p>
                    <w:p w:rsidR="006279E7" w:rsidRPr="00C53FDC" w:rsidRDefault="006279E7" w:rsidP="00C53FDC">
                      <w:pPr>
                        <w:spacing w:line="192" w:lineRule="auto"/>
                        <w:ind w:left="284"/>
                        <w:rPr>
                          <w:sz w:val="16"/>
                          <w:szCs w:val="16"/>
                          <w:lang w:eastAsia="ja-JP"/>
                        </w:rPr>
                      </w:pPr>
                    </w:p>
                    <w:p w:rsidR="006279E7" w:rsidRPr="00C53FDC" w:rsidRDefault="006279E7" w:rsidP="00C53FDC">
                      <w:pPr>
                        <w:spacing w:line="192" w:lineRule="auto"/>
                        <w:ind w:left="284"/>
                        <w:rPr>
                          <w:sz w:val="16"/>
                          <w:szCs w:val="16"/>
                          <w:lang w:eastAsia="ja-JP"/>
                        </w:rPr>
                      </w:pPr>
                      <w:r w:rsidRPr="00C53FDC">
                        <w:rPr>
                          <w:sz w:val="16"/>
                          <w:szCs w:val="16"/>
                          <w:lang w:eastAsia="ja-JP"/>
                        </w:rPr>
                        <w:t>Максимальная граница</w:t>
                      </w:r>
                    </w:p>
                  </w:txbxContent>
                </v:textbox>
                <w10:wrap anchorx="margin"/>
              </v:shape>
            </w:pict>
          </mc:Fallback>
        </mc:AlternateContent>
      </w:r>
      <w:r w:rsidRPr="006931BE">
        <w:rPr>
          <w:noProof/>
        </w:rPr>
        <mc:AlternateContent>
          <mc:Choice Requires="wps">
            <w:drawing>
              <wp:anchor distT="0" distB="0" distL="114300" distR="114300" simplePos="0" relativeHeight="251720704" behindDoc="0" locked="0" layoutInCell="1" allowOverlap="1" wp14:anchorId="143B1D83" wp14:editId="3AE7EB97">
                <wp:simplePos x="0" y="0"/>
                <wp:positionH relativeFrom="column">
                  <wp:posOffset>1779270</wp:posOffset>
                </wp:positionH>
                <wp:positionV relativeFrom="paragraph">
                  <wp:posOffset>3202305</wp:posOffset>
                </wp:positionV>
                <wp:extent cx="2137410" cy="217170"/>
                <wp:effectExtent l="0" t="2540" r="0" b="0"/>
                <wp:wrapNone/>
                <wp:docPr id="15"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178B" w14:textId="77777777" w:rsidR="006279E7" w:rsidRDefault="006279E7" w:rsidP="00662622">
                            <w:pPr>
                              <w:jc w:val="center"/>
                              <w:rPr>
                                <w:b/>
                                <w:bCs/>
                              </w:rPr>
                            </w:pPr>
                            <w:r>
                              <w:rPr>
                                <w:b/>
                                <w:bCs/>
                              </w:rPr>
                              <w:t>ВРЕМЯ (МИЛЛИСЕКУНДЫ)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8504" id="Прямоугольник 20" o:spid="_x0000_s1091" style="position:absolute;left:0;text-align:left;margin-left:140.1pt;margin-top:252.15pt;width:168.3pt;height:1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FJpAIAABEFAAAOAAAAZHJzL2Uyb0RvYy54bWysVNuO0zAQfUfiHyy/d3PZdNtEm672QhHS&#10;AistfICbOI1FYgfbbbqskJB4ReIT+AheEJf9hvSPGE/a7i7wgBB5cMaXGZ+Zc8aHR6u6IkuujVAy&#10;pcGeTwmXmcqFnKf05YvpYEyJsUzmrFKSp/SKG3o0efjgsG0SHqpSVTnXBIJIk7RNSktrm8TzTFby&#10;mpk91XAJm4XSNbMw1XMv16yF6HXlhb5/4LVK541WGTcGVs/6TTrB+EXBM/u8KAy3pEopYLM4ahxn&#10;bvQmhyyZa9aUItvAYP+AomZCwqW7UGfMMrLQ4rdQtci0Mqqwe5mqPVUUIuOYA2QT+L9kc1myhmMu&#10;UBzT7Mpk/l/Y7NnyQhORA3dDSiSrgaPu0/rd+mP3vbtZv+8+dzfdt/WH7kf3pftKQqxY25gEHC+b&#10;C+1yNs25yl4ZItVpyeScH2ut2pKzHHAGrsLePQc3MeBKZu1TlcN9bGEVFm9V6NoFhLKQFXJ0teOI&#10;ryzJYDEM9kdRAFRmsBcGo2CEkDyWbL0bbexjrmrijJRq0ABGZ8tzYx0almyPIHpViXwqqgonej47&#10;rTRZMtDLFD9MAJK8e6yS7rBUzq2P2K8ASLjD7Tm4yP91HISRfxLGg+nBeDSIptFwEI/88cAP4pP4&#10;wI/i6Gz61gEMoqQUec7luZB8q8Ug+juuN13RqwjVSNqUxsNwiLnfQ2/uJunj96cka2GhNStRp3S8&#10;O8QSR+wjmWPjWCaq3vbuw8cqQw22f6wKysAx77rTJHY1W6Hyhvvuerc0U/kVCEMr4A0ohncFjFLp&#10;N5S00KMpNa8XTHNKqicSxOUaemvorTHbGkxm4JpSS0lvntq+8ReNFvMSIgdYG6mOQYCFQG3cotjI&#10;FvoOk9i8Ea6x787x1O1LNvkJAAD//wMAUEsDBBQABgAIAAAAIQDCp9jg3gAAAAsBAAAPAAAAZHJz&#10;L2Rvd25yZXYueG1sTI/LTsMwEEX3SPyDNUjsqJOURlEap0I81DUBxNaNp3HAjyh2WsPXM6xgOTNH&#10;d85tdskadsI5jN4JyFcZMHS9V6MbBLy+PN1UwEKUTknjHQr4wgC79vKikbXyZ/eMpy4OjEJcqKUA&#10;HeNUcx56jVaGlZ/Q0e3oZysjjfPA1SzPFG4NL7Ks5FaOjj5oOeG9xv6zW6yAff7wOH3w707uTcTl&#10;TafevCchrq/S3RZYxBT/YPjVJ3VoyengF6cCMwKKKisIFbDJbtfAiCjzksocaLOuNsDbhv/v0P4A&#10;AAD//wMAUEsBAi0AFAAGAAgAAAAhALaDOJL+AAAA4QEAABMAAAAAAAAAAAAAAAAAAAAAAFtDb250&#10;ZW50X1R5cGVzXS54bWxQSwECLQAUAAYACAAAACEAOP0h/9YAAACUAQAACwAAAAAAAAAAAAAAAAAv&#10;AQAAX3JlbHMvLnJlbHNQSwECLQAUAAYACAAAACEANPMxSaQCAAARBQAADgAAAAAAAAAAAAAAAAAu&#10;AgAAZHJzL2Uyb0RvYy54bWxQSwECLQAUAAYACAAAACEAwqfY4N4AAAALAQAADwAAAAAAAAAAAAAA&#10;AAD+BAAAZHJzL2Rvd25yZXYueG1sUEsFBgAAAAAEAAQA8wAAAAkGAAAAAA==&#10;" stroked="f">
                <v:textbox inset="0,0,0,0">
                  <w:txbxContent>
                    <w:p w:rsidR="006279E7" w:rsidRDefault="006279E7" w:rsidP="00662622">
                      <w:pPr>
                        <w:jc w:val="center"/>
                        <w:rPr>
                          <w:b/>
                          <w:bCs/>
                        </w:rPr>
                      </w:pPr>
                      <w:r>
                        <w:rPr>
                          <w:b/>
                          <w:bCs/>
                        </w:rPr>
                        <w:t>ВРЕМЯ (МИЛЛИСЕКУНДЫ)</w:t>
                      </w:r>
                    </w:p>
                  </w:txbxContent>
                </v:textbox>
              </v:rect>
            </w:pict>
          </mc:Fallback>
        </mc:AlternateContent>
      </w:r>
      <w:r w:rsidR="001C2AC6" w:rsidRPr="006931BE">
        <w:rPr>
          <w:noProof/>
        </w:rPr>
        <mc:AlternateContent>
          <mc:Choice Requires="wps">
            <w:drawing>
              <wp:anchor distT="0" distB="0" distL="114300" distR="114300" simplePos="0" relativeHeight="251692032" behindDoc="0" locked="0" layoutInCell="1" allowOverlap="1" wp14:anchorId="6E45C580" wp14:editId="05B6A628">
                <wp:simplePos x="0" y="0"/>
                <wp:positionH relativeFrom="column">
                  <wp:posOffset>-350519</wp:posOffset>
                </wp:positionH>
                <wp:positionV relativeFrom="paragraph">
                  <wp:posOffset>1348740</wp:posOffset>
                </wp:positionV>
                <wp:extent cx="1717993" cy="285433"/>
                <wp:effectExtent l="0" t="7620" r="8255" b="8255"/>
                <wp:wrapNone/>
                <wp:docPr id="72" name="テキスト ボックス 72"/>
                <wp:cNvGraphicFramePr/>
                <a:graphic xmlns:a="http://schemas.openxmlformats.org/drawingml/2006/main">
                  <a:graphicData uri="http://schemas.microsoft.com/office/word/2010/wordprocessingShape">
                    <wps:wsp>
                      <wps:cNvSpPr txBox="1"/>
                      <wps:spPr>
                        <a:xfrm rot="16200000">
                          <a:off x="0" y="0"/>
                          <a:ext cx="1717993" cy="285433"/>
                        </a:xfrm>
                        <a:prstGeom prst="rect">
                          <a:avLst/>
                        </a:prstGeom>
                        <a:solidFill>
                          <a:schemeClr val="lt1"/>
                        </a:solidFill>
                        <a:ln w="6350">
                          <a:noFill/>
                        </a:ln>
                      </wps:spPr>
                      <wps:txbx>
                        <w:txbxContent>
                          <w:p w14:paraId="27C29344" w14:textId="77777777" w:rsidR="006279E7" w:rsidRPr="004A7259" w:rsidRDefault="006279E7" w:rsidP="00662622">
                            <w:pPr>
                              <w:jc w:val="right"/>
                              <w:rPr>
                                <w:b/>
                                <w:sz w:val="21"/>
                                <w:lang w:eastAsia="ja-JP"/>
                              </w:rPr>
                            </w:pPr>
                            <w:r w:rsidRPr="00522D64">
                              <w:rPr>
                                <w:b/>
                                <w:sz w:val="21"/>
                                <w:lang w:eastAsia="ja-JP"/>
                              </w:rPr>
                              <w:t>УСКОРЕНИЕ (м/с</w:t>
                            </w:r>
                            <w:r w:rsidRPr="00522D64">
                              <w:rPr>
                                <w:b/>
                                <w:sz w:val="21"/>
                                <w:vertAlign w:val="superscript"/>
                                <w:lang w:eastAsia="ja-JP"/>
                              </w:rPr>
                              <w:t>2</w:t>
                            </w:r>
                            <w:r w:rsidRPr="00522D64">
                              <w:rPr>
                                <w:b/>
                                <w:sz w:val="21"/>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5A04" id="テキスト ボックス 72" o:spid="_x0000_s1092" type="#_x0000_t202" style="position:absolute;left:0;text-align:left;margin-left:-27.6pt;margin-top:106.2pt;width:135.3pt;height:22.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fFawIAAKMEAAAOAAAAZHJzL2Uyb0RvYy54bWysVM2O2jAQvlfqO1i+l/DPgggryoqqEtpd&#10;ia32bBwHIjke1zYk9AhS1YfoK1Q993nyIh07QOm2p6o5WPPnzzPfzGR8W+aS7ISxGaiYthpNSoTi&#10;kGRqHdMPT/M3N5RYx1TCJCgR072w9Hby+tW40CPRhg3IRBiCIMqOCh3TjXN6FEWWb0TObAO0UOhM&#10;weTMoWrWUWJYgei5jNrNZj8qwCTaABfWovWudtJJwE9Twd1DmlrhiIwp5ubCacK58mc0GbPR2jC9&#10;yfgpDfYPWeQsU/joBeqOOUa2JvsDKs+4AQupa3DII0jTjItQA1bTar6oZrlhWoRakByrLzTZ/wfL&#10;73ePhmRJTAdtShTLsUfV8XN1+FYdflTHL6Q6fq2Ox+rwHXWCMUhYoe0I7y013nTlWyix8We7RaPn&#10;oUxNTgwg360+9gm/QA8WTDAcO7G/sC9KR7jHGLQGw2GHEo6+9k2v2+l41KgG86DaWPdOQE68EFOD&#10;3Q2obLewrg49h/hwCzJL5pmUQfETJWbSkB3DWZAupIzgv0VJRYqY9ju9Ol0F/nqNLBXm4kuvS/SS&#10;K1dl4K534WUFyR5pCZVjlVbzeYbJLph1j8zgaKER18U94JFKwMfgJFGyAfPpb3Yfjx1HLyUFjmpM&#10;7cctM4IS+V7hLAxb3a6f7aB0e4M2Kubas7r2qG0+A2SgFbILoo938iymBvJn3KqpfxVdTHF8O6bu&#10;LM5cvUC4lVxMpyEIp1kzt1BLzT30uVtP5TMz+tQvh52+h/NQs9GLttWx/qaC6dZBmoWeeqJrVk/8&#10;4yaEqThtrV+1az1E/fq3TH4CAAD//wMAUEsDBBQABgAIAAAAIQAFEzq53AAAAAkBAAAPAAAAZHJz&#10;L2Rvd25yZXYueG1sTI/NTsMwEITvSLyDtUjcqE0Q/UmzqRA/D0DTA0c3NnHUeB3FThP69GxPcNpd&#10;zWj2m2I3+06c7RDbQAiPCwXCUh1MSw3Cofp4WIOISZPRXSCL8GMj7Mrbm0LnJkz0ac/71AgOoZhr&#10;BJdSn0sZa2e9jovQW2LtOwxeJz6HRppBTxzuO5kptZRet8QfnO7tq7P1aT96hPg+ZWqO02U9Vi7K&#10;yjeXr7cJ8f5uftmCSHZOf2a44jM6lMx0DCOZKDqE59WSnQibDc+rrjJejghPK5WBLAv5v0H5CwAA&#10;//8DAFBLAQItABQABgAIAAAAIQC2gziS/gAAAOEBAAATAAAAAAAAAAAAAAAAAAAAAABbQ29udGVu&#10;dF9UeXBlc10ueG1sUEsBAi0AFAAGAAgAAAAhADj9If/WAAAAlAEAAAsAAAAAAAAAAAAAAAAALwEA&#10;AF9yZWxzLy5yZWxzUEsBAi0AFAAGAAgAAAAhANnbZ8VrAgAAowQAAA4AAAAAAAAAAAAAAAAALgIA&#10;AGRycy9lMm9Eb2MueG1sUEsBAi0AFAAGAAgAAAAhAAUTOrncAAAACQEAAA8AAAAAAAAAAAAAAAAA&#10;xQQAAGRycy9kb3ducmV2LnhtbFBLBQYAAAAABAAEAPMAAADOBQAAAAA=&#10;" fillcolor="white [3201]" stroked="f" strokeweight=".5pt">
                <v:textbox>
                  <w:txbxContent>
                    <w:p w:rsidR="006279E7" w:rsidRPr="004A7259" w:rsidRDefault="006279E7" w:rsidP="00662622">
                      <w:pPr>
                        <w:jc w:val="right"/>
                        <w:rPr>
                          <w:b/>
                          <w:sz w:val="21"/>
                          <w:lang w:eastAsia="ja-JP"/>
                        </w:rPr>
                      </w:pPr>
                      <w:r w:rsidRPr="00522D64">
                        <w:rPr>
                          <w:b/>
                          <w:sz w:val="21"/>
                          <w:lang w:eastAsia="ja-JP"/>
                        </w:rPr>
                        <w:t>УСКОРЕНИЕ (м/с</w:t>
                      </w:r>
                      <w:r w:rsidRPr="00522D64">
                        <w:rPr>
                          <w:b/>
                          <w:sz w:val="21"/>
                          <w:vertAlign w:val="superscript"/>
                          <w:lang w:eastAsia="ja-JP"/>
                        </w:rPr>
                        <w:t>2</w:t>
                      </w:r>
                      <w:r w:rsidRPr="00522D64">
                        <w:rPr>
                          <w:b/>
                          <w:sz w:val="21"/>
                          <w:lang w:eastAsia="ja-JP"/>
                        </w:rPr>
                        <w:t>)</w:t>
                      </w:r>
                    </w:p>
                  </w:txbxContent>
                </v:textbox>
              </v:shape>
            </w:pict>
          </mc:Fallback>
        </mc:AlternateContent>
      </w:r>
      <w:r w:rsidRPr="006931BE">
        <w:object w:dxaOrig="13661" w:dyaOrig="9341" w14:anchorId="4B10FA50">
          <v:shape id="_x0000_i1029" type="#_x0000_t75" style="width:408.45pt;height:269.5pt" o:ole="">
            <v:imagedata r:id="rId30" o:title="" croptop="2321f"/>
          </v:shape>
          <o:OLEObject Type="Embed" ProgID="Excel.Sheet.8" ShapeID="_x0000_i1029" DrawAspect="Content" ObjectID="_1616846766" r:id="rId31"/>
        </w:object>
      </w:r>
    </w:p>
    <w:p w14:paraId="741C009D" w14:textId="77777777" w:rsidR="00662622" w:rsidRPr="006931BE" w:rsidRDefault="00662622" w:rsidP="008479EE">
      <w:pPr>
        <w:pStyle w:val="SingleTxtG"/>
        <w:ind w:left="2268"/>
      </w:pPr>
      <w:r w:rsidRPr="006931BE">
        <w:t>Заданное ускорение по времени, выраженном в миллисекундах, составляет а = 86 sin (πt/88) м/с</w:t>
      </w:r>
      <w:r w:rsidRPr="006931BE">
        <w:rPr>
          <w:vertAlign w:val="superscript"/>
        </w:rPr>
        <w:t>2</w:t>
      </w:r>
      <w:r w:rsidRPr="006931BE">
        <w:t xml:space="preserve"> при </w:t>
      </w:r>
      <w:r w:rsidRPr="006931BE">
        <w:rPr>
          <w:b/>
        </w:rPr>
        <w:sym w:font="Symbol" w:char="F044"/>
      </w:r>
      <w:r w:rsidRPr="006931BE">
        <w:t>V = 17,3 ± 0,6 км/ч. Нулевой момент времени испытания соответствует моменту, когда ускорение салазок достигает 2,5 м/с</w:t>
      </w:r>
      <w:r w:rsidRPr="006931BE">
        <w:rPr>
          <w:vertAlign w:val="superscript"/>
        </w:rPr>
        <w:t>2</w:t>
      </w:r>
      <w:r w:rsidRPr="006931BE">
        <w:t xml:space="preserve"> (0,25 g).</w:t>
      </w:r>
    </w:p>
    <w:p w14:paraId="71507AF2" w14:textId="77777777" w:rsidR="00662622" w:rsidRPr="006931BE" w:rsidRDefault="00662622" w:rsidP="00662622">
      <w:pPr>
        <w:pStyle w:val="SingleTxtG"/>
        <w:rPr>
          <w:b/>
        </w:rPr>
      </w:pPr>
      <w:r w:rsidRPr="006931BE">
        <w:rPr>
          <w:b/>
        </w:rPr>
        <w:lastRenderedPageBreak/>
        <w:t>Новые пункты 4.2–4.4: были рассмотрены лишь в предварительном порядке</w:t>
      </w:r>
    </w:p>
    <w:p w14:paraId="3789961E" w14:textId="77777777" w:rsidR="00662622" w:rsidRPr="006931BE" w:rsidRDefault="00662622" w:rsidP="00C53FDC">
      <w:pPr>
        <w:pStyle w:val="SingleTxtG"/>
        <w:ind w:left="2268" w:hanging="1134"/>
        <w:rPr>
          <w:b/>
        </w:rPr>
      </w:pPr>
      <w:r w:rsidRPr="006931BE">
        <w:rPr>
          <w:b/>
        </w:rPr>
        <w:t>4.2</w:t>
      </w:r>
      <w:r w:rsidRPr="006931BE">
        <w:rPr>
          <w:b/>
        </w:rPr>
        <w:tab/>
        <w:t>Размещение на ускоряющих салазках (BioRID II)</w:t>
      </w:r>
    </w:p>
    <w:p w14:paraId="3450CEA5" w14:textId="77777777" w:rsidR="00662622" w:rsidRPr="006931BE" w:rsidRDefault="00662622" w:rsidP="00C53FDC">
      <w:pPr>
        <w:pStyle w:val="SingleTxtG"/>
        <w:ind w:left="2268" w:hanging="1134"/>
        <w:rPr>
          <w:b/>
        </w:rPr>
      </w:pPr>
      <w:r w:rsidRPr="006931BE">
        <w:rPr>
          <w:b/>
        </w:rPr>
        <w:tab/>
        <w:t>Полосы импульсного ускорения показаны на рис. 8-3. Корректировку режима ускорения салазок производят в пределах полос ускорения, приведенных на рис. 8-3 и в таблице 8-2, по всему временно́му интервалу 0−0,15 с. Сообщаемое салазками импульсное ускорение должно отвечать предписаниям, содержащимся в таблице</w:t>
      </w:r>
      <w:r w:rsidR="00C53FDC" w:rsidRPr="006931BE">
        <w:rPr>
          <w:b/>
        </w:rPr>
        <w:t> </w:t>
      </w:r>
      <w:r w:rsidRPr="006931BE">
        <w:rPr>
          <w:b/>
        </w:rPr>
        <w:t xml:space="preserve">8-3. </w:t>
      </w:r>
    </w:p>
    <w:p w14:paraId="1B14704D" w14:textId="77777777" w:rsidR="00662622" w:rsidRPr="006931BE" w:rsidRDefault="00C53FDC" w:rsidP="00C53FDC">
      <w:pPr>
        <w:pStyle w:val="H23G"/>
      </w:pPr>
      <w:r w:rsidRPr="006931BE">
        <w:tab/>
      </w:r>
      <w:r w:rsidRPr="006931BE">
        <w:tab/>
      </w:r>
      <w:r w:rsidR="00662622" w:rsidRPr="006931BE">
        <w:t>Таблица 8-2</w:t>
      </w:r>
      <w:r w:rsidR="00662622" w:rsidRPr="006931BE">
        <w:br/>
        <w:t>Допуски для кривой зависимости ускорения от времени</w:t>
      </w:r>
    </w:p>
    <w:tbl>
      <w:tblPr>
        <w:tblW w:w="7370" w:type="dxa"/>
        <w:tblInd w:w="1134" w:type="dxa"/>
        <w:tblLayout w:type="fixed"/>
        <w:tblCellMar>
          <w:left w:w="0" w:type="dxa"/>
          <w:right w:w="0" w:type="dxa"/>
        </w:tblCellMar>
        <w:tblLook w:val="01E0" w:firstRow="1" w:lastRow="1" w:firstColumn="1" w:lastColumn="1" w:noHBand="0" w:noVBand="0"/>
      </w:tblPr>
      <w:tblGrid>
        <w:gridCol w:w="2245"/>
        <w:gridCol w:w="1964"/>
        <w:gridCol w:w="1147"/>
        <w:gridCol w:w="1007"/>
        <w:gridCol w:w="1007"/>
      </w:tblGrid>
      <w:tr w:rsidR="00662622" w:rsidRPr="006931BE" w14:paraId="7E0273F9" w14:textId="77777777" w:rsidTr="00C53FDC">
        <w:trPr>
          <w:tblHeader/>
        </w:trPr>
        <w:tc>
          <w:tcPr>
            <w:tcW w:w="2268" w:type="dxa"/>
            <w:tcBorders>
              <w:top w:val="single" w:sz="4" w:space="0" w:color="auto"/>
              <w:bottom w:val="single" w:sz="12" w:space="0" w:color="auto"/>
            </w:tcBorders>
            <w:shd w:val="clear" w:color="auto" w:fill="auto"/>
            <w:vAlign w:val="bottom"/>
          </w:tcPr>
          <w:p w14:paraId="7A250413" w14:textId="77777777" w:rsidR="00662622" w:rsidRPr="006931BE" w:rsidRDefault="00662622" w:rsidP="00C53FDC">
            <w:pPr>
              <w:suppressAutoHyphens w:val="0"/>
              <w:spacing w:before="80" w:after="80" w:line="200" w:lineRule="exact"/>
              <w:rPr>
                <w:rFonts w:cs="Times New Roman"/>
                <w:b/>
                <w:i/>
                <w:sz w:val="16"/>
              </w:rPr>
            </w:pPr>
          </w:p>
        </w:tc>
        <w:tc>
          <w:tcPr>
            <w:tcW w:w="1985" w:type="dxa"/>
            <w:tcBorders>
              <w:top w:val="single" w:sz="4" w:space="0" w:color="auto"/>
              <w:bottom w:val="single" w:sz="12" w:space="0" w:color="auto"/>
            </w:tcBorders>
            <w:shd w:val="clear" w:color="auto" w:fill="auto"/>
            <w:vAlign w:val="bottom"/>
          </w:tcPr>
          <w:p w14:paraId="791A3F64" w14:textId="77777777" w:rsidR="00662622" w:rsidRPr="006931BE" w:rsidRDefault="00662622" w:rsidP="00C53FDC">
            <w:pPr>
              <w:suppressAutoHyphens w:val="0"/>
              <w:spacing w:before="80" w:after="80" w:line="200" w:lineRule="exact"/>
              <w:jc w:val="right"/>
              <w:rPr>
                <w:rFonts w:cs="Times New Roman"/>
                <w:b/>
                <w:i/>
                <w:sz w:val="16"/>
              </w:rPr>
            </w:pPr>
          </w:p>
        </w:tc>
        <w:tc>
          <w:tcPr>
            <w:tcW w:w="1159" w:type="dxa"/>
            <w:tcBorders>
              <w:top w:val="single" w:sz="4" w:space="0" w:color="auto"/>
              <w:bottom w:val="single" w:sz="12" w:space="0" w:color="auto"/>
            </w:tcBorders>
            <w:shd w:val="clear" w:color="auto" w:fill="auto"/>
            <w:vAlign w:val="bottom"/>
          </w:tcPr>
          <w:p w14:paraId="7EFECE25" w14:textId="77777777" w:rsidR="00662622" w:rsidRPr="006931BE" w:rsidRDefault="00662622" w:rsidP="00C53FDC">
            <w:pPr>
              <w:suppressAutoHyphens w:val="0"/>
              <w:spacing w:before="80" w:after="80" w:line="200" w:lineRule="exact"/>
              <w:jc w:val="right"/>
              <w:rPr>
                <w:rFonts w:cs="Times New Roman"/>
                <w:b/>
                <w:i/>
                <w:sz w:val="16"/>
              </w:rPr>
            </w:pPr>
            <w:r w:rsidRPr="006931BE">
              <w:rPr>
                <w:rFonts w:cs="Times New Roman"/>
                <w:b/>
                <w:i/>
                <w:sz w:val="16"/>
              </w:rPr>
              <w:t>Определение</w:t>
            </w:r>
          </w:p>
        </w:tc>
        <w:tc>
          <w:tcPr>
            <w:tcW w:w="1018" w:type="dxa"/>
            <w:tcBorders>
              <w:top w:val="single" w:sz="4" w:space="0" w:color="auto"/>
              <w:bottom w:val="single" w:sz="12" w:space="0" w:color="auto"/>
            </w:tcBorders>
            <w:shd w:val="clear" w:color="auto" w:fill="auto"/>
            <w:vAlign w:val="bottom"/>
          </w:tcPr>
          <w:p w14:paraId="10375429" w14:textId="77777777" w:rsidR="00662622" w:rsidRPr="006931BE" w:rsidRDefault="00662622" w:rsidP="00C53FDC">
            <w:pPr>
              <w:suppressAutoHyphens w:val="0"/>
              <w:spacing w:before="80" w:after="80" w:line="200" w:lineRule="exact"/>
              <w:jc w:val="right"/>
              <w:rPr>
                <w:rFonts w:cs="Times New Roman"/>
                <w:b/>
                <w:i/>
                <w:sz w:val="16"/>
              </w:rPr>
            </w:pPr>
            <w:r w:rsidRPr="006931BE">
              <w:rPr>
                <w:rFonts w:cs="Times New Roman"/>
                <w:b/>
                <w:i/>
                <w:sz w:val="16"/>
              </w:rPr>
              <w:t>Допуск</w:t>
            </w:r>
          </w:p>
        </w:tc>
        <w:tc>
          <w:tcPr>
            <w:tcW w:w="1018" w:type="dxa"/>
            <w:tcBorders>
              <w:top w:val="single" w:sz="4" w:space="0" w:color="auto"/>
              <w:bottom w:val="single" w:sz="12" w:space="0" w:color="auto"/>
            </w:tcBorders>
            <w:shd w:val="clear" w:color="auto" w:fill="auto"/>
            <w:vAlign w:val="bottom"/>
          </w:tcPr>
          <w:p w14:paraId="35A45FF8" w14:textId="77777777" w:rsidR="00662622" w:rsidRPr="006931BE" w:rsidRDefault="00662622" w:rsidP="00C53FDC">
            <w:pPr>
              <w:suppressAutoHyphens w:val="0"/>
              <w:spacing w:before="80" w:after="80" w:line="200" w:lineRule="exact"/>
              <w:jc w:val="right"/>
              <w:rPr>
                <w:rFonts w:cs="Times New Roman"/>
                <w:b/>
                <w:i/>
                <w:sz w:val="16"/>
              </w:rPr>
            </w:pPr>
            <w:r w:rsidRPr="006931BE">
              <w:rPr>
                <w:rFonts w:cs="Times New Roman"/>
                <w:b/>
                <w:i/>
                <w:sz w:val="16"/>
              </w:rPr>
              <w:t>Единица</w:t>
            </w:r>
          </w:p>
        </w:tc>
      </w:tr>
      <w:tr w:rsidR="00662622" w:rsidRPr="006931BE" w14:paraId="790135BF" w14:textId="77777777" w:rsidTr="00C53FDC">
        <w:tc>
          <w:tcPr>
            <w:tcW w:w="2268" w:type="dxa"/>
            <w:tcBorders>
              <w:top w:val="single" w:sz="12" w:space="0" w:color="auto"/>
            </w:tcBorders>
            <w:shd w:val="clear" w:color="auto" w:fill="auto"/>
          </w:tcPr>
          <w:p w14:paraId="3F281137" w14:textId="77777777" w:rsidR="00662622" w:rsidRPr="006931BE" w:rsidRDefault="00662622" w:rsidP="00C53FDC">
            <w:pPr>
              <w:suppressAutoHyphens w:val="0"/>
              <w:spacing w:before="40" w:after="40" w:line="220" w:lineRule="exact"/>
              <w:rPr>
                <w:rFonts w:cs="Times New Roman"/>
                <w:b/>
                <w:sz w:val="18"/>
              </w:rPr>
            </w:pPr>
            <w:r w:rsidRPr="006931BE">
              <w:rPr>
                <w:rFonts w:cs="Times New Roman"/>
                <w:b/>
                <w:sz w:val="18"/>
              </w:rPr>
              <w:t>Изменение скорости</w:t>
            </w:r>
          </w:p>
        </w:tc>
        <w:tc>
          <w:tcPr>
            <w:tcW w:w="1985" w:type="dxa"/>
            <w:tcBorders>
              <w:top w:val="single" w:sz="12" w:space="0" w:color="auto"/>
            </w:tcBorders>
            <w:shd w:val="clear" w:color="auto" w:fill="auto"/>
            <w:vAlign w:val="bottom"/>
          </w:tcPr>
          <w:p w14:paraId="7F294B43"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ΔV</w:t>
            </w:r>
          </w:p>
        </w:tc>
        <w:tc>
          <w:tcPr>
            <w:tcW w:w="1159" w:type="dxa"/>
            <w:tcBorders>
              <w:top w:val="single" w:sz="12" w:space="0" w:color="auto"/>
            </w:tcBorders>
            <w:shd w:val="clear" w:color="auto" w:fill="auto"/>
            <w:vAlign w:val="bottom"/>
          </w:tcPr>
          <w:p w14:paraId="6E3932D6"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17,6</w:t>
            </w:r>
          </w:p>
        </w:tc>
        <w:tc>
          <w:tcPr>
            <w:tcW w:w="1018" w:type="dxa"/>
            <w:tcBorders>
              <w:top w:val="single" w:sz="12" w:space="0" w:color="auto"/>
            </w:tcBorders>
            <w:shd w:val="clear" w:color="auto" w:fill="auto"/>
            <w:vAlign w:val="bottom"/>
          </w:tcPr>
          <w:p w14:paraId="2360325B"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±0,9</w:t>
            </w:r>
          </w:p>
        </w:tc>
        <w:tc>
          <w:tcPr>
            <w:tcW w:w="1018" w:type="dxa"/>
            <w:tcBorders>
              <w:top w:val="single" w:sz="12" w:space="0" w:color="auto"/>
            </w:tcBorders>
            <w:shd w:val="clear" w:color="auto" w:fill="auto"/>
            <w:vAlign w:val="bottom"/>
          </w:tcPr>
          <w:p w14:paraId="3C789537"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км/ч</w:t>
            </w:r>
          </w:p>
        </w:tc>
      </w:tr>
      <w:tr w:rsidR="00662622" w:rsidRPr="006931BE" w14:paraId="288445F1" w14:textId="77777777" w:rsidTr="00C53FDC">
        <w:tc>
          <w:tcPr>
            <w:tcW w:w="2268" w:type="dxa"/>
            <w:shd w:val="clear" w:color="auto" w:fill="auto"/>
          </w:tcPr>
          <w:p w14:paraId="3E77C744" w14:textId="77777777" w:rsidR="00662622" w:rsidRPr="006931BE" w:rsidRDefault="00662622" w:rsidP="00C53FDC">
            <w:pPr>
              <w:suppressAutoHyphens w:val="0"/>
              <w:spacing w:before="40" w:after="40" w:line="220" w:lineRule="exact"/>
              <w:rPr>
                <w:rFonts w:cs="Times New Roman"/>
                <w:b/>
                <w:sz w:val="18"/>
              </w:rPr>
            </w:pPr>
            <w:r w:rsidRPr="006931BE">
              <w:rPr>
                <w:rFonts w:cs="Times New Roman"/>
                <w:b/>
                <w:sz w:val="18"/>
              </w:rPr>
              <w:t>Продолжительность</w:t>
            </w:r>
          </w:p>
        </w:tc>
        <w:tc>
          <w:tcPr>
            <w:tcW w:w="1985" w:type="dxa"/>
            <w:shd w:val="clear" w:color="auto" w:fill="auto"/>
            <w:vAlign w:val="bottom"/>
          </w:tcPr>
          <w:p w14:paraId="14243E51"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ΔT</w:t>
            </w:r>
          </w:p>
        </w:tc>
        <w:tc>
          <w:tcPr>
            <w:tcW w:w="1159" w:type="dxa"/>
            <w:shd w:val="clear" w:color="auto" w:fill="auto"/>
            <w:vAlign w:val="bottom"/>
          </w:tcPr>
          <w:p w14:paraId="4D776F42"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90,0</w:t>
            </w:r>
          </w:p>
        </w:tc>
        <w:tc>
          <w:tcPr>
            <w:tcW w:w="1018" w:type="dxa"/>
            <w:shd w:val="clear" w:color="auto" w:fill="auto"/>
            <w:vAlign w:val="bottom"/>
          </w:tcPr>
          <w:p w14:paraId="79F41BE7"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±5,0</w:t>
            </w:r>
          </w:p>
        </w:tc>
        <w:tc>
          <w:tcPr>
            <w:tcW w:w="1018" w:type="dxa"/>
            <w:shd w:val="clear" w:color="auto" w:fill="auto"/>
            <w:vAlign w:val="bottom"/>
          </w:tcPr>
          <w:p w14:paraId="24DF6076"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мс</w:t>
            </w:r>
          </w:p>
        </w:tc>
      </w:tr>
      <w:tr w:rsidR="00662622" w:rsidRPr="006931BE" w14:paraId="458D5A75" w14:textId="77777777" w:rsidTr="00C53FDC">
        <w:tc>
          <w:tcPr>
            <w:tcW w:w="2268" w:type="dxa"/>
            <w:shd w:val="clear" w:color="auto" w:fill="auto"/>
          </w:tcPr>
          <w:p w14:paraId="757BF56E" w14:textId="77777777" w:rsidR="00662622" w:rsidRPr="006931BE" w:rsidRDefault="00662622" w:rsidP="00C53FDC">
            <w:pPr>
              <w:suppressAutoHyphens w:val="0"/>
              <w:spacing w:before="40" w:after="40" w:line="220" w:lineRule="exact"/>
              <w:rPr>
                <w:rFonts w:cs="Times New Roman"/>
                <w:b/>
                <w:sz w:val="18"/>
              </w:rPr>
            </w:pPr>
            <w:r w:rsidRPr="006931BE">
              <w:rPr>
                <w:rFonts w:cs="Times New Roman"/>
                <w:b/>
                <w:sz w:val="18"/>
              </w:rPr>
              <w:t>Среднее ускорение</w:t>
            </w:r>
          </w:p>
        </w:tc>
        <w:tc>
          <w:tcPr>
            <w:tcW w:w="1985" w:type="dxa"/>
            <w:shd w:val="clear" w:color="auto" w:fill="auto"/>
            <w:vAlign w:val="bottom"/>
          </w:tcPr>
          <w:p w14:paraId="2F8376B9"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Среднее ускорение</w:t>
            </w:r>
          </w:p>
        </w:tc>
        <w:tc>
          <w:tcPr>
            <w:tcW w:w="1159" w:type="dxa"/>
            <w:shd w:val="clear" w:color="auto" w:fill="auto"/>
            <w:vAlign w:val="bottom"/>
          </w:tcPr>
          <w:p w14:paraId="616E5120"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54,3</w:t>
            </w:r>
          </w:p>
        </w:tc>
        <w:tc>
          <w:tcPr>
            <w:tcW w:w="1018" w:type="dxa"/>
            <w:shd w:val="clear" w:color="auto" w:fill="auto"/>
            <w:vAlign w:val="bottom"/>
          </w:tcPr>
          <w:p w14:paraId="602B221F"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±5,0</w:t>
            </w:r>
          </w:p>
        </w:tc>
        <w:tc>
          <w:tcPr>
            <w:tcW w:w="1018" w:type="dxa"/>
            <w:shd w:val="clear" w:color="auto" w:fill="auto"/>
            <w:vAlign w:val="bottom"/>
          </w:tcPr>
          <w:p w14:paraId="71C8F5DF"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м/с</w:t>
            </w:r>
            <w:r w:rsidRPr="006931BE">
              <w:rPr>
                <w:rFonts w:cs="Times New Roman"/>
                <w:b/>
                <w:sz w:val="18"/>
                <w:vertAlign w:val="superscript"/>
              </w:rPr>
              <w:t>2</w:t>
            </w:r>
          </w:p>
        </w:tc>
      </w:tr>
      <w:tr w:rsidR="00662622" w:rsidRPr="006931BE" w14:paraId="09B8EAE7" w14:textId="77777777" w:rsidTr="00C53FDC">
        <w:tc>
          <w:tcPr>
            <w:tcW w:w="2268" w:type="dxa"/>
            <w:tcBorders>
              <w:bottom w:val="single" w:sz="12" w:space="0" w:color="auto"/>
            </w:tcBorders>
            <w:shd w:val="clear" w:color="auto" w:fill="auto"/>
          </w:tcPr>
          <w:p w14:paraId="5AD40A73" w14:textId="77777777" w:rsidR="00662622" w:rsidRPr="006931BE" w:rsidRDefault="00662622" w:rsidP="00C53FDC">
            <w:pPr>
              <w:suppressAutoHyphens w:val="0"/>
              <w:spacing w:before="40" w:after="40" w:line="220" w:lineRule="exact"/>
              <w:rPr>
                <w:rFonts w:cs="Times New Roman"/>
                <w:b/>
                <w:sz w:val="18"/>
              </w:rPr>
            </w:pPr>
            <w:r w:rsidRPr="006931BE">
              <w:rPr>
                <w:rFonts w:cs="Times New Roman"/>
                <w:b/>
                <w:sz w:val="18"/>
              </w:rPr>
              <w:t>Ускорение в момент T=0</w:t>
            </w:r>
          </w:p>
        </w:tc>
        <w:tc>
          <w:tcPr>
            <w:tcW w:w="1985" w:type="dxa"/>
            <w:tcBorders>
              <w:bottom w:val="single" w:sz="12" w:space="0" w:color="auto"/>
            </w:tcBorders>
            <w:shd w:val="clear" w:color="auto" w:fill="auto"/>
            <w:vAlign w:val="bottom"/>
          </w:tcPr>
          <w:p w14:paraId="13A1D6B7"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AT0</w:t>
            </w:r>
          </w:p>
        </w:tc>
        <w:tc>
          <w:tcPr>
            <w:tcW w:w="1159" w:type="dxa"/>
            <w:tcBorders>
              <w:bottom w:val="single" w:sz="12" w:space="0" w:color="auto"/>
            </w:tcBorders>
            <w:shd w:val="clear" w:color="auto" w:fill="auto"/>
            <w:vAlign w:val="bottom"/>
          </w:tcPr>
          <w:p w14:paraId="42B6E466"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0,0</w:t>
            </w:r>
          </w:p>
        </w:tc>
        <w:tc>
          <w:tcPr>
            <w:tcW w:w="1018" w:type="dxa"/>
            <w:tcBorders>
              <w:bottom w:val="single" w:sz="12" w:space="0" w:color="auto"/>
            </w:tcBorders>
            <w:shd w:val="clear" w:color="auto" w:fill="auto"/>
            <w:vAlign w:val="bottom"/>
          </w:tcPr>
          <w:p w14:paraId="7D65068D"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±3,0</w:t>
            </w:r>
          </w:p>
        </w:tc>
        <w:tc>
          <w:tcPr>
            <w:tcW w:w="1018" w:type="dxa"/>
            <w:tcBorders>
              <w:bottom w:val="single" w:sz="12" w:space="0" w:color="auto"/>
            </w:tcBorders>
            <w:shd w:val="clear" w:color="auto" w:fill="auto"/>
            <w:vAlign w:val="bottom"/>
          </w:tcPr>
          <w:p w14:paraId="27B945D6" w14:textId="77777777" w:rsidR="00662622" w:rsidRPr="006931BE" w:rsidRDefault="00662622" w:rsidP="00C53FDC">
            <w:pPr>
              <w:suppressAutoHyphens w:val="0"/>
              <w:spacing w:before="40" w:after="40" w:line="220" w:lineRule="exact"/>
              <w:jc w:val="right"/>
              <w:rPr>
                <w:rFonts w:cs="Times New Roman"/>
                <w:b/>
                <w:sz w:val="18"/>
              </w:rPr>
            </w:pPr>
            <w:r w:rsidRPr="006931BE">
              <w:rPr>
                <w:rFonts w:cs="Times New Roman"/>
                <w:b/>
                <w:sz w:val="18"/>
              </w:rPr>
              <w:t>м/с</w:t>
            </w:r>
            <w:r w:rsidRPr="006931BE">
              <w:rPr>
                <w:rFonts w:cs="Times New Roman"/>
                <w:b/>
                <w:sz w:val="18"/>
                <w:vertAlign w:val="superscript"/>
              </w:rPr>
              <w:t>2</w:t>
            </w:r>
          </w:p>
        </w:tc>
      </w:tr>
    </w:tbl>
    <w:p w14:paraId="16185053" w14:textId="77777777" w:rsidR="00662622" w:rsidRPr="006931BE" w:rsidRDefault="00C53FDC" w:rsidP="00C53FDC">
      <w:pPr>
        <w:pStyle w:val="H23G"/>
      </w:pPr>
      <w:r w:rsidRPr="006931BE">
        <w:tab/>
      </w:r>
      <w:r w:rsidRPr="006931BE">
        <w:tab/>
      </w:r>
      <w:r w:rsidR="00662622" w:rsidRPr="006931BE">
        <w:t>Таблица 8-3</w:t>
      </w:r>
      <w:r w:rsidR="00662622" w:rsidRPr="006931BE">
        <w:br/>
        <w:t xml:space="preserve">Расположение контрольных точек полосы импульсного ускорения, </w:t>
      </w:r>
      <w:r w:rsidR="00662622" w:rsidRPr="006931BE">
        <w:br/>
        <w:t>полученных с помощью салазок и показанных на рис. 8-2</w:t>
      </w:r>
    </w:p>
    <w:p w14:paraId="3DCE40AB" w14:textId="77777777" w:rsidR="00662622" w:rsidRPr="006931BE" w:rsidRDefault="000A6C48" w:rsidP="000A6C48">
      <w:pPr>
        <w:pStyle w:val="H23G"/>
      </w:pPr>
      <w:r w:rsidRPr="006931BE">
        <w:tab/>
      </w:r>
      <w:r w:rsidRPr="006931BE">
        <w:tab/>
      </w:r>
      <w:r w:rsidR="00662622" w:rsidRPr="006931BE">
        <w:t>Входной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1431"/>
        <w:gridCol w:w="2254"/>
        <w:gridCol w:w="1702"/>
        <w:gridCol w:w="1983"/>
      </w:tblGrid>
      <w:tr w:rsidR="00662622" w:rsidRPr="006931BE" w14:paraId="311B76DA" w14:textId="77777777" w:rsidTr="000A6C48">
        <w:trPr>
          <w:tblHeader/>
        </w:trPr>
        <w:tc>
          <w:tcPr>
            <w:tcW w:w="1431" w:type="dxa"/>
            <w:tcBorders>
              <w:top w:val="single" w:sz="4" w:space="0" w:color="auto"/>
              <w:bottom w:val="single" w:sz="12" w:space="0" w:color="auto"/>
            </w:tcBorders>
            <w:shd w:val="clear" w:color="auto" w:fill="auto"/>
            <w:vAlign w:val="bottom"/>
          </w:tcPr>
          <w:p w14:paraId="2C93A2A9" w14:textId="77777777" w:rsidR="00662622" w:rsidRPr="006931BE" w:rsidRDefault="00662622" w:rsidP="000A6C48">
            <w:pPr>
              <w:suppressAutoHyphens w:val="0"/>
              <w:spacing w:before="80" w:after="80" w:line="200" w:lineRule="exact"/>
              <w:rPr>
                <w:rFonts w:cs="Times New Roman"/>
                <w:b/>
                <w:i/>
                <w:sz w:val="16"/>
              </w:rPr>
            </w:pPr>
            <w:r w:rsidRPr="006931BE">
              <w:rPr>
                <w:rFonts w:cs="Times New Roman"/>
                <w:b/>
                <w:i/>
                <w:sz w:val="16"/>
              </w:rPr>
              <w:t>Время (мс)</w:t>
            </w:r>
          </w:p>
        </w:tc>
        <w:tc>
          <w:tcPr>
            <w:tcW w:w="2254" w:type="dxa"/>
            <w:tcBorders>
              <w:top w:val="single" w:sz="4" w:space="0" w:color="auto"/>
              <w:bottom w:val="single" w:sz="12" w:space="0" w:color="auto"/>
            </w:tcBorders>
            <w:shd w:val="clear" w:color="auto" w:fill="auto"/>
            <w:vAlign w:val="bottom"/>
          </w:tcPr>
          <w:p w14:paraId="36D3EC43"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Восходящая (м/с</w:t>
            </w:r>
            <w:r w:rsidRPr="006931BE">
              <w:rPr>
                <w:rFonts w:cs="Times New Roman"/>
                <w:b/>
                <w:i/>
                <w:sz w:val="16"/>
                <w:vertAlign w:val="superscript"/>
              </w:rPr>
              <w:t>2</w:t>
            </w:r>
            <w:r w:rsidRPr="006931BE">
              <w:rPr>
                <w:rFonts w:cs="Times New Roman"/>
                <w:b/>
                <w:i/>
                <w:sz w:val="16"/>
              </w:rPr>
              <w:t>)</w:t>
            </w:r>
          </w:p>
        </w:tc>
        <w:tc>
          <w:tcPr>
            <w:tcW w:w="1702" w:type="dxa"/>
            <w:tcBorders>
              <w:top w:val="single" w:sz="4" w:space="0" w:color="auto"/>
              <w:bottom w:val="single" w:sz="12" w:space="0" w:color="auto"/>
            </w:tcBorders>
            <w:shd w:val="clear" w:color="auto" w:fill="auto"/>
            <w:vAlign w:val="bottom"/>
          </w:tcPr>
          <w:p w14:paraId="7B1B8906"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Время (мс)</w:t>
            </w:r>
          </w:p>
        </w:tc>
        <w:tc>
          <w:tcPr>
            <w:tcW w:w="1983" w:type="dxa"/>
            <w:tcBorders>
              <w:top w:val="single" w:sz="4" w:space="0" w:color="auto"/>
              <w:bottom w:val="single" w:sz="12" w:space="0" w:color="auto"/>
            </w:tcBorders>
            <w:shd w:val="clear" w:color="auto" w:fill="auto"/>
            <w:vAlign w:val="bottom"/>
          </w:tcPr>
          <w:p w14:paraId="6A649E58"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Нисходящая (м/с</w:t>
            </w:r>
            <w:r w:rsidRPr="006931BE">
              <w:rPr>
                <w:rFonts w:cs="Times New Roman"/>
                <w:b/>
                <w:i/>
                <w:sz w:val="16"/>
                <w:vertAlign w:val="superscript"/>
              </w:rPr>
              <w:t>2</w:t>
            </w:r>
            <w:r w:rsidRPr="006931BE">
              <w:rPr>
                <w:rFonts w:cs="Times New Roman"/>
                <w:b/>
                <w:i/>
                <w:sz w:val="16"/>
              </w:rPr>
              <w:t>)</w:t>
            </w:r>
          </w:p>
        </w:tc>
      </w:tr>
      <w:tr w:rsidR="00662622" w:rsidRPr="006931BE" w14:paraId="1D1D0CD9" w14:textId="77777777" w:rsidTr="000A6C48">
        <w:tc>
          <w:tcPr>
            <w:tcW w:w="1431" w:type="dxa"/>
            <w:tcBorders>
              <w:top w:val="single" w:sz="12" w:space="0" w:color="auto"/>
            </w:tcBorders>
            <w:shd w:val="clear" w:color="auto" w:fill="auto"/>
          </w:tcPr>
          <w:p w14:paraId="05AB5DB8"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4,2</w:t>
            </w:r>
          </w:p>
        </w:tc>
        <w:tc>
          <w:tcPr>
            <w:tcW w:w="2254" w:type="dxa"/>
            <w:tcBorders>
              <w:top w:val="single" w:sz="12" w:space="0" w:color="auto"/>
            </w:tcBorders>
            <w:shd w:val="clear" w:color="auto" w:fill="auto"/>
            <w:vAlign w:val="bottom"/>
          </w:tcPr>
          <w:p w14:paraId="1A370B20"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10,8</w:t>
            </w:r>
          </w:p>
        </w:tc>
        <w:tc>
          <w:tcPr>
            <w:tcW w:w="1702" w:type="dxa"/>
            <w:tcBorders>
              <w:top w:val="single" w:sz="12" w:space="0" w:color="auto"/>
            </w:tcBorders>
            <w:shd w:val="clear" w:color="auto" w:fill="auto"/>
            <w:vAlign w:val="bottom"/>
          </w:tcPr>
          <w:p w14:paraId="4CB295B4"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8,4</w:t>
            </w:r>
          </w:p>
        </w:tc>
        <w:tc>
          <w:tcPr>
            <w:tcW w:w="1983" w:type="dxa"/>
            <w:tcBorders>
              <w:top w:val="single" w:sz="12" w:space="0" w:color="auto"/>
            </w:tcBorders>
            <w:shd w:val="clear" w:color="auto" w:fill="auto"/>
            <w:vAlign w:val="bottom"/>
          </w:tcPr>
          <w:p w14:paraId="7A25F460"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10,8</w:t>
            </w:r>
          </w:p>
        </w:tc>
      </w:tr>
      <w:tr w:rsidR="00662622" w:rsidRPr="006931BE" w14:paraId="295805F8" w14:textId="77777777" w:rsidTr="000A6C48">
        <w:tc>
          <w:tcPr>
            <w:tcW w:w="1431" w:type="dxa"/>
            <w:shd w:val="clear" w:color="auto" w:fill="auto"/>
          </w:tcPr>
          <w:p w14:paraId="7E82B1FA"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5,3</w:t>
            </w:r>
          </w:p>
        </w:tc>
        <w:tc>
          <w:tcPr>
            <w:tcW w:w="2254" w:type="dxa"/>
            <w:shd w:val="clear" w:color="auto" w:fill="auto"/>
            <w:vAlign w:val="bottom"/>
          </w:tcPr>
          <w:p w14:paraId="76F2B928"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14,2</w:t>
            </w:r>
          </w:p>
        </w:tc>
        <w:tc>
          <w:tcPr>
            <w:tcW w:w="1702" w:type="dxa"/>
            <w:shd w:val="clear" w:color="auto" w:fill="auto"/>
            <w:vAlign w:val="bottom"/>
          </w:tcPr>
          <w:p w14:paraId="58B61EC1"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9,5</w:t>
            </w:r>
          </w:p>
        </w:tc>
        <w:tc>
          <w:tcPr>
            <w:tcW w:w="1983" w:type="dxa"/>
            <w:shd w:val="clear" w:color="auto" w:fill="auto"/>
            <w:vAlign w:val="bottom"/>
          </w:tcPr>
          <w:p w14:paraId="5DC6A941"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14,2</w:t>
            </w:r>
          </w:p>
        </w:tc>
      </w:tr>
      <w:tr w:rsidR="00662622" w:rsidRPr="006931BE" w14:paraId="36C90D84" w14:textId="77777777" w:rsidTr="000A6C48">
        <w:tc>
          <w:tcPr>
            <w:tcW w:w="1431" w:type="dxa"/>
            <w:shd w:val="clear" w:color="auto" w:fill="auto"/>
          </w:tcPr>
          <w:p w14:paraId="30E9CF64"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6,3</w:t>
            </w:r>
          </w:p>
        </w:tc>
        <w:tc>
          <w:tcPr>
            <w:tcW w:w="2254" w:type="dxa"/>
            <w:shd w:val="clear" w:color="auto" w:fill="auto"/>
            <w:vAlign w:val="bottom"/>
          </w:tcPr>
          <w:p w14:paraId="14C5F012"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18,0</w:t>
            </w:r>
          </w:p>
        </w:tc>
        <w:tc>
          <w:tcPr>
            <w:tcW w:w="1702" w:type="dxa"/>
            <w:shd w:val="clear" w:color="auto" w:fill="auto"/>
            <w:vAlign w:val="bottom"/>
          </w:tcPr>
          <w:p w14:paraId="0897939F"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10,5</w:t>
            </w:r>
          </w:p>
        </w:tc>
        <w:tc>
          <w:tcPr>
            <w:tcW w:w="1983" w:type="dxa"/>
            <w:shd w:val="clear" w:color="auto" w:fill="auto"/>
            <w:vAlign w:val="bottom"/>
          </w:tcPr>
          <w:p w14:paraId="3A06ED44"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18,0</w:t>
            </w:r>
          </w:p>
        </w:tc>
      </w:tr>
      <w:tr w:rsidR="00662622" w:rsidRPr="006931BE" w14:paraId="19BAD9F0" w14:textId="77777777" w:rsidTr="000A6C48">
        <w:tc>
          <w:tcPr>
            <w:tcW w:w="1431" w:type="dxa"/>
            <w:shd w:val="clear" w:color="auto" w:fill="auto"/>
          </w:tcPr>
          <w:p w14:paraId="5A184330"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7,4</w:t>
            </w:r>
          </w:p>
        </w:tc>
        <w:tc>
          <w:tcPr>
            <w:tcW w:w="2254" w:type="dxa"/>
            <w:shd w:val="clear" w:color="auto" w:fill="auto"/>
            <w:vAlign w:val="bottom"/>
          </w:tcPr>
          <w:p w14:paraId="6FD6782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22,3</w:t>
            </w:r>
          </w:p>
        </w:tc>
        <w:tc>
          <w:tcPr>
            <w:tcW w:w="1702" w:type="dxa"/>
            <w:shd w:val="clear" w:color="auto" w:fill="auto"/>
            <w:vAlign w:val="bottom"/>
          </w:tcPr>
          <w:p w14:paraId="11CC69B4"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11,6</w:t>
            </w:r>
          </w:p>
        </w:tc>
        <w:tc>
          <w:tcPr>
            <w:tcW w:w="1983" w:type="dxa"/>
            <w:shd w:val="clear" w:color="auto" w:fill="auto"/>
            <w:vAlign w:val="bottom"/>
          </w:tcPr>
          <w:p w14:paraId="69FFE9D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22,3</w:t>
            </w:r>
          </w:p>
        </w:tc>
      </w:tr>
      <w:tr w:rsidR="00662622" w:rsidRPr="006931BE" w14:paraId="2A99185A" w14:textId="77777777" w:rsidTr="000A6C48">
        <w:tc>
          <w:tcPr>
            <w:tcW w:w="1431" w:type="dxa"/>
            <w:shd w:val="clear" w:color="auto" w:fill="auto"/>
          </w:tcPr>
          <w:p w14:paraId="30479731"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8,4</w:t>
            </w:r>
          </w:p>
        </w:tc>
        <w:tc>
          <w:tcPr>
            <w:tcW w:w="2254" w:type="dxa"/>
            <w:shd w:val="clear" w:color="auto" w:fill="auto"/>
            <w:vAlign w:val="bottom"/>
          </w:tcPr>
          <w:p w14:paraId="458005D2"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27,0</w:t>
            </w:r>
          </w:p>
        </w:tc>
        <w:tc>
          <w:tcPr>
            <w:tcW w:w="1702" w:type="dxa"/>
            <w:shd w:val="clear" w:color="auto" w:fill="auto"/>
            <w:vAlign w:val="bottom"/>
          </w:tcPr>
          <w:p w14:paraId="5B6C2D04"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12,6</w:t>
            </w:r>
          </w:p>
        </w:tc>
        <w:tc>
          <w:tcPr>
            <w:tcW w:w="1983" w:type="dxa"/>
            <w:shd w:val="clear" w:color="auto" w:fill="auto"/>
            <w:vAlign w:val="bottom"/>
          </w:tcPr>
          <w:p w14:paraId="6007E996"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27,0</w:t>
            </w:r>
          </w:p>
        </w:tc>
      </w:tr>
      <w:tr w:rsidR="00662622" w:rsidRPr="006931BE" w14:paraId="463B67F7" w14:textId="77777777" w:rsidTr="000A6C48">
        <w:tc>
          <w:tcPr>
            <w:tcW w:w="1431" w:type="dxa"/>
            <w:shd w:val="clear" w:color="auto" w:fill="auto"/>
          </w:tcPr>
          <w:p w14:paraId="4E480E02"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9,5</w:t>
            </w:r>
          </w:p>
        </w:tc>
        <w:tc>
          <w:tcPr>
            <w:tcW w:w="2254" w:type="dxa"/>
            <w:shd w:val="clear" w:color="auto" w:fill="auto"/>
            <w:vAlign w:val="bottom"/>
          </w:tcPr>
          <w:p w14:paraId="3D4E5059"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32,2</w:t>
            </w:r>
          </w:p>
        </w:tc>
        <w:tc>
          <w:tcPr>
            <w:tcW w:w="1702" w:type="dxa"/>
            <w:shd w:val="clear" w:color="auto" w:fill="auto"/>
            <w:vAlign w:val="bottom"/>
          </w:tcPr>
          <w:p w14:paraId="006D3636"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13,7</w:t>
            </w:r>
          </w:p>
        </w:tc>
        <w:tc>
          <w:tcPr>
            <w:tcW w:w="1983" w:type="dxa"/>
            <w:shd w:val="clear" w:color="auto" w:fill="auto"/>
            <w:vAlign w:val="bottom"/>
          </w:tcPr>
          <w:p w14:paraId="78C55ADA"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32,2</w:t>
            </w:r>
          </w:p>
        </w:tc>
      </w:tr>
      <w:tr w:rsidR="00662622" w:rsidRPr="006931BE" w14:paraId="3950BD12" w14:textId="77777777" w:rsidTr="000A6C48">
        <w:tc>
          <w:tcPr>
            <w:tcW w:w="1431" w:type="dxa"/>
            <w:shd w:val="clear" w:color="auto" w:fill="auto"/>
          </w:tcPr>
          <w:p w14:paraId="70103D07"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10,5</w:t>
            </w:r>
          </w:p>
        </w:tc>
        <w:tc>
          <w:tcPr>
            <w:tcW w:w="2254" w:type="dxa"/>
            <w:shd w:val="clear" w:color="auto" w:fill="auto"/>
            <w:vAlign w:val="bottom"/>
          </w:tcPr>
          <w:p w14:paraId="3A022EA1"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37,8</w:t>
            </w:r>
          </w:p>
        </w:tc>
        <w:tc>
          <w:tcPr>
            <w:tcW w:w="1702" w:type="dxa"/>
            <w:shd w:val="clear" w:color="auto" w:fill="auto"/>
            <w:vAlign w:val="bottom"/>
          </w:tcPr>
          <w:p w14:paraId="00C39E59"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14,7</w:t>
            </w:r>
          </w:p>
        </w:tc>
        <w:tc>
          <w:tcPr>
            <w:tcW w:w="1983" w:type="dxa"/>
            <w:shd w:val="clear" w:color="auto" w:fill="auto"/>
            <w:vAlign w:val="bottom"/>
          </w:tcPr>
          <w:p w14:paraId="6B9E7739"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37,8</w:t>
            </w:r>
          </w:p>
        </w:tc>
      </w:tr>
      <w:tr w:rsidR="00662622" w:rsidRPr="006931BE" w14:paraId="1017D8F3" w14:textId="77777777" w:rsidTr="000A6C48">
        <w:tc>
          <w:tcPr>
            <w:tcW w:w="1431" w:type="dxa"/>
            <w:shd w:val="clear" w:color="auto" w:fill="auto"/>
          </w:tcPr>
          <w:p w14:paraId="69722830"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11,6</w:t>
            </w:r>
          </w:p>
        </w:tc>
        <w:tc>
          <w:tcPr>
            <w:tcW w:w="2254" w:type="dxa"/>
            <w:shd w:val="clear" w:color="auto" w:fill="auto"/>
            <w:vAlign w:val="bottom"/>
          </w:tcPr>
          <w:p w14:paraId="5B7CB2AC"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43,7</w:t>
            </w:r>
          </w:p>
        </w:tc>
        <w:tc>
          <w:tcPr>
            <w:tcW w:w="1702" w:type="dxa"/>
            <w:shd w:val="clear" w:color="auto" w:fill="auto"/>
            <w:vAlign w:val="bottom"/>
          </w:tcPr>
          <w:p w14:paraId="59DF464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15,8</w:t>
            </w:r>
          </w:p>
        </w:tc>
        <w:tc>
          <w:tcPr>
            <w:tcW w:w="1983" w:type="dxa"/>
            <w:shd w:val="clear" w:color="auto" w:fill="auto"/>
            <w:vAlign w:val="bottom"/>
          </w:tcPr>
          <w:p w14:paraId="6597EACE"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43,7</w:t>
            </w:r>
          </w:p>
        </w:tc>
      </w:tr>
      <w:tr w:rsidR="00662622" w:rsidRPr="006931BE" w14:paraId="2EA8D342" w14:textId="77777777" w:rsidTr="000A6C48">
        <w:tc>
          <w:tcPr>
            <w:tcW w:w="1431" w:type="dxa"/>
            <w:shd w:val="clear" w:color="auto" w:fill="auto"/>
          </w:tcPr>
          <w:p w14:paraId="7DEA9C45"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12,6</w:t>
            </w:r>
          </w:p>
        </w:tc>
        <w:tc>
          <w:tcPr>
            <w:tcW w:w="2254" w:type="dxa"/>
            <w:shd w:val="clear" w:color="auto" w:fill="auto"/>
            <w:vAlign w:val="bottom"/>
          </w:tcPr>
          <w:p w14:paraId="2C79F389"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49,8</w:t>
            </w:r>
          </w:p>
        </w:tc>
        <w:tc>
          <w:tcPr>
            <w:tcW w:w="1702" w:type="dxa"/>
            <w:shd w:val="clear" w:color="auto" w:fill="auto"/>
            <w:vAlign w:val="bottom"/>
          </w:tcPr>
          <w:p w14:paraId="5D809AF8"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16,8</w:t>
            </w:r>
          </w:p>
        </w:tc>
        <w:tc>
          <w:tcPr>
            <w:tcW w:w="1983" w:type="dxa"/>
            <w:shd w:val="clear" w:color="auto" w:fill="auto"/>
            <w:vAlign w:val="bottom"/>
          </w:tcPr>
          <w:p w14:paraId="29C611E2"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49,8</w:t>
            </w:r>
          </w:p>
        </w:tc>
      </w:tr>
      <w:tr w:rsidR="00662622" w:rsidRPr="006931BE" w14:paraId="26613633" w14:textId="77777777" w:rsidTr="000A6C48">
        <w:tc>
          <w:tcPr>
            <w:tcW w:w="1431" w:type="dxa"/>
            <w:shd w:val="clear" w:color="auto" w:fill="auto"/>
          </w:tcPr>
          <w:p w14:paraId="1DBD61BF"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13,7</w:t>
            </w:r>
          </w:p>
        </w:tc>
        <w:tc>
          <w:tcPr>
            <w:tcW w:w="2254" w:type="dxa"/>
            <w:shd w:val="clear" w:color="auto" w:fill="auto"/>
            <w:vAlign w:val="bottom"/>
          </w:tcPr>
          <w:p w14:paraId="055B9CE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56,0</w:t>
            </w:r>
          </w:p>
        </w:tc>
        <w:tc>
          <w:tcPr>
            <w:tcW w:w="1702" w:type="dxa"/>
            <w:shd w:val="clear" w:color="auto" w:fill="auto"/>
            <w:vAlign w:val="bottom"/>
          </w:tcPr>
          <w:p w14:paraId="269F0C75"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17,9</w:t>
            </w:r>
          </w:p>
        </w:tc>
        <w:tc>
          <w:tcPr>
            <w:tcW w:w="1983" w:type="dxa"/>
            <w:shd w:val="clear" w:color="auto" w:fill="auto"/>
            <w:vAlign w:val="bottom"/>
          </w:tcPr>
          <w:p w14:paraId="3EADA35F"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56,0</w:t>
            </w:r>
          </w:p>
        </w:tc>
      </w:tr>
      <w:tr w:rsidR="00662622" w:rsidRPr="006931BE" w14:paraId="63FBE73C" w14:textId="77777777" w:rsidTr="000A6C48">
        <w:tc>
          <w:tcPr>
            <w:tcW w:w="1431" w:type="dxa"/>
            <w:shd w:val="clear" w:color="auto" w:fill="auto"/>
          </w:tcPr>
          <w:p w14:paraId="7A690F53"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14,7</w:t>
            </w:r>
          </w:p>
        </w:tc>
        <w:tc>
          <w:tcPr>
            <w:tcW w:w="2254" w:type="dxa"/>
            <w:shd w:val="clear" w:color="auto" w:fill="auto"/>
            <w:vAlign w:val="bottom"/>
          </w:tcPr>
          <w:p w14:paraId="2B7DEA53"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62,2</w:t>
            </w:r>
          </w:p>
        </w:tc>
        <w:tc>
          <w:tcPr>
            <w:tcW w:w="1702" w:type="dxa"/>
            <w:shd w:val="clear" w:color="auto" w:fill="auto"/>
            <w:vAlign w:val="bottom"/>
          </w:tcPr>
          <w:p w14:paraId="18933FB5"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18,9</w:t>
            </w:r>
          </w:p>
        </w:tc>
        <w:tc>
          <w:tcPr>
            <w:tcW w:w="1983" w:type="dxa"/>
            <w:shd w:val="clear" w:color="auto" w:fill="auto"/>
            <w:vAlign w:val="bottom"/>
          </w:tcPr>
          <w:p w14:paraId="63FFB62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62,2</w:t>
            </w:r>
          </w:p>
        </w:tc>
      </w:tr>
      <w:tr w:rsidR="00662622" w:rsidRPr="006931BE" w14:paraId="696E03DA" w14:textId="77777777" w:rsidTr="000A6C48">
        <w:tc>
          <w:tcPr>
            <w:tcW w:w="1431" w:type="dxa"/>
            <w:shd w:val="clear" w:color="auto" w:fill="auto"/>
          </w:tcPr>
          <w:p w14:paraId="51E2C64E"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15,8</w:t>
            </w:r>
          </w:p>
        </w:tc>
        <w:tc>
          <w:tcPr>
            <w:tcW w:w="2254" w:type="dxa"/>
            <w:shd w:val="clear" w:color="auto" w:fill="auto"/>
            <w:vAlign w:val="bottom"/>
          </w:tcPr>
          <w:p w14:paraId="03DE928E"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68,4</w:t>
            </w:r>
          </w:p>
        </w:tc>
        <w:tc>
          <w:tcPr>
            <w:tcW w:w="1702" w:type="dxa"/>
            <w:shd w:val="clear" w:color="auto" w:fill="auto"/>
            <w:vAlign w:val="bottom"/>
          </w:tcPr>
          <w:p w14:paraId="0CA8FA80"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20,0</w:t>
            </w:r>
          </w:p>
        </w:tc>
        <w:tc>
          <w:tcPr>
            <w:tcW w:w="1983" w:type="dxa"/>
            <w:shd w:val="clear" w:color="auto" w:fill="auto"/>
            <w:vAlign w:val="bottom"/>
          </w:tcPr>
          <w:p w14:paraId="499EBAB8"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68,4</w:t>
            </w:r>
          </w:p>
        </w:tc>
      </w:tr>
      <w:tr w:rsidR="00662622" w:rsidRPr="006931BE" w14:paraId="4CBE296E" w14:textId="77777777" w:rsidTr="000A6C48">
        <w:tc>
          <w:tcPr>
            <w:tcW w:w="1431" w:type="dxa"/>
            <w:shd w:val="clear" w:color="auto" w:fill="auto"/>
          </w:tcPr>
          <w:p w14:paraId="3C96A853"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16,8</w:t>
            </w:r>
          </w:p>
        </w:tc>
        <w:tc>
          <w:tcPr>
            <w:tcW w:w="2254" w:type="dxa"/>
            <w:shd w:val="clear" w:color="auto" w:fill="auto"/>
            <w:vAlign w:val="bottom"/>
          </w:tcPr>
          <w:p w14:paraId="7AC441BB"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74,3</w:t>
            </w:r>
          </w:p>
        </w:tc>
        <w:tc>
          <w:tcPr>
            <w:tcW w:w="1702" w:type="dxa"/>
            <w:shd w:val="clear" w:color="auto" w:fill="auto"/>
            <w:vAlign w:val="bottom"/>
          </w:tcPr>
          <w:p w14:paraId="561A8B02"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21,0</w:t>
            </w:r>
          </w:p>
        </w:tc>
        <w:tc>
          <w:tcPr>
            <w:tcW w:w="1983" w:type="dxa"/>
            <w:shd w:val="clear" w:color="auto" w:fill="auto"/>
            <w:vAlign w:val="bottom"/>
          </w:tcPr>
          <w:p w14:paraId="5353B11B"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74,3</w:t>
            </w:r>
          </w:p>
        </w:tc>
      </w:tr>
      <w:tr w:rsidR="00662622" w:rsidRPr="006931BE" w14:paraId="60549B31" w14:textId="77777777" w:rsidTr="000A6C48">
        <w:tc>
          <w:tcPr>
            <w:tcW w:w="1431" w:type="dxa"/>
            <w:shd w:val="clear" w:color="auto" w:fill="auto"/>
          </w:tcPr>
          <w:p w14:paraId="36484BE2"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17,9</w:t>
            </w:r>
          </w:p>
        </w:tc>
        <w:tc>
          <w:tcPr>
            <w:tcW w:w="2254" w:type="dxa"/>
            <w:shd w:val="clear" w:color="auto" w:fill="auto"/>
            <w:vAlign w:val="bottom"/>
          </w:tcPr>
          <w:p w14:paraId="0E93FEA9"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80,0</w:t>
            </w:r>
          </w:p>
        </w:tc>
        <w:tc>
          <w:tcPr>
            <w:tcW w:w="1702" w:type="dxa"/>
            <w:shd w:val="clear" w:color="auto" w:fill="auto"/>
            <w:vAlign w:val="bottom"/>
          </w:tcPr>
          <w:p w14:paraId="5E9D5FE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22,1</w:t>
            </w:r>
          </w:p>
        </w:tc>
        <w:tc>
          <w:tcPr>
            <w:tcW w:w="1983" w:type="dxa"/>
            <w:shd w:val="clear" w:color="auto" w:fill="auto"/>
            <w:vAlign w:val="bottom"/>
          </w:tcPr>
          <w:p w14:paraId="5674F7D5"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80,0</w:t>
            </w:r>
          </w:p>
        </w:tc>
      </w:tr>
      <w:tr w:rsidR="00662622" w:rsidRPr="006931BE" w14:paraId="479DDF2B" w14:textId="77777777" w:rsidTr="000A6C48">
        <w:tc>
          <w:tcPr>
            <w:tcW w:w="1431" w:type="dxa"/>
            <w:tcBorders>
              <w:bottom w:val="single" w:sz="12" w:space="0" w:color="auto"/>
            </w:tcBorders>
            <w:shd w:val="clear" w:color="auto" w:fill="auto"/>
          </w:tcPr>
          <w:p w14:paraId="28D28776"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18,9</w:t>
            </w:r>
          </w:p>
        </w:tc>
        <w:tc>
          <w:tcPr>
            <w:tcW w:w="2254" w:type="dxa"/>
            <w:tcBorders>
              <w:bottom w:val="single" w:sz="12" w:space="0" w:color="auto"/>
            </w:tcBorders>
            <w:shd w:val="clear" w:color="auto" w:fill="auto"/>
            <w:vAlign w:val="bottom"/>
          </w:tcPr>
          <w:p w14:paraId="2FA3797C"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85,2</w:t>
            </w:r>
          </w:p>
        </w:tc>
        <w:tc>
          <w:tcPr>
            <w:tcW w:w="1702" w:type="dxa"/>
            <w:tcBorders>
              <w:bottom w:val="single" w:sz="12" w:space="0" w:color="auto"/>
            </w:tcBorders>
            <w:shd w:val="clear" w:color="auto" w:fill="auto"/>
            <w:vAlign w:val="bottom"/>
          </w:tcPr>
          <w:p w14:paraId="2D7845B1"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23,1</w:t>
            </w:r>
          </w:p>
        </w:tc>
        <w:tc>
          <w:tcPr>
            <w:tcW w:w="1983" w:type="dxa"/>
            <w:tcBorders>
              <w:bottom w:val="single" w:sz="12" w:space="0" w:color="auto"/>
            </w:tcBorders>
            <w:shd w:val="clear" w:color="auto" w:fill="auto"/>
            <w:vAlign w:val="bottom"/>
          </w:tcPr>
          <w:p w14:paraId="7A166140"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85,2</w:t>
            </w:r>
          </w:p>
        </w:tc>
      </w:tr>
    </w:tbl>
    <w:p w14:paraId="0E874579" w14:textId="77777777" w:rsidR="00662622" w:rsidRPr="006931BE" w:rsidRDefault="000A6C48" w:rsidP="000A6C48">
      <w:pPr>
        <w:pStyle w:val="H23G"/>
      </w:pPr>
      <w:r w:rsidRPr="006931BE">
        <w:tab/>
      </w:r>
      <w:r w:rsidRPr="006931BE">
        <w:tab/>
      </w:r>
      <w:r w:rsidR="00662622" w:rsidRPr="006931BE">
        <w:t>Пиковый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1842"/>
        <w:gridCol w:w="1843"/>
        <w:gridCol w:w="1842"/>
        <w:gridCol w:w="1843"/>
      </w:tblGrid>
      <w:tr w:rsidR="00662622" w:rsidRPr="006931BE" w14:paraId="76C94D5D" w14:textId="77777777" w:rsidTr="004A0BC0">
        <w:trPr>
          <w:tblHeader/>
        </w:trPr>
        <w:tc>
          <w:tcPr>
            <w:tcW w:w="1842" w:type="dxa"/>
            <w:tcBorders>
              <w:top w:val="single" w:sz="4" w:space="0" w:color="auto"/>
              <w:bottom w:val="single" w:sz="12" w:space="0" w:color="auto"/>
            </w:tcBorders>
            <w:shd w:val="clear" w:color="auto" w:fill="auto"/>
            <w:vAlign w:val="bottom"/>
          </w:tcPr>
          <w:p w14:paraId="7680E60E" w14:textId="77777777" w:rsidR="00662622" w:rsidRPr="006931BE" w:rsidRDefault="00662622" w:rsidP="000A6C48">
            <w:pPr>
              <w:suppressAutoHyphens w:val="0"/>
              <w:spacing w:before="80" w:after="80" w:line="200" w:lineRule="exact"/>
              <w:rPr>
                <w:rFonts w:cs="Times New Roman"/>
                <w:b/>
                <w:i/>
                <w:sz w:val="16"/>
              </w:rPr>
            </w:pPr>
            <w:r w:rsidRPr="006931BE">
              <w:rPr>
                <w:rFonts w:cs="Times New Roman"/>
                <w:b/>
                <w:i/>
                <w:sz w:val="16"/>
              </w:rPr>
              <w:t>Время (мс)</w:t>
            </w:r>
          </w:p>
        </w:tc>
        <w:tc>
          <w:tcPr>
            <w:tcW w:w="1843" w:type="dxa"/>
            <w:tcBorders>
              <w:top w:val="single" w:sz="4" w:space="0" w:color="auto"/>
              <w:bottom w:val="single" w:sz="12" w:space="0" w:color="auto"/>
            </w:tcBorders>
            <w:shd w:val="clear" w:color="auto" w:fill="auto"/>
            <w:vAlign w:val="bottom"/>
          </w:tcPr>
          <w:p w14:paraId="4A06A2A4"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Макс.-Горизонт. (м/с</w:t>
            </w:r>
            <w:r w:rsidRPr="006931BE">
              <w:rPr>
                <w:rFonts w:cs="Times New Roman"/>
                <w:b/>
                <w:i/>
                <w:sz w:val="16"/>
                <w:vertAlign w:val="superscript"/>
              </w:rPr>
              <w:t>2</w:t>
            </w:r>
            <w:r w:rsidRPr="006931BE">
              <w:rPr>
                <w:rFonts w:cs="Times New Roman"/>
                <w:b/>
                <w:i/>
                <w:sz w:val="16"/>
              </w:rPr>
              <w:t>)</w:t>
            </w:r>
          </w:p>
        </w:tc>
        <w:tc>
          <w:tcPr>
            <w:tcW w:w="1842" w:type="dxa"/>
            <w:tcBorders>
              <w:top w:val="single" w:sz="4" w:space="0" w:color="auto"/>
              <w:bottom w:val="single" w:sz="12" w:space="0" w:color="auto"/>
            </w:tcBorders>
            <w:shd w:val="clear" w:color="auto" w:fill="auto"/>
            <w:vAlign w:val="bottom"/>
          </w:tcPr>
          <w:p w14:paraId="7B9A5BA5"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Время (мс)</w:t>
            </w:r>
          </w:p>
        </w:tc>
        <w:tc>
          <w:tcPr>
            <w:tcW w:w="1843" w:type="dxa"/>
            <w:tcBorders>
              <w:top w:val="single" w:sz="4" w:space="0" w:color="auto"/>
              <w:bottom w:val="single" w:sz="12" w:space="0" w:color="auto"/>
            </w:tcBorders>
            <w:shd w:val="clear" w:color="auto" w:fill="auto"/>
            <w:vAlign w:val="bottom"/>
          </w:tcPr>
          <w:p w14:paraId="6BBAC29F"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Макс.-Вертик. (м/с</w:t>
            </w:r>
            <w:r w:rsidRPr="006931BE">
              <w:rPr>
                <w:rFonts w:cs="Times New Roman"/>
                <w:b/>
                <w:i/>
                <w:sz w:val="16"/>
                <w:vertAlign w:val="superscript"/>
              </w:rPr>
              <w:t>2</w:t>
            </w:r>
            <w:r w:rsidRPr="006931BE">
              <w:rPr>
                <w:rFonts w:cs="Times New Roman"/>
                <w:b/>
                <w:i/>
                <w:sz w:val="16"/>
              </w:rPr>
              <w:t>)</w:t>
            </w:r>
          </w:p>
        </w:tc>
      </w:tr>
      <w:tr w:rsidR="00662622" w:rsidRPr="006931BE" w14:paraId="269796FF" w14:textId="77777777" w:rsidTr="004A0BC0">
        <w:tc>
          <w:tcPr>
            <w:tcW w:w="1842" w:type="dxa"/>
            <w:tcBorders>
              <w:top w:val="single" w:sz="12" w:space="0" w:color="auto"/>
            </w:tcBorders>
            <w:shd w:val="clear" w:color="auto" w:fill="auto"/>
          </w:tcPr>
          <w:p w14:paraId="23A9CF84"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17,9</w:t>
            </w:r>
          </w:p>
        </w:tc>
        <w:tc>
          <w:tcPr>
            <w:tcW w:w="1843" w:type="dxa"/>
            <w:tcBorders>
              <w:top w:val="single" w:sz="12" w:space="0" w:color="auto"/>
            </w:tcBorders>
            <w:shd w:val="clear" w:color="auto" w:fill="auto"/>
            <w:vAlign w:val="bottom"/>
          </w:tcPr>
          <w:p w14:paraId="448AAFA1"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113,3</w:t>
            </w:r>
          </w:p>
        </w:tc>
        <w:tc>
          <w:tcPr>
            <w:tcW w:w="1842" w:type="dxa"/>
            <w:tcBorders>
              <w:top w:val="single" w:sz="12" w:space="0" w:color="auto"/>
            </w:tcBorders>
            <w:shd w:val="clear" w:color="auto" w:fill="auto"/>
            <w:vAlign w:val="bottom"/>
          </w:tcPr>
          <w:p w14:paraId="17808191"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28,4</w:t>
            </w:r>
          </w:p>
        </w:tc>
        <w:tc>
          <w:tcPr>
            <w:tcW w:w="1843" w:type="dxa"/>
            <w:tcBorders>
              <w:top w:val="single" w:sz="12" w:space="0" w:color="auto"/>
            </w:tcBorders>
            <w:shd w:val="clear" w:color="auto" w:fill="auto"/>
            <w:vAlign w:val="bottom"/>
          </w:tcPr>
          <w:p w14:paraId="37F7557E"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82,4</w:t>
            </w:r>
          </w:p>
        </w:tc>
      </w:tr>
      <w:tr w:rsidR="00662622" w:rsidRPr="006931BE" w14:paraId="087BA45F" w14:textId="77777777" w:rsidTr="004A0BC0">
        <w:tc>
          <w:tcPr>
            <w:tcW w:w="1842" w:type="dxa"/>
            <w:tcBorders>
              <w:bottom w:val="single" w:sz="12" w:space="0" w:color="auto"/>
            </w:tcBorders>
            <w:shd w:val="clear" w:color="auto" w:fill="auto"/>
          </w:tcPr>
          <w:p w14:paraId="20886E69"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38,9</w:t>
            </w:r>
          </w:p>
        </w:tc>
        <w:tc>
          <w:tcPr>
            <w:tcW w:w="1843" w:type="dxa"/>
            <w:tcBorders>
              <w:bottom w:val="single" w:sz="12" w:space="0" w:color="auto"/>
            </w:tcBorders>
            <w:shd w:val="clear" w:color="auto" w:fill="auto"/>
            <w:vAlign w:val="bottom"/>
          </w:tcPr>
          <w:p w14:paraId="2D006758"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113,3</w:t>
            </w:r>
          </w:p>
        </w:tc>
        <w:tc>
          <w:tcPr>
            <w:tcW w:w="1842" w:type="dxa"/>
            <w:tcBorders>
              <w:bottom w:val="single" w:sz="12" w:space="0" w:color="auto"/>
            </w:tcBorders>
            <w:shd w:val="clear" w:color="auto" w:fill="auto"/>
            <w:vAlign w:val="bottom"/>
          </w:tcPr>
          <w:p w14:paraId="0389737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28,4</w:t>
            </w:r>
          </w:p>
        </w:tc>
        <w:tc>
          <w:tcPr>
            <w:tcW w:w="1843" w:type="dxa"/>
            <w:tcBorders>
              <w:bottom w:val="single" w:sz="12" w:space="0" w:color="auto"/>
            </w:tcBorders>
            <w:shd w:val="clear" w:color="auto" w:fill="auto"/>
            <w:vAlign w:val="bottom"/>
          </w:tcPr>
          <w:p w14:paraId="4B1F3D33"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92,7</w:t>
            </w:r>
          </w:p>
        </w:tc>
      </w:tr>
    </w:tbl>
    <w:p w14:paraId="0A5D97FF" w14:textId="77777777" w:rsidR="000A6C48" w:rsidRPr="006931BE" w:rsidRDefault="000A6C48" w:rsidP="000A6C48">
      <w:pPr>
        <w:pStyle w:val="H23G"/>
      </w:pPr>
    </w:p>
    <w:p w14:paraId="439CD00D" w14:textId="77777777" w:rsidR="000A6C48" w:rsidRPr="006931BE" w:rsidRDefault="000A6C48">
      <w:pPr>
        <w:suppressAutoHyphens w:val="0"/>
        <w:spacing w:line="240" w:lineRule="auto"/>
        <w:rPr>
          <w:rFonts w:eastAsia="Times New Roman" w:cs="Times New Roman"/>
          <w:b/>
          <w:szCs w:val="20"/>
          <w:lang w:eastAsia="ru-RU"/>
        </w:rPr>
      </w:pPr>
      <w:r w:rsidRPr="006931BE">
        <w:br w:type="page"/>
      </w:r>
    </w:p>
    <w:p w14:paraId="71E66853" w14:textId="77777777" w:rsidR="00662622" w:rsidRPr="006931BE" w:rsidRDefault="000A6C48" w:rsidP="000A6C48">
      <w:pPr>
        <w:pStyle w:val="H23G"/>
      </w:pPr>
      <w:r w:rsidRPr="006931BE">
        <w:lastRenderedPageBreak/>
        <w:tab/>
      </w:r>
      <w:r w:rsidRPr="006931BE">
        <w:tab/>
      </w:r>
      <w:r w:rsidR="00662622" w:rsidRPr="006931BE">
        <w:t>Выходной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93"/>
        <w:gridCol w:w="2692"/>
        <w:gridCol w:w="851"/>
        <w:gridCol w:w="2834"/>
      </w:tblGrid>
      <w:tr w:rsidR="00662622" w:rsidRPr="006931BE" w14:paraId="5F7CBED4" w14:textId="77777777" w:rsidTr="004A0BC0">
        <w:trPr>
          <w:tblHeader/>
        </w:trPr>
        <w:tc>
          <w:tcPr>
            <w:tcW w:w="993" w:type="dxa"/>
            <w:tcBorders>
              <w:top w:val="single" w:sz="4" w:space="0" w:color="auto"/>
              <w:bottom w:val="single" w:sz="12" w:space="0" w:color="auto"/>
            </w:tcBorders>
            <w:shd w:val="clear" w:color="auto" w:fill="auto"/>
            <w:vAlign w:val="bottom"/>
          </w:tcPr>
          <w:p w14:paraId="2F3D1DAE" w14:textId="77777777" w:rsidR="00662622" w:rsidRPr="006931BE" w:rsidRDefault="00662622" w:rsidP="000A6C48">
            <w:pPr>
              <w:suppressAutoHyphens w:val="0"/>
              <w:spacing w:before="80" w:after="80" w:line="200" w:lineRule="exact"/>
              <w:rPr>
                <w:rFonts w:cs="Times New Roman"/>
                <w:b/>
                <w:i/>
                <w:sz w:val="16"/>
              </w:rPr>
            </w:pPr>
            <w:r w:rsidRPr="006931BE">
              <w:rPr>
                <w:rFonts w:cs="Times New Roman"/>
                <w:b/>
                <w:i/>
                <w:sz w:val="16"/>
              </w:rPr>
              <w:t>Время</w:t>
            </w:r>
          </w:p>
        </w:tc>
        <w:tc>
          <w:tcPr>
            <w:tcW w:w="2692" w:type="dxa"/>
            <w:tcBorders>
              <w:top w:val="single" w:sz="4" w:space="0" w:color="auto"/>
              <w:bottom w:val="single" w:sz="12" w:space="0" w:color="auto"/>
            </w:tcBorders>
            <w:shd w:val="clear" w:color="auto" w:fill="auto"/>
            <w:vAlign w:val="bottom"/>
          </w:tcPr>
          <w:p w14:paraId="56A87AD8"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 xml:space="preserve">Уровень перегрузки 1g </w:t>
            </w:r>
            <w:r w:rsidR="00804287" w:rsidRPr="006931BE">
              <w:rPr>
                <w:rFonts w:cs="Times New Roman"/>
                <w:b/>
                <w:i/>
                <w:sz w:val="16"/>
              </w:rPr>
              <w:t>–</w:t>
            </w:r>
            <w:r w:rsidRPr="006931BE">
              <w:rPr>
                <w:rFonts w:cs="Times New Roman"/>
                <w:b/>
                <w:i/>
                <w:sz w:val="16"/>
              </w:rPr>
              <w:t xml:space="preserve"> Восх.</w:t>
            </w:r>
            <w:r w:rsidR="00703E08" w:rsidRPr="006931BE">
              <w:rPr>
                <w:rFonts w:cs="Times New Roman"/>
                <w:b/>
                <w:i/>
                <w:sz w:val="16"/>
              </w:rPr>
              <w:t xml:space="preserve"> </w:t>
            </w:r>
            <w:r w:rsidRPr="006931BE">
              <w:rPr>
                <w:rFonts w:cs="Times New Roman"/>
                <w:b/>
                <w:i/>
                <w:sz w:val="16"/>
              </w:rPr>
              <w:t>(м/с</w:t>
            </w:r>
            <w:r w:rsidRPr="006931BE">
              <w:rPr>
                <w:rFonts w:cs="Times New Roman"/>
                <w:b/>
                <w:i/>
                <w:sz w:val="16"/>
                <w:vertAlign w:val="superscript"/>
              </w:rPr>
              <w:t>2</w:t>
            </w:r>
            <w:r w:rsidRPr="006931BE">
              <w:rPr>
                <w:rFonts w:cs="Times New Roman"/>
                <w:b/>
                <w:i/>
                <w:sz w:val="16"/>
              </w:rPr>
              <w:t>)</w:t>
            </w:r>
          </w:p>
        </w:tc>
        <w:tc>
          <w:tcPr>
            <w:tcW w:w="851" w:type="dxa"/>
            <w:tcBorders>
              <w:top w:val="single" w:sz="4" w:space="0" w:color="auto"/>
              <w:bottom w:val="single" w:sz="12" w:space="0" w:color="auto"/>
            </w:tcBorders>
            <w:shd w:val="clear" w:color="auto" w:fill="auto"/>
            <w:vAlign w:val="bottom"/>
          </w:tcPr>
          <w:p w14:paraId="187D9A1F"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Время</w:t>
            </w:r>
          </w:p>
        </w:tc>
        <w:tc>
          <w:tcPr>
            <w:tcW w:w="2834" w:type="dxa"/>
            <w:tcBorders>
              <w:top w:val="single" w:sz="4" w:space="0" w:color="auto"/>
              <w:bottom w:val="single" w:sz="12" w:space="0" w:color="auto"/>
            </w:tcBorders>
            <w:shd w:val="clear" w:color="auto" w:fill="auto"/>
            <w:vAlign w:val="bottom"/>
          </w:tcPr>
          <w:p w14:paraId="258E4F16" w14:textId="77777777" w:rsidR="00662622" w:rsidRPr="006931BE" w:rsidRDefault="00662622" w:rsidP="000A6C48">
            <w:pPr>
              <w:suppressAutoHyphens w:val="0"/>
              <w:spacing w:before="80" w:after="80" w:line="200" w:lineRule="exact"/>
              <w:jc w:val="right"/>
              <w:rPr>
                <w:rFonts w:cs="Times New Roman"/>
                <w:b/>
                <w:i/>
                <w:sz w:val="16"/>
              </w:rPr>
            </w:pPr>
            <w:r w:rsidRPr="006931BE">
              <w:rPr>
                <w:rFonts w:cs="Times New Roman"/>
                <w:b/>
                <w:i/>
                <w:sz w:val="16"/>
              </w:rPr>
              <w:t xml:space="preserve">Уровень перегрузки 1g </w:t>
            </w:r>
            <w:r w:rsidR="00804287" w:rsidRPr="006931BE">
              <w:rPr>
                <w:rFonts w:cs="Times New Roman"/>
                <w:b/>
                <w:i/>
                <w:sz w:val="16"/>
              </w:rPr>
              <w:t>–</w:t>
            </w:r>
            <w:r w:rsidRPr="006931BE">
              <w:rPr>
                <w:rFonts w:cs="Times New Roman"/>
                <w:b/>
                <w:i/>
                <w:sz w:val="16"/>
              </w:rPr>
              <w:t xml:space="preserve"> Нисх. (м/с</w:t>
            </w:r>
            <w:r w:rsidRPr="006931BE">
              <w:rPr>
                <w:rFonts w:cs="Times New Roman"/>
                <w:b/>
                <w:i/>
                <w:sz w:val="16"/>
                <w:vertAlign w:val="superscript"/>
              </w:rPr>
              <w:t>2</w:t>
            </w:r>
            <w:r w:rsidRPr="006931BE">
              <w:rPr>
                <w:rFonts w:cs="Times New Roman"/>
                <w:b/>
                <w:i/>
                <w:sz w:val="16"/>
              </w:rPr>
              <w:t xml:space="preserve">) </w:t>
            </w:r>
          </w:p>
        </w:tc>
      </w:tr>
      <w:tr w:rsidR="00662622" w:rsidRPr="006931BE" w14:paraId="46594D9B" w14:textId="77777777" w:rsidTr="004A0BC0">
        <w:tc>
          <w:tcPr>
            <w:tcW w:w="993" w:type="dxa"/>
            <w:tcBorders>
              <w:top w:val="single" w:sz="12" w:space="0" w:color="auto"/>
            </w:tcBorders>
            <w:shd w:val="clear" w:color="auto" w:fill="auto"/>
          </w:tcPr>
          <w:p w14:paraId="4FB1C1ED"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105,0</w:t>
            </w:r>
          </w:p>
        </w:tc>
        <w:tc>
          <w:tcPr>
            <w:tcW w:w="2692" w:type="dxa"/>
            <w:tcBorders>
              <w:top w:val="single" w:sz="12" w:space="0" w:color="auto"/>
            </w:tcBorders>
            <w:shd w:val="clear" w:color="auto" w:fill="auto"/>
            <w:vAlign w:val="bottom"/>
          </w:tcPr>
          <w:p w14:paraId="7169850D"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10,3</w:t>
            </w:r>
          </w:p>
        </w:tc>
        <w:tc>
          <w:tcPr>
            <w:tcW w:w="851" w:type="dxa"/>
            <w:tcBorders>
              <w:top w:val="single" w:sz="12" w:space="0" w:color="auto"/>
            </w:tcBorders>
            <w:shd w:val="clear" w:color="auto" w:fill="auto"/>
            <w:vAlign w:val="bottom"/>
          </w:tcPr>
          <w:p w14:paraId="78222966"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105,0</w:t>
            </w:r>
          </w:p>
        </w:tc>
        <w:tc>
          <w:tcPr>
            <w:tcW w:w="2834" w:type="dxa"/>
            <w:tcBorders>
              <w:top w:val="single" w:sz="12" w:space="0" w:color="auto"/>
            </w:tcBorders>
            <w:shd w:val="clear" w:color="auto" w:fill="auto"/>
            <w:vAlign w:val="bottom"/>
          </w:tcPr>
          <w:p w14:paraId="519B1AA0" w14:textId="77777777" w:rsidR="00662622" w:rsidRPr="006931BE" w:rsidRDefault="00804287" w:rsidP="000A6C48">
            <w:pPr>
              <w:suppressAutoHyphens w:val="0"/>
              <w:spacing w:before="40" w:after="40" w:line="220" w:lineRule="exact"/>
              <w:jc w:val="right"/>
              <w:rPr>
                <w:rFonts w:cs="Times New Roman"/>
                <w:b/>
                <w:sz w:val="18"/>
              </w:rPr>
            </w:pPr>
            <w:r w:rsidRPr="006931BE">
              <w:rPr>
                <w:rFonts w:cs="Times New Roman"/>
                <w:b/>
                <w:sz w:val="18"/>
              </w:rPr>
              <w:t>–</w:t>
            </w:r>
            <w:r w:rsidR="00662622" w:rsidRPr="006931BE">
              <w:rPr>
                <w:rFonts w:cs="Times New Roman"/>
                <w:b/>
                <w:sz w:val="18"/>
              </w:rPr>
              <w:t>10,3</w:t>
            </w:r>
          </w:p>
        </w:tc>
      </w:tr>
      <w:tr w:rsidR="00662622" w:rsidRPr="006931BE" w14:paraId="194D10E5" w14:textId="77777777" w:rsidTr="004A0BC0">
        <w:tc>
          <w:tcPr>
            <w:tcW w:w="993" w:type="dxa"/>
            <w:tcBorders>
              <w:bottom w:val="single" w:sz="12" w:space="0" w:color="auto"/>
            </w:tcBorders>
            <w:shd w:val="clear" w:color="auto" w:fill="auto"/>
          </w:tcPr>
          <w:p w14:paraId="6B031935" w14:textId="77777777" w:rsidR="00662622" w:rsidRPr="006931BE" w:rsidRDefault="00662622" w:rsidP="000A6C48">
            <w:pPr>
              <w:suppressAutoHyphens w:val="0"/>
              <w:spacing w:before="40" w:after="40" w:line="220" w:lineRule="exact"/>
              <w:rPr>
                <w:rFonts w:cs="Times New Roman"/>
                <w:b/>
                <w:sz w:val="18"/>
              </w:rPr>
            </w:pPr>
            <w:r w:rsidRPr="006931BE">
              <w:rPr>
                <w:rFonts w:cs="Times New Roman"/>
                <w:b/>
                <w:sz w:val="18"/>
              </w:rPr>
              <w:t>147,0</w:t>
            </w:r>
          </w:p>
        </w:tc>
        <w:tc>
          <w:tcPr>
            <w:tcW w:w="2692" w:type="dxa"/>
            <w:tcBorders>
              <w:bottom w:val="single" w:sz="12" w:space="0" w:color="auto"/>
            </w:tcBorders>
            <w:shd w:val="clear" w:color="auto" w:fill="auto"/>
            <w:vAlign w:val="bottom"/>
          </w:tcPr>
          <w:p w14:paraId="70EB07A7"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10,3</w:t>
            </w:r>
          </w:p>
        </w:tc>
        <w:tc>
          <w:tcPr>
            <w:tcW w:w="851" w:type="dxa"/>
            <w:tcBorders>
              <w:bottom w:val="single" w:sz="12" w:space="0" w:color="auto"/>
            </w:tcBorders>
            <w:shd w:val="clear" w:color="auto" w:fill="auto"/>
            <w:vAlign w:val="bottom"/>
          </w:tcPr>
          <w:p w14:paraId="0391862F" w14:textId="77777777" w:rsidR="00662622" w:rsidRPr="006931BE" w:rsidRDefault="00662622" w:rsidP="000A6C48">
            <w:pPr>
              <w:suppressAutoHyphens w:val="0"/>
              <w:spacing w:before="40" w:after="40" w:line="220" w:lineRule="exact"/>
              <w:jc w:val="right"/>
              <w:rPr>
                <w:rFonts w:cs="Times New Roman"/>
                <w:b/>
                <w:sz w:val="18"/>
              </w:rPr>
            </w:pPr>
            <w:r w:rsidRPr="006931BE">
              <w:rPr>
                <w:rFonts w:cs="Times New Roman"/>
                <w:b/>
                <w:sz w:val="18"/>
              </w:rPr>
              <w:t>147,0</w:t>
            </w:r>
          </w:p>
        </w:tc>
        <w:tc>
          <w:tcPr>
            <w:tcW w:w="2834" w:type="dxa"/>
            <w:tcBorders>
              <w:bottom w:val="single" w:sz="12" w:space="0" w:color="auto"/>
            </w:tcBorders>
            <w:shd w:val="clear" w:color="auto" w:fill="auto"/>
            <w:vAlign w:val="bottom"/>
          </w:tcPr>
          <w:p w14:paraId="00D57DF0" w14:textId="77777777" w:rsidR="00662622" w:rsidRPr="006931BE" w:rsidRDefault="00804287" w:rsidP="000A6C48">
            <w:pPr>
              <w:suppressAutoHyphens w:val="0"/>
              <w:spacing w:before="40" w:after="40" w:line="220" w:lineRule="exact"/>
              <w:jc w:val="right"/>
              <w:rPr>
                <w:rFonts w:cs="Times New Roman"/>
                <w:b/>
                <w:sz w:val="18"/>
              </w:rPr>
            </w:pPr>
            <w:r w:rsidRPr="006931BE">
              <w:rPr>
                <w:rFonts w:cs="Times New Roman"/>
                <w:b/>
                <w:sz w:val="18"/>
              </w:rPr>
              <w:t>–</w:t>
            </w:r>
            <w:r w:rsidR="00662622" w:rsidRPr="006931BE">
              <w:rPr>
                <w:rFonts w:cs="Times New Roman"/>
                <w:b/>
                <w:sz w:val="18"/>
              </w:rPr>
              <w:t>10,3</w:t>
            </w:r>
          </w:p>
        </w:tc>
      </w:tr>
    </w:tbl>
    <w:p w14:paraId="3C8DD737" w14:textId="77777777" w:rsidR="00662622" w:rsidRPr="006931BE" w:rsidRDefault="000A6C48" w:rsidP="000A6C48">
      <w:pPr>
        <w:pStyle w:val="H23G"/>
      </w:pPr>
      <w:r w:rsidRPr="006931BE">
        <w:tab/>
      </w:r>
      <w:r w:rsidRPr="006931BE">
        <w:tab/>
      </w:r>
      <w:r w:rsidR="00662622" w:rsidRPr="006931BE">
        <w:t xml:space="preserve">Рис. 8-3 </w:t>
      </w:r>
      <w:r w:rsidRPr="006931BE">
        <w:br/>
      </w:r>
      <w:r w:rsidR="00662622" w:rsidRPr="006931BE">
        <w:t>Кривая зависимости ускорения от времени и ее допустимый диапазон применительно к процедуре испытания по разделу 3.2 (Заданное ускорение по</w:t>
      </w:r>
      <w:r w:rsidR="004A0BC0">
        <w:t> </w:t>
      </w:r>
      <w:r w:rsidR="00662622" w:rsidRPr="006931BE">
        <w:t xml:space="preserve">времени, выраженном в миллисекундах, должно соответствовать значению, указанному в таблице </w:t>
      </w:r>
      <w:r w:rsidR="00CA7B98" w:rsidRPr="006931BE">
        <w:t>8</w:t>
      </w:r>
      <w:r w:rsidR="00662622" w:rsidRPr="006931BE">
        <w:t>-3)</w:t>
      </w:r>
    </w:p>
    <w:p w14:paraId="28863CE6" w14:textId="77777777" w:rsidR="00662622" w:rsidRPr="006931BE" w:rsidRDefault="000A6C48" w:rsidP="00662622">
      <w:pPr>
        <w:pStyle w:val="SingleTxtG"/>
        <w:rPr>
          <w:b/>
        </w:rPr>
      </w:pPr>
      <w:r w:rsidRPr="006931BE">
        <w:rPr>
          <w:b/>
          <w:noProof/>
        </w:rPr>
        <mc:AlternateContent>
          <mc:Choice Requires="wps">
            <w:drawing>
              <wp:anchor distT="0" distB="0" distL="114300" distR="114300" simplePos="0" relativeHeight="251721728" behindDoc="0" locked="0" layoutInCell="1" allowOverlap="1" wp14:anchorId="655FA83A" wp14:editId="21C598C2">
                <wp:simplePos x="0" y="0"/>
                <wp:positionH relativeFrom="margin">
                  <wp:posOffset>4417060</wp:posOffset>
                </wp:positionH>
                <wp:positionV relativeFrom="paragraph">
                  <wp:posOffset>322580</wp:posOffset>
                </wp:positionV>
                <wp:extent cx="819150" cy="1143635"/>
                <wp:effectExtent l="0" t="0" r="0" b="0"/>
                <wp:wrapNone/>
                <wp:docPr id="94" name="テキスト ボックス 78"/>
                <wp:cNvGraphicFramePr/>
                <a:graphic xmlns:a="http://schemas.openxmlformats.org/drawingml/2006/main">
                  <a:graphicData uri="http://schemas.microsoft.com/office/word/2010/wordprocessingShape">
                    <wps:wsp>
                      <wps:cNvSpPr txBox="1"/>
                      <wps:spPr>
                        <a:xfrm>
                          <a:off x="0" y="0"/>
                          <a:ext cx="819150" cy="1143635"/>
                        </a:xfrm>
                        <a:prstGeom prst="rect">
                          <a:avLst/>
                        </a:prstGeom>
                        <a:solidFill>
                          <a:schemeClr val="lt1"/>
                        </a:solidFill>
                        <a:ln w="6350">
                          <a:noFill/>
                        </a:ln>
                      </wps:spPr>
                      <wps:txbx>
                        <w:txbxContent>
                          <w:p w14:paraId="63C83289" w14:textId="77777777" w:rsidR="006279E7" w:rsidRPr="00031E5B" w:rsidRDefault="006279E7" w:rsidP="000A6C48">
                            <w:pPr>
                              <w:spacing w:line="360" w:lineRule="auto"/>
                              <w:rPr>
                                <w:color w:val="FF0000"/>
                                <w:sz w:val="15"/>
                                <w:szCs w:val="15"/>
                                <w:lang w:eastAsia="ja-JP"/>
                              </w:rPr>
                            </w:pPr>
                            <w:r w:rsidRPr="00031E5B">
                              <w:rPr>
                                <w:rFonts w:eastAsia="MS Gothic"/>
                                <w:sz w:val="15"/>
                                <w:szCs w:val="15"/>
                              </w:rPr>
                              <w:t>Восходящая</w:t>
                            </w:r>
                          </w:p>
                          <w:p w14:paraId="1247A397" w14:textId="77777777" w:rsidR="006279E7" w:rsidRPr="00031E5B" w:rsidRDefault="006279E7" w:rsidP="000A6C48">
                            <w:pPr>
                              <w:spacing w:line="360" w:lineRule="auto"/>
                              <w:rPr>
                                <w:color w:val="FF0000"/>
                                <w:sz w:val="15"/>
                                <w:szCs w:val="15"/>
                                <w:lang w:eastAsia="ja-JP"/>
                              </w:rPr>
                            </w:pPr>
                            <w:r w:rsidRPr="00031E5B">
                              <w:rPr>
                                <w:rFonts w:eastAsia="MS Gothic"/>
                                <w:sz w:val="15"/>
                                <w:szCs w:val="15"/>
                              </w:rPr>
                              <w:t>Нисходящая</w:t>
                            </w:r>
                          </w:p>
                          <w:p w14:paraId="615B87F5" w14:textId="77777777" w:rsidR="006279E7" w:rsidRPr="00031E5B" w:rsidRDefault="006279E7" w:rsidP="000A6C48">
                            <w:pPr>
                              <w:spacing w:line="360" w:lineRule="auto"/>
                              <w:rPr>
                                <w:sz w:val="15"/>
                                <w:szCs w:val="15"/>
                                <w:lang w:eastAsia="ja-JP"/>
                              </w:rPr>
                            </w:pPr>
                            <w:r w:rsidRPr="00031E5B">
                              <w:rPr>
                                <w:sz w:val="15"/>
                                <w:szCs w:val="15"/>
                                <w:lang w:eastAsia="ja-JP"/>
                              </w:rPr>
                              <w:t>Макс.-Горизонт.</w:t>
                            </w:r>
                          </w:p>
                          <w:p w14:paraId="0F7BB360" w14:textId="77777777" w:rsidR="006279E7" w:rsidRPr="00031E5B" w:rsidRDefault="006279E7" w:rsidP="000A6C48">
                            <w:pPr>
                              <w:spacing w:after="20" w:line="360" w:lineRule="auto"/>
                              <w:rPr>
                                <w:sz w:val="15"/>
                                <w:szCs w:val="15"/>
                                <w:lang w:eastAsia="ja-JP"/>
                              </w:rPr>
                            </w:pPr>
                            <w:r w:rsidRPr="00031E5B">
                              <w:rPr>
                                <w:sz w:val="15"/>
                                <w:szCs w:val="15"/>
                                <w:lang w:eastAsia="ja-JP"/>
                              </w:rPr>
                              <w:t>Макс.-Вертик.</w:t>
                            </w:r>
                          </w:p>
                          <w:p w14:paraId="179D1689" w14:textId="77777777" w:rsidR="006279E7" w:rsidRPr="00031E5B" w:rsidRDefault="006279E7" w:rsidP="000A6C48">
                            <w:pPr>
                              <w:spacing w:line="360" w:lineRule="auto"/>
                              <w:rPr>
                                <w:sz w:val="15"/>
                                <w:szCs w:val="15"/>
                                <w:lang w:eastAsia="ja-JP"/>
                              </w:rPr>
                            </w:pPr>
                            <w:r w:rsidRPr="00031E5B">
                              <w:rPr>
                                <w:sz w:val="15"/>
                                <w:szCs w:val="15"/>
                                <w:lang w:eastAsia="ja-JP"/>
                              </w:rPr>
                              <w:t>Уровень 1</w:t>
                            </w:r>
                            <w:r>
                              <w:rPr>
                                <w:sz w:val="15"/>
                                <w:szCs w:val="15"/>
                                <w:lang w:eastAsia="ja-JP"/>
                              </w:rPr>
                              <w:t>g</w:t>
                            </w:r>
                            <w:r w:rsidRPr="00031E5B">
                              <w:rPr>
                                <w:sz w:val="15"/>
                                <w:szCs w:val="15"/>
                                <w:lang w:eastAsia="ja-JP"/>
                              </w:rPr>
                              <w:t xml:space="preserve"> – Восх.</w:t>
                            </w:r>
                          </w:p>
                          <w:p w14:paraId="00764324" w14:textId="77777777" w:rsidR="006279E7" w:rsidRDefault="006279E7" w:rsidP="000A6C48">
                            <w:pPr>
                              <w:spacing w:after="20" w:line="360" w:lineRule="auto"/>
                              <w:rPr>
                                <w:sz w:val="15"/>
                                <w:szCs w:val="15"/>
                                <w:lang w:eastAsia="ja-JP"/>
                              </w:rPr>
                            </w:pPr>
                            <w:r w:rsidRPr="00031E5B">
                              <w:rPr>
                                <w:sz w:val="15"/>
                                <w:szCs w:val="15"/>
                                <w:lang w:eastAsia="ja-JP"/>
                              </w:rPr>
                              <w:t>Уровень 1</w:t>
                            </w:r>
                            <w:r w:rsidRPr="0033530C">
                              <w:rPr>
                                <w:sz w:val="15"/>
                                <w:szCs w:val="15"/>
                                <w:lang w:eastAsia="ja-JP"/>
                              </w:rPr>
                              <w:t>g</w:t>
                            </w:r>
                            <w:r w:rsidRPr="00031E5B">
                              <w:rPr>
                                <w:sz w:val="15"/>
                                <w:szCs w:val="15"/>
                                <w:lang w:eastAsia="ja-JP"/>
                              </w:rPr>
                              <w:t xml:space="preserve"> – Нисх.</w:t>
                            </w:r>
                          </w:p>
                          <w:p w14:paraId="53FA667D" w14:textId="77777777" w:rsidR="006279E7" w:rsidRPr="00031E5B" w:rsidRDefault="006279E7" w:rsidP="000A6C48">
                            <w:pPr>
                              <w:spacing w:line="360" w:lineRule="auto"/>
                              <w:rPr>
                                <w:sz w:val="15"/>
                                <w:szCs w:val="15"/>
                                <w:lang w:eastAsia="ja-JP"/>
                              </w:rPr>
                            </w:pPr>
                            <w:r>
                              <w:rPr>
                                <w:sz w:val="15"/>
                                <w:szCs w:val="15"/>
                                <w:lang w:eastAsia="ja-JP"/>
                              </w:rPr>
                              <w:t>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6F6E" id="テキスト ボックス 78" o:spid="_x0000_s1093" type="#_x0000_t202" style="position:absolute;left:0;text-align:left;margin-left:347.8pt;margin-top:25.4pt;width:64.5pt;height:90.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zjXQIAAIQEAAAOAAAAZHJzL2Uyb0RvYy54bWysVMFu2zAMvQ/YPwi6L47bpEuNOEWWIsOA&#10;oC2QDj0rspwYkEVNUmJnxwYo9hH7hWHnfY9/ZJQcp1u307CLTInkI/lIenxVl5LshLEFqJTGvT4l&#10;QnHICrVO6cf7+ZsRJdYxlTEJSqR0Lyy9mrx+Na50Is5gAzIThiCIskmlU7pxTidRZPlGlMz2QAuF&#10;yhxMyRxezTrKDKsQvZTRWb9/EVVgMm2AC2vx9bpV0knAz3PB3W2eW+GITCnm5sJpwrnyZzQZs2Rt&#10;mN4U/JgG+4csSlYoDHqCumaOka0p/oAqC27AQu56HMoI8rzgItSA1cT9F9UsN0yLUAuSY/WJJvv/&#10;YPnN7s6QIkvp5YASxUrsUXN4ah6/NY8/msMX0hy+NodD8/gd7+TtyBNWaZug31Kjp6vfQY2N794t&#10;Pnoe6tyU/osVEtQj9fsT3aJ2hOPjKL6Mh6jhqIrjwfnF+dDDRM/e2lj3XkBJvJBSg+0MLLPdwrrW&#10;tDPxwSzIIpsXUoaLHyExk4bsGDZfupAjgv9mJRWpUoqR+wFYgXdvkaXCXHytbU1ecvWqDmQNB13B&#10;K8j2yIOBdrSs5vMCk10w6+6YwVnCAnE/3C0euQQMBkeJkg2Yz3979/bYYtRSUuFsptR+2jIjKJEf&#10;FDbfD3InmE5YdYLaljPAimPcPM2DiA7GyU7MDZQPuDZTHwVVTHGMlVLXiTPXbgiuHRfTaTDCcdXM&#10;LdRScw/tGfbU39cPzOhjfxx29ga6qWXJiza1tt5TwXTrIC9CDz2xLYtHvnHUwxQc19Lv0q/3YPX8&#10;85j8BAAA//8DAFBLAwQUAAYACAAAACEAIoGlgOIAAAAKAQAADwAAAGRycy9kb3ducmV2LnhtbEyP&#10;wU7DMAyG70i8Q2QkLogllK10pekESByQhhAD7Zw1oSlLnNJkW8fTY05wtP3p9/dXi9E7tjdD7AJK&#10;uJoIYAaboDtsJby/PV4WwGJSqJULaCQcTYRFfXpSqVKHA76a/Sq1jEIwlkqCTakvOY+NNV7FSegN&#10;0u0jDF4lGoeW60EdKNw7ngmRc686pA9W9ebBmma72nkJxXH6fLHOb9af7uXp3n63X7jcKinPz8a7&#10;W2DJjOkPhl99UoeanDZhhzoyJyGfz3JCJcwEVSCgyKa02EjIrsUceF3x/xXqHwAAAP//AwBQSwEC&#10;LQAUAAYACAAAACEAtoM4kv4AAADhAQAAEwAAAAAAAAAAAAAAAAAAAAAAW0NvbnRlbnRfVHlwZXNd&#10;LnhtbFBLAQItABQABgAIAAAAIQA4/SH/1gAAAJQBAAALAAAAAAAAAAAAAAAAAC8BAABfcmVscy8u&#10;cmVsc1BLAQItABQABgAIAAAAIQCZATzjXQIAAIQEAAAOAAAAAAAAAAAAAAAAAC4CAABkcnMvZTJv&#10;RG9jLnhtbFBLAQItABQABgAIAAAAIQAigaWA4gAAAAoBAAAPAAAAAAAAAAAAAAAAALcEAABkcnMv&#10;ZG93bnJldi54bWxQSwUGAAAAAAQABADzAAAAxgUAAAAA&#10;" fillcolor="white [3201]" stroked="f" strokeweight=".5pt">
                <v:textbox inset="0,0,0,0">
                  <w:txbxContent>
                    <w:p w:rsidR="006279E7" w:rsidRPr="00031E5B" w:rsidRDefault="006279E7" w:rsidP="000A6C48">
                      <w:pPr>
                        <w:spacing w:line="360" w:lineRule="auto"/>
                        <w:rPr>
                          <w:color w:val="FF0000"/>
                          <w:sz w:val="15"/>
                          <w:szCs w:val="15"/>
                          <w:lang w:eastAsia="ja-JP"/>
                        </w:rPr>
                      </w:pPr>
                      <w:r w:rsidRPr="00031E5B">
                        <w:rPr>
                          <w:rFonts w:eastAsia="MS Gothic"/>
                          <w:sz w:val="15"/>
                          <w:szCs w:val="15"/>
                        </w:rPr>
                        <w:t>Восходящая</w:t>
                      </w:r>
                    </w:p>
                    <w:p w:rsidR="006279E7" w:rsidRPr="00031E5B" w:rsidRDefault="006279E7" w:rsidP="000A6C48">
                      <w:pPr>
                        <w:spacing w:line="360" w:lineRule="auto"/>
                        <w:rPr>
                          <w:color w:val="FF0000"/>
                          <w:sz w:val="15"/>
                          <w:szCs w:val="15"/>
                          <w:lang w:eastAsia="ja-JP"/>
                        </w:rPr>
                      </w:pPr>
                      <w:r w:rsidRPr="00031E5B">
                        <w:rPr>
                          <w:rFonts w:eastAsia="MS Gothic"/>
                          <w:sz w:val="15"/>
                          <w:szCs w:val="15"/>
                        </w:rPr>
                        <w:t>Нисходящая</w:t>
                      </w:r>
                    </w:p>
                    <w:p w:rsidR="006279E7" w:rsidRPr="00031E5B" w:rsidRDefault="006279E7" w:rsidP="000A6C48">
                      <w:pPr>
                        <w:spacing w:line="360" w:lineRule="auto"/>
                        <w:rPr>
                          <w:sz w:val="15"/>
                          <w:szCs w:val="15"/>
                          <w:lang w:eastAsia="ja-JP"/>
                        </w:rPr>
                      </w:pPr>
                      <w:r w:rsidRPr="00031E5B">
                        <w:rPr>
                          <w:sz w:val="15"/>
                          <w:szCs w:val="15"/>
                          <w:lang w:eastAsia="ja-JP"/>
                        </w:rPr>
                        <w:t>Макс.-Горизонт.</w:t>
                      </w:r>
                    </w:p>
                    <w:p w:rsidR="006279E7" w:rsidRPr="00031E5B" w:rsidRDefault="006279E7" w:rsidP="000A6C48">
                      <w:pPr>
                        <w:spacing w:after="20" w:line="360" w:lineRule="auto"/>
                        <w:rPr>
                          <w:sz w:val="15"/>
                          <w:szCs w:val="15"/>
                          <w:lang w:eastAsia="ja-JP"/>
                        </w:rPr>
                      </w:pPr>
                      <w:r w:rsidRPr="00031E5B">
                        <w:rPr>
                          <w:sz w:val="15"/>
                          <w:szCs w:val="15"/>
                          <w:lang w:eastAsia="ja-JP"/>
                        </w:rPr>
                        <w:t>Макс.-</w:t>
                      </w:r>
                      <w:proofErr w:type="spellStart"/>
                      <w:r w:rsidRPr="00031E5B">
                        <w:rPr>
                          <w:sz w:val="15"/>
                          <w:szCs w:val="15"/>
                          <w:lang w:eastAsia="ja-JP"/>
                        </w:rPr>
                        <w:t>Вертик</w:t>
                      </w:r>
                      <w:proofErr w:type="spellEnd"/>
                      <w:r w:rsidRPr="00031E5B">
                        <w:rPr>
                          <w:sz w:val="15"/>
                          <w:szCs w:val="15"/>
                          <w:lang w:eastAsia="ja-JP"/>
                        </w:rPr>
                        <w:t>.</w:t>
                      </w:r>
                    </w:p>
                    <w:p w:rsidR="006279E7" w:rsidRPr="00031E5B" w:rsidRDefault="006279E7" w:rsidP="000A6C48">
                      <w:pPr>
                        <w:spacing w:line="360" w:lineRule="auto"/>
                        <w:rPr>
                          <w:sz w:val="15"/>
                          <w:szCs w:val="15"/>
                          <w:lang w:eastAsia="ja-JP"/>
                        </w:rPr>
                      </w:pPr>
                      <w:r w:rsidRPr="00031E5B">
                        <w:rPr>
                          <w:sz w:val="15"/>
                          <w:szCs w:val="15"/>
                          <w:lang w:eastAsia="ja-JP"/>
                        </w:rPr>
                        <w:t>Уровень 1</w:t>
                      </w:r>
                      <w:r>
                        <w:rPr>
                          <w:sz w:val="15"/>
                          <w:szCs w:val="15"/>
                          <w:lang w:eastAsia="ja-JP"/>
                        </w:rPr>
                        <w:t>g</w:t>
                      </w:r>
                      <w:r w:rsidRPr="00031E5B">
                        <w:rPr>
                          <w:sz w:val="15"/>
                          <w:szCs w:val="15"/>
                          <w:lang w:eastAsia="ja-JP"/>
                        </w:rPr>
                        <w:t xml:space="preserve"> – </w:t>
                      </w:r>
                      <w:proofErr w:type="spellStart"/>
                      <w:r w:rsidRPr="00031E5B">
                        <w:rPr>
                          <w:sz w:val="15"/>
                          <w:szCs w:val="15"/>
                          <w:lang w:eastAsia="ja-JP"/>
                        </w:rPr>
                        <w:t>Восх</w:t>
                      </w:r>
                      <w:proofErr w:type="spellEnd"/>
                      <w:r w:rsidRPr="00031E5B">
                        <w:rPr>
                          <w:sz w:val="15"/>
                          <w:szCs w:val="15"/>
                          <w:lang w:eastAsia="ja-JP"/>
                        </w:rPr>
                        <w:t>.</w:t>
                      </w:r>
                    </w:p>
                    <w:p w:rsidR="006279E7" w:rsidRDefault="006279E7" w:rsidP="000A6C48">
                      <w:pPr>
                        <w:spacing w:after="20" w:line="360" w:lineRule="auto"/>
                        <w:rPr>
                          <w:sz w:val="15"/>
                          <w:szCs w:val="15"/>
                          <w:lang w:eastAsia="ja-JP"/>
                        </w:rPr>
                      </w:pPr>
                      <w:r w:rsidRPr="00031E5B">
                        <w:rPr>
                          <w:sz w:val="15"/>
                          <w:szCs w:val="15"/>
                          <w:lang w:eastAsia="ja-JP"/>
                        </w:rPr>
                        <w:t>Уровень 1</w:t>
                      </w:r>
                      <w:r w:rsidRPr="0033530C">
                        <w:rPr>
                          <w:sz w:val="15"/>
                          <w:szCs w:val="15"/>
                          <w:lang w:eastAsia="ja-JP"/>
                        </w:rPr>
                        <w:t>g</w:t>
                      </w:r>
                      <w:r w:rsidRPr="00031E5B">
                        <w:rPr>
                          <w:sz w:val="15"/>
                          <w:szCs w:val="15"/>
                          <w:lang w:eastAsia="ja-JP"/>
                        </w:rPr>
                        <w:t xml:space="preserve"> – </w:t>
                      </w:r>
                      <w:proofErr w:type="spellStart"/>
                      <w:r w:rsidRPr="00031E5B">
                        <w:rPr>
                          <w:sz w:val="15"/>
                          <w:szCs w:val="15"/>
                          <w:lang w:eastAsia="ja-JP"/>
                        </w:rPr>
                        <w:t>Нисх</w:t>
                      </w:r>
                      <w:proofErr w:type="spellEnd"/>
                      <w:r w:rsidRPr="00031E5B">
                        <w:rPr>
                          <w:sz w:val="15"/>
                          <w:szCs w:val="15"/>
                          <w:lang w:eastAsia="ja-JP"/>
                        </w:rPr>
                        <w:t>.</w:t>
                      </w:r>
                    </w:p>
                    <w:p w:rsidR="006279E7" w:rsidRPr="00031E5B" w:rsidRDefault="006279E7" w:rsidP="000A6C48">
                      <w:pPr>
                        <w:spacing w:line="360" w:lineRule="auto"/>
                        <w:rPr>
                          <w:sz w:val="15"/>
                          <w:szCs w:val="15"/>
                          <w:lang w:eastAsia="ja-JP"/>
                        </w:rPr>
                      </w:pPr>
                      <w:r>
                        <w:rPr>
                          <w:sz w:val="15"/>
                          <w:szCs w:val="15"/>
                          <w:lang w:eastAsia="ja-JP"/>
                        </w:rPr>
                        <w:t>17,6 км/ч</w:t>
                      </w:r>
                    </w:p>
                  </w:txbxContent>
                </v:textbox>
                <w10:wrap anchorx="margin"/>
              </v:shape>
            </w:pict>
          </mc:Fallback>
        </mc:AlternateContent>
      </w:r>
      <w:r w:rsidR="00662622" w:rsidRPr="006931BE">
        <w:rPr>
          <w:b/>
          <w:noProof/>
        </w:rPr>
        <mc:AlternateContent>
          <mc:Choice Requires="wps">
            <w:drawing>
              <wp:anchor distT="0" distB="0" distL="114300" distR="114300" simplePos="0" relativeHeight="251693056" behindDoc="0" locked="0" layoutInCell="1" allowOverlap="1" wp14:anchorId="3481FC3B" wp14:editId="79B62E49">
                <wp:simplePos x="0" y="0"/>
                <wp:positionH relativeFrom="column">
                  <wp:posOffset>298927</wp:posOffset>
                </wp:positionH>
                <wp:positionV relativeFrom="paragraph">
                  <wp:posOffset>1596547</wp:posOffset>
                </wp:positionV>
                <wp:extent cx="1228408" cy="257175"/>
                <wp:effectExtent l="9207" t="0" r="318" b="317"/>
                <wp:wrapNone/>
                <wp:docPr id="73" name="テキスト ボックス 73"/>
                <wp:cNvGraphicFramePr/>
                <a:graphic xmlns:a="http://schemas.openxmlformats.org/drawingml/2006/main">
                  <a:graphicData uri="http://schemas.microsoft.com/office/word/2010/wordprocessingShape">
                    <wps:wsp>
                      <wps:cNvSpPr txBox="1"/>
                      <wps:spPr>
                        <a:xfrm rot="16200000">
                          <a:off x="0" y="0"/>
                          <a:ext cx="1228408" cy="257175"/>
                        </a:xfrm>
                        <a:prstGeom prst="rect">
                          <a:avLst/>
                        </a:prstGeom>
                        <a:solidFill>
                          <a:schemeClr val="lt1"/>
                        </a:solidFill>
                        <a:ln w="6350">
                          <a:noFill/>
                        </a:ln>
                      </wps:spPr>
                      <wps:txbx>
                        <w:txbxContent>
                          <w:p w14:paraId="0B7BF810" w14:textId="77777777" w:rsidR="006279E7" w:rsidRPr="00507E8F" w:rsidRDefault="006279E7" w:rsidP="00662622">
                            <w:pPr>
                              <w:rPr>
                                <w:lang w:eastAsia="ja-JP"/>
                              </w:rPr>
                            </w:pPr>
                            <w:r w:rsidRPr="00507E8F">
                              <w:rPr>
                                <w:lang w:eastAsia="ja-JP"/>
                              </w:rPr>
                              <w:t xml:space="preserve">Ускорение </w:t>
                            </w:r>
                            <w:r w:rsidRPr="00507E8F">
                              <w:rPr>
                                <w:lang w:eastAsia="ja-JP"/>
                              </w:rPr>
                              <w:sym w:font="Symbol" w:char="F05B"/>
                            </w:r>
                            <w:r w:rsidRPr="00507E8F">
                              <w:rPr>
                                <w:lang w:eastAsia="ja-JP"/>
                              </w:rPr>
                              <w:t>м/с</w:t>
                            </w:r>
                            <w:r w:rsidRPr="00507E8F">
                              <w:rPr>
                                <w:vertAlign w:val="superscript"/>
                                <w:lang w:eastAsia="ja-JP"/>
                              </w:rPr>
                              <w:t>2</w:t>
                            </w:r>
                            <w:r w:rsidRPr="00507E8F">
                              <w:rPr>
                                <w:lang w:eastAsia="ja-JP"/>
                              </w:rPr>
                              <w:sym w:font="Symbol" w:char="F05D"/>
                            </w:r>
                          </w:p>
                          <w:p w14:paraId="2DE83D0E" w14:textId="77777777" w:rsidR="006279E7" w:rsidRPr="004A7259" w:rsidRDefault="006279E7" w:rsidP="00662622">
                            <w:pPr>
                              <w:rPr>
                                <w:sz w:val="2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1645" id="テキスト ボックス 73" o:spid="_x0000_s1094" type="#_x0000_t202" style="position:absolute;left:0;text-align:left;margin-left:23.55pt;margin-top:125.7pt;width:96.75pt;height:20.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f7bAIAAKMEAAAOAAAAZHJzL2Uyb0RvYy54bWysVM1OGzEQvlfqO1i+l01CQmjEBqUgqkoI&#10;kKDi7Hi9ZCWvx7WdZOmRSFUfoq9Q9dzn2RfpZ28ClPZUdQ/W/PnzzDcze3Tc1JqtlPMVmZz393qc&#10;KSOpqMxdzj/enL055MwHYQqhyaic3yvPj6evXx2t7UQNaEG6UI4BxPjJ2uZ8EYKdZJmXC1ULv0dW&#10;GThLcrUIUN1dVjixBnqts0Gvd5CtyRXWkVTew3raOfk04ZelkuGyLL0KTOccuYV0unTO45lNj8Tk&#10;zgm7qOQ2DfEPWdSiMnj0EepUBMGWrvoDqq6kI09l2JNUZ1SWlVSpBlTT772o5nohrEq1gBxvH2ny&#10;/w9WXqyuHKuKnI/3OTOiRo/azZf24Xv78LPdfGXt5lu72bQPP6AzxICwtfUT3Lu2uBmad9Sg8Tu7&#10;hzHy0JSuZo7Ad/8AfcKX6EHBDOHoxP0j+6oJTEaMweBw2MO8SPgGo3F/PIqoWQcWQa3z4b2imkUh&#10;5w7dTahide5DF7oLieGedFWcVVonJU6UOtGOrQRmQYeUMsB/i9KGrXN+sD/q0jUUr3fI2iCXWHpX&#10;YpRCM28Sd6OUaTTNqbgHLalyVOmtPKuQ7Lnw4Uo4jBaMWJdwiaPUhMdoK3G2IPf5b/YYj47Dy9ka&#10;o5pz/2kpnOJMfzCYhbf94TDOdlKGo/EAinvumT/3mGV9QmCgn7JLYowPeieWjupbbNUsvgqXMBJv&#10;5zzsxJPQLRC2UqrZLAVhmq0I5+baygi969ZNcyuc3fYroNMXtBtqMXnRti423jQ0WwYqq9TTJ1a3&#10;/GMT0lRstzau2nM9RT39W6a/AAAA//8DAFBLAwQUAAYACAAAACEAP9umpd0AAAALAQAADwAAAGRy&#10;cy9kb3ducmV2LnhtbEyPTU+EMBCG7yb+h2ZMvLllWYKIlI3x4we4ePDYpSMQaUuYssX99c6e9DZv&#10;5sk7z1T71Y7ihDMN3inYbhIQ6FpvBtcp+Gje7goQFLQzevQOFfwgwb6+vqp0aXx073g6hE5wiaNS&#10;K+hDmEopqe3Ratr4CR3vvvxsdeA4d9LMOnK5HWWaJLm0enB8odcTPvfYfh8Wq4BeY5qsFM/F0vQk&#10;G9udP1+iUrc369MjiIBr+IPhos/qULPT0S/OkBg5p7ucUR7uswcQFyLPtiCOCnZ5kYGsK/n/h/oX&#10;AAD//wMAUEsBAi0AFAAGAAgAAAAhALaDOJL+AAAA4QEAABMAAAAAAAAAAAAAAAAAAAAAAFtDb250&#10;ZW50X1R5cGVzXS54bWxQSwECLQAUAAYACAAAACEAOP0h/9YAAACUAQAACwAAAAAAAAAAAAAAAAAv&#10;AQAAX3JlbHMvLnJlbHNQSwECLQAUAAYACAAAACEAFgqX+2wCAACjBAAADgAAAAAAAAAAAAAAAAAu&#10;AgAAZHJzL2Uyb0RvYy54bWxQSwECLQAUAAYACAAAACEAP9umpd0AAAALAQAADwAAAAAAAAAAAAAA&#10;AADGBAAAZHJzL2Rvd25yZXYueG1sUEsFBgAAAAAEAAQA8wAAANAFAAAAAA==&#10;" fillcolor="white [3201]" stroked="f" strokeweight=".5pt">
                <v:textbox>
                  <w:txbxContent>
                    <w:p w:rsidR="006279E7" w:rsidRPr="00507E8F" w:rsidRDefault="006279E7" w:rsidP="00662622">
                      <w:pPr>
                        <w:rPr>
                          <w:lang w:eastAsia="ja-JP"/>
                        </w:rPr>
                      </w:pPr>
                      <w:r w:rsidRPr="00507E8F">
                        <w:rPr>
                          <w:lang w:eastAsia="ja-JP"/>
                        </w:rPr>
                        <w:t xml:space="preserve">Ускорение </w:t>
                      </w:r>
                      <w:r w:rsidRPr="00507E8F">
                        <w:rPr>
                          <w:lang w:eastAsia="ja-JP"/>
                        </w:rPr>
                        <w:sym w:font="Symbol" w:char="F05B"/>
                      </w:r>
                      <w:r w:rsidRPr="00507E8F">
                        <w:rPr>
                          <w:lang w:eastAsia="ja-JP"/>
                        </w:rPr>
                        <w:t>м/с</w:t>
                      </w:r>
                      <w:r w:rsidRPr="00507E8F">
                        <w:rPr>
                          <w:vertAlign w:val="superscript"/>
                          <w:lang w:eastAsia="ja-JP"/>
                        </w:rPr>
                        <w:t>2</w:t>
                      </w:r>
                      <w:r w:rsidRPr="00507E8F">
                        <w:rPr>
                          <w:lang w:eastAsia="ja-JP"/>
                        </w:rPr>
                        <w:sym w:font="Symbol" w:char="F05D"/>
                      </w:r>
                    </w:p>
                    <w:p w:rsidR="006279E7" w:rsidRPr="004A7259" w:rsidRDefault="006279E7" w:rsidP="00662622">
                      <w:pPr>
                        <w:rPr>
                          <w:sz w:val="22"/>
                          <w:lang w:eastAsia="ja-JP"/>
                        </w:rPr>
                      </w:pPr>
                    </w:p>
                  </w:txbxContent>
                </v:textbox>
              </v:shape>
            </w:pict>
          </mc:Fallback>
        </mc:AlternateContent>
      </w:r>
      <w:r w:rsidR="00662622" w:rsidRPr="006931BE">
        <w:rPr>
          <w:b/>
          <w:noProof/>
        </w:rPr>
        <mc:AlternateContent>
          <mc:Choice Requires="wps">
            <w:drawing>
              <wp:anchor distT="0" distB="0" distL="114300" distR="114300" simplePos="0" relativeHeight="251696128" behindDoc="0" locked="0" layoutInCell="1" allowOverlap="1" wp14:anchorId="5D1A91F7" wp14:editId="5F5E9CDA">
                <wp:simplePos x="0" y="0"/>
                <wp:positionH relativeFrom="column">
                  <wp:posOffset>1980249</wp:posOffset>
                </wp:positionH>
                <wp:positionV relativeFrom="paragraph">
                  <wp:posOffset>81915</wp:posOffset>
                </wp:positionV>
                <wp:extent cx="2024062" cy="238760"/>
                <wp:effectExtent l="0" t="0" r="0" b="8890"/>
                <wp:wrapNone/>
                <wp:docPr id="6" name="テキスト ボックス 6"/>
                <wp:cNvGraphicFramePr/>
                <a:graphic xmlns:a="http://schemas.openxmlformats.org/drawingml/2006/main">
                  <a:graphicData uri="http://schemas.microsoft.com/office/word/2010/wordprocessingShape">
                    <wps:wsp>
                      <wps:cNvSpPr txBox="1"/>
                      <wps:spPr>
                        <a:xfrm>
                          <a:off x="0" y="0"/>
                          <a:ext cx="2024062" cy="238760"/>
                        </a:xfrm>
                        <a:prstGeom prst="rect">
                          <a:avLst/>
                        </a:prstGeom>
                        <a:solidFill>
                          <a:schemeClr val="lt1"/>
                        </a:solidFill>
                        <a:ln w="6350">
                          <a:noFill/>
                        </a:ln>
                      </wps:spPr>
                      <wps:txbx>
                        <w:txbxContent>
                          <w:p w14:paraId="26EBD2D0" w14:textId="77777777" w:rsidR="006279E7" w:rsidRPr="003F24D4" w:rsidRDefault="006279E7" w:rsidP="00662622">
                            <w:pPr>
                              <w:spacing w:line="220" w:lineRule="atLeast"/>
                              <w:rPr>
                                <w:sz w:val="18"/>
                                <w:szCs w:val="18"/>
                                <w:lang w:eastAsia="ja-JP"/>
                              </w:rPr>
                            </w:pPr>
                            <w:r w:rsidRPr="003F24D4">
                              <w:rPr>
                                <w:sz w:val="18"/>
                                <w:szCs w:val="18"/>
                                <w:lang w:eastAsia="ja-JP"/>
                              </w:rPr>
                              <w:t xml:space="preserve">Импульсное ускорение 17,6 км/ч </w:t>
                            </w:r>
                          </w:p>
                          <w:p w14:paraId="400331E1" w14:textId="77777777" w:rsidR="006279E7" w:rsidRPr="005619F1" w:rsidRDefault="006279E7" w:rsidP="00662622">
                            <w:pPr>
                              <w:rPr>
                                <w:sz w:val="2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2134" id="テキスト ボックス 6" o:spid="_x0000_s1095" type="#_x0000_t202" style="position:absolute;left:0;text-align:left;margin-left:155.95pt;margin-top:6.45pt;width:159.35pt;height:1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URYwIAAJIEAAAOAAAAZHJzL2Uyb0RvYy54bWysVM2O2jAQvlfqO1i+l4QssFtEWFFWVJXQ&#10;7kpstWfjOBDJ8bi2IaHHRar6EH2Fquc+T16kYwdYuu2p6sXxeP6/byaj67qUZCuMLUCltNuJKRGK&#10;Q1aoVUo/PszeXFFiHVMZk6BESnfC0uvx61ejSg9FAmuQmTAEgyg7rHRK187pYRRZvhYlsx3QQqEy&#10;B1Myh6JZRZlhFUYvZZTE8SCqwGTaABfW4utNq6TjED/PBXd3eW6FIzKlWJsLpwnn0p/ReMSGK8P0&#10;uuCHMtg/VFGyQmHSU6gb5hjZmOKPUGXBDVjIXYdDGUGeF1yEHrCbbvyim8WaaRF6QXCsPsFk/19Y&#10;fru9N6TIUjqgRLESKWr2X5qn783Tz2b/lTT7b81+3zz9QJkMPFyVtkP0Wmj0c/U7qJH247vFR49C&#10;nZvSf7E/gnoEfncCW9SOcHxM4qQXDxJKOOqSi6vLQWAjevbWxrr3AkriLyk1SGbAmG3n1mElaHo0&#10;8cksyCKbFVIGwQ+QmEpDtgyply7UiB6/WUlFKuz8oh+HwAq8extZKkzge2178jdXL+sAVf8ExBKy&#10;HeJgoB0sq/mswGLnzLp7ZnCSsHXcDneHRy4Bk8HhRskazOe/vXt7JBi1lFQ4mSm1nzbMCErkB4XU&#10;v+32en6Ug9DrXyYomHPN8lyjNuUUEIEu7qHm4ertnTxecwPlIy7RxGdFFVMcc6fUHa9T1+4LLiEX&#10;k0kwwuHVzM3VQnMf2iPuqXioH5nRB74cMn0Lxxlmwxe0tbbeU8Fk4yAvAqce6BbVA/44+IHqw5L6&#10;zTqXg9Xzr2T8CwAA//8DAFBLAwQUAAYACAAAACEAkRFKl+AAAAAJAQAADwAAAGRycy9kb3ducmV2&#10;LnhtbEyPTU+EMBCG7yb+h2ZMvBi3sARUpGyM8SPx5rKr8dalIxDplNAu4L93POlpMnmfvPNMsVls&#10;LyYcfedIQbyKQCDVznTUKNhVj5fXIHzQZHTvCBV8o4dNeXpS6Ny4mV5x2oZGcAn5XCtoQxhyKX3d&#10;otV+5QYkzj7daHXgdWykGfXM5baX6yjKpNUd8YVWD3jfYv21PVoFHxfN+4tfnvZzkibDw/NUXb2Z&#10;Sqnzs+XuFkTAJfzB8KvP6lCy08EdyXjRK0ji+IZRDtY8GciSKANxUJBGKciykP8/KH8AAAD//wMA&#10;UEsBAi0AFAAGAAgAAAAhALaDOJL+AAAA4QEAABMAAAAAAAAAAAAAAAAAAAAAAFtDb250ZW50X1R5&#10;cGVzXS54bWxQSwECLQAUAAYACAAAACEAOP0h/9YAAACUAQAACwAAAAAAAAAAAAAAAAAvAQAAX3Jl&#10;bHMvLnJlbHNQSwECLQAUAAYACAAAACEAk9TFEWMCAACSBAAADgAAAAAAAAAAAAAAAAAuAgAAZHJz&#10;L2Uyb0RvYy54bWxQSwECLQAUAAYACAAAACEAkRFKl+AAAAAJAQAADwAAAAAAAAAAAAAAAAC9BAAA&#10;ZHJzL2Rvd25yZXYueG1sUEsFBgAAAAAEAAQA8wAAAMoFAAAAAA==&#10;" fillcolor="white [3201]" stroked="f" strokeweight=".5pt">
                <v:textbox>
                  <w:txbxContent>
                    <w:p w:rsidR="006279E7" w:rsidRPr="003F24D4" w:rsidRDefault="006279E7" w:rsidP="00662622">
                      <w:pPr>
                        <w:spacing w:line="220" w:lineRule="atLeast"/>
                        <w:rPr>
                          <w:sz w:val="18"/>
                          <w:szCs w:val="18"/>
                          <w:lang w:eastAsia="ja-JP"/>
                        </w:rPr>
                      </w:pPr>
                      <w:r w:rsidRPr="003F24D4">
                        <w:rPr>
                          <w:sz w:val="18"/>
                          <w:szCs w:val="18"/>
                          <w:lang w:eastAsia="ja-JP"/>
                        </w:rPr>
                        <w:t xml:space="preserve">Импульсное ускорение 17,6 км/ч </w:t>
                      </w:r>
                    </w:p>
                    <w:p w:rsidR="006279E7" w:rsidRPr="005619F1" w:rsidRDefault="006279E7" w:rsidP="00662622">
                      <w:pPr>
                        <w:rPr>
                          <w:sz w:val="21"/>
                          <w:lang w:eastAsia="ja-JP"/>
                        </w:rPr>
                      </w:pPr>
                    </w:p>
                  </w:txbxContent>
                </v:textbox>
              </v:shape>
            </w:pict>
          </mc:Fallback>
        </mc:AlternateContent>
      </w:r>
      <w:r w:rsidR="00662622" w:rsidRPr="006931BE">
        <w:rPr>
          <w:b/>
          <w:noProof/>
        </w:rPr>
        <mc:AlternateContent>
          <mc:Choice Requires="wps">
            <w:drawing>
              <wp:anchor distT="0" distB="0" distL="114300" distR="114300" simplePos="0" relativeHeight="251697152" behindDoc="0" locked="0" layoutInCell="1" allowOverlap="1" wp14:anchorId="4BB43528" wp14:editId="5B6810D4">
                <wp:simplePos x="0" y="0"/>
                <wp:positionH relativeFrom="column">
                  <wp:posOffset>2978150</wp:posOffset>
                </wp:positionH>
                <wp:positionV relativeFrom="paragraph">
                  <wp:posOffset>3303379</wp:posOffset>
                </wp:positionV>
                <wp:extent cx="827037" cy="285386"/>
                <wp:effectExtent l="0" t="0" r="0" b="635"/>
                <wp:wrapNone/>
                <wp:docPr id="46"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1286F6D4" w14:textId="77777777" w:rsidR="006279E7" w:rsidRPr="005619F1" w:rsidRDefault="006279E7" w:rsidP="00662622">
                            <w:pPr>
                              <w:rPr>
                                <w:sz w:val="21"/>
                                <w:lang w:eastAsia="ja-JP"/>
                              </w:rPr>
                            </w:pPr>
                            <w:r w:rsidRPr="00507E8F">
                              <w:rPr>
                                <w:lang w:eastAsia="ja-JP"/>
                              </w:rPr>
                              <w:t xml:space="preserve">Время </w:t>
                            </w:r>
                            <w:r w:rsidRPr="00507E8F">
                              <w:rPr>
                                <w:rFonts w:hint="eastAsia"/>
                                <w:lang w:eastAsia="ja-JP"/>
                              </w:rPr>
                              <w:t>[</w:t>
                            </w:r>
                            <w:r w:rsidRPr="00507E8F">
                              <w:rPr>
                                <w:lang w:eastAsia="ja-JP"/>
                              </w:rPr>
                              <w:t>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5BA2A" id="テキスト ボックス 46" o:spid="_x0000_s1096" type="#_x0000_t202" style="position:absolute;left:0;text-align:left;margin-left:234.5pt;margin-top:260.1pt;width:65.1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07ZAIAAJMEAAAOAAAAZHJzL2Uyb0RvYy54bWysVM2O2jAQvlfqO1i+l/APRYQVZUVVCe2u&#10;xFZ7No4DkRyPaxsSegSp6kP0Faqe+zx5kY4dYOm2p6oXx+P5/76ZjG/KXJKdMDYDFdNWo0mJUByS&#10;TK1j+vFx/mZIiXVMJUyCEjHdC0tvJq9fjQs9Em3YgEyEIRhE2VGhY7pxTo+iyPKNyJltgBYKlSmY&#10;nDkUzTpKDCswei6jdrPZjwowiTbAhbX4elsr6STET1PB3X2aWuGIjCnW5sJpwrnyZzQZs9HaML3J&#10;+KkM9g9V5CxTmPQS6pY5RrYm+yNUnnEDFlLX4JBHkKYZF6EH7KbVfNHNcsO0CL0gOFZfYLL/Lyy/&#10;2z0YkiUx7fYpUSxHjqrjl+rwvTr8rI5fSXX8Vh2P1eEHygRtELBC2xH6LTV6uvIdlEj8+d3io8eh&#10;TE3uv9ghQT1Cv7/ALUpHOD4O24NmZ0AJR1V72OsMQ/To2Vkb694LyIm/xNQgmwFktltYh4Wg6dnE&#10;57Igs2SeSRkEP0FiJg3ZMeReulAievxmJRUpYtrv9JohsALvXkeWChP4VuuW/M2VqzJg1Ruc+11B&#10;skcYDNSTZTWfZ1jsgln3wAyOEnaO6+Hu8UglYDI43SjZgPn8t3dvjwyjlpICRzOm9tOWGUGJ/KCQ&#10;+7etbtfPchC6vUEbBXOtWV1r1DafASLQwkXUPFy9vZPna2ogf8ItmvqsqGKKY+6YuvN15uqFwS3k&#10;YjoNRji9mrmFWmruQ3vEPRWP5RMz+sSXQ6Lv4DzEbPSCttrWeyqYbh2kWeDUA12jesIfJz9QfdpS&#10;v1rXcrB6/pdMfgEAAP//AwBQSwMEFAAGAAgAAAAhAEOb1m/iAAAACwEAAA8AAABkcnMvZG93bnJl&#10;di54bWxMj0tPhEAQhO8m/odJm3gx7rCsoCDDxhgfiTcXH/E2y7RAZHoIMwv4721PeqtKV6q/KraL&#10;7cWEo+8cKVivIhBItTMdNQpeqvvzKxA+aDK6d4QKvtHDtjw+KnRu3EzPOO1CI7iEfK4VtCEMuZS+&#10;btFqv3IDEt8+3Wh1YDs20ox65nLbyziKUml1R/yh1QPetlh/7Q5WwcdZ8/7kl4fXeZNshrvHqbp8&#10;M5VSpyfLzTWIgEv4C8MvPqNDyUx7dyDjRa/gIs14S1CQxFEMghNJlrHYs0iTNciykP83lD8AAAD/&#10;/wMAUEsBAi0AFAAGAAgAAAAhALaDOJL+AAAA4QEAABMAAAAAAAAAAAAAAAAAAAAAAFtDb250ZW50&#10;X1R5cGVzXS54bWxQSwECLQAUAAYACAAAACEAOP0h/9YAAACUAQAACwAAAAAAAAAAAAAAAAAvAQAA&#10;X3JlbHMvLnJlbHNQSwECLQAUAAYACAAAACEAq15dO2QCAACTBAAADgAAAAAAAAAAAAAAAAAuAgAA&#10;ZHJzL2Uyb0RvYy54bWxQSwECLQAUAAYACAAAACEAQ5vWb+IAAAALAQAADwAAAAAAAAAAAAAAAAC+&#10;BAAAZHJzL2Rvd25yZXYueG1sUEsFBgAAAAAEAAQA8wAAAM0FAAAAAA==&#10;" fillcolor="white [3201]" stroked="f" strokeweight=".5pt">
                <v:textbox>
                  <w:txbxContent>
                    <w:p w:rsidR="006279E7" w:rsidRPr="005619F1" w:rsidRDefault="006279E7" w:rsidP="00662622">
                      <w:pPr>
                        <w:rPr>
                          <w:sz w:val="21"/>
                          <w:lang w:eastAsia="ja-JP"/>
                        </w:rPr>
                      </w:pPr>
                      <w:r w:rsidRPr="00507E8F">
                        <w:rPr>
                          <w:lang w:eastAsia="ja-JP"/>
                        </w:rPr>
                        <w:t xml:space="preserve">Время </w:t>
                      </w:r>
                      <w:r w:rsidRPr="00507E8F">
                        <w:rPr>
                          <w:rFonts w:hint="eastAsia"/>
                          <w:lang w:eastAsia="ja-JP"/>
                        </w:rPr>
                        <w:t>[</w:t>
                      </w:r>
                      <w:proofErr w:type="spellStart"/>
                      <w:r w:rsidRPr="00507E8F">
                        <w:rPr>
                          <w:lang w:eastAsia="ja-JP"/>
                        </w:rPr>
                        <w:t>мс</w:t>
                      </w:r>
                      <w:proofErr w:type="spellEnd"/>
                      <w:r w:rsidRPr="00507E8F">
                        <w:rPr>
                          <w:lang w:eastAsia="ja-JP"/>
                        </w:rPr>
                        <w:t>]</w:t>
                      </w:r>
                    </w:p>
                  </w:txbxContent>
                </v:textbox>
              </v:shape>
            </w:pict>
          </mc:Fallback>
        </mc:AlternateContent>
      </w:r>
      <w:r w:rsidR="00662622" w:rsidRPr="006931BE">
        <w:rPr>
          <w:b/>
          <w:noProof/>
        </w:rPr>
        <mc:AlternateContent>
          <mc:Choice Requires="wps">
            <w:drawing>
              <wp:anchor distT="0" distB="0" distL="114300" distR="114300" simplePos="0" relativeHeight="251694080" behindDoc="0" locked="0" layoutInCell="1" allowOverlap="1" wp14:anchorId="425A71ED" wp14:editId="22D173EE">
                <wp:simplePos x="0" y="0"/>
                <wp:positionH relativeFrom="margin">
                  <wp:posOffset>4413949</wp:posOffset>
                </wp:positionH>
                <wp:positionV relativeFrom="paragraph">
                  <wp:posOffset>292100</wp:posOffset>
                </wp:positionV>
                <wp:extent cx="824248" cy="1173224"/>
                <wp:effectExtent l="0" t="0" r="0" b="8255"/>
                <wp:wrapNone/>
                <wp:docPr id="78"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4CCF1B67" w14:textId="77777777" w:rsidR="006279E7" w:rsidRPr="00662622" w:rsidRDefault="006279E7" w:rsidP="00662622">
                            <w:pPr>
                              <w:spacing w:line="360" w:lineRule="auto"/>
                              <w:rPr>
                                <w:sz w:val="15"/>
                                <w:szCs w:val="15"/>
                                <w:lang w:val="en-US" w:eastAsia="ja-JP"/>
                              </w:rPr>
                            </w:pPr>
                            <w:r w:rsidRPr="00662622">
                              <w:rPr>
                                <w:rFonts w:hint="eastAsia"/>
                                <w:sz w:val="15"/>
                                <w:szCs w:val="15"/>
                                <w:lang w:val="en-US" w:eastAsia="ja-JP"/>
                              </w:rPr>
                              <w:t>Slope</w:t>
                            </w:r>
                            <w:r w:rsidRPr="00662622">
                              <w:rPr>
                                <w:sz w:val="15"/>
                                <w:szCs w:val="15"/>
                                <w:lang w:val="en-US" w:eastAsia="ja-JP"/>
                              </w:rPr>
                              <w:t xml:space="preserve"> </w:t>
                            </w:r>
                            <w:r w:rsidRPr="00662622">
                              <w:rPr>
                                <w:rFonts w:hint="eastAsia"/>
                                <w:sz w:val="15"/>
                                <w:szCs w:val="15"/>
                                <w:lang w:val="en-US" w:eastAsia="ja-JP"/>
                              </w:rPr>
                              <w:t>Upper</w:t>
                            </w:r>
                          </w:p>
                          <w:p w14:paraId="405B2239" w14:textId="77777777" w:rsidR="006279E7" w:rsidRPr="00662622" w:rsidRDefault="006279E7" w:rsidP="00662622">
                            <w:pPr>
                              <w:spacing w:line="360" w:lineRule="auto"/>
                              <w:rPr>
                                <w:sz w:val="15"/>
                                <w:szCs w:val="15"/>
                                <w:lang w:val="en-US" w:eastAsia="ja-JP"/>
                              </w:rPr>
                            </w:pPr>
                            <w:r w:rsidRPr="00662622">
                              <w:rPr>
                                <w:sz w:val="15"/>
                                <w:szCs w:val="15"/>
                                <w:lang w:val="en-US" w:eastAsia="ja-JP"/>
                              </w:rPr>
                              <w:t>Slope Lower</w:t>
                            </w:r>
                          </w:p>
                          <w:p w14:paraId="033CBC74" w14:textId="77777777" w:rsidR="006279E7" w:rsidRPr="00662622" w:rsidRDefault="006279E7" w:rsidP="00662622">
                            <w:pPr>
                              <w:spacing w:line="360" w:lineRule="auto"/>
                              <w:rPr>
                                <w:sz w:val="15"/>
                                <w:szCs w:val="15"/>
                                <w:lang w:val="en-US" w:eastAsia="ja-JP"/>
                              </w:rPr>
                            </w:pPr>
                            <w:r w:rsidRPr="00662622">
                              <w:rPr>
                                <w:sz w:val="15"/>
                                <w:szCs w:val="15"/>
                                <w:lang w:val="en-US" w:eastAsia="ja-JP"/>
                              </w:rPr>
                              <w:t>Max Horizontal</w:t>
                            </w:r>
                          </w:p>
                          <w:p w14:paraId="4C165627" w14:textId="77777777" w:rsidR="006279E7" w:rsidRPr="00662622" w:rsidRDefault="006279E7" w:rsidP="00662622">
                            <w:pPr>
                              <w:spacing w:line="360" w:lineRule="auto"/>
                              <w:rPr>
                                <w:sz w:val="15"/>
                                <w:szCs w:val="15"/>
                                <w:lang w:val="en-US" w:eastAsia="ja-JP"/>
                              </w:rPr>
                            </w:pPr>
                            <w:r w:rsidRPr="00662622">
                              <w:rPr>
                                <w:sz w:val="15"/>
                                <w:szCs w:val="15"/>
                                <w:lang w:val="en-US" w:eastAsia="ja-JP"/>
                              </w:rPr>
                              <w:t>Max Vertical</w:t>
                            </w:r>
                          </w:p>
                          <w:p w14:paraId="0FF3EFDD" w14:textId="77777777" w:rsidR="006279E7" w:rsidRPr="00662622" w:rsidRDefault="006279E7" w:rsidP="00662622">
                            <w:pPr>
                              <w:spacing w:line="360" w:lineRule="auto"/>
                              <w:rPr>
                                <w:sz w:val="15"/>
                                <w:szCs w:val="15"/>
                                <w:lang w:val="en-US" w:eastAsia="ja-JP"/>
                              </w:rPr>
                            </w:pPr>
                            <w:r w:rsidRPr="00662622">
                              <w:rPr>
                                <w:sz w:val="15"/>
                                <w:szCs w:val="15"/>
                                <w:lang w:val="en-US" w:eastAsia="ja-JP"/>
                              </w:rPr>
                              <w:t>1GLevel Upper</w:t>
                            </w:r>
                          </w:p>
                          <w:p w14:paraId="1C45A5AA" w14:textId="77777777" w:rsidR="006279E7" w:rsidRPr="00662622" w:rsidRDefault="006279E7" w:rsidP="00662622">
                            <w:pPr>
                              <w:spacing w:line="360" w:lineRule="auto"/>
                              <w:rPr>
                                <w:sz w:val="15"/>
                                <w:szCs w:val="15"/>
                                <w:lang w:val="en-US" w:eastAsia="ja-JP"/>
                              </w:rPr>
                            </w:pPr>
                            <w:r w:rsidRPr="00662622">
                              <w:rPr>
                                <w:sz w:val="15"/>
                                <w:szCs w:val="15"/>
                                <w:lang w:val="en-US" w:eastAsia="ja-JP"/>
                              </w:rPr>
                              <w:t>1GLevel Lower</w:t>
                            </w:r>
                          </w:p>
                          <w:p w14:paraId="36F11CF6" w14:textId="77777777" w:rsidR="006279E7" w:rsidRPr="006B7B25" w:rsidRDefault="006279E7" w:rsidP="00662622">
                            <w:pPr>
                              <w:spacing w:line="360" w:lineRule="auto"/>
                              <w:rPr>
                                <w:sz w:val="15"/>
                                <w:szCs w:val="15"/>
                                <w:lang w:eastAsia="ja-JP"/>
                              </w:rPr>
                            </w:pPr>
                            <w:r w:rsidRPr="006B7B25">
                              <w:rPr>
                                <w:sz w:val="15"/>
                                <w:szCs w:val="15"/>
                                <w:lang w:eastAsia="ja-JP"/>
                              </w:rPr>
                              <w:t>17.6</w:t>
                            </w:r>
                            <w:r w:rsidRPr="005A1D47">
                              <w:rPr>
                                <w:sz w:val="15"/>
                                <w:szCs w:val="15"/>
                                <w:lang w:eastAsia="ja-JP"/>
                              </w:rPr>
                              <w:t>km</w:t>
                            </w:r>
                            <w:r w:rsidRPr="006B7B25">
                              <w:rPr>
                                <w:sz w:val="15"/>
                                <w:szCs w:val="15"/>
                                <w:lang w:eastAsia="ja-JP"/>
                              </w:rPr>
                              <w:t>/</w:t>
                            </w:r>
                            <w:r w:rsidRPr="005A1D47">
                              <w:rPr>
                                <w:sz w:val="15"/>
                                <w:szCs w:val="15"/>
                                <w:lang w:eastAsia="ja-JP"/>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20389" id="_x0000_s1097" type="#_x0000_t202" style="position:absolute;left:0;text-align:left;margin-left:347.55pt;margin-top:23pt;width:64.9pt;height:9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wzZgIAAJQEAAAOAAAAZHJzL2Uyb0RvYy54bWysVM2O2jAQvlfqO1i+l0AWlm1EWFFWVJXQ&#10;7kpstWfjOBDJ8bi2IaHHRar6EH2Fquc+T16kYwdYuu2p6sWZ8Yzn5/tmMrquS0m2wtgCVEp7nS4l&#10;QnHICrVK6ceH2ZsrSqxjKmMSlEjpTlh6PX79alTpRMSwBpkJQzCIskmlU7p2TidRZPlalMx2QAuF&#10;xhxMyRyqZhVlhlUYvZRR3O1eRhWYTBvgwlq8vWmNdBzi57ng7i7PrXBEphRrc+E04Vz6MxqPWLIy&#10;TK8LfiiD/UMVJSsUJj2FumGOkY0p/ghVFtyAhdx1OJQR5HnBRegBu+l1X3SzWDMtQi8IjtUnmOz/&#10;C8tvt/eGFFlKh8iUYiVy1Oy/NE/fm6efzf4rafbfmv2+efqBOkEfBKzSNsF3C40vXf0OaiT+eG/x&#10;0uNQ56b0X+yQoB2h353gFrUjHC+v4n7cx6wcTb3e8CKO+z5M9PxaG+veCyiJF1JqkM6AMtvOrWtd&#10;jy4+mQVZZLNCyqD4ERJTaciWIfnShRox+G9eUpEqpZcXg24IrMA/byNLhbX4XtuevOTqZR3AGpyA&#10;WEK2QxwMtKNlNZ8VWOycWXfPDM4Sto774e7wyCVgMjhIlKzBfP7bvfdHitFKSYWzmVL7acOMoER+&#10;UEj+216/74c5KP3BMEbFnFuW5xa1KaeACPRwEzUPovd38ijmBspHXKOJz4ompjjmTqk7ilPXbgyu&#10;IReTSXDC8dXMzdVCcx/aI+6peKgfmdEHvhwyfQvHKWbJC9paX/9SwWTjIC8Cpx7oFtUD/jj6YSoO&#10;a+p361wPXs8/k/EvAAAA//8DAFBLAwQUAAYACAAAACEAvpE8NuIAAAAKAQAADwAAAGRycy9kb3du&#10;cmV2LnhtbEyPy07DMBBF90j8gzVIbBB1mrQlDZlUCPGQ2NHwEDs3HpKIeBzFbhL+HrOC5WiO7j03&#10;382mEyMNrrWMsFxEIIgrq1uuEV7K+8sUhPOKteosE8I3OdgVpye5yrSd+JnGva9FCGGXKYTG+z6T&#10;0lUNGeUWticOv087GOXDOdRSD2oK4aaTcRRtpFEth4ZG9XTbUPW1PxqEj4v6/cnND69Tsk76u8ex&#10;vHrTJeL52XxzDcLT7P9g+NUP6lAEp4M9snaiQ9hs18uAIqw2YVMA0ni1BXFAiJMoBVnk8v+E4gcA&#10;AP//AwBQSwECLQAUAAYACAAAACEAtoM4kv4AAADhAQAAEwAAAAAAAAAAAAAAAAAAAAAAW0NvbnRl&#10;bnRfVHlwZXNdLnhtbFBLAQItABQABgAIAAAAIQA4/SH/1gAAAJQBAAALAAAAAAAAAAAAAAAAAC8B&#10;AABfcmVscy8ucmVsc1BLAQItABQABgAIAAAAIQATIRwzZgIAAJQEAAAOAAAAAAAAAAAAAAAAAC4C&#10;AABkcnMvZTJvRG9jLnhtbFBLAQItABQABgAIAAAAIQC+kTw24gAAAAoBAAAPAAAAAAAAAAAAAAAA&#10;AMAEAABkcnMvZG93bnJldi54bWxQSwUGAAAAAAQABADzAAAAzwUAAAAA&#10;" fillcolor="white [3201]" stroked="f" strokeweight=".5pt">
                <v:textbox>
                  <w:txbxContent>
                    <w:p w:rsidR="006279E7" w:rsidRPr="00662622" w:rsidRDefault="006279E7" w:rsidP="00662622">
                      <w:pPr>
                        <w:spacing w:line="360" w:lineRule="auto"/>
                        <w:rPr>
                          <w:sz w:val="15"/>
                          <w:szCs w:val="15"/>
                          <w:lang w:val="en-US" w:eastAsia="ja-JP"/>
                        </w:rPr>
                      </w:pPr>
                      <w:r w:rsidRPr="00662622">
                        <w:rPr>
                          <w:rFonts w:hint="eastAsia"/>
                          <w:sz w:val="15"/>
                          <w:szCs w:val="15"/>
                          <w:lang w:val="en-US" w:eastAsia="ja-JP"/>
                        </w:rPr>
                        <w:t>Slope</w:t>
                      </w:r>
                      <w:r w:rsidRPr="00662622">
                        <w:rPr>
                          <w:sz w:val="15"/>
                          <w:szCs w:val="15"/>
                          <w:lang w:val="en-US" w:eastAsia="ja-JP"/>
                        </w:rPr>
                        <w:t xml:space="preserve"> </w:t>
                      </w:r>
                      <w:r w:rsidRPr="00662622">
                        <w:rPr>
                          <w:rFonts w:hint="eastAsia"/>
                          <w:sz w:val="15"/>
                          <w:szCs w:val="15"/>
                          <w:lang w:val="en-US" w:eastAsia="ja-JP"/>
                        </w:rPr>
                        <w:t>Upper</w:t>
                      </w:r>
                    </w:p>
                    <w:p w:rsidR="006279E7" w:rsidRPr="00662622" w:rsidRDefault="006279E7" w:rsidP="00662622">
                      <w:pPr>
                        <w:spacing w:line="360" w:lineRule="auto"/>
                        <w:rPr>
                          <w:sz w:val="15"/>
                          <w:szCs w:val="15"/>
                          <w:lang w:val="en-US" w:eastAsia="ja-JP"/>
                        </w:rPr>
                      </w:pPr>
                      <w:r w:rsidRPr="00662622">
                        <w:rPr>
                          <w:sz w:val="15"/>
                          <w:szCs w:val="15"/>
                          <w:lang w:val="en-US" w:eastAsia="ja-JP"/>
                        </w:rPr>
                        <w:t>Slope Lower</w:t>
                      </w:r>
                    </w:p>
                    <w:p w:rsidR="006279E7" w:rsidRPr="00662622" w:rsidRDefault="006279E7" w:rsidP="00662622">
                      <w:pPr>
                        <w:spacing w:line="360" w:lineRule="auto"/>
                        <w:rPr>
                          <w:sz w:val="15"/>
                          <w:szCs w:val="15"/>
                          <w:lang w:val="en-US" w:eastAsia="ja-JP"/>
                        </w:rPr>
                      </w:pPr>
                      <w:r w:rsidRPr="00662622">
                        <w:rPr>
                          <w:sz w:val="15"/>
                          <w:szCs w:val="15"/>
                          <w:lang w:val="en-US" w:eastAsia="ja-JP"/>
                        </w:rPr>
                        <w:t>Max Horizontal</w:t>
                      </w:r>
                    </w:p>
                    <w:p w:rsidR="006279E7" w:rsidRPr="00662622" w:rsidRDefault="006279E7" w:rsidP="00662622">
                      <w:pPr>
                        <w:spacing w:line="360" w:lineRule="auto"/>
                        <w:rPr>
                          <w:sz w:val="15"/>
                          <w:szCs w:val="15"/>
                          <w:lang w:val="en-US" w:eastAsia="ja-JP"/>
                        </w:rPr>
                      </w:pPr>
                      <w:r w:rsidRPr="00662622">
                        <w:rPr>
                          <w:sz w:val="15"/>
                          <w:szCs w:val="15"/>
                          <w:lang w:val="en-US" w:eastAsia="ja-JP"/>
                        </w:rPr>
                        <w:t>Max Vertical</w:t>
                      </w:r>
                    </w:p>
                    <w:p w:rsidR="006279E7" w:rsidRPr="00662622" w:rsidRDefault="006279E7" w:rsidP="00662622">
                      <w:pPr>
                        <w:spacing w:line="360" w:lineRule="auto"/>
                        <w:rPr>
                          <w:sz w:val="15"/>
                          <w:szCs w:val="15"/>
                          <w:lang w:val="en-US" w:eastAsia="ja-JP"/>
                        </w:rPr>
                      </w:pPr>
                      <w:r w:rsidRPr="00662622">
                        <w:rPr>
                          <w:sz w:val="15"/>
                          <w:szCs w:val="15"/>
                          <w:lang w:val="en-US" w:eastAsia="ja-JP"/>
                        </w:rPr>
                        <w:t>1GLevel Upper</w:t>
                      </w:r>
                    </w:p>
                    <w:p w:rsidR="006279E7" w:rsidRPr="00662622" w:rsidRDefault="006279E7" w:rsidP="00662622">
                      <w:pPr>
                        <w:spacing w:line="360" w:lineRule="auto"/>
                        <w:rPr>
                          <w:sz w:val="15"/>
                          <w:szCs w:val="15"/>
                          <w:lang w:val="en-US" w:eastAsia="ja-JP"/>
                        </w:rPr>
                      </w:pPr>
                      <w:r w:rsidRPr="00662622">
                        <w:rPr>
                          <w:sz w:val="15"/>
                          <w:szCs w:val="15"/>
                          <w:lang w:val="en-US" w:eastAsia="ja-JP"/>
                        </w:rPr>
                        <w:t>1GLevel Lower</w:t>
                      </w:r>
                    </w:p>
                    <w:p w:rsidR="006279E7" w:rsidRPr="006B7B25" w:rsidRDefault="006279E7" w:rsidP="00662622">
                      <w:pPr>
                        <w:spacing w:line="360" w:lineRule="auto"/>
                        <w:rPr>
                          <w:sz w:val="15"/>
                          <w:szCs w:val="15"/>
                          <w:lang w:eastAsia="ja-JP"/>
                        </w:rPr>
                      </w:pPr>
                      <w:r w:rsidRPr="006B7B25">
                        <w:rPr>
                          <w:sz w:val="15"/>
                          <w:szCs w:val="15"/>
                          <w:lang w:eastAsia="ja-JP"/>
                        </w:rPr>
                        <w:t>17.6</w:t>
                      </w:r>
                      <w:r w:rsidRPr="005A1D47">
                        <w:rPr>
                          <w:sz w:val="15"/>
                          <w:szCs w:val="15"/>
                          <w:lang w:eastAsia="ja-JP"/>
                        </w:rPr>
                        <w:t>km</w:t>
                      </w:r>
                      <w:r w:rsidRPr="006B7B25">
                        <w:rPr>
                          <w:sz w:val="15"/>
                          <w:szCs w:val="15"/>
                          <w:lang w:eastAsia="ja-JP"/>
                        </w:rPr>
                        <w:t>/</w:t>
                      </w:r>
                      <w:r w:rsidRPr="005A1D47">
                        <w:rPr>
                          <w:sz w:val="15"/>
                          <w:szCs w:val="15"/>
                          <w:lang w:eastAsia="ja-JP"/>
                        </w:rPr>
                        <w:t>h</w:t>
                      </w:r>
                    </w:p>
                  </w:txbxContent>
                </v:textbox>
                <w10:wrap anchorx="margin"/>
              </v:shape>
            </w:pict>
          </mc:Fallback>
        </mc:AlternateContent>
      </w:r>
      <w:r w:rsidR="00662622" w:rsidRPr="006931BE">
        <w:rPr>
          <w:b/>
          <w:noProof/>
        </w:rPr>
        <w:drawing>
          <wp:inline distT="0" distB="0" distL="0" distR="0" wp14:anchorId="58593B57" wp14:editId="72465630">
            <wp:extent cx="4751221" cy="3689873"/>
            <wp:effectExtent l="0" t="0" r="0" b="635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40DB1288" w14:textId="77777777" w:rsidR="00662622" w:rsidRPr="006931BE" w:rsidRDefault="00662622" w:rsidP="000A6C48">
      <w:pPr>
        <w:pStyle w:val="SingleTxtG"/>
        <w:spacing w:before="240"/>
        <w:ind w:left="2268" w:hanging="1134"/>
        <w:rPr>
          <w:b/>
        </w:rPr>
      </w:pPr>
      <w:r w:rsidRPr="006931BE">
        <w:rPr>
          <w:b/>
        </w:rPr>
        <w:t>4.2.1</w:t>
      </w:r>
      <w:r w:rsidRPr="006931BE">
        <w:rPr>
          <w:b/>
        </w:rPr>
        <w:tab/>
        <w:t>Обработка данных и определения</w:t>
      </w:r>
    </w:p>
    <w:p w14:paraId="2F62B01E" w14:textId="77777777" w:rsidR="00662622" w:rsidRPr="006931BE" w:rsidRDefault="00662622" w:rsidP="000A6C48">
      <w:pPr>
        <w:pStyle w:val="SingleTxtG"/>
        <w:ind w:left="2268" w:hanging="1134"/>
        <w:rPr>
          <w:b/>
        </w:rPr>
      </w:pPr>
      <w:r w:rsidRPr="006931BE">
        <w:rPr>
          <w:b/>
        </w:rPr>
        <w:t>4.2.1.1</w:t>
      </w:r>
      <w:r w:rsidRPr="006931BE">
        <w:rPr>
          <w:b/>
        </w:rPr>
        <w:tab/>
        <w:t>Фильтрация по КЧХ 60</w:t>
      </w:r>
    </w:p>
    <w:p w14:paraId="780B3806" w14:textId="77777777" w:rsidR="00662622" w:rsidRPr="006931BE" w:rsidRDefault="00662622" w:rsidP="000A6C48">
      <w:pPr>
        <w:pStyle w:val="SingleTxtG"/>
        <w:ind w:left="2268" w:hanging="1134"/>
        <w:rPr>
          <w:b/>
        </w:rPr>
      </w:pPr>
      <w:r w:rsidRPr="006931BE">
        <w:rPr>
          <w:b/>
        </w:rPr>
        <w:tab/>
        <w:t>Во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SAE J211.</w:t>
      </w:r>
    </w:p>
    <w:p w14:paraId="6171492C" w14:textId="77777777" w:rsidR="00662622" w:rsidRPr="006931BE" w:rsidRDefault="00662622" w:rsidP="000A6C48">
      <w:pPr>
        <w:pStyle w:val="SingleTxtG"/>
        <w:ind w:left="2268" w:hanging="1134"/>
        <w:rPr>
          <w:b/>
        </w:rPr>
      </w:pPr>
      <w:r w:rsidRPr="006931BE">
        <w:rPr>
          <w:b/>
        </w:rPr>
        <w:t>4.2.1.2</w:t>
      </w:r>
      <w:r w:rsidRPr="006931BE">
        <w:rPr>
          <w:b/>
        </w:rPr>
        <w:tab/>
        <w:t>Определение T</w:t>
      </w:r>
      <w:r w:rsidRPr="006931BE">
        <w:rPr>
          <w:b/>
          <w:vertAlign w:val="subscript"/>
        </w:rPr>
        <w:t>0</w:t>
      </w:r>
      <w:r w:rsidRPr="006931BE">
        <w:rPr>
          <w:b/>
        </w:rPr>
        <w:t xml:space="preserve"> </w:t>
      </w:r>
    </w:p>
    <w:p w14:paraId="5210F4BA" w14:textId="77777777" w:rsidR="00662622" w:rsidRPr="006931BE" w:rsidRDefault="00662622" w:rsidP="000A6C48">
      <w:pPr>
        <w:pStyle w:val="SingleTxtG"/>
        <w:ind w:left="2268" w:hanging="1134"/>
        <w:rPr>
          <w:b/>
        </w:rPr>
      </w:pPr>
      <w:r w:rsidRPr="006931BE">
        <w:rPr>
          <w:b/>
        </w:rPr>
        <w:tab/>
        <w:t>T</w:t>
      </w:r>
      <w:r w:rsidRPr="006931BE">
        <w:rPr>
          <w:b/>
          <w:vertAlign w:val="subscript"/>
        </w:rPr>
        <w:t>0</w:t>
      </w:r>
      <w:r w:rsidRPr="006931BE">
        <w:rPr>
          <w:b/>
        </w:rPr>
        <w:t>(T</w:t>
      </w:r>
      <w:r w:rsidRPr="006931BE">
        <w:rPr>
          <w:b/>
          <w:vertAlign w:val="subscript"/>
        </w:rPr>
        <w:t>zero</w:t>
      </w:r>
      <w:r w:rsidRPr="006931BE">
        <w:rPr>
          <w:b/>
        </w:rPr>
        <w:t>) определяют как момент времени, соответствующий 5,8 мс, прежде чем отфильтрованный по КЧХ60 сигнал ускорения салазок достигает 1,0 g.</w:t>
      </w:r>
    </w:p>
    <w:p w14:paraId="6F8951F1" w14:textId="77777777" w:rsidR="00662622" w:rsidRPr="006931BE" w:rsidRDefault="00662622" w:rsidP="000A6C48">
      <w:pPr>
        <w:pStyle w:val="SingleTxtG"/>
        <w:ind w:left="2268" w:hanging="1134"/>
        <w:rPr>
          <w:b/>
        </w:rPr>
      </w:pPr>
      <w:r w:rsidRPr="006931BE">
        <w:rPr>
          <w:b/>
        </w:rPr>
        <w:t>4.2.1.3</w:t>
      </w:r>
      <w:r w:rsidRPr="006931BE">
        <w:rPr>
          <w:b/>
        </w:rPr>
        <w:tab/>
        <w:t>Определение T-[HRC]</w:t>
      </w:r>
      <w:r w:rsidRPr="006931BE">
        <w:rPr>
          <w:b/>
          <w:vertAlign w:val="subscript"/>
        </w:rPr>
        <w:t>(end)</w:t>
      </w:r>
      <w:r w:rsidRPr="006931BE">
        <w:rPr>
          <w:b/>
        </w:rPr>
        <w:t xml:space="preserve"> </w:t>
      </w:r>
    </w:p>
    <w:p w14:paraId="02198A9B" w14:textId="77777777" w:rsidR="00662622" w:rsidRPr="006931BE" w:rsidRDefault="00662622" w:rsidP="000A6C48">
      <w:pPr>
        <w:pStyle w:val="SingleTxtG"/>
        <w:ind w:left="2268" w:hanging="1134"/>
        <w:rPr>
          <w:b/>
        </w:rPr>
      </w:pPr>
      <w:r w:rsidRPr="006931BE">
        <w:rPr>
          <w:b/>
        </w:rPr>
        <w:tab/>
        <w:t>Под T-[HRC]</w:t>
      </w:r>
      <w:r w:rsidRPr="006931BE">
        <w:rPr>
          <w:b/>
          <w:vertAlign w:val="subscript"/>
        </w:rPr>
        <w:t>(end)</w:t>
      </w:r>
      <w:r w:rsidRPr="006931BE">
        <w:rPr>
          <w:b/>
        </w:rPr>
        <w:t xml:space="preserve"> понимают момент времени, когда сигнал ускорения салазок после его фильтрации по КЧХ60 впервые составляет </w:t>
      </w:r>
      <w:proofErr w:type="gramStart"/>
      <w:r w:rsidRPr="006931BE">
        <w:rPr>
          <w:b/>
        </w:rPr>
        <w:t>&lt; 0</w:t>
      </w:r>
      <w:proofErr w:type="gramEnd"/>
      <w:r w:rsidRPr="006931BE">
        <w:rPr>
          <w:b/>
        </w:rPr>
        <w:t> g.</w:t>
      </w:r>
    </w:p>
    <w:p w14:paraId="28E7201F" w14:textId="77777777" w:rsidR="00662622" w:rsidRPr="006931BE" w:rsidRDefault="00662622" w:rsidP="000A6C48">
      <w:pPr>
        <w:pStyle w:val="SingleTxtG"/>
        <w:ind w:left="2268" w:hanging="1134"/>
        <w:rPr>
          <w:b/>
        </w:rPr>
      </w:pPr>
      <w:r w:rsidRPr="006931BE">
        <w:rPr>
          <w:b/>
        </w:rPr>
        <w:t>4.2.1.4</w:t>
      </w:r>
      <w:r w:rsidRPr="006931BE">
        <w:rPr>
          <w:b/>
        </w:rPr>
        <w:tab/>
        <w:t>Определение временно́го интервала</w:t>
      </w:r>
    </w:p>
    <w:p w14:paraId="45C80780" w14:textId="77777777" w:rsidR="00662622" w:rsidRPr="006931BE" w:rsidRDefault="00662622" w:rsidP="000A6C48">
      <w:pPr>
        <w:pStyle w:val="SingleTxtG"/>
        <w:ind w:left="2268" w:hanging="1134"/>
        <w:rPr>
          <w:b/>
        </w:rPr>
      </w:pPr>
      <w:r w:rsidRPr="006931BE">
        <w:rPr>
          <w:b/>
        </w:rPr>
        <w:tab/>
        <w:t>Применительно к полосе импульсного ускорения салазок временно́й интервал записывают как dT = T-[HRC]</w:t>
      </w:r>
      <w:r w:rsidRPr="006931BE">
        <w:rPr>
          <w:b/>
          <w:vertAlign w:val="subscript"/>
        </w:rPr>
        <w:t>(end)</w:t>
      </w:r>
      <w:r w:rsidRPr="006931BE">
        <w:rPr>
          <w:b/>
        </w:rPr>
        <w:t xml:space="preserve"> – T</w:t>
      </w:r>
      <w:r w:rsidRPr="006931BE">
        <w:rPr>
          <w:b/>
          <w:vertAlign w:val="subscript"/>
        </w:rPr>
        <w:t>0</w:t>
      </w:r>
      <w:r w:rsidRPr="006931BE">
        <w:rPr>
          <w:b/>
        </w:rPr>
        <w:t>.</w:t>
      </w:r>
    </w:p>
    <w:p w14:paraId="25D499DC" w14:textId="77777777" w:rsidR="00662622" w:rsidRPr="006931BE" w:rsidRDefault="00662622" w:rsidP="000D6E0E">
      <w:pPr>
        <w:pStyle w:val="SingleTxtG"/>
        <w:keepNext/>
        <w:ind w:left="2268" w:hanging="1134"/>
        <w:rPr>
          <w:b/>
        </w:rPr>
      </w:pPr>
      <w:r w:rsidRPr="006931BE">
        <w:rPr>
          <w:b/>
        </w:rPr>
        <w:lastRenderedPageBreak/>
        <w:t>4.2.1.5</w:t>
      </w:r>
      <w:r w:rsidRPr="006931BE">
        <w:rPr>
          <w:b/>
        </w:rPr>
        <w:tab/>
        <w:t>Момент контакта головы с подголовником (T-HRC</w:t>
      </w:r>
      <w:r w:rsidRPr="006931BE">
        <w:rPr>
          <w:b/>
          <w:vertAlign w:val="subscript"/>
        </w:rPr>
        <w:t>start</w:t>
      </w:r>
      <w:r w:rsidRPr="006931BE">
        <w:rPr>
          <w:b/>
        </w:rPr>
        <w:t>, T-HRC</w:t>
      </w:r>
      <w:r w:rsidRPr="006931BE">
        <w:rPr>
          <w:b/>
          <w:vertAlign w:val="subscript"/>
        </w:rPr>
        <w:t>end</w:t>
      </w:r>
      <w:r w:rsidRPr="006931BE">
        <w:rPr>
          <w:b/>
        </w:rPr>
        <w:t>)</w:t>
      </w:r>
    </w:p>
    <w:p w14:paraId="681F5706" w14:textId="77777777" w:rsidR="00662622" w:rsidRPr="006931BE" w:rsidRDefault="00662622" w:rsidP="000A6C48">
      <w:pPr>
        <w:pStyle w:val="SingleTxtG"/>
        <w:ind w:left="2268" w:hanging="1134"/>
        <w:rPr>
          <w:b/>
        </w:rPr>
      </w:pPr>
      <w:r w:rsidRPr="006931BE">
        <w:rPr>
          <w:b/>
        </w:rPr>
        <w:tab/>
        <w:t>Начальный момент контакта с подголовником, T-HRC</w:t>
      </w:r>
      <w:r w:rsidRPr="006931BE">
        <w:rPr>
          <w:b/>
          <w:vertAlign w:val="subscript"/>
        </w:rPr>
        <w:t>start</w:t>
      </w:r>
      <w:r w:rsidRPr="006931BE">
        <w:rPr>
          <w:b/>
        </w:rPr>
        <w:t>, определяют как момент (считая с T=0) первого соприкосновения задней части головы манекена с подголовником, в случаях когда продолжительность последующего непрерывного контакта превышает 40 мс. T-HRC</w:t>
      </w:r>
      <w:r w:rsidRPr="006931BE">
        <w:rPr>
          <w:b/>
          <w:vertAlign w:val="subscript"/>
        </w:rPr>
        <w:t xml:space="preserve">start </w:t>
      </w:r>
      <w:r w:rsidRPr="006931BE">
        <w:rPr>
          <w:b/>
        </w:rPr>
        <w:t>выражается в мс и округляется до одной десятой. Допускается прерывание времени контакта до 1 мс (соответствует двум знакам после запятой)</w:t>
      </w:r>
      <w:r w:rsidR="00CA7B98" w:rsidRPr="006931BE">
        <w:rPr>
          <w:b/>
        </w:rPr>
        <w:t>,</w:t>
      </w:r>
      <w:r w:rsidRPr="006931BE">
        <w:rPr>
          <w:b/>
        </w:rPr>
        <w:t xml:space="preserve"> если будет доказано, что это обусловлено неплотностью 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w:t>
      </w:r>
      <w:r w:rsidR="00B87306" w:rsidRPr="006931BE">
        <w:rPr>
          <w:b/>
        </w:rPr>
        <w:t>«</w:t>
      </w:r>
      <w:r w:rsidRPr="006931BE">
        <w:rPr>
          <w:b/>
        </w:rPr>
        <w:t>рикошет</w:t>
      </w:r>
      <w:r w:rsidR="00B87306" w:rsidRPr="006931BE">
        <w:rPr>
          <w:b/>
        </w:rPr>
        <w:t>»</w:t>
      </w:r>
      <w:r w:rsidRPr="006931BE">
        <w:rPr>
          <w:b/>
        </w:rPr>
        <w:t xml:space="preserve"> муляжа головы при неструктурном контакте с подголовником. Что</w:t>
      </w:r>
      <w:r w:rsidR="00C40A20" w:rsidRPr="006931BE">
        <w:rPr>
          <w:b/>
        </w:rPr>
        <w:t xml:space="preserve"> </w:t>
      </w:r>
      <w:r w:rsidRPr="006931BE">
        <w:rPr>
          <w:b/>
        </w:rPr>
        <w:t xml:space="preserve">касается последующих критериев, то необходимо также установить время окончания контакта с подголовником, </w:t>
      </w:r>
      <w:r w:rsidR="00516899" w:rsidRPr="006931BE">
        <w:rPr>
          <w:b/>
        </w:rPr>
        <w:t>т. е.</w:t>
      </w:r>
      <w:r w:rsidRPr="006931BE">
        <w:rPr>
          <w:b/>
        </w:rPr>
        <w:t xml:space="preserve"> T-HRC</w:t>
      </w:r>
      <w:r w:rsidRPr="006931BE">
        <w:rPr>
          <w:b/>
          <w:vertAlign w:val="subscript"/>
        </w:rPr>
        <w:t>end</w:t>
      </w:r>
      <w:r w:rsidRPr="006931BE">
        <w:rPr>
          <w:b/>
        </w:rPr>
        <w:t>. Его</w:t>
      </w:r>
      <w:r w:rsidR="00C40A20" w:rsidRPr="006931BE">
        <w:rPr>
          <w:b/>
        </w:rPr>
        <w:t xml:space="preserve"> </w:t>
      </w:r>
      <w:r w:rsidRPr="006931BE">
        <w:rPr>
          <w:b/>
        </w:rPr>
        <w:t>определяют как момент первой потери контакта с подголовником, в</w:t>
      </w:r>
      <w:r w:rsidR="00516899" w:rsidRPr="006931BE">
        <w:rPr>
          <w:b/>
        </w:rPr>
        <w:t> </w:t>
      </w:r>
      <w:r w:rsidRPr="006931BE">
        <w:rPr>
          <w:b/>
        </w:rPr>
        <w:t>случаях когда продолжительность последующей непрерывной потери контакта превышает 40 мс.</w:t>
      </w:r>
    </w:p>
    <w:p w14:paraId="155A73AC" w14:textId="77777777" w:rsidR="00662622" w:rsidRPr="006931BE" w:rsidRDefault="00662622" w:rsidP="000A6C48">
      <w:pPr>
        <w:pStyle w:val="SingleTxtG"/>
        <w:ind w:left="2268" w:hanging="1134"/>
        <w:rPr>
          <w:b/>
        </w:rPr>
      </w:pPr>
      <w:r w:rsidRPr="006931BE">
        <w:rPr>
          <w:b/>
        </w:rPr>
        <w:t>4.3</w:t>
      </w:r>
      <w:r w:rsidRPr="006931BE">
        <w:rPr>
          <w:b/>
        </w:rPr>
        <w:tab/>
        <w:t>Фиксируемые измерения</w:t>
      </w:r>
    </w:p>
    <w:p w14:paraId="4A1455F1" w14:textId="77777777" w:rsidR="00662622" w:rsidRPr="006931BE" w:rsidRDefault="00662622" w:rsidP="000A6C48">
      <w:pPr>
        <w:pStyle w:val="SingleTxtG"/>
        <w:ind w:left="2268" w:hanging="1134"/>
        <w:rPr>
          <w:b/>
        </w:rPr>
      </w:pPr>
      <w:r w:rsidRPr="006931BE">
        <w:rPr>
          <w:b/>
        </w:rPr>
        <w:tab/>
        <w:t>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 соответствующий 20 мс до удара и 300</w:t>
      </w:r>
      <w:r w:rsidR="00C40A20" w:rsidRPr="006931BE">
        <w:rPr>
          <w:b/>
        </w:rPr>
        <w:t> </w:t>
      </w:r>
      <w:r w:rsidRPr="006931BE">
        <w:rPr>
          <w:b/>
        </w:rPr>
        <w:t>мс или более после удара, снимают данные и регистрируют результаты электрических замеров следующих параметров</w:t>
      </w:r>
      <w:r w:rsidR="00CA7B98" w:rsidRPr="006931BE">
        <w:rPr>
          <w:b/>
        </w:rPr>
        <w:t>:</w:t>
      </w:r>
    </w:p>
    <w:p w14:paraId="0931CAD5"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a)</w:t>
      </w:r>
      <w:r w:rsidR="00662622" w:rsidRPr="006931BE">
        <w:rPr>
          <w:b/>
        </w:rPr>
        <w:tab/>
        <w:t>продольное ускорение на уровне головы манекена;</w:t>
      </w:r>
    </w:p>
    <w:p w14:paraId="563EFD68"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b)</w:t>
      </w:r>
      <w:r w:rsidR="00662622" w:rsidRPr="006931BE">
        <w:rPr>
          <w:b/>
        </w:rPr>
        <w:tab/>
        <w:t xml:space="preserve">продольная сила, воздействующая на </w:t>
      </w:r>
      <w:r w:rsidR="00662622" w:rsidRPr="006931BE">
        <w:rPr>
          <w:b/>
          <w:bCs/>
        </w:rPr>
        <w:t>верхний шейный отдел манекена</w:t>
      </w:r>
      <w:r w:rsidR="00662622" w:rsidRPr="006931BE">
        <w:rPr>
          <w:b/>
        </w:rPr>
        <w:t>;</w:t>
      </w:r>
    </w:p>
    <w:p w14:paraId="498C692E"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c)</w:t>
      </w:r>
      <w:r w:rsidR="00662622" w:rsidRPr="006931BE">
        <w:rPr>
          <w:b/>
        </w:rPr>
        <w:tab/>
        <w:t xml:space="preserve">вертикальная сила, воздействующая на </w:t>
      </w:r>
      <w:r w:rsidR="00662622" w:rsidRPr="006931BE">
        <w:rPr>
          <w:b/>
          <w:bCs/>
        </w:rPr>
        <w:t>верхний шейный отдел манекена</w:t>
      </w:r>
      <w:r w:rsidR="00662622" w:rsidRPr="006931BE">
        <w:rPr>
          <w:b/>
        </w:rPr>
        <w:t>;</w:t>
      </w:r>
    </w:p>
    <w:p w14:paraId="2AABE0DB"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d)</w:t>
      </w:r>
      <w:r w:rsidR="00662622" w:rsidRPr="006931BE">
        <w:rPr>
          <w:b/>
        </w:rPr>
        <w:tab/>
        <w:t>поперечный осевой вращающий момент на уровне</w:t>
      </w:r>
      <w:r w:rsidR="00662622" w:rsidRPr="006931BE">
        <w:rPr>
          <w:b/>
          <w:bCs/>
        </w:rPr>
        <w:t xml:space="preserve"> верхнего шейного отдела манекена</w:t>
      </w:r>
      <w:r w:rsidR="00662622" w:rsidRPr="006931BE">
        <w:rPr>
          <w:b/>
        </w:rPr>
        <w:t>;</w:t>
      </w:r>
    </w:p>
    <w:p w14:paraId="1EDDEE8D"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e)</w:t>
      </w:r>
      <w:r w:rsidR="00662622" w:rsidRPr="006931BE">
        <w:rPr>
          <w:b/>
        </w:rPr>
        <w:tab/>
        <w:t xml:space="preserve">продольная сила, воздействующая на </w:t>
      </w:r>
      <w:r w:rsidR="00662622" w:rsidRPr="006931BE">
        <w:rPr>
          <w:b/>
          <w:bCs/>
        </w:rPr>
        <w:t>нижний шейный отдел манекена</w:t>
      </w:r>
      <w:r w:rsidR="00662622" w:rsidRPr="006931BE">
        <w:rPr>
          <w:b/>
        </w:rPr>
        <w:t>;</w:t>
      </w:r>
    </w:p>
    <w:p w14:paraId="43156B84"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f)</w:t>
      </w:r>
      <w:r w:rsidR="00662622" w:rsidRPr="006931BE">
        <w:rPr>
          <w:b/>
        </w:rPr>
        <w:tab/>
        <w:t xml:space="preserve">вертикальная сила, воздействующая на </w:t>
      </w:r>
      <w:r w:rsidR="00662622" w:rsidRPr="006931BE">
        <w:rPr>
          <w:b/>
          <w:bCs/>
        </w:rPr>
        <w:t>нижний шейный отдел манекена</w:t>
      </w:r>
      <w:r w:rsidR="00662622" w:rsidRPr="006931BE">
        <w:rPr>
          <w:b/>
        </w:rPr>
        <w:t>;</w:t>
      </w:r>
    </w:p>
    <w:p w14:paraId="27CA8E0E"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g)</w:t>
      </w:r>
      <w:r w:rsidR="00662622" w:rsidRPr="006931BE">
        <w:rPr>
          <w:b/>
        </w:rPr>
        <w:tab/>
        <w:t>поперечный осевой вращающий момент на уровне</w:t>
      </w:r>
      <w:r w:rsidR="00662622" w:rsidRPr="006931BE">
        <w:rPr>
          <w:b/>
          <w:bCs/>
        </w:rPr>
        <w:t xml:space="preserve"> нижнего шейного отдела манекена</w:t>
      </w:r>
      <w:r w:rsidR="00662622" w:rsidRPr="006931BE">
        <w:rPr>
          <w:b/>
        </w:rPr>
        <w:t>;</w:t>
      </w:r>
    </w:p>
    <w:p w14:paraId="20B88688"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h)</w:t>
      </w:r>
      <w:r w:rsidR="00662622" w:rsidRPr="006931BE">
        <w:rPr>
          <w:b/>
        </w:rPr>
        <w:tab/>
        <w:t>продольное ускорение справа от позвонка Т1 манекена;</w:t>
      </w:r>
    </w:p>
    <w:p w14:paraId="620DC1E8"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i)</w:t>
      </w:r>
      <w:r w:rsidR="00662622" w:rsidRPr="006931BE">
        <w:rPr>
          <w:b/>
        </w:rPr>
        <w:tab/>
        <w:t>вертикальное ускорение справа от позвонка Т1 манекена;</w:t>
      </w:r>
    </w:p>
    <w:p w14:paraId="44D4CB74"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j)</w:t>
      </w:r>
      <w:r w:rsidR="00662622" w:rsidRPr="006931BE">
        <w:rPr>
          <w:b/>
        </w:rPr>
        <w:tab/>
        <w:t>продольное ускорение слева от позвонка Т1 манекена;</w:t>
      </w:r>
    </w:p>
    <w:p w14:paraId="328E09BE"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k)</w:t>
      </w:r>
      <w:r w:rsidR="00662622" w:rsidRPr="006931BE">
        <w:rPr>
          <w:b/>
        </w:rPr>
        <w:tab/>
        <w:t>вертикальное ускорение слева от позвонка Т1 манекена;</w:t>
      </w:r>
    </w:p>
    <w:p w14:paraId="0E188762" w14:textId="77777777" w:rsidR="00662622" w:rsidRPr="006931BE" w:rsidRDefault="00C40A20" w:rsidP="00C40A20">
      <w:pPr>
        <w:pStyle w:val="SingleTxtG"/>
        <w:tabs>
          <w:tab w:val="left" w:pos="2268"/>
        </w:tabs>
        <w:ind w:left="2835" w:hanging="1701"/>
        <w:rPr>
          <w:b/>
        </w:rPr>
      </w:pPr>
      <w:r w:rsidRPr="006931BE">
        <w:rPr>
          <w:b/>
        </w:rPr>
        <w:tab/>
      </w:r>
      <w:r w:rsidR="00662622" w:rsidRPr="006931BE">
        <w:rPr>
          <w:b/>
        </w:rPr>
        <w:t>l)</w:t>
      </w:r>
      <w:r w:rsidR="00662622" w:rsidRPr="006931BE">
        <w:rPr>
          <w:b/>
        </w:rPr>
        <w:tab/>
        <w:t>сигнал касания задней части головы манекена подголовника.</w:t>
      </w:r>
    </w:p>
    <w:p w14:paraId="5E0E6768" w14:textId="77777777" w:rsidR="00662622" w:rsidRPr="006931BE" w:rsidRDefault="00662622" w:rsidP="000A6C48">
      <w:pPr>
        <w:pStyle w:val="SingleTxtG"/>
        <w:ind w:left="2268" w:hanging="1134"/>
        <w:rPr>
          <w:b/>
        </w:rPr>
      </w:pPr>
      <w:r w:rsidRPr="006931BE">
        <w:rPr>
          <w:b/>
        </w:rPr>
        <w:t>4.4</w:t>
      </w:r>
      <w:r w:rsidRPr="006931BE">
        <w:rPr>
          <w:b/>
        </w:rPr>
        <w:tab/>
        <w:t>Критерии травмирования</w:t>
      </w:r>
    </w:p>
    <w:p w14:paraId="69A1F272" w14:textId="77777777" w:rsidR="00662622" w:rsidRPr="006931BE" w:rsidRDefault="00662622" w:rsidP="000A6C48">
      <w:pPr>
        <w:pStyle w:val="SingleTxtG"/>
        <w:ind w:left="2268" w:hanging="1134"/>
        <w:rPr>
          <w:b/>
        </w:rPr>
      </w:pPr>
      <w:r w:rsidRPr="006931BE">
        <w:rPr>
          <w:b/>
        </w:rPr>
        <w:tab/>
        <w:t>Расчет критериев травмирования манекена производят нижеследующим методом по волновым колебаниям параметров, указанных в пункте 4.3.</w:t>
      </w:r>
    </w:p>
    <w:p w14:paraId="04DEEE50" w14:textId="77777777" w:rsidR="00662622" w:rsidRPr="006931BE" w:rsidRDefault="00662622" w:rsidP="00C40A20">
      <w:pPr>
        <w:pStyle w:val="SingleTxtG"/>
        <w:keepNext/>
        <w:ind w:left="2268" w:hanging="1134"/>
        <w:rPr>
          <w:b/>
        </w:rPr>
      </w:pPr>
      <w:r w:rsidRPr="006931BE">
        <w:rPr>
          <w:b/>
        </w:rPr>
        <w:lastRenderedPageBreak/>
        <w:t>4.4.1</w:t>
      </w:r>
      <w:r w:rsidR="004A41DE" w:rsidRPr="006931BE">
        <w:rPr>
          <w:b/>
        </w:rPr>
        <w:tab/>
      </w:r>
      <w:r w:rsidRPr="006931BE">
        <w:rPr>
          <w:b/>
        </w:rPr>
        <w:t>Критерий травмирования шеи (КТШ, англ. – NIC)</w:t>
      </w:r>
    </w:p>
    <w:p w14:paraId="77691FF1" w14:textId="77777777" w:rsidR="00662622" w:rsidRPr="006931BE" w:rsidRDefault="00662622" w:rsidP="000A6C48">
      <w:pPr>
        <w:pStyle w:val="SingleTxtG"/>
        <w:ind w:left="2268" w:hanging="1134"/>
        <w:rPr>
          <w:b/>
        </w:rPr>
      </w:pPr>
      <w:r w:rsidRPr="006931BE">
        <w:rPr>
          <w:b/>
        </w:rPr>
        <w:tab/>
        <w:t>КТШ определяют по скорости смещения головы относительно позвонка Т1 и горизонтальному ускорению. Каждое значение ускорения рассчитывают в метрах в секунду в квадрате (м/с</w:t>
      </w:r>
      <w:r w:rsidRPr="006931BE">
        <w:rPr>
          <w:b/>
          <w:vertAlign w:val="superscript"/>
        </w:rPr>
        <w:t>2</w:t>
      </w:r>
      <w:r w:rsidRPr="006931BE">
        <w:rPr>
          <w:b/>
        </w:rPr>
        <w:t>), а</w:t>
      </w:r>
      <w:r w:rsidR="00177011" w:rsidRPr="006931BE">
        <w:rPr>
          <w:b/>
        </w:rPr>
        <w:t> </w:t>
      </w:r>
      <w:r w:rsidRPr="006931BE">
        <w:rPr>
          <w:b/>
        </w:rPr>
        <w:t>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значение ускорений слева и справа от Т1, подвергнутых фильтрации по КЧХ 60.</w:t>
      </w:r>
    </w:p>
    <w:p w14:paraId="16FB5930" w14:textId="77777777" w:rsidR="00662622" w:rsidRPr="006931BE" w:rsidRDefault="00C40A20" w:rsidP="000A6C48">
      <w:pPr>
        <w:pStyle w:val="SingleTxtG"/>
        <w:ind w:left="2268" w:hanging="1134"/>
        <w:rPr>
          <w:b/>
        </w:rPr>
      </w:pPr>
      <w:r w:rsidRPr="006931BE">
        <w:rPr>
          <w:b/>
        </w:rPr>
        <w:tab/>
      </w:r>
      <w:r w:rsidR="00662622" w:rsidRPr="006931BE">
        <w:rPr>
          <w:b/>
        </w:rPr>
        <w:t>Это среднее ускорение определяют при помощи следующей формулы:</w:t>
      </w:r>
    </w:p>
    <w:p w14:paraId="43994AFF" w14:textId="77777777" w:rsidR="00662622" w:rsidRPr="006931BE" w:rsidRDefault="00662622" w:rsidP="000A6C48">
      <w:pPr>
        <w:pStyle w:val="SingleTxtG"/>
        <w:ind w:left="2268" w:hanging="1134"/>
        <w:rPr>
          <w:b/>
        </w:rPr>
      </w:pPr>
      <w:r w:rsidRPr="006931BE">
        <w:rPr>
          <w:b/>
        </w:rPr>
        <w:tab/>
      </w:r>
      <w:r w:rsidRPr="006931BE">
        <w:rPr>
          <w:b/>
        </w:rPr>
        <w:object w:dxaOrig="2580" w:dyaOrig="660" w14:anchorId="0F656A9F">
          <v:shape id="_x0000_i1030" type="#_x0000_t75" style="width:103.6pt;height:25.4pt" o:ole="">
            <v:imagedata r:id="rId33" o:title=""/>
          </v:shape>
          <o:OLEObject Type="Embed" ProgID="Equation.3" ShapeID="_x0000_i1030" DrawAspect="Content" ObjectID="_1616846767" r:id="rId34"/>
        </w:object>
      </w:r>
    </w:p>
    <w:p w14:paraId="6ADEFA31" w14:textId="77777777" w:rsidR="00662622" w:rsidRPr="006931BE" w:rsidRDefault="00C40A20" w:rsidP="000A6C48">
      <w:pPr>
        <w:pStyle w:val="SingleTxtG"/>
        <w:ind w:left="2268" w:hanging="1134"/>
        <w:rPr>
          <w:b/>
        </w:rPr>
      </w:pPr>
      <w:r w:rsidRPr="006931BE">
        <w:rPr>
          <w:b/>
        </w:rPr>
        <w:tab/>
      </w:r>
      <w:r w:rsidR="00662622" w:rsidRPr="006931BE">
        <w:rPr>
          <w:b/>
        </w:rPr>
        <w:t>T1</w:t>
      </w:r>
      <w:r w:rsidR="00662622" w:rsidRPr="006931BE">
        <w:rPr>
          <w:b/>
          <w:vertAlign w:val="subscript"/>
        </w:rPr>
        <w:t>left</w:t>
      </w:r>
      <w:r w:rsidR="00662622" w:rsidRPr="006931BE">
        <w:rPr>
          <w:b/>
        </w:rPr>
        <w:t>(t) – ускорение, измеряемое с помощью акселерометра ускорение слева от позвонка Т1;</w:t>
      </w:r>
    </w:p>
    <w:p w14:paraId="073116AD" w14:textId="77777777" w:rsidR="00662622" w:rsidRPr="006931BE" w:rsidRDefault="00C40A20" w:rsidP="000A6C48">
      <w:pPr>
        <w:pStyle w:val="SingleTxtG"/>
        <w:ind w:left="2268" w:hanging="1134"/>
        <w:rPr>
          <w:b/>
        </w:rPr>
      </w:pPr>
      <w:r w:rsidRPr="006931BE">
        <w:rPr>
          <w:b/>
        </w:rPr>
        <w:tab/>
      </w:r>
      <w:r w:rsidR="00662622" w:rsidRPr="006931BE">
        <w:rPr>
          <w:b/>
        </w:rPr>
        <w:t>T1</w:t>
      </w:r>
      <w:r w:rsidR="00662622" w:rsidRPr="006931BE">
        <w:rPr>
          <w:b/>
          <w:vertAlign w:val="subscript"/>
        </w:rPr>
        <w:t>right</w:t>
      </w:r>
      <w:r w:rsidR="00662622" w:rsidRPr="006931BE">
        <w:rPr>
          <w:b/>
        </w:rPr>
        <w:t xml:space="preserve">(t) − ускорение, измеряемое с помощью акселерометра ускорение справа от позвонка Т1. </w:t>
      </w:r>
    </w:p>
    <w:p w14:paraId="013F9B7B" w14:textId="77777777" w:rsidR="00662622" w:rsidRPr="006931BE" w:rsidRDefault="00662622" w:rsidP="000A6C48">
      <w:pPr>
        <w:pStyle w:val="SingleTxtG"/>
        <w:ind w:left="2268" w:hanging="1134"/>
        <w:rPr>
          <w:b/>
        </w:rPr>
      </w:pPr>
      <w:r w:rsidRPr="006931BE">
        <w:rPr>
          <w:b/>
        </w:rPr>
        <w:tab/>
        <w:t xml:space="preserve">Значение </w:t>
      </w:r>
      <w:r w:rsidR="00B87306" w:rsidRPr="006931BE">
        <w:rPr>
          <w:b/>
        </w:rPr>
        <w:t>«</w:t>
      </w:r>
      <w:r w:rsidRPr="006931BE">
        <w:rPr>
          <w:b/>
        </w:rPr>
        <w:t>относительного продольного ускорения</w:t>
      </w:r>
      <w:r w:rsidR="00B87306" w:rsidRPr="006931BE">
        <w:rPr>
          <w:b/>
        </w:rPr>
        <w:t>»</w:t>
      </w:r>
      <w:r w:rsidRPr="006931BE">
        <w:rPr>
          <w:b/>
        </w:rPr>
        <w:t xml:space="preserve"> муляжа головы по отношению к позвонку Т1 (</w:t>
      </w:r>
      <w:r w:rsidRPr="006931BE">
        <w:rPr>
          <w:b/>
        </w:rPr>
        <w:object w:dxaOrig="400" w:dyaOrig="380" w14:anchorId="40B820EA">
          <v:shape id="_x0000_i1031" type="#_x0000_t75" style="width:20pt;height:17.9pt" o:ole="">
            <v:imagedata r:id="rId35" o:title=""/>
          </v:shape>
          <o:OLEObject Type="Embed" ProgID="Equation.3" ShapeID="_x0000_i1031" DrawAspect="Content" ObjectID="_1616846768" r:id="rId36"/>
        </w:object>
      </w:r>
      <w:r w:rsidRPr="006931BE">
        <w:rPr>
          <w:b/>
        </w:rPr>
        <w:t>) получают путем вычитания величины продольного ускорения на уровне головы (</w:t>
      </w:r>
      <w:r w:rsidRPr="006931BE">
        <w:rPr>
          <w:b/>
        </w:rPr>
        <w:object w:dxaOrig="540" w:dyaOrig="380" w14:anchorId="72D391F6">
          <v:shape id="_x0000_i1032" type="#_x0000_t75" style="width:25.4pt;height:17.9pt" o:ole="">
            <v:imagedata r:id="rId37" o:title=""/>
          </v:shape>
          <o:OLEObject Type="Embed" ProgID="Equation.3" ShapeID="_x0000_i1032" DrawAspect="Content" ObjectID="_1616846769" r:id="rId38"/>
        </w:object>
      </w:r>
      <w:r w:rsidRPr="006931BE">
        <w:rPr>
          <w:b/>
        </w:rPr>
        <w:t>) из средней величины продольного ускорения слева</w:t>
      </w:r>
      <w:r w:rsidR="00804287" w:rsidRPr="006931BE">
        <w:rPr>
          <w:b/>
        </w:rPr>
        <w:t>–</w:t>
      </w:r>
      <w:r w:rsidRPr="006931BE">
        <w:rPr>
          <w:b/>
        </w:rPr>
        <w:t>справа от позвонка Т1 (</w:t>
      </w:r>
      <w:r w:rsidRPr="006931BE">
        <w:rPr>
          <w:b/>
        </w:rPr>
        <w:object w:dxaOrig="360" w:dyaOrig="380" w14:anchorId="39938C38">
          <v:shape id="_x0000_i1033" type="#_x0000_t75" style="width:17.9pt;height:17.9pt" o:ole="">
            <v:imagedata r:id="rId39" o:title=""/>
          </v:shape>
          <o:OLEObject Type="Embed" ProgID="Equation.3" ShapeID="_x0000_i1033" DrawAspect="Content" ObjectID="_1616846770" r:id="rId40"/>
        </w:object>
      </w:r>
      <w:r w:rsidRPr="006931BE">
        <w:rPr>
          <w:b/>
        </w:rPr>
        <w:t>).</w:t>
      </w:r>
    </w:p>
    <w:p w14:paraId="003C6CBE" w14:textId="77777777" w:rsidR="00662622" w:rsidRPr="006931BE" w:rsidRDefault="00662622" w:rsidP="000A6C48">
      <w:pPr>
        <w:pStyle w:val="SingleTxtG"/>
        <w:ind w:left="2268" w:hanging="1134"/>
        <w:rPr>
          <w:b/>
        </w:rPr>
      </w:pPr>
      <w:r w:rsidRPr="006931BE">
        <w:rPr>
          <w:b/>
        </w:rPr>
        <w:tab/>
        <w:t>Это ускорение рассчитывают по следующей формуле:</w:t>
      </w:r>
    </w:p>
    <w:p w14:paraId="29246B33" w14:textId="77777777" w:rsidR="00662622" w:rsidRPr="006931BE" w:rsidRDefault="00662622" w:rsidP="000A6C48">
      <w:pPr>
        <w:pStyle w:val="SingleTxtG"/>
        <w:ind w:left="2268" w:hanging="1134"/>
        <w:rPr>
          <w:b/>
        </w:rPr>
      </w:pPr>
      <w:r w:rsidRPr="006931BE">
        <w:rPr>
          <w:b/>
        </w:rPr>
        <w:tab/>
      </w:r>
      <w:r w:rsidRPr="006931BE">
        <w:rPr>
          <w:b/>
        </w:rPr>
        <w:object w:dxaOrig="1700" w:dyaOrig="380" w14:anchorId="6C7711F0">
          <v:shape id="_x0000_i1034" type="#_x0000_t75" style="width:69.55pt;height:15pt" o:ole="">
            <v:imagedata r:id="rId41" o:title=""/>
          </v:shape>
          <o:OLEObject Type="Embed" ProgID="Equation.3" ShapeID="_x0000_i1034" DrawAspect="Content" ObjectID="_1616846771" r:id="rId42"/>
        </w:object>
      </w:r>
    </w:p>
    <w:p w14:paraId="75314F03" w14:textId="77777777" w:rsidR="00662622" w:rsidRPr="006931BE" w:rsidRDefault="00662622" w:rsidP="000A6C48">
      <w:pPr>
        <w:pStyle w:val="SingleTxtG"/>
        <w:ind w:left="2268" w:hanging="1134"/>
        <w:rPr>
          <w:b/>
        </w:rPr>
      </w:pPr>
      <w:r w:rsidRPr="006931BE">
        <w:rPr>
          <w:b/>
        </w:rPr>
        <w:tab/>
        <w:t xml:space="preserve">Значение </w:t>
      </w:r>
      <w:r w:rsidR="00B87306" w:rsidRPr="006931BE">
        <w:rPr>
          <w:b/>
        </w:rPr>
        <w:t>«</w:t>
      </w:r>
      <w:r w:rsidRPr="006931BE">
        <w:rPr>
          <w:b/>
        </w:rPr>
        <w:t>относительной продольной скорости</w:t>
      </w:r>
      <w:r w:rsidR="00B87306" w:rsidRPr="006931BE">
        <w:rPr>
          <w:b/>
        </w:rPr>
        <w:t>»</w:t>
      </w:r>
      <w:r w:rsidRPr="006931BE">
        <w:rPr>
          <w:b/>
        </w:rPr>
        <w:t xml:space="preserve"> муляжа головы по отношению к позвонку Т1 (</w:t>
      </w:r>
      <w:r w:rsidRPr="006931BE">
        <w:rPr>
          <w:b/>
        </w:rPr>
        <w:object w:dxaOrig="420" w:dyaOrig="380" w14:anchorId="2EF81CF9">
          <v:shape id="_x0000_i1035" type="#_x0000_t75" style="width:20pt;height:17.9pt" o:ole="">
            <v:imagedata r:id="rId43" o:title=""/>
          </v:shape>
          <o:OLEObject Type="Embed" ProgID="Equation.3" ShapeID="_x0000_i1035" DrawAspect="Content" ObjectID="_1616846772" r:id="rId44"/>
        </w:object>
      </w:r>
      <w:r w:rsidRPr="006931BE">
        <w:rPr>
          <w:b/>
        </w:rPr>
        <w:t>) рассчитывают путем интегрирования относительного ускорения по времени следующим образом:</w:t>
      </w:r>
    </w:p>
    <w:p w14:paraId="7FB12577" w14:textId="77777777" w:rsidR="00662622" w:rsidRPr="006931BE" w:rsidRDefault="00662622" w:rsidP="000A6C48">
      <w:pPr>
        <w:pStyle w:val="SingleTxtG"/>
        <w:ind w:left="2268" w:hanging="1134"/>
        <w:rPr>
          <w:b/>
        </w:rPr>
      </w:pPr>
      <w:r w:rsidRPr="006931BE">
        <w:rPr>
          <w:b/>
        </w:rPr>
        <w:tab/>
      </w:r>
      <w:r w:rsidRPr="006931BE">
        <w:rPr>
          <w:b/>
        </w:rPr>
        <w:object w:dxaOrig="1980" w:dyaOrig="760" w14:anchorId="7F7C4ECD">
          <v:shape id="_x0000_i1036" type="#_x0000_t75" style="width:79.1pt;height:32.05pt" o:ole="">
            <v:imagedata r:id="rId45" o:title=""/>
          </v:shape>
          <o:OLEObject Type="Embed" ProgID="Equation.3" ShapeID="_x0000_i1036" DrawAspect="Content" ObjectID="_1616846773" r:id="rId46"/>
        </w:object>
      </w:r>
    </w:p>
    <w:p w14:paraId="49F73E57" w14:textId="77777777" w:rsidR="00662622" w:rsidRPr="006931BE" w:rsidRDefault="00662622" w:rsidP="000A6C48">
      <w:pPr>
        <w:pStyle w:val="SingleTxtG"/>
        <w:ind w:left="2268" w:hanging="1134"/>
        <w:rPr>
          <w:b/>
        </w:rPr>
      </w:pPr>
      <w:r w:rsidRPr="006931BE">
        <w:rPr>
          <w:b/>
        </w:rPr>
        <w:tab/>
        <w:t>Затем производят вычисление канала КТШ в виде суммы значения относительного ускорения, помноженного на 0,2, и квадрата величины относительной скорости. Расчет производят по следующему уравнению:</w:t>
      </w:r>
    </w:p>
    <w:p w14:paraId="2D1F700A" w14:textId="77777777" w:rsidR="00662622" w:rsidRPr="006931BE" w:rsidRDefault="00662622" w:rsidP="000A6C48">
      <w:pPr>
        <w:pStyle w:val="SingleTxtG"/>
        <w:ind w:left="2268" w:hanging="1134"/>
        <w:rPr>
          <w:b/>
        </w:rPr>
      </w:pPr>
      <w:r w:rsidRPr="006931BE">
        <w:rPr>
          <w:b/>
        </w:rPr>
        <w:tab/>
      </w:r>
      <w:r w:rsidRPr="006931BE">
        <w:rPr>
          <w:b/>
        </w:rPr>
        <w:object w:dxaOrig="3060" w:dyaOrig="380" w14:anchorId="5EE80036">
          <v:shape id="_x0000_i1037" type="#_x0000_t75" style="width:154.4pt;height:17.9pt" o:ole="">
            <v:imagedata r:id="rId47" o:title=""/>
          </v:shape>
          <o:OLEObject Type="Embed" ProgID="Equation.3" ShapeID="_x0000_i1037" DrawAspect="Content" ObjectID="_1616846774" r:id="rId48"/>
        </w:object>
      </w:r>
    </w:p>
    <w:p w14:paraId="2A1A00B5" w14:textId="77777777" w:rsidR="00662622" w:rsidRPr="006931BE" w:rsidRDefault="00662622" w:rsidP="000A6C48">
      <w:pPr>
        <w:pStyle w:val="SingleTxtG"/>
        <w:ind w:left="2268" w:hanging="1134"/>
        <w:rPr>
          <w:b/>
        </w:rPr>
      </w:pPr>
      <w:r w:rsidRPr="006931BE">
        <w:rPr>
          <w:b/>
        </w:rPr>
        <w:tab/>
        <w:t>Определяют − с учетом исключительно той части данных, которые получены на отрезке от T=0 (начало испытания) до T-</w:t>
      </w:r>
      <w:proofErr w:type="gramStart"/>
      <w:r w:rsidRPr="006931BE">
        <w:rPr>
          <w:b/>
        </w:rPr>
        <w:t>HRC</w:t>
      </w:r>
      <w:r w:rsidRPr="006931BE">
        <w:rPr>
          <w:b/>
          <w:vertAlign w:val="subscript"/>
        </w:rPr>
        <w:t>(</w:t>
      </w:r>
      <w:proofErr w:type="gramEnd"/>
      <w:r w:rsidRPr="006931BE">
        <w:rPr>
          <w:b/>
          <w:vertAlign w:val="subscript"/>
        </w:rPr>
        <w:t>end)</w:t>
      </w:r>
      <w:r w:rsidRPr="006931BE">
        <w:rPr>
          <w:b/>
        </w:rPr>
        <w:t xml:space="preserve"> (момент окончания контакта головы с подголовником), − максимальное общее значение КТШ (NIC</w:t>
      </w:r>
      <w:r w:rsidRPr="006931BE">
        <w:rPr>
          <w:b/>
          <w:vertAlign w:val="subscript"/>
        </w:rPr>
        <w:t>max</w:t>
      </w:r>
      <w:r w:rsidRPr="006931BE">
        <w:rPr>
          <w:b/>
        </w:rPr>
        <w:t>) следующим образом:</w:t>
      </w:r>
    </w:p>
    <w:p w14:paraId="4299E7C3" w14:textId="77777777" w:rsidR="00662622" w:rsidRPr="006931BE" w:rsidRDefault="00662622" w:rsidP="000A6C48">
      <w:pPr>
        <w:pStyle w:val="SingleTxtG"/>
        <w:ind w:left="2268" w:hanging="1134"/>
        <w:rPr>
          <w:b/>
        </w:rPr>
      </w:pPr>
      <w:r w:rsidRPr="006931BE">
        <w:rPr>
          <w:b/>
        </w:rPr>
        <w:tab/>
      </w:r>
      <w:r w:rsidRPr="006931BE">
        <w:rPr>
          <w:b/>
        </w:rPr>
        <w:object w:dxaOrig="2580" w:dyaOrig="499" w14:anchorId="055D0DA2">
          <v:shape id="_x0000_i1038" type="#_x0000_t75" style="width:103.6pt;height:20pt" o:ole="">
            <v:imagedata r:id="rId49" o:title=""/>
          </v:shape>
          <o:OLEObject Type="Embed" ProgID="Equation.3" ShapeID="_x0000_i1038" DrawAspect="Content" ObjectID="_1616846775" r:id="rId50"/>
        </w:object>
      </w:r>
    </w:p>
    <w:p w14:paraId="255CECAC" w14:textId="77777777" w:rsidR="00662622" w:rsidRPr="006931BE" w:rsidRDefault="00662622" w:rsidP="000A6C48">
      <w:pPr>
        <w:pStyle w:val="SingleTxtG"/>
        <w:ind w:left="2268" w:hanging="1134"/>
        <w:rPr>
          <w:b/>
          <w:u w:val="single"/>
        </w:rPr>
      </w:pPr>
      <w:r w:rsidRPr="006931BE">
        <w:rPr>
          <w:b/>
        </w:rPr>
        <w:t>4.4.2</w:t>
      </w:r>
      <w:r w:rsidRPr="006931BE">
        <w:rPr>
          <w:b/>
        </w:rPr>
        <w:tab/>
        <w:t xml:space="preserve">Усилие сдвига верхнего </w:t>
      </w:r>
      <w:r w:rsidRPr="006931BE">
        <w:rPr>
          <w:b/>
          <w:bCs/>
        </w:rPr>
        <w:t xml:space="preserve">шейного отдела </w:t>
      </w:r>
      <w:r w:rsidRPr="006931BE">
        <w:rPr>
          <w:b/>
        </w:rPr>
        <w:t>(</w:t>
      </w:r>
      <w:r w:rsidRPr="006931BE">
        <w:rPr>
          <w:b/>
          <w:i/>
        </w:rPr>
        <w:t>Fx</w:t>
      </w:r>
      <w:r w:rsidRPr="006931BE">
        <w:rPr>
          <w:b/>
        </w:rPr>
        <w:t xml:space="preserve"> для верхнего шейного отдела) и усилие сдвига нижнего </w:t>
      </w:r>
      <w:r w:rsidRPr="006931BE">
        <w:rPr>
          <w:b/>
          <w:bCs/>
        </w:rPr>
        <w:t>шейного отдела</w:t>
      </w:r>
      <w:r w:rsidRPr="006931BE">
        <w:rPr>
          <w:b/>
        </w:rPr>
        <w:t xml:space="preserve"> (</w:t>
      </w:r>
      <w:r w:rsidRPr="006931BE">
        <w:rPr>
          <w:b/>
          <w:i/>
        </w:rPr>
        <w:t>Fx</w:t>
      </w:r>
      <w:r w:rsidRPr="006931BE">
        <w:rPr>
          <w:b/>
        </w:rPr>
        <w:t xml:space="preserve"> для нижнего шейного отдела)</w:t>
      </w:r>
    </w:p>
    <w:p w14:paraId="78F04B3D" w14:textId="77777777" w:rsidR="00662622" w:rsidRPr="006931BE" w:rsidRDefault="00662622" w:rsidP="000A6C48">
      <w:pPr>
        <w:pStyle w:val="SingleTxtG"/>
        <w:ind w:left="2268" w:hanging="1134"/>
        <w:rPr>
          <w:b/>
        </w:rPr>
      </w:pPr>
      <w:r w:rsidRPr="006931BE">
        <w:rPr>
          <w:b/>
        </w:rPr>
        <w:tab/>
        <w:t xml:space="preserve">Эти усилия сдвига измеряют при помощи тензометрических датчиков, размещенных в верхнем и нижнем шейных отделах манекена. Если компоновка измерительных приборов соответствует </w:t>
      </w:r>
      <w:r w:rsidRPr="006931BE">
        <w:rPr>
          <w:b/>
        </w:rPr>
        <w:lastRenderedPageBreak/>
        <w:t>стандарту SAE J211, то усилие сдвига со знаком плюс соответствует движению муляжа головы в заднем направлении. Полученные данные подвергают фильтрации по КЧХ 1 000 и определяют − с</w:t>
      </w:r>
      <w:r w:rsidR="00C40A20" w:rsidRPr="006931BE">
        <w:rPr>
          <w:b/>
        </w:rPr>
        <w:t> </w:t>
      </w:r>
      <w:r w:rsidRPr="006931BE">
        <w:rPr>
          <w:b/>
        </w:rPr>
        <w:t xml:space="preserve">учетом массива данных, полученных на отрезке от T=0 до </w:t>
      </w:r>
      <w:r w:rsidR="00C40A20" w:rsidRPr="006931BE">
        <w:rPr>
          <w:b/>
        </w:rPr>
        <w:br/>
      </w:r>
      <w:r w:rsidRPr="006931BE">
        <w:rPr>
          <w:b/>
        </w:rPr>
        <w:t>T-</w:t>
      </w:r>
      <w:proofErr w:type="gramStart"/>
      <w:r w:rsidRPr="006931BE">
        <w:rPr>
          <w:b/>
        </w:rPr>
        <w:t>HRC</w:t>
      </w:r>
      <w:r w:rsidRPr="006931BE">
        <w:rPr>
          <w:b/>
          <w:vertAlign w:val="subscript"/>
        </w:rPr>
        <w:t>(</w:t>
      </w:r>
      <w:proofErr w:type="gramEnd"/>
      <w:r w:rsidRPr="006931BE">
        <w:rPr>
          <w:b/>
          <w:vertAlign w:val="subscript"/>
        </w:rPr>
        <w:t>end)</w:t>
      </w:r>
      <w:r w:rsidRPr="006931BE">
        <w:rPr>
          <w:b/>
        </w:rPr>
        <w:t>, и только массива данных со знаком плюс − максимальную величину усилия по следующей формуле:</w:t>
      </w:r>
    </w:p>
    <w:p w14:paraId="35834B50" w14:textId="77777777" w:rsidR="00662622" w:rsidRPr="006931BE" w:rsidRDefault="00662622" w:rsidP="000A6C48">
      <w:pPr>
        <w:pStyle w:val="SingleTxtG"/>
        <w:ind w:left="2268" w:hanging="1134"/>
        <w:rPr>
          <w:b/>
        </w:rPr>
      </w:pPr>
      <w:r w:rsidRPr="006931BE">
        <w:rPr>
          <w:b/>
        </w:rPr>
        <w:tab/>
      </w:r>
      <w:r w:rsidRPr="006931BE">
        <w:rPr>
          <w:b/>
        </w:rPr>
        <w:object w:dxaOrig="2260" w:dyaOrig="499" w14:anchorId="5DE0B68C">
          <v:shape id="_x0000_i1039" type="#_x0000_t75" style="width:112.3pt;height:24.55pt" o:ole="">
            <v:imagedata r:id="rId51" o:title=""/>
          </v:shape>
          <o:OLEObject Type="Embed" ProgID="Equation.3" ShapeID="_x0000_i1039" DrawAspect="Content" ObjectID="_1616846776" r:id="rId52"/>
        </w:object>
      </w:r>
      <w:r w:rsidRPr="006931BE">
        <w:rPr>
          <w:b/>
        </w:rPr>
        <w:t xml:space="preserve"> </w:t>
      </w:r>
    </w:p>
    <w:p w14:paraId="08ED0220" w14:textId="77777777" w:rsidR="00662622" w:rsidRPr="006931BE" w:rsidRDefault="00662622" w:rsidP="000A6C48">
      <w:pPr>
        <w:pStyle w:val="SingleTxtG"/>
        <w:ind w:left="2268" w:hanging="1134"/>
        <w:rPr>
          <w:b/>
          <w:u w:val="single"/>
        </w:rPr>
      </w:pPr>
      <w:r w:rsidRPr="006931BE">
        <w:rPr>
          <w:b/>
        </w:rPr>
        <w:t>4.4.3</w:t>
      </w:r>
      <w:r w:rsidR="004A41DE" w:rsidRPr="006931BE">
        <w:rPr>
          <w:b/>
        </w:rPr>
        <w:tab/>
      </w:r>
      <w:r w:rsidRPr="006931BE">
        <w:rPr>
          <w:b/>
        </w:rPr>
        <w:tab/>
        <w:t>Поперечный осевой вращающий момент на уровне</w:t>
      </w:r>
      <w:r w:rsidRPr="006931BE">
        <w:rPr>
          <w:b/>
          <w:bCs/>
        </w:rPr>
        <w:t xml:space="preserve"> </w:t>
      </w:r>
      <w:r w:rsidRPr="006931BE">
        <w:rPr>
          <w:b/>
        </w:rPr>
        <w:t xml:space="preserve">верхнего </w:t>
      </w:r>
      <w:r w:rsidRPr="006931BE">
        <w:rPr>
          <w:b/>
          <w:bCs/>
        </w:rPr>
        <w:t xml:space="preserve">шейного отдела </w:t>
      </w:r>
      <w:r w:rsidRPr="006931BE">
        <w:rPr>
          <w:b/>
        </w:rPr>
        <w:t>(</w:t>
      </w:r>
      <w:r w:rsidRPr="006931BE">
        <w:rPr>
          <w:b/>
          <w:i/>
        </w:rPr>
        <w:t>My</w:t>
      </w:r>
      <w:r w:rsidRPr="006931BE">
        <w:rPr>
          <w:b/>
        </w:rPr>
        <w:t xml:space="preserve"> для верхнего шейного отдела)</w:t>
      </w:r>
    </w:p>
    <w:p w14:paraId="077732BC" w14:textId="77777777" w:rsidR="00662622" w:rsidRPr="006931BE" w:rsidRDefault="00662622" w:rsidP="000A6C48">
      <w:pPr>
        <w:pStyle w:val="SingleTxtG"/>
        <w:ind w:left="2268" w:hanging="1134"/>
        <w:rPr>
          <w:b/>
        </w:rPr>
      </w:pPr>
      <w:r w:rsidRPr="006931BE">
        <w:rPr>
          <w:b/>
        </w:rPr>
        <w:tab/>
        <w:t>Данный параметр измеряют при помощи тензометрического датчика, размещенного в верхнем шейном отделе манекена.</w:t>
      </w:r>
    </w:p>
    <w:p w14:paraId="02E2171D" w14:textId="77777777" w:rsidR="00662622" w:rsidRPr="006931BE" w:rsidRDefault="00662622" w:rsidP="000A6C48">
      <w:pPr>
        <w:pStyle w:val="SingleTxtG"/>
        <w:ind w:left="2268" w:hanging="1134"/>
        <w:rPr>
          <w:b/>
        </w:rPr>
      </w:pPr>
      <w:r w:rsidRPr="006931BE">
        <w:rPr>
          <w:b/>
        </w:rPr>
        <w:tab/>
        <w:t>Если компоновка измерительных приборов соответствует стандарту SAE J211, то поперечный осевой вращающий момент со знаком плюс соответствует флексии головы (наклон головы вперед). Полученные данные подвергают фильтрации по КЧХ 600. Затем − с учетом конструкции манекена − производят соответствующую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w:t>
      </w:r>
      <w:r w:rsidRPr="006931BE">
        <w:t xml:space="preserve"> </w:t>
      </w:r>
      <w:r w:rsidRPr="006931BE">
        <w:rPr>
          <w:b/>
        </w:rPr>
        <w:t xml:space="preserve">затылочного </w:t>
      </w:r>
      <w:r w:rsidR="000D6E0E" w:rsidRPr="006931BE">
        <w:rPr>
          <w:b/>
        </w:rPr>
        <w:t>мыщелок</w:t>
      </w:r>
      <w:r w:rsidR="000D6E0E">
        <w:rPr>
          <w:b/>
        </w:rPr>
        <w:t>а</w:t>
      </w:r>
      <w:r w:rsidRPr="006931BE">
        <w:rPr>
          <w:b/>
        </w:rPr>
        <w:t xml:space="preserve"> (ЗМ) по следующей формуле:</w:t>
      </w:r>
    </w:p>
    <w:p w14:paraId="369D6B95" w14:textId="77777777" w:rsidR="00662622" w:rsidRPr="006931BE" w:rsidRDefault="00662622" w:rsidP="000A6C48">
      <w:pPr>
        <w:pStyle w:val="SingleTxtG"/>
        <w:ind w:left="2268" w:hanging="1134"/>
        <w:rPr>
          <w:b/>
        </w:rPr>
      </w:pPr>
      <w:r w:rsidRPr="006931BE">
        <w:rPr>
          <w:b/>
        </w:rPr>
        <w:tab/>
      </w:r>
      <w:r w:rsidRPr="006931BE">
        <w:rPr>
          <w:b/>
        </w:rPr>
        <w:object w:dxaOrig="3420" w:dyaOrig="360" w14:anchorId="10C809A1">
          <v:shape id="_x0000_i1040" type="#_x0000_t75" style="width:168.95pt;height:17.9pt" o:ole="">
            <v:imagedata r:id="rId53" o:title=""/>
          </v:shape>
          <o:OLEObject Type="Embed" ProgID="Equation.3" ShapeID="_x0000_i1040" DrawAspect="Content" ObjectID="_1616846777" r:id="rId54"/>
        </w:object>
      </w:r>
    </w:p>
    <w:p w14:paraId="503507E0" w14:textId="77777777" w:rsidR="00662622" w:rsidRPr="006931BE" w:rsidRDefault="00662622" w:rsidP="000A6C48">
      <w:pPr>
        <w:pStyle w:val="SingleTxtG"/>
        <w:ind w:left="2268" w:hanging="1134"/>
        <w:rPr>
          <w:b/>
          <w:i/>
          <w:iCs/>
        </w:rPr>
      </w:pPr>
      <w:r w:rsidRPr="006931BE">
        <w:rPr>
          <w:b/>
          <w:i/>
          <w:iCs/>
        </w:rPr>
        <w:tab/>
        <w:t xml:space="preserve">D </w:t>
      </w:r>
      <w:r w:rsidRPr="006931BE">
        <w:rPr>
          <w:b/>
        </w:rPr>
        <w:t>= 0,01778</w:t>
      </w:r>
    </w:p>
    <w:p w14:paraId="1D7BF791" w14:textId="77777777" w:rsidR="00662622" w:rsidRPr="006931BE" w:rsidRDefault="00662622" w:rsidP="000A6C48">
      <w:pPr>
        <w:pStyle w:val="SingleTxtG"/>
        <w:ind w:left="2268" w:hanging="1134"/>
        <w:rPr>
          <w:b/>
          <w:u w:val="single"/>
        </w:rPr>
      </w:pPr>
      <w:r w:rsidRPr="006931BE">
        <w:rPr>
          <w:b/>
        </w:rPr>
        <w:t>4.4.4</w:t>
      </w:r>
      <w:r w:rsidRPr="006931BE">
        <w:rPr>
          <w:b/>
        </w:rPr>
        <w:tab/>
        <w:t>Поперечный осевой вращающий момент на уровне</w:t>
      </w:r>
      <w:r w:rsidRPr="006931BE">
        <w:rPr>
          <w:b/>
          <w:bCs/>
        </w:rPr>
        <w:t xml:space="preserve"> нижнего шейного отдела </w:t>
      </w:r>
      <w:r w:rsidRPr="006931BE">
        <w:rPr>
          <w:b/>
          <w:i/>
        </w:rPr>
        <w:t>(My</w:t>
      </w:r>
      <w:r w:rsidRPr="006931BE">
        <w:rPr>
          <w:b/>
        </w:rPr>
        <w:t xml:space="preserve"> для нижнего шейного отдела)</w:t>
      </w:r>
    </w:p>
    <w:p w14:paraId="37D52B53" w14:textId="77777777" w:rsidR="00662622" w:rsidRPr="006931BE" w:rsidRDefault="00662622" w:rsidP="000A6C48">
      <w:pPr>
        <w:pStyle w:val="SingleTxtG"/>
        <w:ind w:left="2268" w:hanging="1134"/>
        <w:rPr>
          <w:b/>
        </w:rPr>
      </w:pPr>
      <w:r w:rsidRPr="006931BE">
        <w:rPr>
          <w:b/>
        </w:rPr>
        <w:tab/>
        <w:t>Данный параметр измеряют при помощи тензометрического датчика, размещенного в нижнем шейном отделе манекена.</w:t>
      </w:r>
    </w:p>
    <w:p w14:paraId="07EBEB18" w14:textId="77777777" w:rsidR="00662622" w:rsidRPr="006931BE" w:rsidRDefault="00662622" w:rsidP="000A6C48">
      <w:pPr>
        <w:pStyle w:val="SingleTxtG"/>
        <w:ind w:left="2268" w:hanging="1134"/>
        <w:rPr>
          <w:b/>
        </w:rPr>
      </w:pPr>
      <w:r w:rsidRPr="006931BE">
        <w:rPr>
          <w:b/>
        </w:rPr>
        <w:tab/>
        <w:t>Если компоновка измерительных приборов соответствует стандарту SAE J211, то поперечный осевой вращающий момент со знаком плюс соответствует флексии головы (наклон головы вперед). Полученные данные подвергают фильтрации по КЧХ 600 и определяют − с</w:t>
      </w:r>
      <w:r w:rsidR="00C40A20" w:rsidRPr="006931BE">
        <w:rPr>
          <w:b/>
        </w:rPr>
        <w:t> </w:t>
      </w:r>
      <w:r w:rsidRPr="006931BE">
        <w:rPr>
          <w:b/>
        </w:rPr>
        <w:t xml:space="preserve">учетом массива данных, полученных на отрезке от T=0 до </w:t>
      </w:r>
      <w:r w:rsidR="00C40A20" w:rsidRPr="006931BE">
        <w:rPr>
          <w:b/>
        </w:rPr>
        <w:br/>
      </w:r>
      <w:r w:rsidRPr="006931BE">
        <w:rPr>
          <w:b/>
        </w:rPr>
        <w:t>T-</w:t>
      </w:r>
      <w:proofErr w:type="gramStart"/>
      <w:r w:rsidRPr="006931BE">
        <w:rPr>
          <w:b/>
        </w:rPr>
        <w:t>HRC</w:t>
      </w:r>
      <w:r w:rsidRPr="006931BE">
        <w:rPr>
          <w:b/>
          <w:vertAlign w:val="subscript"/>
        </w:rPr>
        <w:t>(</w:t>
      </w:r>
      <w:proofErr w:type="gramEnd"/>
      <w:r w:rsidRPr="006931BE">
        <w:rPr>
          <w:b/>
          <w:vertAlign w:val="subscript"/>
        </w:rPr>
        <w:t>end)</w:t>
      </w:r>
      <w:r w:rsidRPr="006931BE">
        <w:rPr>
          <w:b/>
        </w:rPr>
        <w:t>, и массивов данных как со знаком плюс, так и со знаком минус, − максимальную величину вращающего момента по следующей формуле:</w:t>
      </w:r>
    </w:p>
    <w:p w14:paraId="00A6A654" w14:textId="77777777" w:rsidR="00662622" w:rsidRPr="006931BE" w:rsidRDefault="00662622" w:rsidP="000A6C48">
      <w:pPr>
        <w:pStyle w:val="SingleTxtG"/>
        <w:ind w:left="2268" w:hanging="1134"/>
        <w:rPr>
          <w:b/>
        </w:rPr>
      </w:pPr>
      <w:r w:rsidRPr="006931BE">
        <w:rPr>
          <w:b/>
        </w:rPr>
        <w:tab/>
      </w:r>
      <w:r w:rsidRPr="006931BE">
        <w:rPr>
          <w:b/>
        </w:rPr>
        <w:object w:dxaOrig="2360" w:dyaOrig="499" w14:anchorId="65262720">
          <v:shape id="_x0000_i1041" type="#_x0000_t75" style="width:116.6pt;height:24.55pt" o:ole="">
            <v:imagedata r:id="rId55" o:title=""/>
          </v:shape>
          <o:OLEObject Type="Embed" ProgID="Equation.3" ShapeID="_x0000_i1041" DrawAspect="Content" ObjectID="_1616846778" r:id="rId56"/>
        </w:object>
      </w:r>
    </w:p>
    <w:p w14:paraId="1447973F" w14:textId="77777777" w:rsidR="00C40A20" w:rsidRPr="006931BE" w:rsidRDefault="00C40A20">
      <w:pPr>
        <w:suppressAutoHyphens w:val="0"/>
        <w:spacing w:line="240" w:lineRule="auto"/>
        <w:rPr>
          <w:rFonts w:eastAsia="Times New Roman" w:cs="Times New Roman"/>
          <w:b/>
          <w:szCs w:val="20"/>
        </w:rPr>
      </w:pPr>
      <w:r w:rsidRPr="006931BE">
        <w:rPr>
          <w:b/>
        </w:rPr>
        <w:br w:type="page"/>
      </w:r>
    </w:p>
    <w:p w14:paraId="1981FE3E" w14:textId="77777777" w:rsidR="00662622" w:rsidRPr="006931BE" w:rsidRDefault="00662622" w:rsidP="00C40A20">
      <w:pPr>
        <w:pStyle w:val="HChG"/>
      </w:pPr>
      <w:r w:rsidRPr="006931BE">
        <w:lastRenderedPageBreak/>
        <w:t xml:space="preserve">Приложение </w:t>
      </w:r>
      <w:r w:rsidRPr="006931BE">
        <w:rPr>
          <w:strike/>
        </w:rPr>
        <w:t>10</w:t>
      </w:r>
      <w:r w:rsidRPr="006931BE">
        <w:t>9</w:t>
      </w:r>
    </w:p>
    <w:p w14:paraId="2B0351E6" w14:textId="77777777" w:rsidR="00662622" w:rsidRPr="006931BE" w:rsidRDefault="00662622" w:rsidP="00C40A20">
      <w:pPr>
        <w:pStyle w:val="HChG"/>
      </w:pPr>
      <w:r w:rsidRPr="006931BE">
        <w:tab/>
      </w:r>
      <w:r w:rsidR="00C40A20" w:rsidRPr="006931BE">
        <w:tab/>
      </w:r>
      <w:r w:rsidR="00C40A20" w:rsidRPr="006931BE">
        <w:tab/>
      </w:r>
      <w:r w:rsidRPr="006931BE">
        <w:t>Процедура испытания подголовников в неиспользуемом положении</w:t>
      </w:r>
    </w:p>
    <w:p w14:paraId="3969BDAF" w14:textId="77777777" w:rsidR="00662622" w:rsidRPr="006931BE" w:rsidRDefault="00662622" w:rsidP="000A6C48">
      <w:pPr>
        <w:pStyle w:val="SingleTxtG"/>
        <w:ind w:left="2268" w:hanging="1134"/>
      </w:pPr>
      <w:r w:rsidRPr="006931BE">
        <w:t>1.</w:t>
      </w:r>
      <w:r w:rsidRPr="006931BE">
        <w:tab/>
        <w:t>Цель</w:t>
      </w:r>
    </w:p>
    <w:p w14:paraId="289EAB98" w14:textId="77777777" w:rsidR="00662622" w:rsidRPr="006931BE" w:rsidRDefault="00662622" w:rsidP="000A6C48">
      <w:pPr>
        <w:pStyle w:val="SingleTxtG"/>
        <w:ind w:left="2268" w:hanging="1134"/>
      </w:pPr>
      <w:r w:rsidRPr="006931BE">
        <w:tab/>
        <w:t>Процедура установки подголовников в свернутое или убранное положение на всех местах для сидения, оснащенных подголовниками, за исключением места водителя.</w:t>
      </w:r>
    </w:p>
    <w:p w14:paraId="6A29AD40" w14:textId="77777777" w:rsidR="00662622" w:rsidRPr="006931BE" w:rsidRDefault="00662622" w:rsidP="000A6C48">
      <w:pPr>
        <w:pStyle w:val="SingleTxtG"/>
        <w:ind w:left="2268" w:hanging="1134"/>
      </w:pPr>
      <w:r w:rsidRPr="006931BE">
        <w:t>2.</w:t>
      </w:r>
      <w:r w:rsidRPr="006931BE">
        <w:tab/>
        <w:t>Процедуры испытания подголовников на автоматическое возвращение в рабочее положение</w:t>
      </w:r>
    </w:p>
    <w:p w14:paraId="5BE85195" w14:textId="77777777" w:rsidR="00662622" w:rsidRPr="006931BE" w:rsidRDefault="00662622" w:rsidP="000A6C48">
      <w:pPr>
        <w:pStyle w:val="SingleTxtG"/>
        <w:ind w:left="2268" w:hanging="1134"/>
      </w:pPr>
      <w:r w:rsidRPr="006931BE">
        <w:tab/>
        <w:t>Подтвердить соблюдение предписаний пункта 5.4.4.1 при включенном зажигании и с помощью испытательного манекена Hybrid III</w:t>
      </w:r>
      <w:r w:rsidR="00C40A20" w:rsidRPr="006931BE">
        <w:rPr>
          <w:rStyle w:val="ab"/>
        </w:rPr>
        <w:footnoteReference w:customMarkFollows="1" w:id="19"/>
        <w:t>1</w:t>
      </w:r>
      <w:r w:rsidRPr="006931BE">
        <w:t>, соответствующего 5-му процентилю репрезентативности лиц женского пола, в</w:t>
      </w:r>
      <w:r w:rsidR="00C40A20" w:rsidRPr="006931BE">
        <w:t xml:space="preserve"> </w:t>
      </w:r>
      <w:r w:rsidRPr="006931BE">
        <w:t>соответствии с пунктом 2.1 настоящего приложения или макета человека в соответствии с пунктом 2.2 настоящего положения. Соблюдение предписаний определяется при температуре 18–28 °С.</w:t>
      </w:r>
    </w:p>
    <w:p w14:paraId="7A8E9917" w14:textId="77777777" w:rsidR="00662622" w:rsidRPr="006931BE" w:rsidRDefault="00662622" w:rsidP="000A6C48">
      <w:pPr>
        <w:pStyle w:val="SingleTxtG"/>
        <w:ind w:left="2268" w:hanging="1134"/>
      </w:pPr>
      <w:r w:rsidRPr="006931BE">
        <w:t>2.1</w:t>
      </w:r>
      <w:r w:rsidRPr="006931BE">
        <w:tab/>
        <w:t>Манекен Hybrid III 5-го процентиля</w:t>
      </w:r>
    </w:p>
    <w:p w14:paraId="4B941100" w14:textId="77777777" w:rsidR="00662622" w:rsidRPr="006931BE" w:rsidRDefault="00662622" w:rsidP="000A6C48">
      <w:pPr>
        <w:pStyle w:val="SingleTxtG"/>
        <w:ind w:left="2268" w:hanging="1134"/>
      </w:pPr>
      <w:r w:rsidRPr="006931BE">
        <w:t>2.1.1</w:t>
      </w:r>
      <w:r w:rsidRPr="006931BE">
        <w:tab/>
        <w:t>Расположить испытательный манекен на сиденье таким образом, чтобы среднесаггитальная плоскость манекена была выровнена по осевой линии места для сидения в пределах 15 мм и параллельна вертикальной плоскости, параллельной вертикальной продольной нулевой плоскости транспортного средства.</w:t>
      </w:r>
    </w:p>
    <w:p w14:paraId="0A5CFA68" w14:textId="77777777" w:rsidR="00662622" w:rsidRPr="006931BE" w:rsidRDefault="00662622" w:rsidP="000A6C48">
      <w:pPr>
        <w:pStyle w:val="SingleTxtG"/>
        <w:ind w:left="2268" w:hanging="1134"/>
      </w:pPr>
      <w:r w:rsidRPr="006931BE">
        <w:t>2.1.2</w:t>
      </w:r>
      <w:r w:rsidRPr="006931BE">
        <w:tab/>
        <w:t>Опустить бедра манекена вниз и нажать на верхнюю часть туловища с целью отвести его назад и довести угол таза до максимума.</w:t>
      </w:r>
    </w:p>
    <w:p w14:paraId="2BFF0D3F" w14:textId="77777777" w:rsidR="00662622" w:rsidRPr="006931BE" w:rsidRDefault="00662622" w:rsidP="000A6C48">
      <w:pPr>
        <w:pStyle w:val="SingleTxtG"/>
        <w:ind w:left="2268" w:hanging="1134"/>
      </w:pPr>
      <w:r w:rsidRPr="006931BE">
        <w:t>2.1.3</w:t>
      </w:r>
      <w:r w:rsidRPr="006931BE">
        <w:tab/>
        <w:t>Согнуть голени по отношению к бедрам под углом, как можно более близким к</w:t>
      </w:r>
      <w:r w:rsidR="00BE3C22" w:rsidRPr="006931BE">
        <w:t xml:space="preserve"> </w:t>
      </w:r>
      <w:r w:rsidRPr="006931BE">
        <w:t>90°, нажать на колени манекена в заднем направлении, так чтобы таз оказался на сиденье и прикасался к спинке сиденья без зазора или чтобы икры манекена коснулись передней части подушки сиденья, вплоть до положения, при котором угол, образуемый бедрами и голенями манекена, не начнет изменяться.</w:t>
      </w:r>
    </w:p>
    <w:p w14:paraId="72ABFCD4" w14:textId="77777777" w:rsidR="00662622" w:rsidRPr="006931BE" w:rsidRDefault="00662622" w:rsidP="000A6C48">
      <w:pPr>
        <w:pStyle w:val="SingleTxtG"/>
        <w:ind w:left="2268" w:hanging="1134"/>
      </w:pPr>
      <w:r w:rsidRPr="006931BE">
        <w:t>2.1.4</w:t>
      </w:r>
      <w:r w:rsidRPr="006931BE">
        <w:tab/>
        <w:t>Отметить положение подголовника. Снять манекен с сиденья. Если после снятия манекена подголовник возвращается в убранное положение, установить его вручную в отмеченное положение. Проверить соблюдение предписаний пункта 5.1.1 в отношении высоты путем проведения испытания в порядке, указанном в приложении 1.</w:t>
      </w:r>
    </w:p>
    <w:p w14:paraId="4B0F5424" w14:textId="77777777" w:rsidR="00662622" w:rsidRPr="006931BE" w:rsidRDefault="00662622" w:rsidP="000A6C48">
      <w:pPr>
        <w:pStyle w:val="SingleTxtG"/>
        <w:ind w:left="2268" w:hanging="1134"/>
      </w:pPr>
      <w:r w:rsidRPr="006931BE">
        <w:t>2.2</w:t>
      </w:r>
      <w:r w:rsidRPr="006931BE">
        <w:tab/>
        <w:t>Макет человека</w:t>
      </w:r>
    </w:p>
    <w:p w14:paraId="261BBE20" w14:textId="77777777" w:rsidR="00662622" w:rsidRPr="006931BE" w:rsidRDefault="00662622" w:rsidP="000A6C48">
      <w:pPr>
        <w:pStyle w:val="SingleTxtG"/>
        <w:ind w:left="2268" w:hanging="1134"/>
      </w:pPr>
      <w:r w:rsidRPr="006931BE">
        <w:tab/>
        <w:t>Можно использовать макет человека весом 47–51 кг и ростом 140</w:t>
      </w:r>
      <w:r w:rsidR="00C40A20" w:rsidRPr="006931BE">
        <w:t>−</w:t>
      </w:r>
      <w:r w:rsidRPr="006931BE">
        <w:t>150</w:t>
      </w:r>
      <w:r w:rsidR="00C40A20" w:rsidRPr="006931BE">
        <w:t> </w:t>
      </w:r>
      <w:r w:rsidRPr="006931BE">
        <w:t>см. На макет человека надевают рубашку с коротким рукавом из хлопка, длинные брюки из хлопка и спортивные туфли. Вес и рост указаны с учетом одежды.</w:t>
      </w:r>
    </w:p>
    <w:p w14:paraId="11598B53" w14:textId="77777777" w:rsidR="00662622" w:rsidRPr="006931BE" w:rsidRDefault="00662622" w:rsidP="000A6C48">
      <w:pPr>
        <w:pStyle w:val="SingleTxtG"/>
        <w:ind w:left="2268" w:hanging="1134"/>
      </w:pPr>
      <w:r w:rsidRPr="006931BE">
        <w:t>2.2.1</w:t>
      </w:r>
      <w:r w:rsidRPr="006931BE">
        <w:tab/>
        <w:t>Посадить макет человека в центре сиденья таким образом, чтобы таз касался спинки сиденья, а спина опиралась на нее.</w:t>
      </w:r>
    </w:p>
    <w:p w14:paraId="33429D62" w14:textId="77777777" w:rsidR="00662622" w:rsidRPr="006931BE" w:rsidRDefault="00662622" w:rsidP="000A6C48">
      <w:pPr>
        <w:pStyle w:val="SingleTxtG"/>
        <w:ind w:left="2268" w:hanging="1134"/>
      </w:pPr>
      <w:r w:rsidRPr="006931BE">
        <w:t>2.2.2</w:t>
      </w:r>
      <w:r w:rsidRPr="006931BE">
        <w:tab/>
        <w:t>Убедиться, что среднесаггитальная плоскость макета вертикальна и находится на расстоянии ±15 мм от осевой линии места для сидения.</w:t>
      </w:r>
    </w:p>
    <w:p w14:paraId="1D9C9537" w14:textId="77777777" w:rsidR="00662622" w:rsidRPr="006931BE" w:rsidRDefault="00662622" w:rsidP="000A6C48">
      <w:pPr>
        <w:pStyle w:val="SingleTxtG"/>
        <w:ind w:left="2268" w:hanging="1134"/>
      </w:pPr>
      <w:r w:rsidRPr="006931BE">
        <w:lastRenderedPageBreak/>
        <w:t>2.2.3</w:t>
      </w:r>
      <w:r w:rsidRPr="006931BE">
        <w:tab/>
        <w:t>Убедиться, что поперечное расстояние между центрами передней части колен составляет 160–170 мм. Отцентрировать расстояние между коленями по отношению к осевой линии сиденья.</w:t>
      </w:r>
    </w:p>
    <w:p w14:paraId="1B1525F1" w14:textId="77777777" w:rsidR="00662622" w:rsidRPr="006931BE" w:rsidRDefault="00662622" w:rsidP="000A6C48">
      <w:pPr>
        <w:pStyle w:val="SingleTxtG"/>
        <w:ind w:left="2268" w:hanging="1134"/>
      </w:pPr>
      <w:r w:rsidRPr="006931BE">
        <w:t>2.2.4</w:t>
      </w:r>
      <w:r w:rsidRPr="006931BE">
        <w:tab/>
        <w:t>В случае необходимости, распрямить голени таким образом, чтобы ступни не касались пола. Бедра должны оставаться на подушке сиденья.</w:t>
      </w:r>
    </w:p>
    <w:p w14:paraId="155D428E" w14:textId="77777777" w:rsidR="00662622" w:rsidRPr="006931BE" w:rsidRDefault="00662622" w:rsidP="000A6C48">
      <w:pPr>
        <w:pStyle w:val="SingleTxtG"/>
        <w:ind w:left="2268" w:hanging="1134"/>
      </w:pPr>
      <w:r w:rsidRPr="006931BE">
        <w:t>2.2.5</w:t>
      </w:r>
      <w:r w:rsidRPr="006931BE">
        <w:tab/>
        <w:t>Если макет человека касается внутренних элементов, отодвинуть сиденье назад таким образом, чтобы образовался зазор не более 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14:paraId="35CEF74F" w14:textId="77777777" w:rsidR="00662622" w:rsidRPr="006931BE" w:rsidRDefault="00662622" w:rsidP="000A6C48">
      <w:pPr>
        <w:pStyle w:val="SingleTxtG"/>
        <w:ind w:left="2268" w:hanging="1134"/>
      </w:pPr>
      <w:r w:rsidRPr="006931BE">
        <w:t>2.2.6</w:t>
      </w:r>
      <w:r w:rsidRPr="006931BE">
        <w:tab/>
        <w:t>Расположение ступней макета пассажира</w:t>
      </w:r>
    </w:p>
    <w:p w14:paraId="5FF2749A" w14:textId="77777777" w:rsidR="00662622" w:rsidRPr="006931BE" w:rsidRDefault="00662622" w:rsidP="000A6C48">
      <w:pPr>
        <w:pStyle w:val="SingleTxtG"/>
        <w:ind w:left="2268" w:hanging="1134"/>
      </w:pPr>
      <w:r w:rsidRPr="006931BE">
        <w:t>2.2.6.1</w:t>
      </w:r>
      <w:r w:rsidRPr="006931BE">
        <w:tab/>
        <w:t>Поставить ступни плашмя на наклонную доску для ног или</w:t>
      </w:r>
    </w:p>
    <w:p w14:paraId="73702F27" w14:textId="77777777" w:rsidR="00662622" w:rsidRPr="006931BE" w:rsidRDefault="00662622" w:rsidP="000A6C48">
      <w:pPr>
        <w:pStyle w:val="SingleTxtG"/>
        <w:ind w:left="2268" w:hanging="1134"/>
      </w:pPr>
      <w:r w:rsidRPr="006931BE">
        <w:t>2.2.6.2</w:t>
      </w:r>
      <w:r w:rsidRPr="006931BE">
        <w:tab/>
        <w:t>если ступни невозможно поставить плашмя на наклонную доску для ног, их необходимо повернуть перпендикулярно к голени и отвести вперед таким образом, чтобы пятки были как можно дальше и оставались на полу, либо</w:t>
      </w:r>
    </w:p>
    <w:p w14:paraId="31CDEAFF" w14:textId="77777777" w:rsidR="00662622" w:rsidRPr="006931BE" w:rsidRDefault="00662622" w:rsidP="000A6C48">
      <w:pPr>
        <w:pStyle w:val="SingleTxtG"/>
        <w:ind w:left="2268" w:hanging="1134"/>
      </w:pPr>
      <w:r w:rsidRPr="006931BE">
        <w:t>2.2.6.3</w:t>
      </w:r>
      <w:r w:rsidRPr="006931BE">
        <w:tab/>
        <w:t>если пятки не касаются пола, голени устанавливаются вертикально, а ступни – параллельно полу.</w:t>
      </w:r>
    </w:p>
    <w:p w14:paraId="43BD0DFB" w14:textId="77777777" w:rsidR="00662622" w:rsidRPr="006931BE" w:rsidRDefault="00662622" w:rsidP="000A6C48">
      <w:pPr>
        <w:pStyle w:val="SingleTxtG"/>
        <w:ind w:left="2268" w:hanging="1134"/>
      </w:pPr>
      <w:r w:rsidRPr="006931BE">
        <w:t>2.2.7</w:t>
      </w:r>
      <w:r w:rsidRPr="006931BE">
        <w:tab/>
        <w:t>Установка предплечий/кистей рук макета пассажира</w:t>
      </w:r>
    </w:p>
    <w:p w14:paraId="46CE2BC0" w14:textId="77777777" w:rsidR="00662622" w:rsidRPr="006931BE" w:rsidRDefault="00662622" w:rsidP="000A6C48">
      <w:pPr>
        <w:pStyle w:val="SingleTxtG"/>
        <w:ind w:left="2268" w:hanging="1134"/>
      </w:pPr>
      <w:r w:rsidRPr="006931BE">
        <w:t>2.2.7.1</w:t>
      </w:r>
      <w:r w:rsidRPr="006931BE">
        <w:tab/>
        <w:t>Прижать предплечья макета к туловищу таким образом, чтобы осевые линии предплечий были как можно ближе к вертикальной продольной плоскости.</w:t>
      </w:r>
    </w:p>
    <w:p w14:paraId="6E714F38" w14:textId="77777777" w:rsidR="00662622" w:rsidRPr="006931BE" w:rsidRDefault="00662622" w:rsidP="000A6C48">
      <w:pPr>
        <w:pStyle w:val="SingleTxtG"/>
        <w:ind w:left="2268" w:hanging="1134"/>
      </w:pPr>
      <w:r w:rsidRPr="006931BE">
        <w:t>2.2.7.2</w:t>
      </w:r>
      <w:r w:rsidRPr="006931BE">
        <w:tab/>
        <w:t>Повернуть ладони макета таким образом, чтобы они прикасались к внешней стороне бедер.</w:t>
      </w:r>
    </w:p>
    <w:p w14:paraId="0BF91BD2" w14:textId="77777777" w:rsidR="00662622" w:rsidRPr="006931BE" w:rsidRDefault="00662622" w:rsidP="000A6C48">
      <w:pPr>
        <w:pStyle w:val="SingleTxtG"/>
        <w:ind w:left="2268" w:hanging="1134"/>
      </w:pPr>
      <w:r w:rsidRPr="006931BE">
        <w:t>2.2.7.3</w:t>
      </w:r>
      <w:r w:rsidRPr="006931BE">
        <w:tab/>
        <w:t>Повернуть мизинцы таким образом, чтобы они касались подушки сиденья.</w:t>
      </w:r>
    </w:p>
    <w:p w14:paraId="6EAD0028" w14:textId="77777777" w:rsidR="00662622" w:rsidRPr="006931BE" w:rsidRDefault="00662622" w:rsidP="000A6C48">
      <w:pPr>
        <w:pStyle w:val="SingleTxtG"/>
        <w:ind w:left="2268" w:hanging="1134"/>
      </w:pPr>
      <w:r w:rsidRPr="006931BE">
        <w:t>2.3</w:t>
      </w:r>
      <w:r w:rsidRPr="006931BE">
        <w:tab/>
        <w:t>Завести двигатель транспортного средства или включить зажигание, в зависимости от того, в каком положении включается система вытеснения воздуха, и закрыть все двери транспортного средства. Отметить положение подголовника. Снять макет с сиденья. Если после снятия макета подголовник возвращается в убранное положение, установить его вручную в отмеченное положение. Проверить соблюдение предписаний пункта 5.1.1 в отношении высоты путем проведения испытания в порядке, указанном в приложении 1.</w:t>
      </w:r>
    </w:p>
    <w:p w14:paraId="7DEBF98F" w14:textId="77777777" w:rsidR="00662622" w:rsidRPr="006931BE" w:rsidRDefault="00662622" w:rsidP="000A6C48">
      <w:pPr>
        <w:pStyle w:val="SingleTxtG"/>
        <w:ind w:left="2268" w:hanging="1134"/>
      </w:pPr>
      <w:r w:rsidRPr="006931BE">
        <w:t>2.4</w:t>
      </w:r>
      <w:r w:rsidRPr="006931BE">
        <w:tab/>
        <w:t xml:space="preserve">Повернуть ключ зажигания в положение </w:t>
      </w:r>
      <w:r w:rsidR="00B87306" w:rsidRPr="006931BE">
        <w:t>«</w:t>
      </w:r>
      <w:r w:rsidRPr="006931BE">
        <w:t>выключено</w:t>
      </w:r>
      <w:r w:rsidR="00B87306" w:rsidRPr="006931BE">
        <w:t>»</w:t>
      </w:r>
      <w:r w:rsidRPr="006931BE">
        <w:t>.</w:t>
      </w:r>
    </w:p>
    <w:p w14:paraId="60D1ED0A" w14:textId="77777777" w:rsidR="00662622" w:rsidRPr="006931BE" w:rsidRDefault="00662622" w:rsidP="000A6C48">
      <w:pPr>
        <w:pStyle w:val="SingleTxtG"/>
        <w:ind w:left="2268" w:hanging="1134"/>
      </w:pPr>
      <w:r w:rsidRPr="006931BE">
        <w:t>3.</w:t>
      </w:r>
      <w:r w:rsidRPr="006931BE">
        <w:tab/>
        <w:t>Оценка поворота на 60°</w:t>
      </w:r>
    </w:p>
    <w:p w14:paraId="707F8FD7" w14:textId="77777777" w:rsidR="00662622" w:rsidRPr="006931BE" w:rsidRDefault="00662622" w:rsidP="000A6C48">
      <w:pPr>
        <w:pStyle w:val="SingleTxtG"/>
        <w:ind w:left="2268" w:hanging="1134"/>
      </w:pPr>
      <w:r w:rsidRPr="006931BE">
        <w:tab/>
        <w:t>Порядок проверки предусмотренных задних и передних мест для сидения с целью подтвердить соблюдение предписаний пункта 5.4.4.2.</w:t>
      </w:r>
    </w:p>
    <w:p w14:paraId="68BE2AEE" w14:textId="77777777" w:rsidR="00662622" w:rsidRPr="006931BE" w:rsidRDefault="00662622" w:rsidP="000A6C48">
      <w:pPr>
        <w:pStyle w:val="SingleTxtG"/>
        <w:ind w:left="2268" w:hanging="1134"/>
      </w:pPr>
      <w:r w:rsidRPr="006931BE">
        <w:t>3.1</w:t>
      </w:r>
      <w:r w:rsidRPr="006931BE">
        <w:tab/>
        <w:t>Установить подголовник в любом положении, удовлетворяющем предписаниям пункта 5.1.1.3 или пункта 5.1.1.5 настоящих Правил.</w:t>
      </w:r>
    </w:p>
    <w:p w14:paraId="6281E82A" w14:textId="77777777" w:rsidR="00662622" w:rsidRPr="006931BE" w:rsidRDefault="00662622" w:rsidP="000A6C48">
      <w:pPr>
        <w:pStyle w:val="SingleTxtG"/>
        <w:ind w:left="2268" w:hanging="1134"/>
      </w:pPr>
      <w:r w:rsidRPr="006931BE">
        <w:t>3.1.1</w:t>
      </w:r>
      <w:r w:rsidRPr="006931BE">
        <w:tab/>
        <w:t>Провести линию на подголовнике из точки вращения. Измерить угол или диапазон углов проекции исходной линии подголовника на вертикальную продольную плоскость транспортного средства.</w:t>
      </w:r>
    </w:p>
    <w:p w14:paraId="2CB48F31" w14:textId="77777777" w:rsidR="00662622" w:rsidRPr="006931BE" w:rsidRDefault="00662622" w:rsidP="000A6C48">
      <w:pPr>
        <w:pStyle w:val="SingleTxtG"/>
        <w:ind w:left="2268" w:hanging="1134"/>
      </w:pPr>
      <w:r w:rsidRPr="006931BE">
        <w:t>3.1.2</w:t>
      </w:r>
      <w:r w:rsidRPr="006931BE">
        <w:tab/>
        <w:t>Свернуть или убрать подголовник в положение, в котором его минимальная высота меньше высоты, указанной в пункте 5.1.1.3 или пункте 5.1.1.5.</w:t>
      </w:r>
    </w:p>
    <w:p w14:paraId="25E60EEA" w14:textId="77777777" w:rsidR="00662622" w:rsidRPr="006931BE" w:rsidRDefault="00662622" w:rsidP="000A6C48">
      <w:pPr>
        <w:pStyle w:val="SingleTxtG"/>
        <w:ind w:left="2268" w:hanging="1134"/>
      </w:pPr>
      <w:r w:rsidRPr="006931BE">
        <w:t>3.1.3</w:t>
      </w:r>
      <w:r w:rsidRPr="006931BE">
        <w:tab/>
        <w:t>Определить минимальное изменение угла проекции исходной линии подголовника на вертикальную продольную плоскость транспортного средства по отношению к углу или диапазону углов, измеренному(ых) в соответствии с пунктом 3.1.1 настоящего приложения.</w:t>
      </w:r>
    </w:p>
    <w:p w14:paraId="05D6DEC2" w14:textId="77777777" w:rsidR="00662622" w:rsidRPr="006931BE" w:rsidRDefault="00662622" w:rsidP="00C40A20">
      <w:pPr>
        <w:pStyle w:val="SingleTxtG"/>
        <w:keepNext/>
        <w:ind w:left="2268" w:hanging="1134"/>
      </w:pPr>
      <w:r w:rsidRPr="006931BE">
        <w:rPr>
          <w:bCs/>
        </w:rPr>
        <w:lastRenderedPageBreak/>
        <w:t>4</w:t>
      </w:r>
      <w:r w:rsidRPr="006931BE">
        <w:t>.</w:t>
      </w:r>
      <w:r w:rsidRPr="006931BE">
        <w:tab/>
        <w:t>Показатель дискомфорта</w:t>
      </w:r>
    </w:p>
    <w:p w14:paraId="1F2C7159" w14:textId="77777777" w:rsidR="00662622" w:rsidRPr="006931BE" w:rsidRDefault="00662622" w:rsidP="000A6C48">
      <w:pPr>
        <w:pStyle w:val="SingleTxtG"/>
        <w:ind w:left="2268" w:hanging="1134"/>
      </w:pPr>
      <w:r w:rsidRPr="006931BE">
        <w:tab/>
        <w:t xml:space="preserve">Порядок проверки предусмотренных задних и передних мест для сидения с целью подтвердить соблюдение предписаний пункта 5.4.4.3 настоящих Правил. </w:t>
      </w:r>
    </w:p>
    <w:p w14:paraId="07053801" w14:textId="77777777" w:rsidR="00662622" w:rsidRPr="006931BE" w:rsidRDefault="00662622" w:rsidP="000A6C48">
      <w:pPr>
        <w:pStyle w:val="SingleTxtG"/>
        <w:ind w:left="2268" w:hanging="1134"/>
      </w:pPr>
      <w:r w:rsidRPr="006931BE">
        <w:t>4.1</w:t>
      </w:r>
      <w:r w:rsidR="004A41DE" w:rsidRPr="006931BE">
        <w:tab/>
      </w:r>
      <w:r w:rsidRPr="006931BE">
        <w:t>Размеры H</w:t>
      </w:r>
      <w:r w:rsidRPr="006931BE">
        <w:rPr>
          <w:vertAlign w:val="subscript"/>
        </w:rPr>
        <w:t>LE</w:t>
      </w:r>
      <w:r w:rsidRPr="006931BE">
        <w:t xml:space="preserve"> и S указаны на рис. </w:t>
      </w:r>
      <w:r w:rsidRPr="006931BE">
        <w:rPr>
          <w:strike/>
        </w:rPr>
        <w:t>10-1</w:t>
      </w:r>
      <w:r w:rsidR="00804287" w:rsidRPr="006931BE">
        <w:t xml:space="preserve"> </w:t>
      </w:r>
      <w:r w:rsidRPr="006931BE">
        <w:rPr>
          <w:b/>
        </w:rPr>
        <w:t>9-1</w:t>
      </w:r>
      <w:r w:rsidRPr="006931BE">
        <w:t xml:space="preserve">. На рис. </w:t>
      </w:r>
      <w:r w:rsidRPr="006931BE">
        <w:rPr>
          <w:strike/>
        </w:rPr>
        <w:t>10-1</w:t>
      </w:r>
      <w:r w:rsidR="00804287" w:rsidRPr="006931BE">
        <w:rPr>
          <w:b/>
        </w:rPr>
        <w:t xml:space="preserve"> </w:t>
      </w:r>
      <w:r w:rsidRPr="006931BE">
        <w:rPr>
          <w:b/>
        </w:rPr>
        <w:t>9-1</w:t>
      </w:r>
      <w:r w:rsidRPr="006931BE">
        <w:t xml:space="preserve"> показано вертикальное сечение подушки сиденья, спинки и подголовника в переднем–заднем направлении плоскостью, проходящей через точку R (</w:t>
      </w:r>
      <w:r w:rsidR="00516899" w:rsidRPr="006931BE">
        <w:t>т. е.</w:t>
      </w:r>
      <w:r w:rsidRPr="006931BE">
        <w:t xml:space="preserve"> в средней точке места для сидения).</w:t>
      </w:r>
    </w:p>
    <w:p w14:paraId="6E423B94" w14:textId="77777777" w:rsidR="00662622" w:rsidRPr="006931BE" w:rsidRDefault="00662622" w:rsidP="000A6C48">
      <w:pPr>
        <w:pStyle w:val="SingleTxtG"/>
        <w:ind w:left="2268" w:hanging="1134"/>
      </w:pPr>
      <w:r w:rsidRPr="006931BE">
        <w:t>4.2</w:t>
      </w:r>
      <w:r w:rsidR="004A41DE" w:rsidRPr="006931BE">
        <w:tab/>
      </w:r>
      <w:r w:rsidRPr="006931BE">
        <w:t>Установить подголовник в неиспользуемое положение.</w:t>
      </w:r>
    </w:p>
    <w:p w14:paraId="7DF485F6" w14:textId="77777777" w:rsidR="00662622" w:rsidRPr="006931BE" w:rsidRDefault="00662622" w:rsidP="000A6C48">
      <w:pPr>
        <w:pStyle w:val="SingleTxtG"/>
        <w:ind w:left="2268" w:hanging="1134"/>
      </w:pPr>
      <w:r w:rsidRPr="006931BE">
        <w:t>4.2.1</w:t>
      </w:r>
      <w:r w:rsidR="004A41DE" w:rsidRPr="006931BE">
        <w:tab/>
      </w:r>
      <w:r w:rsidRPr="006931BE">
        <w:t>H</w:t>
      </w:r>
      <w:r w:rsidRPr="006931BE">
        <w:rPr>
          <w:vertAlign w:val="subscript"/>
        </w:rPr>
        <w:t>LE</w:t>
      </w:r>
      <w:r w:rsidRPr="006931BE">
        <w:t xml:space="preserve"> представляет собой расстояние от точки R до нижнего края подголовника, измеряемое вдоль линии туловища.</w:t>
      </w:r>
    </w:p>
    <w:p w14:paraId="28C42F78" w14:textId="77777777" w:rsidR="00662622" w:rsidRPr="006931BE" w:rsidRDefault="00662622" w:rsidP="000A6C48">
      <w:pPr>
        <w:pStyle w:val="SingleTxtG"/>
        <w:ind w:left="2268" w:hanging="1134"/>
      </w:pPr>
      <w:r w:rsidRPr="006931BE">
        <w:t>4.2.2</w:t>
      </w:r>
      <w:r w:rsidR="004A41DE" w:rsidRPr="006931BE">
        <w:tab/>
      </w:r>
      <w:r w:rsidRPr="006931BE">
        <w:t>S представляет собой максимальную толщину подголовника (в пределах 25 мм от нижнего края подголовника), измеренную перпендикулярно линии туловища между линиями T</w:t>
      </w:r>
      <w:r w:rsidRPr="006931BE">
        <w:rPr>
          <w:vertAlign w:val="subscript"/>
        </w:rPr>
        <w:t>H</w:t>
      </w:r>
      <w:r w:rsidRPr="006931BE">
        <w:t xml:space="preserve"> и T</w:t>
      </w:r>
      <w:r w:rsidRPr="006931BE">
        <w:rPr>
          <w:vertAlign w:val="subscript"/>
        </w:rPr>
        <w:t>S</w:t>
      </w:r>
      <w:r w:rsidRPr="006931BE">
        <w:t xml:space="preserve"> от линии Р.</w:t>
      </w:r>
    </w:p>
    <w:p w14:paraId="095DE73D" w14:textId="77777777" w:rsidR="00662622" w:rsidRPr="006931BE" w:rsidRDefault="00662622" w:rsidP="000A6C48">
      <w:pPr>
        <w:pStyle w:val="SingleTxtG"/>
        <w:ind w:left="2268" w:hanging="1134"/>
      </w:pPr>
      <w:r w:rsidRPr="006931BE">
        <w:t>4.2.3</w:t>
      </w:r>
      <w:r w:rsidR="004A41DE" w:rsidRPr="006931BE">
        <w:tab/>
      </w:r>
      <w:r w:rsidRPr="006931BE">
        <w:t>Р представляет собой линию, параллельную линии туловища, которая пересекается с подголовником на уровне T</w:t>
      </w:r>
      <w:r w:rsidRPr="006931BE">
        <w:rPr>
          <w:vertAlign w:val="subscript"/>
        </w:rPr>
        <w:t>S</w:t>
      </w:r>
      <w:r w:rsidRPr="006931BE">
        <w:t>.</w:t>
      </w:r>
    </w:p>
    <w:p w14:paraId="727CBE10" w14:textId="77777777" w:rsidR="00662622" w:rsidRPr="006931BE" w:rsidRDefault="00662622" w:rsidP="000A6C48">
      <w:pPr>
        <w:pStyle w:val="SingleTxtG"/>
        <w:ind w:left="2268" w:hanging="1134"/>
      </w:pPr>
      <w:r w:rsidRPr="006931BE">
        <w:t>4.2.4</w:t>
      </w:r>
      <w:r w:rsidR="004A41DE" w:rsidRPr="006931BE">
        <w:tab/>
      </w:r>
      <w:r w:rsidRPr="006931BE">
        <w:t>T</w:t>
      </w:r>
      <w:r w:rsidRPr="006931BE">
        <w:rPr>
          <w:vertAlign w:val="subscript"/>
        </w:rPr>
        <w:t>H</w:t>
      </w:r>
      <w:r w:rsidRPr="006931BE">
        <w:t xml:space="preserve"> представляет собой линию, перпендикулярную линии туловища и касательную к нижнему краю подголовника.</w:t>
      </w:r>
    </w:p>
    <w:p w14:paraId="369460C7" w14:textId="77777777" w:rsidR="00662622" w:rsidRPr="006931BE" w:rsidRDefault="00662622" w:rsidP="000A6C48">
      <w:pPr>
        <w:pStyle w:val="SingleTxtG"/>
        <w:ind w:left="2268" w:hanging="1134"/>
      </w:pPr>
      <w:r w:rsidRPr="006931BE">
        <w:t>4.2.5</w:t>
      </w:r>
      <w:r w:rsidR="004A41DE" w:rsidRPr="006931BE">
        <w:tab/>
      </w:r>
      <w:r w:rsidRPr="006931BE">
        <w:t>T</w:t>
      </w:r>
      <w:r w:rsidRPr="006931BE">
        <w:rPr>
          <w:vertAlign w:val="subscript"/>
        </w:rPr>
        <w:t>S</w:t>
      </w:r>
      <w:r w:rsidRPr="006931BE">
        <w:t xml:space="preserve"> представляет собой линию, параллельную линии T</w:t>
      </w:r>
      <w:r w:rsidRPr="006931BE">
        <w:rPr>
          <w:vertAlign w:val="subscript"/>
        </w:rPr>
        <w:t>H</w:t>
      </w:r>
      <w:r w:rsidRPr="006931BE">
        <w:t xml:space="preserve"> и отстоящую от нее на 25 мм.</w:t>
      </w:r>
    </w:p>
    <w:p w14:paraId="75517A99" w14:textId="77777777" w:rsidR="00662622" w:rsidRPr="006931BE" w:rsidRDefault="00662622" w:rsidP="00662622">
      <w:pPr>
        <w:pStyle w:val="SingleTxtG"/>
        <w:rPr>
          <w:b/>
          <w:bCs/>
        </w:rPr>
      </w:pPr>
      <w:r w:rsidRPr="006931BE">
        <w:rPr>
          <w:bCs/>
        </w:rPr>
        <w:t xml:space="preserve">Рис. </w:t>
      </w:r>
      <w:r w:rsidRPr="006931BE">
        <w:rPr>
          <w:strike/>
        </w:rPr>
        <w:t>10-1</w:t>
      </w:r>
      <w:r w:rsidR="00C40A20" w:rsidRPr="006931BE">
        <w:t xml:space="preserve"> </w:t>
      </w:r>
      <w:r w:rsidRPr="006931BE">
        <w:rPr>
          <w:b/>
        </w:rPr>
        <w:t>9</w:t>
      </w:r>
      <w:r w:rsidRPr="006931BE">
        <w:rPr>
          <w:b/>
          <w:bCs/>
        </w:rPr>
        <w:t>-1</w:t>
      </w:r>
    </w:p>
    <w:p w14:paraId="51D92449" w14:textId="77777777" w:rsidR="00662622" w:rsidRPr="006931BE" w:rsidRDefault="00662622" w:rsidP="00662622">
      <w:pPr>
        <w:pStyle w:val="SingleTxtG"/>
      </w:pPr>
      <w:r w:rsidRPr="006931BE">
        <w:rPr>
          <w:noProof/>
        </w:rPr>
        <mc:AlternateContent>
          <mc:Choice Requires="wpg">
            <w:drawing>
              <wp:anchor distT="0" distB="0" distL="114300" distR="114300" simplePos="0" relativeHeight="251661312" behindDoc="0" locked="0" layoutInCell="1" allowOverlap="1" wp14:anchorId="03B7D4F7" wp14:editId="3E71AF25">
                <wp:simplePos x="0" y="0"/>
                <wp:positionH relativeFrom="column">
                  <wp:posOffset>946785</wp:posOffset>
                </wp:positionH>
                <wp:positionV relativeFrom="paragraph">
                  <wp:posOffset>164465</wp:posOffset>
                </wp:positionV>
                <wp:extent cx="4502785" cy="4361180"/>
                <wp:effectExtent l="0" t="0" r="0" b="1270"/>
                <wp:wrapNone/>
                <wp:docPr id="1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8"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48E8DD7" w14:textId="77777777" w:rsidR="006279E7" w:rsidRDefault="006279E7" w:rsidP="00662622"/>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C1B0D" id="Gruppieren 3" o:spid="_x0000_s1098" style="position:absolute;left:0;text-align:left;margin-left:74.55pt;margin-top:12.95pt;width:354.55pt;height:343.4pt;z-index:251661312;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IWNxBAAAJQsAAA4AAABkcnMvZTJvRG9jLnhtbKRW227jNhB9L9B/&#10;IPSuWJQpSzJiLxJfggXSNui2H0BLtEREIlWSjp0t+u8dklJs59Kk2QBWeBkOZ+acmeHll0PboAem&#10;NJdiFuCLKEBMFLLkopoFf/6xDrMAaUNFSRsp2Cx4ZDr4Mv/5p8t9N2WxrGVTMoVAidDTfTcLamO6&#10;6Wiki5q1VF/IjgnY3ErVUgNTVY1KRfegvW1GcRRNRnupyk7JgmkNq0u/Gcyd/u2WFea37VYzg5pZ&#10;ALYZ91Xuu7Hf0fySTitFu5oXvRn0E1a0lAu49EnVkhqKdoq/UNXyQkktt+aikO1Ibre8YM4H8AZH&#10;z7y5UXLXOV+q6b7qnsIEoX0Wp0+rLX59uFOIl4DdJECCtoDRjdp1HWeKCTS2Adp31RTkblT3rbtT&#10;3ksY3sriXsP26Pm+nVdeGG32v8gSdNKdkS5Ah61qrQpwHR0cDo9POLCDQQUskiSK0ywJUAF7ZDzB&#10;OOuRKmqA88W5ol4NJyc5HoOwP5mkQBF3ckSn/mJnbG/c/LLjxRR+fWBh9CKw7xMQTpmdYkGvpP2Q&#10;jpaq+10XAgc6aviGN9w8Oj5DjKxR4uGOFzbWdnKCEWSTxwi27a0oxhahQcqfodYnhw4SclFTUbEr&#10;3UEqAMhwflhSSu5rRkttly2O51rc9MyOTcO7NW8aC58d9x5DNj1j4ytB80xfymLXMmF86irWgPNS&#10;6Jp3OkBqytoNAyaqryV2XAE+3Gpjr7PMcOn0d5xdRVEeX4eLJFqEJEpX4VVO0jCNVimJSIYXePGP&#10;PY3JdKcZhIE2y473tsLqC2tfzZ2+yvisdNmNHqirITZSzqDhvzMRlmxIrK1aFb9DsEEOxkYxU9R2&#10;uIXI9esg/LThwnyMrMVAQ5Z9MnHeoz9QQ2lzw2SL7ABiDZa6WNMH8MP7NohYq4W0iDtfGnG2AE74&#10;lddQyqN8la0yEpJ4sgKUlsvwar0g4WSN02Q5Xi4WSzygVPOyZMJe8+MguZjLhpcDT7WqNotGefDW&#10;7s9xHRA4io0sWY5mDMBaZUfi5Tgm0XWch+tJloZkTZIwT6MsjHB+nU8ikpPl+tylWy7Yj7uE9rMg&#10;T+LEoXRitCXaiW9Q6I617kys5QZabMPbWZA9CdGpTf2VKB20hvLGj09CYc0/hsJz3nN9ICns2iH8&#10;bJOABq6HmgCzj+WZbd+vtb5vNe0YuGzVntS/fKh/kEm1YcU9in2HclJDe9K+N/1HqevV+gN28nbO&#10;ISUhT0Ic45SkY4dC37tiTBKSQJuCLoVJSnDm6qgnje1jOE3HuG9GkzwZA4g+w4YmOGTaB5PxDNYz&#10;9N9its1RSyAcp9AIEW0qeKUVRr1DprfV/U8yuRIBPdcH2MNpDpuDe3Ek+YDdRpaPUPNcpMFMeE9C&#10;yGupvgdoD2+zWaD/2lHbY5uvAoiVY0JAzLgJsV0eusfpzuZ0h4oCVHm3kZ8sjH8C7jrFqxru8v1G&#10;yCt4pmy5q4PWaG8X0NxOgN1u5N5iLjH6d6N97J3OndTxdTv/F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MH8Q8/hAAAACgEAAA8AAABkcnMvZG93bnJldi54bWxMj8FOwzAQRO9I/IO1&#10;SNyo40BoGuJUVQWcqkq0SFVvbrxNosZ2FLtJ+vcsJziO9mnmbb6cTMsG7H3jrAQxi4ChLZ1ubCXh&#10;e//xlALzQVmtWmdRwg09LIv7u1xl2o32C4ddqBiVWJ8pCXUIXca5L2s0ys9ch5ZuZ9cbFSj2Fde9&#10;GqnctDyOolduVGNpoVYdrmssL7urkfA5qnH1LN6HzeW8vh33yfawESjl48O0egMWcAp/MPzqkzoU&#10;5HRyV6s9aym/LAShEuJkAYyANEljYCcJcxHPgRc5//9C8QMAAP//AwBQSwMEFAAGAAgAAAAhAHuf&#10;ZqClxQAA7BQRABQAAABkcnMvbWVkaWEvaW1hZ2UxLmVtZuydPci2W7Hf352cNEkVEkwawUoOmFbQ&#10;QthCTKWYIBssD1goeBo3CEECO4WVYGVlZyUIdjZ2FsJuPLESsRRbLU6hrW/e35v8d8bJWjNrXV/3&#10;fT1rNlyur1kz85+Ptea6nud9fOfVq1f/+ObRf//hX7x69a/fPPrvn//zq1f/67+8evWJL3zpzf++&#10;8+pP//7fvvqXbxbfEcH/bf/n37169Q9vFv7Hm4X/5Bb/4Z/+1avf/+DvXv23N7T/+Ga//vOyNP8f&#10;38j/N2+e//pm4u/fPP/9zfPnf/d/9n3i1T+90jpr8ID2nVefeDP6f3RvB/U/ZYGyQFmgLFAWKAuU&#10;BU6ywOv6ryxQFigLlAXKAmWBssBBFqBcOYhVsSkLlAXKAmWBskBZoCzwumqLCoKyQFmgLFAWKAuU&#10;BY60QNUWR1qzeJUFygJlgbJAWaAsULVFxUBZoCxQFigLlAXKAkdaoGqLI61ZvMoCZYGyQFmgLFAW&#10;qNqiYqAsUBYoC5QFygJlgSMtULXFkdYsXmWBskBZoCxQFigLVG1RMVAWKAuUBcoCZYGywJEWqNri&#10;SGsWr7JAWaAsUBYoC5QFqraoGCgLlAXKAmWBskBZ4EgLVG1xpDWLV1mgLFAWKAuUBcoCVVtUDJQF&#10;ygJlgbJAWaAscKQFZmuLv/71r6+f7fnJT37ydDqdZaMPP/xwGaxn2fCZ+K7kz1WwroKTPFoF6yo4&#10;t/i0V4+8hNrigw8+WOa+XamOeqYa4CxdVvLnKlhXwUlOrIJ1FZxbfFq1xfN9b9lyX60U41vsc7c9&#10;K/lzFayr4NxyD90tP6Vv+bR/f1Zt0beN4ucO7Uoxfgd/7NVxJX+ugnUVnMT+KlhXwbnFp1VbVG2x&#10;9x6s/cfHUJ1Zx9v00XFaPi2fPjoG98ifjd+qLV5GvM/6fU+M1d7zY2Ylf66CdRWcnA+rYF0F5xaf&#10;Vm1x/j1xxV28UoxfYc9Hy1jJn6tgXQXnlnvo0fm2VX75tH9/Vm3Rt83WeHvEvpVi/BH2vVrmSv5c&#10;BesqOMmVVbCugnOLT6u2qNri6nuz5OUxV2dWbqO7xVH5tHx6t5i1+s7Gb9UWLyPeZ/1uY6b6zxcD&#10;K/lzFayr4OQ8WQXrKji3+LRqi+e7V7bc9SvF+Bb73G3PSv5cBesqOLfcQ3fLT+lbPu3fn1Vb9G2j&#10;+LlDu1KM38Efe3VcyZ+rYF0FJ7G/CtZVcG7x6VG1BX9XHTs/0/Pee+89lT5n2ub9999fBuuZdnwW&#10;3iv5cxWsq+Akh1bBugrOWZ9SD/T+q/8/kXt9z8D3e9+Va//z+Hwlf66CdRWcW95x73r2lE/7Z2bV&#10;Fn3b3CneV4rxO/llq64r+XMVrKvgJOZXwboKzi0+rdqiaout91/tOy926sw6z7aPitvyafn0UbF3&#10;hNzZ+K3a4mXE+6zfj4i14nFe7Kzkz1WwroKTc2EVrKvg3OLTqi3Oux+uvHtXivEr7fooWSv5cxWs&#10;q+Dccg89Ks/2yi2f9u/Pqi36ttkbd1fuXynGr7Tro2St5M9VsK6Ck5xZBesqOLf4tGqLqi0edX+W&#10;3H7s1ZnVt81d46Z8Wj69a+yi92z8Vm3xMuJ91u93jvEVdF/Jn6tgXQXnlnvorjldPu3fn1Vb9G1z&#10;p3hfKcbv5Jetuq7kz1WwroKTmF8F6yo4t/i0aouqLbbef7XvvNipM+s82z4qbsun5dNHxd4Rcmfj&#10;t2qLlxHvs34/ItaKx3mxs5I/V8G6Ck7OhVWwroJzi0+rtjjvfrjy7l0pxq+066NkreTPVbCugnPL&#10;PfSoPNsrt3zavz+rtujbZm/cXbl/pRi/0q6PkrWSP1fBugpOcmYVrKvg3OLTqi2qtnjU/Vly+7FX&#10;Z1bfNneNm/Jp+fSusYves/FbtcXLiPdZv985xlfQfSV/roJ1FZxb7qG75nT5tH9/Vm3Rt82d4n2l&#10;GL+TX7bqupI/V8G6Ck5ifhWsq+Dc4tOqLaq22Hr/1b7zYqfOrPNs+6i4LZ+WTx8Ve0fInY3fqi1e&#10;RrzP+v2IWCse58XOSv5cBesqODkXVsG6Cs4tPq3a4rz74cq7d6UYv9Kuj5K1kj9XwboKzi330KPy&#10;bK/c8mn//qzaom+bvXF35f6VYvxKuz5K1kr+XAXrKjjJmVWwroJzi0+rtqja4lH3Z8ntx16dWX3b&#10;3DVuyqfl07vGLnrPxm/VFi8j3mf9fucYX0H3lfy5CtZVcG65h+6a0+XT/v1ZtUXfNneK95Vi/E5+&#10;2arrSv5cBesqOIn5VbCugnOLT6u2qNpi6/1X+86LnTqzzrPto+K2fFo+fVTsHSF3Nn6rtngZ8T7r&#10;9yNirXicFzsr+XMVrKvg5FxYBesqOLf4tGqL8+6HK+/elWL8Srs+StZK/lwF6yo4t9xDj8qzvXLL&#10;p/37s2qLvm32xt2V+1eK8Svt+ihZK/lzFayr4CRnVsG6Cs4tPq3aomqLR92fJbcfe3Vm9W1z17gp&#10;n5ZP7xq76D0bv1VbvIx4n/X7nWN8Bd1X8ucqWFfBueUeumtOl0/792fVFn3b3CneV4rxO/llq64r&#10;+XMVrKvgJOZXwboKzi0+rdqiaout91/tOy926sw6z7aPitvyafn0UbF3hNzZ+K3a4mXE+6zfj4i1&#10;4nFe7Kzkz1WwroKTc2EVrKvg3OLTqi3Oux+uvHtXivEr7fooWSv5cxWsq+Dccg89Ks/2yi2f9u/P&#10;qi36ttkbd1fuXynGr7Tro2St5M9VsK6Ck5xZBesqOLf4tGqLqi0edX+W3H7s1ZnVt81d46Z8Wj69&#10;a+yi92z8Vm3xMuJ91u93jvEVdF/Jn6tgXQXnlnvorjldPu3fn1Vb9G1zp3hfKcbv5Jetuq7kz1Ww&#10;roKTmF8F6yo4t/i0aouqLbbef7XvvNipM+s82z4qbsun5dNHxd4Rcmfjt2qLlxHvs34/ItaKx3mx&#10;s5I/V8G6Ck7OhVWwroJzi0+rtjjvfrjy7l0pxq+066NkreTPVbCugnPLPfSoPNsrt3zavz+rtujb&#10;Zm/cXbl/pRi/0q6PkrWSP1fBugpOcmYVrKvg3OLTqi2qtnjU/Vly+7FXZ1bfNneNm/Jp+fSusYve&#10;s/FbtcXLiPdZv985xlfQfSV/roJ1FZxb7qG75nT5tH9/Vm3Rt82d4n2lGL+TX7bqupI/V8G6Ck5i&#10;fhWsq+Dc4tOqLaq22Hr/1b7zYqfOrPNs+6i4LZ+WTx8Ve0fInY3fqi1eRrzP+v2IWCse58XOSv5c&#10;BesqODkXVsG6Cs4tPq3a4rz74cq7d6UYv9Kuj5K1kj9XwboKzi330KPybK/c8mn//qzaom+bvXF3&#10;5f6VYvxKuz5K1kr+XAXrKjjJmVWwroJzi0+rtqja4lH3Z8ntx96znll/+MMf3t4b77333us9z/e/&#10;//23fMD5/vvvf9R/yTHxrD49w+arYF0FJzEyi7Vqi/75fkbOncVz1u9n6XEHvh9++OHb+4y7kTuO&#10;u43+M9nwmXSRT9Hp4x//+Fub0ef51Kc+9VGNwVpUb3z2s599zeNpmGPvq1evPnosHT7CZ9Ljru0z&#10;+vQsW66CdRWcxMks1qotqrY463x5Jr68b3NHRTUE95doHn2XzebxFbbGJthRsvS9AZtSC6Bz74EG&#10;27bWVdt98MEHzXV463lGu8geWXtn3TNsfn0VrKvgxL+zWKu2qNrCnwsvbUxOcK/N4IKeO29mz5G0&#10;s3l8pOwRXtQY+v6AnWzN4ferZvDzGkf1HjSSRQsvfTvR/ru0z+7TI+24CtZVcBIbs1irtqja4sgz&#10;5dl4kQ+9nOA9XO/eqiXsHan1R2Dq6Rzpwp7sno72z6zpWwM/E7E28zyg+81vftOt0dA5qvvgDQ9L&#10;ozlqjEd/X/J4o/EWn0b8nnltFayr4CTWZrFWbVG1xTOfUXt04z7q5QPz9r5Cju4s7mfdWZrbo8eW&#10;vT29W7zQUb/rwD7u4hbdEXPIwj7Yjp9TRDzRA/oeDbrqadFY23tfQa919JC/WnyeZW7Gp8+i81Y9&#10;VsF6FU5i/SpZPZ/Pyq/aomqLXizdfZ47sIeBb+u9Nebt+z+00bt3xGfr2kwe8+0A+l/84hdvf2aA&#10;vswdqTP8eLCL+Ec6QhPJZw0a7NPjY/1n+96m7Of3QCMav+cR4x7OR+hytsxVsJ6BE57kmvURuUJ8&#10;nyHPyon6s7KrtqjaIoqnu65F78zRmsVLLvG+rPdju3Z2fzSPOW94bwcTfY2Za73rb9UbvsiAL/c4&#10;LQ/zXlfGfs7K9fZs0XofMbY8fF88n/l3MVo4PY6XMl4F6xk4iXUf74z5NneGvNGYm5VdtUXVFqOx&#10;dSc6n5tWd+5EO476urPYQz+iPXIty2POGXu/t+74I/WBF7UKdQUtstGRx9YwmuvJlj3tuseK77yt&#10;ofFzlgd92YD6Aj1bfPyeK8ce55Wyr5a1CtYzcCqO8Zl+1qe5M+SNxsas7KotqrYYja270JEDvTwg&#10;R5Wv3D3cQdxFGTb4sTejO2q9p79qCnThufL+tPJsPSHMkd2hadUVzFusPTwZb/igk6Vj/EzfMSxO&#10;2eyltqtgPQMnOcBDbKiGV3uGvNEYnJV9VG3BmYfsZ3o4C59JnzN1IRbP5H8n3jYPvd6KCeylukL3&#10;j6f1Y/ZGvD39njH6IU8PP3/Vuzg6PNLfsqHFx5y92+0afdZa+1gDC+tg9PvsOMPc8yP75OtIRyvr&#10;jH6m/xkyH8VzFaxn4LT5DX/yQnF71fnTipsZrNQDvf/e5OKr3lprfrT2uZJOvyt2pcxHySIWHiX7&#10;2eRyh/V0Ik95f4aG+Oc+ok+480R2JLfYG/2OYk/uzDz66J7UnUws68zJfjYwI2sLrbevzqEeL+yF&#10;7XrrYIzW2cc6dD0eereJ1rEfPpYfe7RnzUexdZbMR/FdBevROOFHfhHr5DljK8Pn3pX+tXqMyG3V&#10;Ccy9ycGqLd6caSM2fAaaWb8/g85n6RDZgntOdwz3N/eMcll1BjTMeT7Ka71fn6E/MiQb+dJP86Pt&#10;0fcnuiDb86Xm8XaydmEtqvFV59k9vi+ZmRy/T2NkwENjzm35mppE82e3kf5ny76a/ypYj8ZJnPJw&#10;/fLoO4X8Z+NYc1e1s1irtrhP/RDF0KzfI153X+vlHzbiftS9Qp97hvxlzt455LXoZA/obX+LzaUD&#10;LXpy79Jyx/GgCy2you8T7InWwWL1ld5bWvRpYUWH6BsOe1r7pIPu/IjG4szoxNe2kmHn1Icf9ubB&#10;Xpo/q430P0vmo/iugvUInPDQQ84S8/iNOca0zJGHWnuEX9FjRm7VFlVbzMTLHWhbd6pyk7vc5ojy&#10;lnUe5TJ1BWvcO6L39w/00f3ubQWt5yEa5lXfSAet+TaTi748PVmeXzZGnqcZ1cHv09je+bKv1tR6&#10;GS2/ira1ZmWIzreq45Al+8/41POLxj2c0Z67rq2C9Qic8CDmaG0ck78291g7Kqe3xNUs1qotqrbY&#10;EmfPvIf6wb5Pa0yrb4205KroyBt+1sEca/T1KKds3oNfPzsZtYX4iJ796KQHechm3dNqD7TSWXO2&#10;Fc+Ih6Uf6XvcMzr0+FueLawtGS068bf8ojmt0fK3xrCX5QsffGDn7J49/TN47tHnzL2rYD0Cp41d&#10;y0/ngvzEmh7NXdla3UbkVm1RtcVInNyJxn7D17srecGdQb6yzry+FfBuoO+N5DmP3g/0/cLytLaA&#10;bjTnLB3y4Y0s5PN9RGP4W1rJY641r3XuSfueg87CIZrZFj392RfpIHtHctAROtF4fj2cvXn4WB2l&#10;s5UhWWqxjWo0z1excPTPSjxO6fIS21WwHoFTPPxZwtjms8Z7c3prvEnP0f1VW1RtMRord6JTTpKH&#10;PKoRWhhY5x7hfiJ/9Oi+Z0+Uz/6ubMlgzuYmfWod1Ra00sHTMqYmsvu9DNagac2Lt/gzbj2qbeya&#10;xYaMSIctdYXHGsngzm9hhIf8M6IDfHzd0cIlXvgJO7DP23dm3JIxs/9OtKtg3YuT/cQVLflnfUy+&#10;Wv7EI3Gus83SXtG3uozIq9qiaouROLkbjc1X8tHnbQsPucO9yl3CQ26Tz8rp1h7mdAf11jXvcxP+&#10;yEE/WmTr3LC0zOkdW7xsC62lt2v0R/RDBnR+r8ZnypDu1A3qS65tWePnRnaOPnqzNoKzVVfAQ3b3&#10;vDVmH/7y573WR9oI28j+O9GsgnUvTuIOHjyqj/Gz4s37HHrWePza2eNZrFVbVG1xdkw+ij93Nfmq&#10;Z6se8Mn2IiPLd5+b7KGmYB8yeESj9pF3vjCji/TRnG1H7vQIB7xZH6mfWrUF+0d0wM7QWd3VR776&#10;vdZ+16EfYWrxiGzYor/z3CpY9+LkDFDe05fP4WvHdp44HolX7TmqncVatUXVFkfF3rPxIWfJQe4B&#10;8qJ3r0R6z9wfyIt4tXTgXR39eB/WGQMPaDPZ0PD0ZI7ct3tl+N/x8LqgA7gi24M9Wrc4sZev4cDA&#10;42XbcVRXQBfZUXy8fzn77beMCMOoDMm6eztiz7tjPNKnPk+imCYOiWefB2fbc9anVVtUbXF2TD6C&#10;v3KP81+1Bf3W3dTSz+d6i8bPsSe64+wdyV505G7W/WRri+w+9rxmdYEeXaP7MJPBOvb0sjXO7CEd&#10;4KM9vvU6YC//PhfZHH7YOcOJD7xsO4ZHT0/W+J4iP/boevNWzkvpr4L1KJzwsXFMLPV4E//Ecxaz&#10;R8dST5+enKotqrboxcad55Wn1BW6F3R3s8bj7yjwQgud9s/agH29e4zctPmJHB7OCPVZ7+kmXTwf&#10;zasdvdN7esKHmsHqKt5qj9ShJ6cnw/um5UfpiT8jnJLheWq/WujgpbFtrf7QwIu4o7V7LJ3d/xL7&#10;q2A9Ciexwhmg37uiH8W1ao+j5I/E4Kysqi2qthiJqzvRcJ6Tl7S2tic3uDPJY9ZZ4w4gj5nzd8EW&#10;zNG9zprNT3TgLJEe6ns6qwf7LQ+7Rj+Sr3XwQuf3aowdRn73QfS+zXSAHhnSoYUnwsleyYzo8L9k&#10;iN62tn6CT0Tb0hFevXl4yb/EGH0eK/8l93t2eWmYj8JJbOj8oVWdoVqDOSsLeuIbuqtsauWPyKza&#10;omqLkTi5E43OcO5s8g/dyYtebnAPkLvK7b1Y4dO7p6wO9Dk7uHv0aJ+lkz7Mtea1PvK7D+gm+lYb&#10;6Q59poNs2eKtOS/DY8pkqGbkXJWvxVstPGRLzdkWHWz9BE+vh6VvneERPXuFkxY98TE/O6Ef6Wbl&#10;3rWf2eZOuIgNfNjS+Sic8G/xUlwSf8SPzgvGOt9a+1q67p2blVO1RdUWe2Pu2faTd9wb+jcF9HlH&#10;jfTU3UH77rvv/s29E+1rrUXyrB6SSc6iq73rfB7zNyTtXi+Xvejt5+1Y8uyc7cPf6mDX6Ee4RLtF&#10;hsV6hAzLT3rZtocz2ufX/Njyp29lyCbswY+M9T4a2dvzvNM4s8/dsMiHXu8jcBID8B/hJVpa0fd0&#10;87ruHUveKJ+qLaq2GI2VO9AR/9T6vBva98ZI99a7r/bDK9rbW+u959hzQH109nlrx/S5q3qytnwr&#10;8LxaOliaM2UIK+dlz27ogg7YLHrnx1/ReoSzFQeygdVrVob1s/jJnrx78iA70lv77tLKp3fRN9IT&#10;LHwzaNEcgRMe1Jot/r05G6s2Nnv0R8zPYq3aomqLI+LuWXgozzgLuAM07ulnc7RFw70Aj9kaA/pW&#10;Llp94E3N0KLTHK36Lf10R7XWNIfM6N56tAzJ31s/zd75so9a1QAa21Z+2yIDfNi/50d4Ipv7hToD&#10;OzBn5d+t38N6NxzoC5ZebByBk9hSfI3ax+Y0/Sh3RnlmdLNYq7ao2iKLqbuscx7zkAOc0Vm+ZnUF&#10;fJRPOv+zPdZW/JzD3+niBx3nFe/qdo/6km3ptab2LnUF516EAztE6yM48Y+3texEK3vaOdvPZLB/&#10;qwzJjjBiA3RQbUFLfUwMI9fqeod+hPUO+lsdwdI7S/biZH8W/1YX9YkNziL0Im4UP1o/o53FWrVF&#10;1RZnxOEjeJJfyOVcVr+nR1YjkEetXFIej5z31A1ejuUZ6ciZYWk9juwuhF7njt+rcQ+j1jMZsgWt&#10;9vgWHXr1E7To4G1keWQ6QLv1zpccyUBXzdmW2iizZVQ/oV9ma9a9DPTCNrbOgM7q9qz9u+g5Yj/8&#10;h2945Ee15LD6My37eOAZnQORfsiTXq2zJtq7ZQ15M/uqtqjaYiZenpVWucU5wFkc6RndZeyL7gnW&#10;kaW8zvKN3Le6WNm9M0W87T7b111o53wfudD5eY2REekORq+79tIeqUNPjxEZR9UVYEKPls2Ih9a8&#10;7IGdsJfGvmUvfo9wErORDPbzEDP6PVD4gd/Le4ZxD+sz6DaqAxhkc74TYHsefMWjvubVssY3S41b&#10;LT7ksXxbdJpDj158KE/VjuKbpZv1adUWVVvMxtgz0pOD5J6+FbZ0ZD3Lj+ye8Gc5Y8luyWTdyrR9&#10;9vk9rOvxa4zBkJ0hrPfOIXhktRPyoWnJP0oHi5G+lzWCk30RTivD82fs66cePXdAaz9zma3RjxiA&#10;roUTHsz7uLLyWjLYQ/wQ7zwRf8vrqn4P61Xy98jhHsfnsilY9FAzqE/raagr7Lrv4zP4+3mNVcto&#10;rJb53tkGDXhb58keO/i9kuPne+OqLaq26MXGXeaVjzprW3rrjG+taa51hmuNlvO/dZcxjw6W1vbh&#10;q7HNT38W6ByB1tJpL7ItL83bNsPAevSObXWwfNU/Qgcvw2MdkdHzhfTcWj95P6JLr87KbM1e1Qwe&#10;s/Sk9fjt2ogM4ogHWr1Tg0OyLb+r+hGmq3SYlYO/9L2htZd1P29xZr6KYgC+8IeHl6Ex66ojNUer&#10;PWrt2pF9i3WEb9UWVVuMxMkz03Cecv6TW/5uQG9yMjtn2ds6O4Q7usvY5+sE7aO1OU9+She7x587&#10;Po/9O7blT186RBgyjF6HlgyLxa8z3iLDYkX/TEbkC+mwtX7ystGtxSvDCQ75GZ3wtcVpbWfjwM5n&#10;MtBLMjxvxvDVXXl1reH1sbietc850vNFLy6FM/MVdKJt4e/xt7TIwN/UF9BLX/qcf62zz+7f24/0&#10;b/Gu2qJqi1Zc3GWO85W8Ql++Y7bugSwn2N/aJxuwFq1zHvXOJHjYcwU+0kd7mBMGyRQNY9bv+nex&#10;hEc4PE7mLVbZxO6z/cxX2XrL1pa/1YX5lr6ZDPZ5Poz9nOS25jMZ4ODvcIlHZDfqC3JDTwuT+BzV&#10;tjAdxfsMPuiLnXq8e/Zl34ivMpv3+EsfKwNaxprTWLRntbM+rdqiaouzYvEKvnpfIM+o473MLB9Y&#10;j2h4J9C7oefNWPKzswE67RctLXeEXRONdBp9n4FOe307grGlg+UjnHbO9vfIYC/6Y48IB+9l2MvK&#10;tf09OoiPfKOxfxfMZLAPGu1Xy5znpTVve2K5xUP02MjHpOchWnhZWumh3ycQ3dFtpP/Rso7gx9nR&#10;0zmKfdZ6+9ALX/V8I70j/tD4eCCOiFPk8kQ5IxlHtBHOFv+qLaq2aMXFXebIM3KLs9LHvh97TKxH&#10;NK0z3PKwZ8LI+aG9yIReZ4TmbQuNP5eYYw971eeM4WG+de9Cx2N5276XYdfUtzg1Z9tMRq9+Eg9h&#10;0rjVQoOurTXmMh1GcHIHW10YW79mMqRHS0fk+7pFdFYG/ZYfRQsfWytovufj1ru4cCh2xOPItqfP&#10;kTKO4oXPW+8l8I9iH4zWd16fkZiL+Eu+jwfkct6xjgz5k77X4cjxrE+rtqja4sj4u5KX7hvy05+h&#10;WR4oH3v69s5w0fszYUSevRPgz9nOGWHn6cNL5z4Ypaulkx5qWeP9hn3STftE41t0gNbP27F42Tnb&#10;9+9Udo0+OkDj5zWWHTRutfCArrXG3BE4sZ9kyAfwlcxMhvQQfavFN35espjPbI1+0HsejHv6tfLC&#10;4kInT9PiPztnZczuvZIem5KD8r2VHflD9u7hzOpp5GH7llzp0JOPTHRmv9WDs6IVY+K3t+1h7fGt&#10;2qJqi15sPPs8uYeO/G6Tvb+yHFA+9vBxLvTOcPa0zgR4Rns4Q6SvlYssvTeBAz7QZhgsD99HD2Tx&#10;Lqb6y9P09LF0vbNNNKz7dyqt0WZ2lg4RVtnD8rX9URl2j+9jL3Tx8xoTW5GOI/6Sj8VTrfBltkZG&#10;FF/wg4f40kLv86KFg9ri6DupJcfq9ix9csTbDd0if4BN+NRaPMxZu9s1+op7P2/HmXxqC/2bEWjx&#10;H/5G9tG+lF4trFprtVVbVG3Riotnn+OsJpdoyTPdcVn8k/MRDTzFq2WD3h0Ez4gvvFpnmJUBb/BA&#10;l9HafVEfPDp74A0t+CL+6NGqn6wc9vdsAV1mD/ZKh57dmD9KhtXd9rFPJAMds3iAh+Xp+7JV68xn&#10;Db9EOrA2IkP+lXzsJ90zf0S/byB+M23PpzM8zqZFR+5nL0f+8vOM/fnhcWZ2xpfwb/HWXCQfGvzM&#10;mcdDn7iiPtTPddDBx4J472k91oxX1RZVW2Qx8ozryk/OBp3ZWeyzR2dtC1N2z0TnAmuZfPIdupZs&#10;Pwct+tJm94rf2xvDB56cQz1dIoziC48IB3aIbOFltGiZ2yMjq5/AksnIcKJf5hvLA5vLhmqzGm5G&#10;BrLEl9bmRcvGopWtyKXI5qIfaSN5I/uvoAGv9R/YM3/488PipG/HHgP8vY88jY0Xv8YY/uhIXUHL&#10;wx7/7Snj0+KdzUXYWnurtqjaohUXzzzHeUCc05Jj9LO4z3INXtG5mp0L8G/dHdaO0tvO9foWD/t0&#10;htDv7ZmZBw/6Sm/GGUb4Z3bMfNGSYbEio1f3CF8mg3XeL0Xfar1MT5PhBEfmC8+jpRc0XrbGszLg&#10;b3WCt3/PFm+1Vif6evfV+tYWXlv3XrEP25BTktWKS62pbflKOGnVF71tR/lDZ/fZvpWh2gKd8Blj&#10;Szsiz9KP9CN8rf1VW1Rt0YqLZ55Tjiun7Hna0hv6KGfZH61neSr+9qxq6cGcdO+ta76Xx+jK3cuT&#10;4RavrAUf/LBnTy48hLPHz559LZqeHa3MrK4YuSstv5Ye2XqGExyZ7Vs8kMv7pXSCR0+XTAbrxBut&#10;+NEiF560rPv3bEsLnZfPHvZaui19z3cLj7P2YHf7jQYbZphZ97ZGP9kwwruHv2wgORqrtmAeLDau&#10;RJNhEt1oG2Fs8ajaomqLVlw86xzngu5V8ot+pGvvTNAe+LXODK1n54Llf0VtIb1oyXXk84DDrm3t&#10;gxebcofbe97ibPH2Z5+nieyoM6t1V1o+6DB7V9r99CXLz2uc4QRHZuseD2Sjv2o46CTXttBEMiJb&#10;ik9PB61H/vI/K9CemTaz8wyvo2mxv86NvbbEzhHWvfzB3qqnVVuQM+BpnT3oFcXRrF0jnC1eVVtU&#10;bdGKi2edI8/QjVzy3wG9ztBGdxFr0brkeL4ae/7STeutdjQ/R+kkA9n87c7ZfdrfarENduadKOIL&#10;XYa9dfZJJryjdejgH/lqRIcIw4gMaPbwYO8IDvv3NmUj255tK/RsvQdbHbJ+Zqds/1nrHtseWyo/&#10;Il338Icv8dKKB9UW4EFG7yw80g+zvKq2qNoiyo1nW6NGRyferaK8JQ+iXNjz/on8Fn+9C0U2a+1r&#10;0Ue6t+g1xz7epXiOemfBVmCDp/2WgUzOV+Yl37fsxU+0fk3jbD2zGbwjHZCDLSIdMhnwyHyS8QBn&#10;VB+hX+YzcO7BMWIrcKDrSDzLh77NbOXprxrrmxHy9thSdoxwZvypG6L9rPXWqSX0vYK2V1vs8aH3&#10;SU8XT6dx1RZVWygWnr3l3CW+OfdUt7d0jnIS+r1neO9MQK+WPn5uJN9n89jLYAwPzjee7M5q7W/N&#10;YTv0F98Is87fFh/NZb7K1kdkXFFX9GJCOLFX5Pe9MYmcI2wFD3ihj/2dBOEYbcVnlP4KOuyvdxP8&#10;Acae3MiWNuZaOFknLyL+yI/qzEg+OuMbHuiisxA5PYyz8y2sEY+qLaq2iOLjmdZ0PpNL5BVnhY/3&#10;LCfJ5+ieHTkXemdCdHdYO47QeVx2/5Y+/LAfz1G8sVWPL2vZucZe8WhhYj3SdUTG3roi0k86g7MX&#10;E9CwHvFhLYpJy0MyfXuErbytGZNnXtbI2PMa2XMmDf4Bi2KGticvsiV8bFx7nOLf48284qFHE8ln&#10;DzKoXcDDWcijPa02i62eHn7eY/Xrfly1RdUWPiaecUx+kE/EN7nJY8fkvPKqpz88ojtg9Fzo8R+p&#10;Gdg7Qjebxz2dWvOyoezXotkyh32tbyIe2EDnewtr5ssRX6GPZLR0yb41sBcerb2ay+4Ju97CeYSM&#10;I2zV0g2M8qfwjrY9fqP7j6TDxvz+CDFn/dGSkcUE63afxYkc+Nt138/kH+VL8SF+R84br2drbLG2&#10;1v1c1RZVW/iYeMaxcpZvmjrvuRsZE/PkvF3zGLJ7Zu+5gA7o4+W2xiM5OkLT4j07J73PrDOQgX2l&#10;m60rmPNYGfs57aUd8ZWXaffTJ56yOlNx5vdqnN0Tft1jAsdeGZmt/Hu2dFeLDl4vranVe7HGI23G&#10;c4THUTT4gdrC+8PzZz2KiRYmzY3EZCYfXuLndWM8IsPzYFy1xfF3vK8xW/56KXNRTN4dI/mu+8h/&#10;o2WeOb2XMOaetGf2FXUF9kfOiB9EG/llhE+0f8saMrGd6gzOsi18/B75j7PV+wZai5W+Hbd4wcfP&#10;23G0H7rsjAe3jR/LW/2MR2vd6nWEDM43y1O6qWUtOgNHdcAW1O3RvSuZaiO9RHNFi+7URpwPUTy3&#10;/GX1A08LE3PwZb+l9/2t/MVnREZLR+RmuklG1rbwR3vqu8XxNU1k77PWZv1+lh5n8NW5QI70cDLP&#10;+UedwXmiGoP56EwZydnoXIC/dIKX+pEdoEO/iGaET7R/7xrywU0tgK6RDWdkCTt84Y+vhHXvXYke&#10;4tXTKfIle9APnXr7mc949Nal21EyorseWZLXwjKrA7y4o9nX4ufnItme9swx5wGxFsno+Ut7IluS&#10;G+wXbavdwx9++DmT0csd9EP/LKZbevu5WZ9WbVG1hY+hZxrr7uFM898sWnpCT42hn4+QW727EZ5Z&#10;zkbnQitnkdXSy89l591sHnv+R46xKXZA5yP1wv7wgy/+it6xoctkZ+uRL7EX+mRncObfSIYwRDLQ&#10;AXvQ9nwYyWCP5PT2Iz/SgX0tGfgHP/X42vnMF5b2rD6+yvKshdPqE9lSvrL0vr+HP7yQH+UFNMjo&#10;1ZmSf4Q/ZnlUbVG1hc+HZxorr2jVH9GPPOA9S2cLrc8NrfX4Ia+Xs8x7fvDJeEpWhqXFW3sf2aIX&#10;35Ey/Wd0FFZ4tnhj60yeePTksr/nS+3JeGTrmQz2t/4OkuTTZvGTychsla2jQySj5R+rv/qZrUR3&#10;Zouukc8jnOiV2ap1plg8GX9iARq7x/Yz+dBmMsQ/iysrt9ef9WnVFlVb9GLp0fO8F1B3owfvS9G7&#10;XEtX6NnH9w7eYXhXI9foq55v7WOOPOrlEjkvvfz+3vwsXU+25/OoMbYEq+w56xurt8cKL3ykJzsX&#10;s/fwyJfSw+ugebWZDOwQ8QBTFhusR3bMcGQyZFdharWZDOxAPkV6wjeyRUvu0XPEThQ3Gc7MlvJV&#10;D2cWD+yDpoc7ky8b9+RrHT2hwR49WaPzkawWj6otqrZoxcUzzJEP5BgxHZ0Tma6ch6oxyGfG5Fwv&#10;37JzIToTRvMP+ZHeo3wiHletyUfYUz6bkR1htbx1Tlre7FXtiGxvV9Yj/vAaWSdmrFzbR2b0fgwG&#10;9kdy4AGd5Wv7GQ72eux2P+u9eBddJkM1NXTZzycjrJJ3Vouto/onw5nZ0vqqhTOLh73ysVvGg3XF&#10;LH7fc37KTy2sWmu1VVtUbdGKi2eY0z3FzzaUJ3v0ggc5Bj/yn1xhbM/ckXOhpwNnUnbmai+yodfY&#10;t7N57Pc/cozu2FT+y3SZwQotPhJ/f4fYOxTajPfIelQ3oEvkR9YUuz1ZGY8MBzLg0bOztUmPJpPB&#10;uq2pkRfdVz2sPflHzYOVmJDNPd8Mp+onv09jMCNDY4/zbF8iN8MAdotfZ5ydk/4zrcea7a3aomqL&#10;LEYesa57iTY6w7boprNYNQY5hwx/bnjePmftuniO6pqdD7N5bHV5pj44uJPwY+9sOxorspAZ8cVf&#10;0To2ZN3eI96u2T3CXou5JS/jwZ7WPumiuNPYt9yV2MPP23Fmq54OyhnLS/1IZ9Ec3WIL6oqe7B4O&#10;6cE6ttDYt61YsLLO9iX6ZBiIN6sTe/BTts9jbY093xaNnavaomoLGw/P0tcdPfodYIvenBXI0bsv&#10;Z3Avf0bqCnTIznHpieyeLGiiNfG4W4sNOX95LD7bPwIT/LM7wt75LZmZH7N7BP96GR5nxgN6v8fq&#10;mr1jIz/aDy90iL7LZDr06otMrsVxRB97R3UF8RDplOGEP7byuornXl/2+Ft5mY49f+ssbelv+Wd9&#10;Yc3otF61RdUWioVnackR5cnefBjBhAz927rWnSJdWrz8mTCTf8r5Ft8ZPq39zz6H3bA1T3Yub8GC&#10;/cSfFnnwocWfEU/oo/VM354M69OMB7SW3uvDWlQ/RTErXnt1ACc8WvVFpLvkH9UiK6or0HFP/SSc&#10;LX2RfZQdW/w1h5zIptG6zhn0FL8tbSS/xa9qi6otWnHxyDlygXzW94QrdKG2IHf8vcIZ3buLWmdO&#10;lOMeh3LezzOezeMWj7vMqQbgrqTfs/cePNhT92BkW+9/LzO7R4iJnv6Sm/HY+46NfMny+muc6cD+&#10;iIePfWjt/R7tlQ57W3Qgb/m3pj2bH43T66yzys9rPGtH7bNtFg/EbFQ7sY4e2MLyne3P+rRqi6ot&#10;ZmPsTHrOCHKAcyq6e4/WgbzhnLJ3C7r0zix/tkqf7CwRHW2U67N5bPnere+xKgawj187Apv4c2Yj&#10;Qz62vm/JgRa/t9aYY028WjRg4R6MeCAjuifgEdkE+dE6emU4Mhm92GeenCV3kdGywVFz+Irfl4p8&#10;dhZOYYB/JD+zI37O7MR6Fg9RPKEDPqGNdBWmqIVHtO7Xqrao2sLHxCPH5BJ3POdTdE6foSNnlfIH&#10;2T352ZkgHpmOUa6P8shk3GE9wooPsJOe6JzdgpVzGfmcv/p21TqricvWvGSiVy9eoGEv/EXfajMZ&#10;6JnZKlpH5l4Z4IBHS3/NyZa0kc1EP9MSB3rviHifjVP8e/bOvjWwD5oIu2T0aLBFZANk8BCX6tP2&#10;+GXzs3urtqjaIoupK9e53zmneb+7Ui6yJJu/lxfl0bvvvhvqlp0ZwsXZq75vI/me9u7jUazEBbYl&#10;Nkb3zNpG/PGNZODvqKZhbeTvbYpfSyfkZjKgae3V3Mj6XhlRzKKHbAVWHnKKPZFc6R+1YIMXvs/O&#10;hiNsGeG0/Fs+ZT2KB2wBTYY3spnVocXHy5A/MrktXpprYdVaq63aomqLVlw8Yk7xr3fUK3VANmcX&#10;bZTT0XsC+vKuEZ1LFlNEN5vHlu/d+luwsgf7YW/6mV9mbaLvJcjgLuu9IyI3+l6BXL1/9nAy31tj&#10;PzLgEWHI1vfKQAdsEdkZHZQ7wgM9tuObDQ80rImuhYk90heZqk+YY3+kg/a1+M7YsieDuxkZ4m/7&#10;zB0hP+ORraO7jwfpWbXFMff9Hjsqdu7SKnbuom9LT+UD3zxb62fOcf4ht3emILuVs1YnnXuch3a+&#10;14/oXoI/e7j9/F6s3O3YHnvix+yu9/JHxpKBHB7GxEMmSzGBjBZO5lrz0imLOejALPpWm8ngnkfP&#10;1l7mRnSwONnjMTFGT1r8pIeco3bQo593sM75be3rZXh9M5wZDtaRS+t5a+xrIotzr3zZzfKUXLVb&#10;ZYALHmrFb6aN9Grxqe8Wx9QxLdteOTfr9yt1G5HFGaK8ic65EV5baMi56IzOziV77o36IsrzUR5b&#10;sD7bniOx4if8iG154B3dFVttAV/443f6/s6Br40Jxh4nYz9n9cliDplRzMKL+zmSwRo0Vq7tZzpA&#10;63EyZ2XSt2PLn/5WGZZPJuOo+snKpC9cmfwRjBmPbD2SobMm8rXH5sfC6ud746otqrboxcaV84p9&#10;vpuSI1fKRhbvS73ciXKWvf5sZTyivzC3aHu6tGjvPncmVmpW/MHDPXxGbMETDJKjvpdlcdK3Y+/D&#10;LOay/fBDn1bNI1kZj0wHyfA4mRe2M2UIx6PqJ+E8AmPGI1vPaifVoHesLex7p+zw6Jaz+9E6XCWf&#10;c+QqWWfIoaYg/nXH92RA01vbOg9Pvsn2bIhuPd7s8TpF9JZPRNfTxe5/Kf2r8lTxpVg7y349OfiU&#10;s531DHO0Profuh5G1rIYi+ITvujYk6G8iHDAI8t39kd6so5NI5wZjmw90oG1bH+GMfMF+JATYeT8&#10;6q0zLx0jLNF+1iId/F7qgd5/b3R91VtrzauGfKYWnzyTPmfqgm/P5H8mb84O+NMSk2fKavHGduS/&#10;X8ve29A3emfz/PyYXPVzGt/Zn8Iw2s5i/ctf/vL6l7/8Zdd2o3L1MwX8yPl+VuyBD/74W2d7T0do&#10;o3OL9UzPXlxKJjx4NPZtFvfQZzJUc3jeGmfv2eiArVr5JR6ZDmfjhD86SB/fjtgx0xE7HvHtSf6G&#10;l/pe32w8u69VJzBXtcW9flYy6/csjq5aV/7RUltfJdfK4Xzw97z0snS2H51ro77wMi3/UR52z137&#10;s1h/97vfvf72t799eKygB37lmdVpxPbiKTncGzzEGvuZF02LX7bOniguR2RkcT8qI4vtqH46SofI&#10;lntlyBc9GVnthB2xQW//qJ2j/Raj9QcxB//ZJ5LV4lW1xbyNW3Z89Nys3x+tr+TrbOVM3Brz4rW1&#10;Je+s/bJzAXryticvW9c+m++aU2v10dxLbWexnlVbWPvybYB4JC65A7JvBXZvr9/DyTyxoO/WrfdU&#10;aHr7Je8Z6grdlz1dMxz2PhQu3z4ap8XQwskcdvB62zEYWn4WzdEY7Vlj+5I30rawRvuqtqjaIoqP&#10;s9eUg/wI7mxZPf7IVt6Q79nfxurxYR488BC/iDbK8ZH9Ee87rc1ivaK28PZDR/7Ohfzr10fGIziJ&#10;HWRIFnw1F8nI9BrhEcUjsvV3sXp6oIP+ZlQL6xE6XIEzkgE+1mUDj3MEY8Qfvtn6iAzvSzu2feEY&#10;aT3WbE/VFlVbZDFy1jqxyrsh74TU6WfJyfhSW/C+NPrO1OMHHuWf2h4t89F3mpH9Ee87rc1ifURt&#10;IXsSI/hN3zRmdJ+hRZ6+nXAXkB+9/cz31uAzGtfQCadvs/dsr4PX5wgdvAyv4xEyuNe97lYO63Zs&#10;aUfkZxiy9REZrW8etp6wOlssWX92X9UWVVtkMXXWuuKdb8HkzFlyIr7kC7/HuTVnxdufCVHdYPeo&#10;79vZPPb77zSexfrI2sLbFd2J4+z+Z98sTi9LtQZ3h2oNeEZ8eceF1vPSmLhH9yj/WneV9tO2dLA6&#10;7c2tngyrwxEywIm9LF/bt5g0r7kR+S07iQ9ttj4io+crnbWSY+WO9oV1lL5qi6otRmPlSDruXvKY&#10;8/JRv8MJHnIR+bQRvl7Osqd1Jthc7vGNZM7mcU/GHeZnsT5TbWHty9kPFtUZxDhzopnFqX29Fn7I&#10;4CGWPH/G/j3b8tpzV4kPMniQjx7CTr1Obh8pQzJ9+6j6CT3APoJRdvK6a5ytj8iIzih7HiFLcmfa&#10;2X1VW1RtMRNfR9ES65wJOoOO4jvLBz1s3rX2RznbOxM4Z1u87FwkdzaPLd+79WexPmtt4e2u7wy6&#10;+4kjT3PkGDvqjqeN5O29q9Dbxr6VBW/lVVa3sw/6nh2sjBYN61fVTy358m1rTXMjGKARvW+PqJ3s&#10;WRPJ8rLteHZf1RZVW9j4uaJPjHKmEO+P/GYBVvt7nC3s0dkHjl6+jdQWEU2Pb0vHu8/NYr1LbeH9&#10;gr/BqvtoFrfnl43hT455eUfXFehhawvGFpu916zOUW5BR81g+di9khGtn4HT6qAays75PvpFOo6s&#10;762d/Ldh7yuvc28c4WjtqdqiaotWXJw5Rz1BnOr/X/JMWRFvzobo36dEZ192JvTOU+mD7ChXozXx&#10;GG3//Oc/v8X5jW98o/tuNMrrDLoRrH/6059e//SnP337dy0+/elPv37nnXdef/nLX3793e9+9+3f&#10;0eLvaZ2h25E8PU77XYP7n/GR8jwvyVO94fURfRT30LDP7vVj0YifzwXdybSi8S068L7u5zVuydQa&#10;LbyzO3QWZ4u/tYNdp5/peEXthM9lb+kX6SyaVju7r2qLqi1acXTWnM43WmoLWmoN7nge+pyzZ8m3&#10;fMmV3neT6NwZORNaf+fTy45yNVqzfEb6d64tqBl+9KMfva0lfvCDH7z+9a9//baW4G9n8f2Cv89J&#10;n3qDtRF7PIom8ynrxJ1tz9RVuahaQ983ojsf3TyOVq6IBhnqg+XsO/8KGRaDxWZ9lZ0R2Ozs2gnb&#10;y5e2vuvpbPVv9Wf3VW1RtUUrjs6aI6fgrXrC/74F+QAN8+QD47N0gb/NOeSQi8wpJ1uyR86ELA/3&#10;rrf06s3dtbagrvja1772tnbgu4XwtX4mQl1BfUH9IbpnazOfe32VC9z5V3zXQD46kn8tmb370ueQ&#10;+NDCR7lEq/z3WDVmXfSasy36RXY8W4b/3YeWLmCIzogrMNq6AvtZH7V0tjbu9Wf3VW1RtUUvlo6e&#10;J+91RvKNwsZ7SxaxrBqEfDy6zqB+sfkyei61dGUOXuJHG50voot49dZm5+9YW6iuaNUKrdoCm1B/&#10;8HMSfnYya6Mr6DOfZzqwn/whF7L4yniNriMHeTzkK2N790sXzw865linHc0ty7vFU3z92lEyevWT&#10;5LGuPq3XB7wRhmwdfp6nlTdiR19XsF9+aOls+Uf9SK/WvqotqrZoxcUZc8pLzqjo9xxastmrn5vM&#10;xniLH/e+1yGrddChVy8wL3zIQ0c79jpEsj7zmc+8/uQnP/k3Z5jfT70AHRj0txA9jca2tvj973//&#10;mt+7kC1/9rOfNeX88Y9/fP3DH/7wIzroGTMvvrTsZ018rCxLZ2l//OMff8QDfl/4whc+kiP+/Byk&#10;9/8Z0qstkMHZy/eL6Hz3el01PiJupavizf79Tq2d2Uqu4qeXD8KqOFfb041c6fFij+T29jO/VwY6&#10;RLnU0k84kZ9hyNaPwAiPTE+rc2RPvza7r2qLqi18DJ01Vu7zvcDW0aPyuC94b+NbBg/90b2eDl2s&#10;DnveJ1rvEuQhZ4mXq3Gk+0ht8b3vfe/tfTzy+5m677/yla98VI/obqD9zne+8zd6cr+rbrF09Jmn&#10;PhGOvbWFrV/gDV++P/C7mvbnIJJHG9UWrPPdgt/xtHueoT97No/qTPzBmxjmof/o2kpYlWeRPtCK&#10;voW5lV+eLstfcjGSsVUH8cz2Z+tHYIRH79uuzl7sJp29DbPx7L6qLaq2yGLqiHVinoc7lTsqOmtG&#10;5HGW6N4jb4j7UZ7QWx2ycyk6F6IzIaotkNnDyR0bfbf47W9/+xF2e8/3+Km2ADN1hL4NsJd6g3l9&#10;d4CHvmtYWvYwhtbWM3trC9VI9n3x5z//eVgbZLUFP0+hNqHt2eQR87Nn81YdiUlkEWPEIDnXu3O2&#10;ysj2CSvvAFFeRrmFjCi/tE4+RzKwQ+tdXhj26KC9wiuethWNnbP9DCO02RkFvsjHVVsce89HZ7v1&#10;7UvoR7H9DPgU21u/WVgMYNXveqrl2zD3HnJ6OUYOQ8cenUVZzkbnQnYmRPG357uF7n7e+a1den3V&#10;FtQs9C0d9QV2o8ZgnhrCji0tfdUi1DeMj6otxA+e+nelXrbGWW0Bnf4difY8Q/vIHEU2MUdLzPdy&#10;5Cg7CSutct/zZk10fo0x9yW6ttaYy/IPmj35PSID/hGGDGOGgXXsR9uzA76Maif2Wh2js6cng3nL&#10;I6LTWn23OLaekV2vbmf9fqV+xL7enbi3ojwZ0Qt+1AeqK7QHvsixa+QlD+9PzHPfS/6ecwce0bmH&#10;P3q1BfpH/oq+W+gu5463dYLmsa99oFFtYb83yGa0qheg4/sB+3t1i36Goe8MkksLr0iWaPER9YFq&#10;BOTBT3P82xC+XWjsW9a++tWvdtehpz7h90D9Xj+2dji7H/n8bNmev3ISncgPWuWFpx0dw1O0Fit8&#10;kWHXyQ1Lo31qWevlDzRZ/kGzJ79HZKBjdgZEGI+onbBp5DfWyDerB76QnWday2NkX9UWVVuMxMke&#10;GuUf97v6e/ixl5zqfW/VuUMu2MfK3HPujJwJ1DFWnu1nOdqrLezvQdj3fHjr3rZ1BX1bW/DzB6uH&#10;+voOAq342N+3FB0t8/BVLSF6jVVb6DuI3SvaL33pS2+/K/Btgf/fbvh9/etf/2iO38XUvz2Fxj9f&#10;/OIXX3/sYx97/a1vfev/WxMt/16ER+NWe/XvZGR+t7a6uk/OoB95wUM/urOsfjbfmBcvS0OfO078&#10;o/dsZEe2kjzP34735Dd8MhnSsafnFbXTSF0hX1o9q7bYf+dHda+Nw5fQt7HzTHjIUc4UWmqBI3Vr&#10;5Uh2JiA/O3eycyGKK8lHRg9rtMaeVm3xq1/96u33Bdb0zaDH389H9z20W75bqJZQvaCxZKGn10O0&#10;tm7R71vY3xuhDuD7gt+vMXXH5z//+be/U0F90PqbWdnPVcTryvZZc7RlA+IYfYlV8pdcY2wf1rQO&#10;vfgw18Oqd4LeuviLl2+VX37ejpFv9bFr9PfKsPtbOJB/du00WlcIr7UH+nmbjIxbWKN99d1ifw0T&#10;2feqtVm/X6WX8pz2SB3JLR6LIzt3WOeMtHlm99MfORf8Ho2tfM5jzfs2WoOWe9l/f7BjvjPoLve8&#10;W2Pd9/Cwdzi0Z/2+RUvWaG3Bvz/laWHRvyHhmwV9fj6ibxT8+xD92xLmIj+3eJ89d2T8n61rjz8Y&#10;eCLbqn7o8WAeHj4Xxbu3z+ZXj0bnTW89k5F9k/TvHfCzsvbKH8E4U1egmz9vvM5W/6g/u69qi6ot&#10;onjau0Zcky/Rzwi2yPDfLLIzYSRn95wLlj+5H+UhciLMWW2hOqP3Mw7P29YWfKNQfUGrn4fYbwma&#10;2/PvRNARPlaWvo/Yuqj13YJvFtQGHgdjagd+j4JvG3adPczz70O++c1vvv7c5z73N+uW9lH9KCYe&#10;pdNZcn3d0JPD+UA+YJvIPja/erz25C88kR99k4TGf4+wOu+VP4Jxtq5AZ3/e+FqjZ08/b7H6tda4&#10;aouqLVpxccQcsUgunvH3fewZgAx+bh/p7GsRTws/f278b/bOnueXnbrifBckmlvQUKQ8SpU2oqGn&#10;SCQqFF1FSjqEhESBaBCiIEJCoqJLk+58gEiUiDJ9WvoTfidal82+9rY9Y894xn6kv+zxy957+XWN&#10;7fFj0xBnddo4/FZ+1AeRE8UjC24RfYPK3Cz+wV6Jt8U/i1sw12t+Fz8RByCN8tlzHTYdfvSKL5Be&#10;axHiC9Il+1L5pcun4Vk2wB1y92vCIzy3UD6+O/2Hf/iHT5zJ4NwG6x9ay1Cau9xSvd9l1wi9YI36&#10;i9VJn2CMsGHeb/uXj+MZXVH/ZR8xsqfUv6XD61adlvTXyC9hREaEEdtSMmSjbE+lUVzkejlRWuJy&#10;f38ZE76Ri0uFl/TcER+1pTvsGamztd5H2iLZtGE4MmsWcHKFn3W1FoKcGq4/+n3Cy/fvCRYv9VQq&#10;C+bYiFsgT3O6XW+weqxf8z3cwt5TQRfnuw/N9TYP6fRNiPgBz4TbdLLDcwt0wXtwlZ91EMtLIm5B&#10;GbEGkSqriFuwdsF5DGwkL886G8r/NbvzzosZ+6ity55+sOpXI5e6ot+kysj3Ly+PcT6VT+mIi+YC&#10;6Vb6lJvDovBIf438EkZksGaRsk1hORmEKw2uf7ZxkT/CmMqX4gmE/WU82NziL/WQKrMZw1rrfTQG&#10;+DVnN7HrKE9O2Wj7qfWn0hKW629Kj31R2ZV0pORHfTeKk029uYXkzuim9kRkJ1wAXqCzmlp/yHEL&#10;8QjPH3i2/y+VdNSr9FzlRu3sKhuu0iOs9j2gRjfzp+1T1p/KT3z0Ln+2f6MzkoF+YU3ZVxo/yFPC&#10;CL6IV6CDMTbXpv0eSGRvCoPCWvNtbvEc/qA6Trmt9Z6S0TOMNU7aOvwi6hetOsGJvB59FllRuZV0&#10;pMYEbItk+n6ewl/iFqwR6J2/Zk8kpWOWsIhbYKP+vynfffzsZz/7vO7guQW8gfMZ7JN4XuFxwk/Y&#10;J4GzkIezoKU8XsbR56hdHJU5az6LNdVPSnbTTxhDorGjJBcbrB1eZ6l/kz6SQRw2eLl6rpFfwgD+&#10;iDuVdBBvy6C0xiPbU66Vk4r3YZtbbG7h28TZZ8YF2iHtesR3p6X+hP2lPot9UV8p6cjJj7gDMqN4&#10;lbt4g/YSci57DMpzl+v3RFrtUH67V+JlMPdbPsCeB9wALsG+Cc/wC5+v9AxvgbMgg7UMOEspz5n4&#10;qL2dkTtjXo81119KttNf+NF3bNqSvLP9G12RDMV5nLIRPoCNevYueKK1BtLrHcrn1XNpjJIOy8/g&#10;Fr4sJa/k5rDm8m1usblFrm0cDdceCH2rtT1GOukjjDNRnyX/2XGnNC5EY0LEHSiLmn5d4hbE15yz&#10;iMqyV5y4Ae5RmT/5yU+SZz5S8ig/1hrgE3AB7ZOk0taGIYNzo6xj8LPfstbKqEnXsy/U6LszTQor&#10;/dLOc7X2UefkVd86278lL9KP/SkM5LFxqTSEnT3f0YNXpMbKyK6oPIS7lMbGb26xuYVtD2f99AmN&#10;H72/O2UNhHElsrE07tC3UuOBZNaMC0rrXcYsjX8+jucozqePbPRpn/7citXvifTEz1oGaxisZeTu&#10;5TqqrxXnUT0z5MthhZfn4kp2ixNEfRzZkXzJiHRFMvz44XVFedFZo/8sr0CPxhq95wlv6XscpUu5&#10;HmsqjQ3b3GJzC9sezvrVlnHlPyuT/PTJkrxozEEG8dHe5dlxAfuwM4cX/bk4H97aj33+Jz2XsLJO&#10;wXwvTCO5hXSwD6N7udh/6fEtawmndL/BjbASV+orURlofvb9HbmRXuWLZHvu4NP68cPq66G/B6+w&#10;44wfM/e6RZ/5/kw5+jY1+7Nt43fZSt+FL9M/OCMg7tzDHttfvDz0lsYqPw55GWfHBeRHNlImLXXU&#10;ktZjedpzCSv7H/pWBGxXcAtbhrQvuI3OeHC248j5zxJOq/Pp/hqs9JczY4S4An0fOZHO0j4n5Y09&#10;njvYekj1b+nEld/mkV+26jnl9uYV6LDli31n5sQIXwrPXrfow2NSZXtlWGu9j7BN7Zi+zq+nTal+&#10;DYaaPkte0uUwY2dka0mH5At/Sk8Ul0of2ZNK/+SwCCtlz5xu8V3NLaQbPgGv0FlS+EbUrpRPboRT&#10;ad7i1mJV32JePYOd/sWYk5KDLaU5VX04Z0MuHtn65fIKYy6e8BG8ArtsebSOQd5e5Pmw6Hlzi80t&#10;ovZRG6d2TPvFz7pFbd4oHf0yt0eY6++Shx1Rf6jp85EOK7/Ub5Eju2rcyO6a/E9K04r1Lm6RK1P4&#10;hr5ZgW9gXyptK86UjKeEHcHKPEg/sfPhEbz0a3EN+EYkAzsjW6N49JTkR+MHdiEjwisduCkchOfG&#10;Hh8e4UzJ9mGt+Te32NzCt6Ejz5o7cdWvj8jxeZCVWqcs9dloTEAHfVI2e516jnR4+b4fSwYuY0c0&#10;fti08rf2Y+V7otuKdTZuoTL335twXsN+x9KKU3Kf6J7BSl7m7FS/by0L+h2yWLfwfRA9kZ1RvMaP&#10;KH80foADfN4mi086bJj1E1/Sb9OXxjubNuWPdKXSb26xuUWqXbSE0T+YW2l7ti+3yMilTc3ZpT6L&#10;HVE/KPVZbIl0ME5Z+WCOxogjfdrKz5XNW8JbsVJ/fMMxM357d4a+N2nFOTO+km09sCKDvhP1rZId&#10;Nl7yGFOQGdlIXC7ejh+pNMTDZ3CtfutHf8SdrA6bT37iU2Oj4j0+/6x0LW4Ka5R/c4vNLaL2UROn&#10;uVNur29PNQZYG9AR9dloTEAO/Vl2WrnyI7s0LvgxIerjyI30Sa93W/uxz/+k5xzW2flDTRnb702+&#10;853vdPnepEbv3WlydXrELuZF+iTukfw+D3Lok/xSMqMxxI8fHmeJE2ALOqMxrCSjFI8OP+b4Z18m&#10;Nc8eaynP5habW5TaSBRPO2dupe/j0v7wR3lq47wc+kfUJ6MxAZ3Es+aQ03+kzyIr4haMI619Urbm&#10;7Hxb+JHyeWIZ/PznP//a9yZPxFFj84g61TiT4gM1NqXSIItxhZ/Gh8h2P37YtDXjxxW8Apv82BmN&#10;UalySYVZrKl4H7a5xeYWvk20PKtf4pKv1/8PoQ/aMQT5Ea/w+xQeA/0i6hs140LKBm+n16ty8eGl&#10;58jWUt6nxa+CVTj99ybcnRG17afVJ/YK6wjbkU2/suNDDz3IYxzRe5KXn8KksJrxA3lRPZdklOIp&#10;A3Rgk+xSmMdypLyszJr8m1tsblHTTnJp2P+g3cKLcXvth2hOpj/R16M+SVq/T2Ht9X3NxuGv6bPo&#10;SNlQeh8QDq+z9Nzaj0vyZo5fBWsKJ21Kd2fo/6IcuTtjtvpNYe1tI+MNYwN8INU3z+hDHn2b/ssP&#10;fwoTYaQt9XNsjWwsySjFgxUdKhOLvWSbTRv5U/ij9JtbbG4RtY8ojv6mNi9XnB+Xdh7lz8Uhy8rO&#10;pSOcfkP6XBr6Q9QnZHcuf0lH1G9LuiOdkc1RvifGeaz8Pw++sXgilshmj9On1bes3OcRfcvq8834&#10;XMLa02beKxgvGHNG6WUsszo05hAWjQHgJK/Sp3CXxiB/xiMlA9ySY3XJ7lSe1rDWst3cYnOL1jam&#10;9Lwv4KdP49o7LT5+/Pg5nLhoTUGyrOvl2jjrJ10kmzjJsvmsX7bbMOuPdNDXov724cOHw/NjJNfa&#10;9wa/x8r/C7Pj4xswgsHjzOHiu1X2SSgHfvCsp61l1GLNlcHRcPSO5BjYpXGFe3f4lcagKB550RhE&#10;3tI4orJOjVWl8a+lnKWnNs/mFptb1LYVm058GFd+/T912qDatLg0/J50VkbOz3vA3esR2AaOXH8C&#10;V7T/Q3w0ZuSwKzynV/Fvci1Wvt1kPn0TPmGxOBVWcu23rKxl2LvPS3nvjD+Ctae96GcMYdzpKdfL&#10;Qj666OvSxzM/xoDSmKf8Xi7PGjtTcQrT+Mt4i06F42pctmFn/F5+SdbmFptblNpIKl59lv5EvM5w&#10;ql/l8tAHo/5GfmTRr1IyCIt0EF/TJ89wF94lyC/sKTspn9L7Siqfwlr7sfI90bVY2Q/h90QcJZst&#10;zlJaH+/v5Rr1f+C93qPPZ7Ae1ZnKp7EgNfem0reGpXASxk9jhPwKxyZ+rHmIW+AyNoqjKA9jIWEa&#10;b619SoMeP9YIt01/1o++FhmbW2xu0dJeSKt2K16MSx9Q38nJs/noL/R3wmx6wn2Yja/VYfN4P30x&#10;0lEah4gHc8SRUmOBtyN6bu3HkazZ41bB2gsn95KyhqH/A885jdnquBfWnrjor/R9+mbUd1t0tuIk&#10;Pb8UH4j0Kh92Kz9jZQ4H8iN5R+LQ25Jvc4vNLVraC2k1N2v+FLeO2p54hdeFDPoIeeX6NHomjXQq&#10;zLo5HUpDfIm7lPq8MJbsUDrpbnXP5m/Vd2f6VbD2xql7ufS/03r8H/he7aA31l52SQ720df55eZn&#10;pY3cK3Gii1/0XoStGp8ju4/EtWLd3GJzi9Z2xryqeZx+yRnOqN0pbaQn4uDkU7/KydA+RS6+xoZS&#10;n7Q2RNwiisvZ58Oj8vRpn/68CtaROGnfM33LOhJr7/aOreIZ+CnLWh2z4SyNYbW4UulasW5usblF&#10;qh3lwvTeb/lFNJf2mNNLexS0edLkbO5hAzrUt7QnktNH/87F1YZLV236J6cTVv6X6JNxlGwXzlK6&#10;M/G6l4uy1LesLXPlGd027xVYrb5eft5RsN1yjUj2LDj1bjWyrluxbm6xuUXUd2wcaxRwC8LELex3&#10;pzYt/h5zOn3cn1OyemjvUZvvYYPXoTKwdshPGZ1ZY5WcCJPSvMVdBevVOPUtKxyDfZMrv2W9Guuo&#10;vgAOxiD6fOodagac2Be9W/Uqm1asm1tsblHb9tS3cJk/cWnXqfzi0ak4wpjztQaSS4PsiIfT1qP2&#10;PoJXYGvEdXLlkcOYC49w5fI8NXwVrHfi5Lwn//uN859X3Mt1J9aR/YA5XOMeGDUmjtSZk43+0hia&#10;y3skvLVON7fY3KKmnTFPqx/pvZ37HVJzP20w4tGj5nyL4wodVh9+W0Y+rvW5tR+3yp8p/SpYZ8B5&#10;1besM2Ad3cY1xvA+YflGj3XLyHbKljH46jJu1be5xeYWUTtWHFyB93Xu26SN8eP7bMXLJU3EK0gn&#10;bqI83pUuH67nO3VEaxaUSRQv+2vc1n5cI3PWNP/yL//yie8qZ7Wvl12z1el//Md/fPrBD37w1bes&#10;Pe/lmg1rrzr0cjxOjU2MYewXM0bi5+fztj4jA3leZ6uco+lb9W5usblFTVuDm9O2xCfgB1rHUH7x&#10;eD2n3Fn3OaytjA+5vQ2P2ebL5bFpav2t/bhW7mzpOHv4zW9+8xPv07PZ1tuemeqUu7fYH8HVt6zc&#10;h8rZjB7fss6EtXc9Wnk1OEmjn8ZRnhlD7bPSyCWen9KOXg+xuFJ+7EiF58I2t9jcItc2FE6bpo3r&#10;fiw4hL/v+im8Au4f9RHioneMHH8Af8Q7VJa1bmRjrYwnpOMcwN///d83jVlPwJWycZY61b1bOnth&#10;baUd61tWvjU5ei/XLFgtthH+XjiR438j7D0jsxXr5habW5TamziF5lVcO48+hVdgd7Rnob6dKw84&#10;Vu7dQWWTy9sa3tqPW+XPkp557Ec/+tHmFn/ZK7yiTiyvgFvkvvvVt6x8X3Jkr2SV9rsKTtpmK9bN&#10;La7p06PHjdZ6r7VH7+N2XmUfkXBkXMEroj0K2cC6imxKYWPuj+Ipv6gMyQvHSskmzHKtXJqW8MiW&#10;Fjmzp2UOWwXr3Tg9r4i4xdl2czfWs/bX5l8FJ+XRinVzi80ton6kOZO5m3S4eke/glfQnqM9iits&#10;EK9QWfjywsbceoZPW/vc2o9r5c6YbhWsd+GEv+n7U/iE/41oE3dhHYElkrkKTsqgFevmFptb5PoO&#10;cyrzqVzmT61Z9JjT4QxReyUuiu9hQ60O8alUWUVxqfQ1YRHumvxPSrMK1rtwsq/h+YR9HtFW7sI6&#10;AkskcxWclEEr1l7cgnkH3TP9eMeeyZ6RtjC/9ZZP+cEt2AuQy3ci+KOyVTxuzibyi1uk0oAnhUky&#10;pSOVV2GyX8/ezelQOqtDZ04UJ9emUVgPN4W9h9xZZPz617/+xLen2PN2rCpzcEZtXul6u5T1v//7&#10;v38+M2s5hfy//OUvs/30qC0r1enRMnpavmjM91jgA7m/v7yffiMXlwqPuN1dcfTju3RfrZe67a2T&#10;eVNrA7h8G1Jz9oFxJbKFeOTl0qid5uJlUy6e8J46VA4pfSWsqTw1YSPqs0bvlWn03ekKWCnXGXCy&#10;N8J3pnxvKm4x4m6RGbBe0ZZXwXmk/aZ4AmGbWzxrr6R3G0ceP/gZfAKXNYsPHz5kOQHtD24b9WnJ&#10;y6WRrlz8HTqwOWdPFJfLUxPeuz5rdN6VZhWsd+Pk3AV8gjstqGs4Bec7N7c4PtbfXadX9tlWrJtb&#10;HG9XV9ZrSVdrvZfkiSPovZw9AYXl8vZcKxilo2bdBZxaV8Fl3SJlj/YBU3Fnw3rX51l7RuZfBevd&#10;OLmrAm6h9aJdp+fH/rvrdGQdetmtWDe3ON++fB3c8dxa75GNmk81d+JG318i6wm8gjKK1hlSey0R&#10;LvGuqCyPxvWsz6M2jMrHe7Od396M1Zbh3Ti5yyJ3n4W1s4f/bqw9MNTIWAUnZdGKdXOLzS18H9Kc&#10;KRdeAb/w6fQczb9qk1G7TM3pki23pAPOEOkgLorP2aAykB1yxb/03NuNbO2t60p5cArenVmfl963&#10;YhU+uXfiVLkfvWdTGGrdO7HW2tgj3So4KatWrJtbbG7h+5jmcfYC4BT+fm+bXmltmPXTHqM2mZvT&#10;JYN4u0ehcOtiA3sdNsz6j9pAvhynis53Wt1H/VGZHZU5Q77/+q//+nzXgrXlrVgtRvx34mStiDOc&#10;ltN5+3o+34m1J46SrFVwUg6tWDe32NzC9h/NmXpfx82dNzjLK2rOPsgOa6P1n7Uh4jaR7lyZWNvO&#10;+Fv78RldV+ZlTd7fIf1WrL5c78TJdyGc2/Q2jXq+E+soTCm5q+AEeyvWzS02t7B9xnIL5t3cmkVp&#10;Tq/Zo2g9+2DtxF+ygb4Q9YeIV7BekeMP2J1bz/A2Hn2O7D4qc4Z8lLm3461YZ8HJdyDsQ434HsRj&#10;1POu03fMK6pP3NY63dziHW2gtd5tm5GfvQfkwCc076be3UtzOvEj9ihkJ27JBnBEZSJ8Vqb153gF&#10;aUrfy1g5R/2R7UdlzppvFax34WS9gnWLK+v/LqxXYkTXKjiPYN3cYnML2g1zLdelMWdr7hTHUH8l&#10;Tc3ZB9Ipj3fpi1F/LM35ih+po7RXE/Emj/foc1RGR2XOmm8VrHfg5HwF5yx+85vfZPvkiHZxB9YR&#10;OEoyV8FJObRi3dxicwvaDZyCtX7e17UfII5BvOb0qK+NXkuQnWd4RYk3IJs7wiIdURn0imvtx730&#10;jpLDdwq5Nfm3Yc2V4R04r7zTwuK+A6vVf5V/FZyUZyvWzS02t6DdiEfoDATzq21Lis/1WfJF7/PE&#10;SXZOxmgd2FC6VxTckZ22THI4eoRfpaeHrTUyeH+2d1rYPG/DarFZ/x04ueOb/1Vm7bjCfwfWK3B5&#10;HavgBHcr1s0tNregzbBWwdyrs5z2DOdb1iPA4ccG+0w8/CbiSCUZVt4Zf2s/PqPr7ryrYL0a59V3&#10;Wth2dDVWq/tK/yo4KdNWrJtbbG6h+VJ7ATzrLCP+aH+A9ha1OfJKfq7Pl3SwjhDpIC5aa2ixIbJV&#10;e0U5HD3DI7w99cwgaxWsV+PkLhF/T9lV9X011qtweT2r4AR3K9bNLdbmFpovcWk7zMOc6aQtleZ8&#10;0kftrWVO931Wz9gQrSP0tEFrNtLtXfEtHz7iOSrXEfpGymSOi+S/CetMOK++08Ji33X6jnnlTJ1u&#10;bvGONnC0L2u+1Ps6rn5wA9u2rB99kU74gGTafPIjm/2HSAf5o/iSDeSNbMAWqyM671EjS9h6uFHZ&#10;9pB/lQzW5flOIdL3FqwRRuKuxEl7Zc3C31NWsrFX/JVYe9l8RM4qOCmbVqybW6zLLRh/4BZau6D9&#10;cM6C/x9CXK6v0caidkZcrz2KozbUcAHLK1QOOX02bS5Nz/CofHvqGS2Lbx9L90G+BWupLK/ESZmX&#10;OF3J3jPxV2I9Y+fZvKvgpJxasW5usS630Du91i54b/d3Wvi+B2eI2hhxUXzrnO/1q4331qGySOkj&#10;TGWUi+8dHuHrrWukPNblI56K7rdgLZXjlTjvuNPC4r8Sq9V7tX8VnJRrK9bNLdbmFprrcTlnwRpG&#10;rn8y/1519iFnA+07auPCk8tPuF+DAHOEG15Rmh8jfUfiIoxH5N2Vp2ZN/i1YS2V8FU7daXF1m7X4&#10;r8Jqdd7hXwUnZduKdXOLNbmF5kvNs7jReQOly/Vf2l3U9o7M+V7XWR3YkDrjATavyz5H5WLT9fRH&#10;ZdlTzwyyVsF6Fc677rSwbekqrFbnHf5VcFK2rVg3t1iTW+g8hOZN1iw+fvyYnGNJG61XECd5uf4t&#10;Pbn4K3SkbCjZTn9q7VM5jC3hd+hssa9n2lWwXoGTO8o4w1n6Nqdn/aVkXYE1pffqsFVwUq6tWDe3&#10;WI9b6Oym9gJoM5zfTPVL4qI2dcV6BPN/tLaQW4+weHLrLrlw5Y30Ks0INyrzEfp6y6RO+NXIfTrW&#10;GoykuQLnnXda2HK4AqvVd5d/FZxH2u/mFutxC51L1Hs8vCJ13oB+E/WdK3gF+qM1kbM2qCxSYxOy&#10;o/hUnl5hUbn30jFSDmXHr0bH07HWYCTNFTi535s9kVqbRqW7Auso21vkroKTMmnFurnFWtxCczG8&#10;gnkTTmHv91a/oh1FbUlylD7lltYE4AyRjtE2gD+a/+7iFUf6car8nxIWtYGnYKixczRO2vKdd1rY&#10;MhiN1eq6078KTsq4FevmFmtxC+ZLeIXW+lmz8HMobShqRyVeQTw6onkb/dEZjrM20BdK3MbjtmNU&#10;CaNNO8Iflf8IfXfKXAXraJzcJXLnnRa2DY3GanXd6V8FJ2XcinVzi7W4hfY/NO/6NQvaT9SGas4+&#10;iLfk+rx05+JLNtTM+zkd2I984lP7QLIJ3hFxI6Ub5UZ1MEpnL7l8A9ki68lYZ8IJryjdU9Zi75m0&#10;u07fMa/YNtBap5tbvKMN1NQ78yXzqeZN5ld+aj81exQjzz5gBzgiLEd5hfIhG3/EK7AjWtNQeY10&#10;ozIYqfes7D/96U+fuC+rRc5TsbZgJO1InNwjwn7InXzYlsdIrFbP3f5VcB5pv5tbrMMtdHZT8ybf&#10;nWosgmPcvUdBP436KrYKQ25MAYcw2TSWQ9nwlL+0n5PK0zssKofeunrK472ZtfkWmU/F2oKRtCNx&#10;cn6zldO12t+SfiTWFjtGp10FJ+XYinVzizW4Be/pWrOQq/k2Nx+rX9KmonbFXC5ZyuPdu3WIT3m7&#10;/DNlE63N+PSjnqPyHqWzh1zW5fn/ZC2ynoq1BSNpR+Gc5U4LWx6jsFodM/hXwXmk/W5usQa30Nwv&#10;l3MWzKN3z/lqs1EfrTnjUVprEO7SeFRaFynl7xUflUcvHSPkHLmz6alYW8tvFE7d8d3K6Vrtb0k/&#10;CmuLDVekXQUnZdmKdXOL93ML7tvkXVznGHG/+OKLr8JyfZB05MvFE16ai8mPnJyMkg7iP3z4kM1f&#10;YwMywBvZgZySLTkMI8Jb+/EIG66SuQrWUThnudPCtpdRWK2OGfyr4KSsW7FubvF+bqF3eu0L8A7P&#10;9yJRW7lin4O5PFpP6GEDMlif6SHryrEsqpsr7bhC1ypYR+BkrYIznK3f5oyu1xFYR9t8RP4qOCmb&#10;VqybW7ybW+j8gOZWXM5wRu1EaaO+VtpLYb0i0kFctCbSwwZkgF84zvIYybnCjcruCv2tOpjj2Pdv&#10;zUf6p2E9gnEUzpnutLDlsuv0HfPKmTrd3OIdbSDXlzWfsmah+Vphtt3IrzR6TrklXkF8tP+ArTl7&#10;0dfDBs8rwG95hsel8vHhdz1H5XOXTZFevj09ut//NKxROURxI3Dybcgsd1pY7COwWvmz+FfBSXm3&#10;Yt3c4r3cgvnV7oPQPjjDSXiqb9bsUWh/JZWfsBLvoH1GbXQEr8Cu0rkQlVMO19XhURldbctofatg&#10;7Y1Td1rA60bXUav83lhb9V+VfhWclGcr1s0t3sstNF+y98A7O8+5OZZ2M3qPAh1R+6zhFSVugwy/&#10;PgFuH2bHHuJzfMumu9IfldOVdlyhaxWsvXGyXjHTnRa2rfTGamXP5F8FJ2XeinVzi3dyC83TuOIT&#10;+u7U903aTNRuJMvns8+zrldgoziWtdf6S/E27VX+qD6usqFWz1le9iSstWWSStcTp+60+P3vfz/d&#10;mgXYe2JNleUsYavgPFKnm1u8k1voXVy8gvd2vg3xfZK+EfWPp/AK9nNSaxMqB49bz6V4pbvajerk&#10;alsifXyf8OWXX36tXUV5fNxTsHq7W5974pzxTgtbHj2xWrmz+VfBSbm3Yt3c4r3cAl7BegLtIvXN&#10;KW0lai8z8ApsKO2DwClyZ0dLaxKl+LvGsqhe7rIppZe7po/cl2VlPQWrtfmIvydO+NxZTncEQ22e&#10;nlhrdd6RbhWclG0r1s0t3sctaAP+biy+O7V9j7k4Ol9BWq152HzWT/7cnE66HjpKNqAjZwPlkIvD&#10;vlK8xXq1v7UfX20f+nS3wtFvT2XzE7DK1jNuL5wq99nutLBl0wurlTmjfxWclH0r1s0t3sctmI9p&#10;B1qz4Fl+2sgV6xHM6VanHxdq1iPITzqfV8/EpfZBFB/pJ00pXnLucFv78R02MsedXbPA7idg7VG+&#10;vXByxoL/23KW0/XAlJPRC2tO/izhq+CkvFuxbm7xLm7BfMs6P3MubYGf/X+nxJfm1NKcLrm5/k18&#10;tCbSw4YSrwB/xDtK8TlsV4VThlfpulvPKlh74Zz1TgvbjnphtTJn9K+Ck7Jvxbq5xbu4hXiDXL4N&#10;UZvoMafDGSQv1deJi+J72FDiFcSX9lJUPikMM4RFZTiDfT1tWAVrD5zcZcEd39xt0bMOesvqgbW3&#10;TSPkrYKTsmvFurnF+7gFcytrF8yfmmNLc7rmY9xcH0Re6fxC1P5KNqAXHZENWo/J2Uje3Le2yjP7&#10;mgV2RuUoHHe6R+/gTNk8O9aUzUfCeuCc+U4LWyY9sFp5s/pXwUn5t2Ld3OI93AI+ofmbdsAcS5uo&#10;OftQeo8vzfnoi9qe7IrGiJIOZNToqMES2TFDXIRzBvvY8+/FL2bH2qu8z+LkfAXnLPgfIr1sGiXn&#10;LNZRdvWWuwpOyq0V6+YW7+EWWqPge1OdsaA9jD77gI6o3fXiFdH5CfGn0poEdkZyeo89R+VF5XlU&#10;5qz5VsF6Fufsd1rY9nUWq5U1s38VnNRBK9bNLd7BLeAVzJmsXej/nNIWovbQY86/Qge8IeID2CD+&#10;FK1ZgFf8a+bx6kg/nh1PZF/URqN8T4s7i5O7RL7//e9Pv2ZBvZzF+pS6XQXnkTrd3OId3EJ3brIP&#10;Ar+gzUft/im8Ak5Re8aDtBEHeQqvONKPrxyLe3/7GLXTK3GN1nUG5xPutLDldwarlTO7fxWc1EMr&#10;1s0tns8tmE+pd1zdvxm1gyt4hfYocmOD1hBwc2nAE8WD0eKM1iyQBefK6Zot3OKayTbus+j9P71n&#10;xdq73M/gpNz5PqQ3r+uNUfLOYJWMJ7ir4KQuWrFubvF8bsH7OPWOy96A9gdyfbP0/k7+aK2AuEgH&#10;8R8+fAjn8ZINyGix4ePHj2HbL+nLldVd4a39+Co7WZPvfR/krFh7l+kZnE+408KW1xmsVs7s/lVw&#10;Ug+tWDe3eD634H1c5yxKc2jpWwzaT9SGmO+j9YEeayLIYJ0hN66kdES4U+lzsmcJj+rgLhtZl+c7&#10;hd76Z8TaGyPyjuKk/T7hTgtbZkexWhlP8K+C80j73dzi2dyCOZWxh3MW0fxK2yjxCtYior5CXLRe&#10;UTOHl2xARiuvQGa0xlHSOeMYFtXDXfZyb9OI/+k9I9YRZXwUJ3tQIzjdCIySeRSr8j/FXQUn9dGK&#10;dXOL53IL5mBxC31zmuuTpfm1ND/TrqK2dRWv8PyppLcUnyuvu8Ojsr7btt76V8F6FOdT7rSw7eIo&#10;VivjCf5VcFIXrVg3t3gut2AfhPd11izgBqm+yNwq/pGKJ6zEO2hTUbuqmb9LOpDRul5RY/uTzm/a&#10;+onK26Z7g38VrEdw6k4L+seT6voI1ifhk62r4ARvK9bNLZ7JLRhr4BTsUeCm6r3HnI/clGz1rR46&#10;kBHxitwZj5Ju4je3mL99R+1L7ewN7hGcT7rTwtbREaw2/1P8q+CkPlqxbm4x/9ib6mesA1DXcAt9&#10;d2rTleZd0pbWEpAftaceOpAR8QphtNjkL9lPvNI+zY3K/Q4szHGj9M6GdRacfG/KGc4e/8d+FKac&#10;3F2nz5xXcvVJeGudbm7xzDageZVzFszNtt57zPnIszJ9m+uhg/WIEq/I2YD+aE0CuVG8xzPbcw73&#10;bHb2sGcVrK04n3anhW0LrVht3if5V8FJnbRi3dziedyCOVNzu842qt4VHvVP8ZJcGmRJXipNSQfx&#10;pTMeyI++7cjZgGxsKq1J6J7SlP1PCIvK/wn2t9i4CtZWnNwlMnK9qKWOWtO2Ym2VP0v6VXBS3q1Y&#10;e3EL9LI+P9OP+5tmsqeXLV988cVnXKxZSCZzOX7FKdy7pXjkSJbPq+eSjFJ8SX7JhlI8dpZ0CMus&#10;7tPtbynXVbC24PzhD3/4eT/kn/7pnz61lOUsaVuwzmLzETtWwUnZtGCFD+T+/jJvfSMXlwqfhUda&#10;OygP+/wGP+/trFuw5k8VCRN1eXY9IndmUjpq1iNKNiAj2gchvrQmQRsnnezybskGn37G59Z3hFEY&#10;uM9ixJ0W1t5ZsFqbRvhbcPJ/1J92p4UtsxasNt/T/KvgpF5asaZ4AmGbW8y5V6J5l/kVbqH6Zg8g&#10;mm9Jp7Sp/ktcxMVq5vzSnI6MHrxCZZDCUWNnKt9sYVFdXWkrd01zZ9ZInbNgHYkR2S044RW9/2/L&#10;aHxWfgtWm+9p/lVwUi+tWDe3mJND5PqYzifiwi3Yf2CujeodzhDFExfF18zXV/AKdJQ4VMmOXLnO&#10;Fh7Vx1W2wingFqP1zYB1NEbk1+L8wx/+8Hk/hH53hV0jdNRiHaH7Spmr4KRMW7FubvFMbkE9s3YB&#10;t8Cfq3fm2iNnJtU/Z+IVpW8/amwVrtndXH1eaTffKYzeDwHPDFivKNdanJzfvILTjcRci3WkDVfI&#10;XgUnZdmKdXOLZ3ELuAL1jMtcG61blN7haStRe6mZq0s6kHFmH4T8Ol+hNZvcmFGyJZdvxvCoXma0&#10;94xNq2CtwfnkOy1sG6jBatM/1b8KTuqnFevmFs/iFszTzKHaG2BfhLnX13tpniW9z2P79xW8oubs&#10;KDiwC3siblGSZbE9wR/VzRPsb7FxFaw1OHXHN/9ztqUMZ0tbg3U2m4/YswpOyqYV6+YWz+IW1LHm&#10;W5254NnOuzPwCub6aL2CdtpydlSYc/1faxu5+KeFt/bjp+Gz9q6CtQbnk++02HX6vLnE1lnJX9N+&#10;rYzNLZ7THrRmwTxKHbJ2wboF7/T4CZuBV9AGe57xQJ7lTrb94icu0ufTP+G5tR/3xnTlnU13Y+1d&#10;djl5JZysVXDHN2sXORlPCS9hfQqOkp2r4KQcWrFubvEcbgGngF/wv8moa/gE5y3kL7270zai9lHa&#10;V7BnH3J9DvtIl4sv2UBeu0bBszDmZEa8I5dn9vConma3vdW+VbCWcD79Tgtb7yWsNu2T/avgpI5a&#10;sW5u8QxuwbxP3bKPoL0E1iy4e1T1rvBUXyV/KV6yUvkJ03pJLh4d/KL4yIaUDtJ//PgxK5P4SGfO&#10;ltnDW/vx7Hgi+1bBWsLJtyFPvtPC1nEJq037ZP8qOKmjVqybWzyDW/Buzjs8LusVuHALzdXUu33f&#10;t/2VuTcXRzq/VmDzyl/aa0FGdL7iqI4SnynFy/6nua39+Gn4rL2rYI1w6k6L0feU2XIf6Y+wjtR7&#10;texVcFKurVg3t5ifW4hT2PkdfqG9EdW7+IftX7QH8Q8bLv/ROV/5cUfxCvBEfKUUb218mr+1H/fC&#10;x30WV+/334W1V5nVyolwsl7x9DstbDlEWG26p/tXwUk9tWLd3GJ+biHOoLUH5nLWLAhX36TexUFs&#10;WNQeZuYVYBBe4fGuxe/jnv4c1dtIbNw1TbsYqcPLvgurt2P0cw6n7rS44p6y0RglP4dV8W9xV8FJ&#10;fbVi3dziGdxC/II6Zs6FW9j+qXrXfMyzwmw6+WfnFRavbLZuKd6mfaI/qrtReFiv4BvIUfJzcu/A&#10;mrNlZHgO51vutLBll8Nq07zBvwpO6qoV6+YWc3ML6pN9AXuuAF4hDqH+qXonHX49K966PXgFNkX7&#10;FTVnPLA19Y5csq8Ub7E+1R/V3yhMrMtzz/co+Tm5d2DN2TIyPIfzyy+//MRvpO6rZeewXm3HaH2r&#10;4KQcW7FubjE3t2D+tfM47+twCz8nq945hyF/ql/VzMvwFi/fyrL22HD50X/mjEdJfyledjzZjerw&#10;ybhStq+CNYXzTXda2LpNYbXxb/GvgpP6asW6ucXc3IL6tHUKd7BrGOqjpIF32LSKk9uDV7AeEa1X&#10;eHulW27JBuLBofTeRbdfs/Fp3vAc1eMb8FkMq2BN4eSMBfdlcebClsnT/SmsT8eUsn8VnGBvxbq5&#10;xdzcgnmUOtU6At+GpOqYsGjOrZnTc3sU6lPM+dFdEtiQsk35SzaQLsJQEy9dT3ejcnw6Nm//KlhT&#10;ON90p4Wt1xRWG/8W/yo4qa9WrJtbzM0tqE/updQeA/N/qo6JT4WrD6fWOhSHW4pHfsQriJONVq71&#10;1+goySjFW31P9kd12RsX78zcCdlbbq28K7HW2jQincfJXRasWXC3xQh9d8r0WO+0ZaTuVXBShq1Y&#10;N7eYm1tQp7zLMy9rv4B9Ed9fWM/Q2oaNI0x5bbj1Iz+VV2loU1G7Im/NekNJRw6D7CjZqXRvcKPy&#10;HoGvZk3+z3/+86f//u///vTHP/7xa+3vjE1XYz1j65m8Hufb7rSwZeOx2rg3+VfBSZ21Yt3cYn5u&#10;Qb0yr+o8BVzB8wWefZ/tNedHbaqXDrBF5yxq9Hj8T36OyvwOXP/zP//z6e/+7u8+nyP+3e9+95lf&#10;/Nu//dtnrnHWntmwnsWTy29xwuW4S+TO9aKcnT3CLdYe8maVsQpOyr8V6+YWz+AW1C38gh91DJfg&#10;PV/7FP6dv2YuLq0DoCdqTz11YEs0fsA70BeleVNcVO5X42S9Al7x05/+9DOX4Pk///M/P/MMvlnC&#10;f8ammbCewVHKa3G+8U4Li99iteFv86+Ck3prxbq5xXO4BfXLHAuvYC7Gz9jOM/WOy/zbc87PjQU9&#10;dHB2Arv59iNas4A/RfE5G58c3tqPj2LlOwW+g4zywx2++93v/k0ann/1q199/tEG2SuJZERxV2GN&#10;bLgizuLkf9jfcU/ZFTjRYbFepfMOPavgPFKnm1s8i1tQx/oOU2sYnL/gp/m+tAZAPGlzfZH+EvUZ&#10;6cnlJ148J5cGG7TmQtpcOsJL8VHep8ZF5d8LE+vynCUscYt//ud//swhpBceAZ9gn4Qw8QzFt7pX&#10;YG21aUR64XzrnRa2zITVhr3RvwpO6q4V6+YWc3EL5mXe0UvfQ2h+Z94lPXsi2heJuEMUp/YTtSH4&#10;ADJy44TsysUTbm0orVmQVhwkkvm2uKgOemHlDk7en0vy4BacrVA69kbss49Xulr3Cqy1toxMJ5yU&#10;+xvvtLBlJ6w27I3+VXBSd61YN7eYi1vAE5hva9/V4SDMv6TX+gXtgDDfFuycnurn2qNIxaltRZyn&#10;lVfIzpy+Gnm5vE8P93U3Ag/3TNf8z1OdrcDV2Qt7xoJ1C/vcausVWFttGpFeOLnToobTjbDhKpnC&#10;epW+u/SsgpPybcW6ucU83IK5FG7R+q4OF2HNAm7BWjXPagtqDyVeUdKJHMlK9eMaHuBtQJ5sTcmk&#10;LJCbint7WFTWvbDXli18grUJ2pbc//3f//28J8IaBuc8SXPUriuwHrWtZz5wUuZvvdPCltVKdWpx&#10;v9nfWqebW8zDLTT34ra2UeZh1i7EMZSf9sDdW9E8Ir3K411kRO0K2SWbvQ7yRGszxIPJ27LKc1Te&#10;d5QB3AEeAb+wP3iFzl0ctWs2rEdxlPKBkzst+Pa0lPbp8SvV6dPrqtb+1jrd3GIebsFcy9mC1jqk&#10;bZCHHzIY+217ifY6iIvOMxAX7YOgJ+IIxKd01OSxGFbzH2kDvctI34FY7sB6xcePHz9xx4X2SM7q&#10;nQHrWQw1+cH55jstbBmsVKcW95v9rXW6ucUc3ELv/qX3/1zbpd61FgC38O/8qXZBWCpcOmSTnlOu&#10;X4/waVI6SnJL8V7HG5+jejmLl+8Uav6Xul2nYC+kF5fw9o/E6nXd+fyjH/3o834I7ftOO67QvUqd&#10;roKTNtOKdXOLObgFXICzB54T1I4Dqnfmer8vkmoXpFeelI6a+f0Ir0BXKV8pPmXv28KiujmLlW9P&#10;S9+dSgdrFnAKzmvCWXWH1pnzFZItdyRW6ZjB/d73vvfqOy1sGa9Sp6vgpG5bsW5uMQe3YI+AuovO&#10;Ntq+6/2qd7iJznTq/Yg9CSuXtErv5fDcg1egM6UD2RF/KsWn7H1jWKrs7sbJvRZay4Br9OIXM2Lt&#10;Xda6S6Rmvai37jvkrVCnlOsqOI9g3dzifm5B++TH+3puHIAbRGcU1MaZm0mnfRGfT7pyenrwCnDk&#10;znBEGLAp4h05m98YrvqcERvrGLSvM3dxWlwzY7V2nvGvcKeFLZ8V6hS8q+A8gnVzi/u5BXMxbZR5&#10;FZdnxm6F4zInR/OybeOkZ1+E9HauJo1NZ8cC/PAB8vpwPYu34CrMu+TPxcNzrD0+L/mieJ/+zc9R&#10;PZ3BzRzHO3QkA85gz2/6tLqXc3OL+rGD+73ZE/Fl+dbnUe13tvJaBSfl3op1c4v68WFUu9adV1pr&#10;EI+Qy3xt9zRSdth6Z34mL/xCczXxNo2XQRz7GD5cz8z7Ee8gXcQrFC95KRebU+ErhkV1dbQ8OGPB&#10;dwolbsGZCtoid2+yRuH18Y0IaXz40ecRWI/aMiIffYc7LTjLOUL+jDLfXqcq81VwgrcV6+YW93IL&#10;5n7qjHmZHzyDZ+ZZhefWAdS+fb1LFvMDeXNnH5QfPfz07N0evAKcET8iLrLB2/T25xFlwf8l436F&#10;UtmxZsH3p+IYuDzDMxTOd6glObXxI7DW6r4iHf9HHU73dpy2LFfBugpO6rYV6+YW93ILeIDmVeoO&#10;TsFcjp+f1h1sv035bb0jU9+KkD939kHtxeb1snvwCuSX1iSw2ete+Tmqk6Plwl3Tf/rTn8JyhjPY&#10;M5o8s34BT+UHz0itZRy1iXwjsJ6xp3deeAWc7u04bbmtgnUVnEf66eYW93EL3Utl9yLwc4+mxnKe&#10;I26g/qw2LpnKH+VVWslIuSVOULIPHdhSskP2p2xYMWxEeZR4xR//+Mev+APfg9jzFNyZBafg+xDi&#10;etbJCKw97Tsj6w9/+MNXd1q8Gacvo1WwroKT+m3FurnFfdyCd3XWBez8zRoG4czH7I8Qx3PpvV71&#10;rrTkjdY8eq1HSK8fW3iWjpLtFn9KzophUbmOLA/4BNxB+yH6P2T2bKdd1+hhy11Ye9heksH/JGO9&#10;iHRvxunLYRWsq+A80n43t7iXW2g/xPdN+yy+YMO8X20cPkF6uAlzu0/Hs+b8VJzCkJHLTxr0Safy&#10;WJd1CmRgDxhtnPXX4LfpV/FHZXtFGcAfWKfQ/yajPbE3YtcyetlxN9ZeOLwcf6fFW3F63DyvgnUV&#10;nEfqdHOLe7iF5lTm31TfVBjzO/NztAZBWp2vYL2CeSAn9wpeQX9jrwS7SmsSpXiVw2puzzGLOo94&#10;ImULl8jxBnu2U2ctONPJHkqPeumJtYc9vWTw/+v5PkR3oL4VZ6q8VsG6Ck7quBXr5hb3cAvN/XJT&#10;/ZMwrUNEcwM8Rd+X4Idb4HqZPXgFnCFqY8QpvrRmAa9I2entXvFZZdgDO3Nb1H7QAWeg3bAHwjem&#10;dg9ENmgvhDjS9jp30ROrbJ3B5U4L9kRky1txCp91V8G6Ck7qthXr5hb3cQvm3tKYD/eI+If2Hli3&#10;YJ5GJjzD9nP8JV5BPHN9ZA92RGcyaXtqf6TDFm+Hnm1ahW33r21R5XhVmWgPxH4TkrvfApvgFyn+&#10;ccTeq7EesbE1D3yONQvWLpT3jTiFzburYF0FJ/XbinVzi7+O575/jHrm3R8eEHEGdIsP5OpUfAA5&#10;8Anth/j04h85PNKTiyccHRHvQKfVy7cuUfq9FxK3O1uWUb2MiIMzsOfBGgbrE7rfotceiLf5Tqze&#10;ll7PutPC3lP2Rpy58loF6yo4qedWrJtbxGN8ru8cDWe+Zd7VGkMkh/k8moMVz/oA6eAWrF9YmbQH&#10;nX2w4fKP4BXYE7VD4vdeSNzuovJT3dW49r05Ss83ppy38Gcu/P0WI/7Xei+sEb6r4/g2xN9T9kac&#10;uXJdBesqOKnnVqybW8RjfK7vHA1nXi2tI0g2XCHHLahn3ilx4RhwCn7IV37iovYwglcg09ogW6xb&#10;irdpV/VH9VZbJtSFvn+M8nC+grakH+sUnKXQ+Qry2vstSKcznZHc2rgeWGt1XZFOd1r4+0TehjMq&#10;y1WwroKTum7FurnFtdwCrlDDLahHOEPq/Z45g/GdeMlCLmHEqR1EbYF05I/GB+IlL5UO+V5HKQ+8&#10;IpKZ0rNimC/XI2XAezNr81Fe8Qpc1izgDDpzAcdInakgneUdkfyauB5Ya/RclYZyT3G6t+GMynMV&#10;rKvgpK5bsW5ucR23gAeIA5Tq6cOHD9k1C+pZ+xykww+v0BoHehSf6/9Km4snP3Jy8TkdNXJzMnf4&#10;X9tiqX3UlBV3TZd4HPwhtQYBfyAOnlGj60yaHljP6O+ZV3da8L9bvNw34fTY/PMqWFfBSf22Yt3c&#10;4q/jue8fvZ95Z2fu5bxFJJv5gLk9tXdAnOYL1jRIx1oB3IJn4kasR1h7czrQm1pnUV7wRPFKt932&#10;fpwqM/6feipcYfAH2g37HQqzrr5LzcXbtGf8rWPWGV2j8/o7Lay+N+G0uFL+VbCugpM6bsW6ucW1&#10;3IL6KdURczRpUvMw3ETcQekI42xGbs63fZ884iY2XP6SfaxXSL/y4Nbqtnm2P9/2Sm2kR9mJW6T2&#10;PZCv+FHfhwjDFVila7T75ZdffuKX0vMmnCl8NmwVrKvgpG5bsW5ukR/fbV/p4WdOTs3LXjZpqEc4&#10;A664AOGE8Uw4z7x38mNNoCSbeMnyOnlmDSRqP8SRJpW3JBv7It0pmSuHRfXQq1w4M6FzmymZrFsQ&#10;n4rrGXYF1p725mSl7rSwad+C02LK+VfBugpO6rkV6+YW47kFdaK5H27Aj2f5vcv3HoQxX+OyJsFP&#10;z7jkJ514Bely/Zzw0txPfHS+Agy5tgVnwJ6cfuKRn4vf4V9vg7myrikr5jh+NWm176H/Scb+h+7R&#10;gldwxrNGzpk0Z7Ce0ds7L2csuC/L3mlhdbwFp8WU86+CdRWc1HMr1s0tvj6u5/rLkXDmXH7MrZ5D&#10;UFeKw8/Pp4FTiGsQLzlar+DsBmHEpexjXkdmtGZA/ihetqXkE0b+XBzhYIzkR3lXjcvVZ0158O1j&#10;S3lzh4XuyVK7wuX+rBp9Z9OcwXpWd8/8fBvi77RAPvwNzvYWnDVltgrWVXBS561YN7cYxy00p9q5&#10;l/phrrdjuPXDJTy/0LPWKXCRSbj2KFL1zvxidafGBOKjeQi5KdmSxZkQcOrZu6V4n34//397jMq8&#10;RxlxloJvQPjpvAUcg3UKfY/aQ0+NjNFYa2w4mwY+x5oFd1tYWZxVYf2HtaA34LTYIv8qWFfBSV23&#10;Yt3cYgy3YE7lx/yvPsgcDC+gjjSf4/Jc+0Mm8pBr69r6ib+CV8gO4Uu5Fn8qfoel25+vz57lpH0Q&#10;7thk3uM3+luQyP6RWCO9PeNyd1pwB5nWf8BJ2cPheuqeUdYb6rSmXFfBSVm0Yt3cIj2217SrKA1z&#10;KvO73ulxWZ8QN/B5qTfSaD2C/PoRZ3+E+3q2z1fyihwetcUo3pfBfv5rW7T12VIu1H2UXuc3dY6C&#10;eY52yToG+Zj7SBPJ6B13FGtvO47K43wFd4n4e8pU1vrO5re//e1nHqeyZr3oivtDjuI6k+/pdVqL&#10;fRWclEcr1s0t/jqe17anmnTsVWi/gvSci8jda2HvoSJPdKbSprV22HqHe9g47z+qw8pBXw6P0pXs&#10;ULrtfr0N2vqsLR/W43PfP0qGuIT4g74zxdVcePV8dwSr8Mzg5u60gKexNiQb6Xeca9Ez6xm9/k+9&#10;ZM7iPr1Oa8txFZyURyvWzS2+Pq7XtqtcOtYfeH/U3Iqfd0OtYfh8OvNA3UX1F61HKJ9keR16PqND&#10;MsCBnBwe0pXiJavVLb2Xt8qbNb3qs8W+H//4x59K92WxXmHnO+2P6F1az+IeLfqPpj2C9aiuEfko&#10;9+9///tfcQbpoJzhaVq3+Md//Mev7kAVj1Oc8rzFfXqd1tbDKjgpj1asm1v05xbas9B+AM+cs8jN&#10;i/AB6i2qu4hXqN7P8grWRJAR9SvevbBFvCmVlvjSmkYqX01Yrgxr8j4pTdQWUjh013Tp21NxB81p&#10;cA14r85zEm/frVO6eoe1Yu2t/4y86E4LyhJ+Qfnifutb3/qKZ9xRzmdwtuZ9cp22YF0FJ2XSinVz&#10;i77cgvKHU2iOZi5kbNGzb7e8+2sdwMfpGRm5/ErD9yXRvItdUdsgDt4ged61NmCveJNPxzO8I9rX&#10;SeXZYX/bDqO6SpUV3KK0ZkE+3pf1Ps2zuIXOcsIrrl6nb8Wawn9XGGWeutMC7qAyhcdRznALzs1S&#10;vqxnkOYuu0frfXKdtpTNKjgpk1asm1v87Zje0q5SaZlXxS3gA8z5cIvcvK/vRlKyCLNzei4NeqJ6&#10;hzNE8cTxw3Zk8bPcwdtQ2guxeZnzUuvFOSw7/P/bY1RfZ8sIfqF1Cp23YK7jd8c3IyOxni2rUn7u&#10;tGBPxKajbFPlyFlOyvuucrY2jvY/uU5bymYVnJRJK9bNLfpyC73TwxmYq0trFlF9+Tndt3ni0YGb&#10;kwNPiNYQyKefXbcAB7KJQ4Z0s9eBPj1bN2Uv59z82GvzbH+6/eXqc0R5cb5TaxniHCP05GReiTVn&#10;w5Fw2nvqTgvWI+APXqbFeeV5Fm/HFc8W6xX67tKxCk7KtxXr5hbpsf1IW9V5Bd1/xZwMt7Dv8Vau&#10;nbNtOH7J8uF69vN4qt6Rn+MByCEPP+yDC0m2deEY4BHXyPEU9JDO5sXPmgX8wofv57jdpeozV2al&#10;Mxbkgz9E8xlr9jrPmdMzKrwF6ygbjsjlTgu+PfV52VeivH34U3F6HDXPq2BdBSd13op1c4t4jK/t&#10;R8yrvPczx2pvIeIV1FOOcxBn1xC8DZ5XpOq9lleQl7QpXuD15p7FK3BtGua81Nhr02x/uv219GP+&#10;j0XEL9jvpy1qr1/nOFX2nAsg/upzFtLfglV5ZnBTd1qorDe3SP8PghnqracNT227R8qgFevmFumx&#10;vbbseZ9XmeOKV8jv5ShceVLxuTjSpngF4TZPC69AHhi8HbXP8CPty/g83CWU+v8KPt1+/nobtPXZ&#10;o3yY6+AOcAh+vFuzVsGP9XvC9rrF1+shV/a608LzafaUKGd4nMpY+0y96zRn2wzhq2BdBSdtqhXr&#10;5hb144nvs8yrzMuMLzqbQBqe2WPQugTPWhtQmJeluovqT3JyeQlv4RVKn5JXCgMHuiJewjk3/s9C&#10;SdaO/3objNrBmfJijYLzAPo2Ek6B/y5eAZZRWM+UUylv7k4L5WP/yZYz/O1f//Vfw30p5X2D+8Q6&#10;PVLuq+CkbFqxbm7x9XG9to3BJ0hr9y84j8B5R8Lwkwa/nnOySUuaXDzh0pdKQ70f0UEe5ObOUXhd&#10;vP8Kn4+zz9wRCbewYdtf39Zq+3G0F2LLm7V6+IPeoYkjjLshece+83vIWqwWz51+3SVS882vLWe+&#10;QdX/FrnT/it0P61Oj5bJKjgpn1asm1vUj/e+/WnNApdyZ45mvYKzC3qnZ62BuKheovUI6SytR6D7&#10;qA7WIMjPL1pXUfuK9Mhe9kI4B6Dn7ba1s5oyrvkGBy5h1yi0TmHPA0RnPK+otxqsV9hRq0N3WtTw&#10;OrsexDeouvOiVtdT0z2tTo+W8yo4KZ9WrJtbtI35aoPwCc3J8AnGbH5wADs/Ux9RnfTgFciP9iZY&#10;k8Au2e5dbFB+3BJPId7LsM+8133729/+xPwFv+AH1+B/XfDjDBzf7qXuHLJyVvZHbUblUvoGB87A&#10;mgTcgrpgnuO9mXMAtNVZ3qFrsArzDC7lXvNdNWtBlDPljf8Xv/hF2G9mwNbLhqfV6VHcq+CkfFqx&#10;bm5xjFswVzPHMnawTmH5hNopdRHVRw9ewZ5GpIc40sgm7+ZsEG9K2U9cKlyyeZ9mPrMcQlzCuqPP&#10;ecJxZNPT3Kh8waJvcCKMzGfMa35dgmd4BW3XvlffVUYlrHfZldJLf6EN13xXzRqF5XKUN+cu4Hkp&#10;2W8Ke1Kdnin3VXBSRq1YN7do5xbMrdr3yL3DUw9RXeTmdNvOS/sgxOucREpXDxty36bmcGM/axOM&#10;vfwsl/D+kec80T2au9i66u1P1afVQfsp7TnB76K1CXhHFG/1jfSXsI7U3Sqbb5+OfFcNn+B/lcEv&#10;+LGeRNnb8y+ttsyc/kl1eqYcV8FJGbVi3dyinVswrzK2sxeC69smdRDVQ80ehXR42Xr2vMPrK9lQ&#10;y23YI/Gy1c5SazW8T8Mh9D4d8QvOewpPb7e0X9BbX295qTJv1QG3iO6sID51f2SrnrPpe2A9a0Nt&#10;fnjFUc4KTtaJxC3EM6gH1pjexDOeVKe1dZ9KtwpOsLdi3dyijVswJ2u+Tb27U/5RHRB3ZI/CtmvP&#10;K3y9l2yo5RWkS2GULdghv1ydrdAzrs6+2XWL/2PvfF6+K8o/3t8QBOIuhECQgnjwEUUxg6igwCRI&#10;clMLcxEFPWig2EJDe55FuAlz4cpwKYFEy9qGOwkXrdy7de39/b5ueT9dTvPznJlz5pzrc8Nh5szP&#10;6z3XnM/1PtfMnJszJNzzW827YM2+OPgKMtm2Y3GtF8TyjpKWm0O1GPh2BfYr/FaW6msfgO73Cntg&#10;3UJ2uDBztmYOxuQBp759wboUetE9eoJfxOodMe0oOl07tl5wMk6tWC/coo1baM9jbI8FnCE3/uTl&#10;8ltsfvhMqN3efbRyCzhDzB/Bu57lFth/LvmYydNainweIUY4Clyk9Nt+hm92SZ/hGLTcY794J8Zu&#10;YcOwZaTxfiybxn1LmyPK9sA6Qq6wTfZvrjlXDU7WQhh72zY6gFfMoAsr15r4UXS6BiN1veBcgvXC&#10;Leq5BTYNbqH9FnZe2r0PNl1x5mBuHq7hFdL7iD7EpYTDhiEe9k/kfnvFL2J77Fk7gVvIl0HZkEOw&#10;zkE+YYp/IB8yjNzLYcdgVDwcW9sP3Mne5+LYK2yZ/O8KsXGz+OBzWHPYtsxjvjH3ar9pEZONb2cx&#10;/ik/UqzOUdOOoNMeY+sFJ2PVivXCLeq5BX4J9krwLm/HWempuUodyqTySc/5B8gv9UE+15o+Hn/8&#10;8bt7Q9WOxak0heRpLylp8IGS3Svtg8CXwboK/IDfckJ+z+EK3OtK8YuzfLMrN+4a/5YQHsG7Mesk&#10;s70j98baMi61ZbVviPmZqwOXS50FYS8nfqRc/bPkHUGnPcbaC07GqhXrhVvUcwvtL7B7OBnv3Jiv&#10;9UdIp6U+StwktkfDPlspv4sw27KKh9hZryj99ub8DWpXITwBH4f4RBjCL1RWIfymdH5CZWcOc/qe&#10;We4lsh0BK3MNv1oJH+dB5BvSORx4HRfpZ9pTkRuLI+g0J39tnhecjEcr1gu3qOMWjCsXawSyt0pL&#10;zcMteIXOnKT0jgzwjnB9wcqc4x2pdqlPm8rnvS5m620/S+PwlZBX6B4uoXbhLTX8RuVnDjWuM8vY&#10;S7bZsWr+McdrMMtHBLewPIM4eTVtHL3M7DrtNb5ecDJerVgv3KLMLbCh/A8Nxpc9nLKpubGmjDhI&#10;ah7nbLp0meuDPK2DxMqtlaH0jSyNA7LiX1izFp0aI9LljxafCEPxC8rVvFvm+polL6ZPxrfkk+Gb&#10;CbXfw2Ldf4b1kRjWWfSAHNpv3OJzk/zoQvtm4Rbay3n2PRez61T6WRt6wck4tWK9cIsyt8BXgX9A&#10;ezgZ49w4r7Xp6BHOkOsjlCEs20MGcNNO6vmTDHqvW/Lbm2rbpmuPZ8gp7D12l3K175a2/RnjoT6R&#10;kb0nsTM4kj/0x7O3IveerDOqe/+PixhWYZohZNzFX5fKwz4M9nLq3A48Y5YzwEsx5erNrtOc7C15&#10;XnAyJq1YL9yizC3kf8BnEe7jDOdhyaaTX7NGYfdIhn2g41DP9r4kA+3V+EzYVxL2be/pk76w67Gz&#10;H7bs0jh8Bc7Axfsj7+1c2Fj2d+o8yGh+s1T+pfWsPmmDccbGldqDS8AZrD+evYWxdX7KXL6dlX/+&#10;mWdwWM2z0vjn8qVTdIR/6cIt8mOfG8tZ8qTTWeQZKUcr1gu3yM9v3t21NsC7Bvcp/WnvQyq/l82P&#10;6VhpPfvIYQWj8kvv06nx6JkO31j7btlTnrVtSZ9qB/7GpfuaED+GPX+KPx6bhj9ePg7CmrZGlgmx&#10;juyrtW3mVA2nq2k3hvNM37SwYxDDavPPEveCE321Yr1wizy3kM8CXwPv8bKn4bPBuGvvQ5jHfU+b&#10;H2uf/nv3kcKq/uX7YP+k0koh68+8V3PxLp3z2Zfasvkz8Bsrz9p463Oc6481D8ba+uPhGVy5elvl&#10;9cTaU2Z8ZvgsSntcavucFWet/C3lvGD1ghPdt2K9cIs0t5C/Al6BT4Iw9r+7GPPcuPe2+bFnnP7F&#10;g2L5pIkLpPLDPR45TGqPdYrSNy3UH+/M+H7Ci3frNe9v+Kt7vVtK1r3D0tgvlQ+fhXwZ6GNpOz3r&#10;jcK6VkbtIWa9bW1b1J8VZw9sYRtesHrBuWT+XrhFmlvAJbDH4hPMI+yifY5Iy82vLXgFfSCrlSuM&#10;l3gF+XaPB5jgVmE79h6/Rs03uKmjfYPYM3wVcAntDdA79FJ+gd+6lt9Y+WeO5+bUWrnxYTCPe/mM&#10;1sozEusa2djj0/Nc9aw414xRqq4XrF5woudWrBdukeYW/P4ynhpTQp1FZayxxbl1EMqUbD71rU0P&#10;n9XaPiRjWJ/72Pc2bbmYDCVc1L99+3a1vwC/fOo9GRsHv+B92spVGz/LNy0sXqtPbJzNWxtnbWSm&#10;70NarGux9aqvvcE9zx3NiLPXeIXteMHqBSf6bcV64RZxbsE7OWNp9xwQ5/2ecd7KH6H+wmdXMsBd&#10;kCWl99AfEbZDvVjdXL+0QZ0XXniheX9h2L/u4RVL1v/57e/5bil59g5jOukhE2sicObYuZEe7S9p&#10;YxTWJbKoDnss2GvR81z1jDiFt3foBasXnMyPVqwXbhHnFrLZsrH4D/St7y14Bf2p79hzH8oQ0zv1&#10;KRerr7kSq0derm/yf/WrX13/9vZai+Ys5BJuMfKbXalx2yI9pZe1fcMpOPu4dP1pbf+x+qOwxvqq&#10;TWP/Tu9zRzPirB2P1nJesHrBif5bsV64xf9yC8aQvQb4KQixs7zrhXwj9byVbDrrDTk9kZdbkwh5&#10;RUzvJRnoIyWD9rCm8JH+7LPPVn/TAjuGX0K+eELudV4EXsH4cp/rM8yT37rnu2XYx173Kd3sJc/I&#10;fmfDyt5gfBa575QtGY/ZcC7BUFvHC1YvONF7K9YLt/hfbqF3dvZw4qvA7rHPQjwj93yVbDr5uf0V&#10;6C+nwxivCPVekqHUhzhVDufNmzerv4EJl2AMxS3wT3BvL7hG67v0yG925bBvkYeOlnzTYgvZeveR&#10;m++9+6ppr+c3LWx/s+G0svWOe8HqBSfzoxXrhVt8kVvIX4F9xfYRYs9r1ijk10g9p2ttfopXWL33&#10;6KP0Pc6333776v7776/yMfA9C8YxXN+HR7D2T/7Sb07jt+79bpnS3dbpPMe1Z3C2lq13f62/Wb37&#10;t+3hA2PcR5w7mgmnxTwi7gWrF5zMkVasF27xRW6BbWYcsa/wDI1p6xpF+Lz2sPmSLWxbMq7tQ/wJ&#10;jhTrQ2kPPvhg9Vq0uAWh6vcI4VnYgB5tzdhGyxmcGeVvkan1N6ul7dayvb9pYfufCaeVa0TcC1Yv&#10;OJkjrVgv3OK/3AJ7pfUA+02L3JjmfAl6Ztfa/Jo+kJdy6jMMwZDDQR78qWavxX333Vf9/xU4X4rf&#10;gjWPUCb8FqE/IyyTum/5ZleqjZnTb9261e0Mzsw4kS03L7eWnb3Bo84dzYRz9Lh6weoF55Ln9MIt&#10;/sst5BfATsvG5uZOjc3fglfQR05OOEMunzzlw61yvzu8Tz/wwAPZMmF9+AP8Qv+bCR8G/8dC+zCW&#10;+DTOvl4gfYRjecb7WbBqb3Dr/22p1cksOGvlXVPOC1YvOJkLrVgv3OK/3EJrAezbZH0Am5x7vlQ+&#10;VYb6uX2bPfrQd7FSekeG3P+jCmUoYf7e97539cYbb2THJTYe8AedB4FncLGnc4nfgj0Wo94tY7Lv&#10;kZbS5x6yjO5zFqxwit7ftLBjNwtOK9OouBesXnAyT1qxXrjF59yCcdM+TjiDfBipZ28rf0RunQMZ&#10;xF1ieictli5MMb9LDrf+d9Oab1qwRgLP4Go9FyK5z/pNC+EjzOnNljtDfBas7A1mbo0a01lwjsJn&#10;2/WC1QtOdNuK9cItPucW8kGwh1Nx+6zY+FpeAR/I2XBsPjKUeIXND/XOfZhmMcR4RanOK6+8cvXw&#10;ww8P++218qXiPfhNqu1Z0tlLktPdLHL2kmMGrDwPI75pYcdoBpxWnpFxL1i94GSutGK9cIvP7vor&#10;GDvt4Uw9d2t5BX3k1h1iNj+UJSaD1Ttxex/WT/Vh/1dKWIf7GzduVH/TIla/R9qZv2lhxyenP1vu&#10;DPEZsPJNi9HnjmbAudV88YLVC07mTSvWC7f47O43LPBZ5MYvZtPtswpnyNUnL5efsvm2j5QMandp&#10;H/Sd4zza57b3NzDZZ9Hz/0fZsZ0pLn3OJNMoWWbAOuqbFnbMZsBp5RkZ94LVC07mSitW79yC9QnW&#10;H/BXsL9Q37Swzx12t2aNQnsfbF3F0UtON2t4hfS+po/S+ZDXXnvt6sknn9x1PQR+M/rdUvraO8zN&#10;lb1l693/3lj1TQuewd7YbHt747SyjI57weoFJ/OlFat3bsE6ALyBK/Y9yrU2XzrJ6aVHH8i/pg/8&#10;IbnfG75p8fe//z1bJle/Rx77EHr//6gecvVqg/+9KfuW02Wv/mZpZ2+sI79pYcd4b5xWltFxL1i9&#10;4GS+tGL1zC3wUcgfgc8itK89bD76yOmkVx85v0PN3tFcff5307333rsrr2Bus49ftnf0b+PW7Yd7&#10;VHNzZmvZRve3J1aN+6hvWtix2xOnlWOLuBesXnAyZ1qxeuYW8ArGDE4Bt7B2q5fNz+mjRx/a45Hq&#10;h/TcPgrwi1+lfnMYn6effnpXbsE3LeAWKRmPno5f/vnnn7+LL6XPo+OMyb8nVn3TYs256himWNqe&#10;OGPyjEzzgtULTuZKK1av3ELfsmDMQp9FD5uPHnK66NEHNl97PGJ9lWQAO/4KcazUb80999xz9eGH&#10;H961e6lyI9NZC2HNYGQfe7YNr7B7VGP63FO+kX3viZW9wSO/aWHHbU+cVo4t4l6wesHJnGnF6pVb&#10;yJ7yTg+3kI1mDJWXegapY8uH5cir8RWE9ey9vrdp02w8lCHUe40MaiMnK/buq1/96q42XX7rLd4t&#10;7RhvGQ+xhfrcUpat+9oLK/yeb1pYTjcS+144R2JKte0Fqxec6LkVq1duwTs/vy3wCruHU+m5ZyY3&#10;xiV/BPk1axA57kL/oQz2viSD5onaiZ2NEf4XXnjh+v+A6H6PMFwv2EOGrfu0+ty676372wsre4O3&#10;PHe0F86t9Ul/XrB6wblEpx65BesA2FN4BNxC+xjX8gr4AG2knuUam79UBs3xmj4oq/I5eXmX5r3u&#10;P//5TxJTCmvP9NpvWvB/U/imeM++92pL+tmr/y373QsrvGLLc0d74dxSl+rLC1YvONFrK1aP3EJr&#10;Hvgr9C3Kkk1n3SA3tuTl1hZqbH5JBvpIyUB6TR9hGzluwT63Rx55ZFdbDb/BBtR8s4v/s8ql37cj&#10;hOCLnVFI6fkImFpl3AMre4PhzTwzrfIuLb8HzqWyrq3nBasXnMyHVqzeuAX+CsYIX4X2WZRsOvmt&#10;axT22ayx+SUZkDmnW/DkeILmhm2DeG495Dvf+U6xTYtzRJz9mzXvlvgs0Oe77767ma3ohTfcayFd&#10;9Wp/9nbsnNxKVvZvbn3uaA+cW41n2I8XrF5wot9WrN64hfVZ4Leo2fuQe7dhvHNjvgWvoA/hCp9x&#10;3cfkzHER2rT7UNTO1iG//3xfo9TvnTt3rrnFZU3k8/+9VxqvmfJzz88IObU3OOYvGtGf2twap/rd&#10;I/SC1QtO5lArVk/cgnd03u8ZI95xR/9fsi14hfZ45PQeW89BNu0zif32sM/tu9/9btGmx+r2SoNT&#10;1LxbfvLJJ9f6fPHFF3eVtxdu2snps2c/M7S1NVb2BrMeEvMXjRyPrXGOxFJq2wtWLzjRdytWT9xC&#10;6w5wCt7zc+/6Kpt6hhjn3FhvwSvoX3s8UrKAI7aeA69AxhS++++//+rNN99M5qfq9UxnLQSOU2rz&#10;/fffv+YWhKWyM+Wz3pPaR5LS50zy95Jla6zsDbbfKeuFo9TO1jhL8ozM94LVC07mSitWL9xCth7f&#10;BdyCccJ3EXu+ZuAVMV+DlRX5ra5tXOVyOHK8in1uDzzwQHRs1PboEJvLHs6ad8vnnnvuWpfoE98F&#10;ey9Gy7e2fXDx7nzhFu2/WWvGXuO+1TctrKyxZ9TmnynuBasXnMzNVqxeuAW2mvd3zoVojLBFeu/X&#10;c61yug9D2gjrhGVydpuyNd/FytnHmAzCJFlyOKgfllc9Qva5PfbYY7vaZ377eb+0csXiH3300TWv&#10;YL8FfgvOiaDXhx56aOp9naz15/ao5vQTG4cjp22JVd+0SHG6keO4Jc6ROGra9oLVC0503orVC7fA&#10;3vMej93RWgBjxb3GjFDx2PMj30csT2k5XwFlyMe2q3wYLpXByl1qI7cewm8u79Nb73MLxwF+U/Nu&#10;+dZbb13rEI6hNj744IMr7e0kX+kzhewjwT+UksnqM1XmLOlbYmXcc5xu5JhuiXMkjpq2vWD1ghOd&#10;t2L1wC1YB+HMA3adyz4b2HnytE5i82yccmFdmw/vgL+It9g8xamfy0d3Of3luI3qrWkDOeEUM3zT&#10;IrdeoPEkxD/BmohNU5zzqHDHnA9IZbcOc/MAWaTPreXao7+tsOqbFjXnjkaMw1Y4R8je2qYXrF5w&#10;ov9WrL24Bfabvme6sPXII15BqHMiVk7S4Ba5fLVl69k4+VprsOmKwytifSufvFw+5egjNc7kceXa&#10;IA+cyKJ+w/DmzZtX3/rWt5L5YfkR9y+99NLVz3/+86gMFt9vf/vba+5AGJPj9ddfv87/9a9/Hc2P&#10;1ZklLaejWWTsJQfztldbuXaYUzdu3Nikr5gc6JS1ylje2dK8zN+t5u4M86MFK3Yq9ff/73tfSuXF&#10;0lt57RbleY55P8QegRW7muuXcvAL9Khy0qnuwzDnS1BZnrPce2qPPqR39RmG9MEYIEuYp3v2uYE/&#10;J6vKjgxL6wXqm32bTFPWP2LftTjq+RHw2TkovGcNt8Cqtb6ac0ejxnkLnKNkb23XC1YvONF/K9YY&#10;TyDtLNxCdh1egW0tPSOUCf0XqTqz8Ap0Di9Kyal3pZK8/O4+8cQTyXZS7fdMR8ba/x/FWof4BRyD&#10;OHyC712w54L1Eq5PP/10V0x2fMBX45NvfY5tH0eLb4F1r29aWF1sgdP2t2fcC1YvOJlLrVjPzC14&#10;l4db1Pgs7HPI7z/8Aj5C3OYpTnrOB0A58RrVCUN0ldNXTR/iDal2kEF7R+EfKTzIhr/4jTfeiOIN&#10;ZR91X/tNC9s/XAJOYc+iwjW4SLdl947jG+IqyZHSZ6neEfO3wMr3LGrOHY0cvy1wjpS/pW0vWL3g&#10;RPetWM/MLbAtss+59/rUMwM3ia0RqM1UPdLX8orS3lH1Id4Q03soA/cpmdnndu+99ybzU/V6p+Oz&#10;yPGfUn+cF4FPsI8ztk5Sqj9Lfkyfs8jWW47RWPf8poUdq9E4bV97x71g9YKT+dSK9azcAl8F3AA7&#10;BT9Y+qwxntTHP0AbPXiFfA0pmehT/aXKhLwh1HuYz3iEZWzb7HO7devW4nGybS2Nw2/2frdcKnvv&#10;ejld9e5r7/ZGY+X7p7XnjkaOxWicI2VvbdsLVi840X8r1rNyC3gF9hkbm3tfr3lm4BN8c4s1EtrN&#10;1QlteliWfPkawjzu0V9Jh7E+bJ1Yfs5vo31uNb76mMy90vimxd7f1eiFJdZOCzarz1hbZ0objXXP&#10;b1pYPY3GafvaO+4FqxeczKdWrGfkFthueAUXnCBny1ueQXhFrr2a723mZJHcOZnAFGtDek/l5zgR&#10;+9wefvjhLGfKydQjT/yGsEd7s7UBP63do4rs0udsOEbIMxIr+2bxWeS+UzYCU6zNkThj/e2Z5gWr&#10;F5zMpVasZ+QWvKOzBiBfQ89nDBsd24Ox1h9Rs9aCblP6VV4snzTGIzUOfM/ivffeS+an6vVM550e&#10;v0XPNmdqizM4LecfY3qcCU9PWUZiZW8wfoue8i5tayTOpTKNqucFqxeczJNWrGfkFth/bDV7OVvH&#10;o+ZZo03bdmwNwrZD+Zwca3kFfSFDqg84lpXHxlkH+fKXv5z8n1m27Mg4+yxqvvE9UoaRbbfuUU3p&#10;cqSMe7U9Cis+MMa9hdONHINROEfKvLRtL1i94GQetGI9G7eQz4IwZ1OXPjOqBx/AfxHzYaiM9JHT&#10;SQ9eQfup/RSkx9ZQJONrr712/Q1M3e8RMgYt6wV7yLi2z1belJsza2WZrf4orPqmBfNrBsyjcM6A&#10;LZTBC1YvONFvK9azcQvtK7BnO8J53+ue3yz6S30HA13k9NGDV7C/ItePxiOF+b777tt9LZr3yr3+&#10;f1RqXPZOz82bvWXr3f8orKyxzXTuaBTO3vro0Z4XrF5wMidasZ6JW7CngPd0LmwqdrfHc1Jqg/5C&#10;LoMecrrowSvsHo9YX6Vzp//85z+vHnjggU3GKDeGresFubbOkhfT51mwhThGYNU3LVrO5oRy9b4f&#10;gbO3jL3a84LVC07mRSvWM3ELbC32lL0QhFtxC407azBwGnSQ0wNrFMiae46RPdcG9a2vNyxLHv6U&#10;XB9PPvnk1R//+Me7fMzKLV6iNPgTabn2luSxf3+WvXZL5C/VQQ9LzvaG+iz1c+T8EVjhFDN808Lq&#10;ZQRO2/5McS9YveBkbrViPQu34Dcc3wH4ZVO35BZ6rrH5uT0YyFeSizZyeyRCXhHqnbGgH/iA5IqF&#10;7OF89dVXrzkD5cOLdrioy281Zf/2t79d31M21mZrGmshM71btspfKs8ZSI1hqazN7zW+ts1Z4yOw&#10;wldnO3c0Aqcnnc6I9aLTz5J24CzcQvsK8FloDpZsuMqNCOEGyCIZuFc81V9NfopzaI4rLLXF/yR7&#10;5513ijLFZMXX8JOf/OT6vZDf79u3bzdzWtplr91sv/8xvHukSY979L11n72xwldn3BvcG+fWemrp&#10;zwtWLzjRfSvWM3AL+e95T+edXs9Ayb6q3KgQufBhhHLF+kNvOd215NNvzmfx4YcfXvOCP/zhD3fH&#10;KiZTKQ1f/0svvXT9P84effTRK76t3OL/P/u50yX+Co15bi6ozFnC3lhnOndqddQbp217trgXrF5w&#10;Mr9asZ6BW8hnoTURPWd7cwvkwL6UvhWOznJ6K+XTj8aAuOVXGgsbPvbYY9d+hzW2z7ZH/Gc/+9l1&#10;v6xx//SnPy1+qwIOgg0463c41+4jyc2HcOyPft8T62znTq1ueuK07c4Y94LVC07mWCvWo3MLvaOD&#10;m0t7LRiLGbiFnnvsfWwfhuRWuTAs5VM+LJPjFvAJzp2yjhH2tfYeXeALeeWVV66++c1v3v1uUYzD&#10;nP3cKX55/DhLxxSdLq17tHo9sbLGNuve4J44Z9exF6xecDLfWrEenVvofV32dFZuId3YPRjoKqev&#10;Uj42W/UVshYSs+X6LXr22Wev7r///mF2i77RBftCfve7311/twL/hNY/5Kfg9599jpLrTCEY8d+0&#10;rA+F+KXPMP2M972watxn3RvcC+cR5oAXrF5wMudasR6ZW8iO8b4s3HAN2daZ/Bb6PUA2/Z+T3J4I&#10;ZBcm1bUh7YBbaSorrqX0MHzwwQevnn766bv1wvwe98iGHMgkGfFVP//889e+jJdffvnq29/+9lAZ&#10;euBY2gY2bq19kz6XynCker2wMuZrOd3IceuFc6SMvdr2gtULTuZFK9Yjcwvej2XH9Eyw7qD4jNxC&#10;sqGncH+I8vTer/swDHkF+bTHJVse1uEeLnPPPfdc/fWvf707RrFyvdLoL+RPvMs/88wzV3AcfBfY&#10;A/kyevV7hnZan+MjY+6FFd/YzOeOeuE8gq69YPWCkznXivXI3EI+CtkvsNv39pm5hXTFGglcQb8X&#10;4ku6D8MYr1Bb1A3L2/uvf/3rV5w9tWkj4+gFrmP5DjyCNRI4BvsdsQW8axJyP1KeI7Xd+hwfCVso&#10;aw+sPBfMI/xjYfuz3PfAOQuWkhxesHrBib5bsR6VW8huyZ5yH+6VnJ1boC/2h2iPyFJeQTvUzeke&#10;+/7II49cnxkt/S70zEcvXGqT3/7wfzzAM/Bf4Mfgaj3LqrZnCMHSww+T0+UMOHvK0AMre4PhrD3l&#10;6t1WD5y9ZRrVnhesXnAyT1qxHpVbyD/B3gXe/bkPvyt1BG6BvpCfMJQ/fO5zuqWNsLy9/9GPfrTL&#10;WjQyW7nZc5F7t2R/J2cseActlbX4ZonDkeAXa+WxY7a2rdnr98AKr2DezIy1B86Z8VnZvGD1ghPd&#10;tmI9IrfABstvIbts57XiR+AW+HLBYN/tJb8NS3qV/8bWUZzx4mwI39JU2lYhckt2bC6coea9njLy&#10;cWA3eC+1a0dbyb9XPxqzvfrfst+1WFlLY17NPj/W4txSJ2v78oLVC07mQyvWI3ILfBX8jqT2Quq5&#10;OAK3QNYcP6rRKT6bnN4Zr5s3b1699957SW7Bmglt9P59pk3JxlrHkndLZKIeHCM8yypdny3UmJ0N&#10;VwzPWqwzf9PC4l2L07Y1e9wLVi84mW+tWI/GLXi/hzPYfQqp5+xI3CKFIadPbC68grFIlYMzsIfB&#10;np+J9SW/CeUVj5VbkibZkGPtfk18GTrLCt+Y6RsZPdZCNL4aM92fOVyDFf8WPos13ynbamzX4NxK&#10;xl79eMHqBSfzohXr0bgFNhLOwBoAdjD3LByBW8APUnslcrqkHmMARvkcYmMB77h169Z12Vi+TaM/&#10;2iVNoc1fEpdstAe3WNJGrA52nHUS2uTa+yyrOE9M1iVpOd0vaW/mOmuwMu5wi568btRYrcE5SqZR&#10;7XrB6gUn86QV65G4hd6p2T9Qeg9nLI7ALdCX9qXqOccO5/RIPryCUHVj5Rkvyv3yl79M7nEg39al&#10;zpJ5JNnDkLa58DHABcL8HvcznGXtve/U6mTpGL3//vtX//jHP4aM+VKZYvXWYGWNjLGPtTtb2hqc&#10;s2EpyeMFqxec6LsV65G4hewo+wdq/PZH4BZgsljgC7LvsedXvII8Wy+md3gDV6wdpdEGdVWfvksy&#10;qG5NqLbZK0G7NXWWluHddY+zrPRbu0e1Fpv0kSv/0UcfJcfz008/vXrooYeu4Be5NmbIq8Eak1Pj&#10;ju8ilj9b2lKcs+GokccLVi840Xkr1qNwC72Dgy+1hhDO+SNwC/wv4hIlm255hY3H9K780nygb8pw&#10;MV6l8uEYl+5pj/9dFn7TolRvbf6WZ1kZ697r/TV6gDs899xzUbuKv4J8OIYdyxl9GTVYLQbF9U2L&#10;mnNHqrNnuBTnnjIv7dsLVi84mQetWI/CLXj/5jc8t28xfA6OwC3Ek8AmjhHi4F5cQXkaD92Heief&#10;NOqpTCpUOdaaKB+2lapXSgcP1y9+8Ytrf0Kp/Ij8o55lLekAjsDcSfklXnzxxau33nrrC7qf1ZdR&#10;wpqaF+yzWXLuKNXe6PSlOEfLNaJ9L1i94GSOtGI9AreQXcVOwS1qn4XZuQW6Yk0EfC28AvzhWofV&#10;u8bLppXGzLbXUi/XLustb7/9dvf1glyfuTzG5ShnWUs6gDvE/BLg//jjj695x507d67jGpOUL0P5&#10;e4UlrDG59E2Lmc4JxeS0aUtw2vpHinvB6gUnc68V6xG4BRyBd2rCFnyzcwvkg1uUMGmfiX5bKM94&#10;6D7Uu8YpLGPLh3HKat9fS72wHXuPHC+99NKU/z9K5zr0PcelNmqUPz43Jyx3sOOt+Lvvvnu9ViL+&#10;QYhuCeEbKjdLmMOakhGOiN8ilT9j+hKcM+KokckLVi840Xkr1iNwC9nWFp8FY4Ftq3kO9ioDLmFL&#10;yRCufVDO+hhUz+qdNu29ypRC6vBuXypXm097P/jBD1Z/06K2vyXl2A+45iwrdUfwi5z+WOtgPSS2&#10;lzNc9/jkk0+u102eeuqpZJ0l49azTg5rrB/Gm72zo84dxfrskdaKs0efe7XhBasXnMyjVqyzcwvW&#10;CvCtc8Vsau7ZmZ1bsI8zZ8tjvILxiK2fSO869xErkxsr5KANtZMrW5PH2P/rX/+6+sY3vtGNq9T0&#10;u6bMDGdZJX9OD7k9nOy/iK2VyJeh9mcKc1hjch7pmxZW/lactu7R4l6wesHJ/GvFOju30Hs9Pouc&#10;HY49ezNzC7BoH2coO3ngjuHVeIR1pPc1Posl8yeUQ/fI8fLLLx/u3RL59zrLqrEjlD5tGvHSHk78&#10;FFrbUt3Ql6H0WcIU1pR8fM9i63NHKVla0ltxtrQ9W1kvWL3gZH61Yp2ZW/Duzbs7Ycqm5p6pmbkF&#10;eophgk+k/DOMA36JGGbas1esTC6NuoxXjM/k6sXyaIs9G48++miX9mJ9bJW25VlWi4kxtPeKaw9F&#10;eLZU+bEQrhHzZcTK7pGWwhqT5WjftLAYWnDaekeMe8HqBSdzsBXrzNxCawL4LFp9/IzFzNwCbCFP&#10;yPEK8MS4iH530HusTeXHQvbC8f73l7/85eqdd97pNl7gglv04CkxufdIs2dZWednzEaef0Sf+Cjs&#10;GdPSHs7UuMR8Gamye6S3/GbxHZHe3ynbCnMLzq1kGtWPF6xecDJPWrHOyi2wS9hSOEXrHk49LzNz&#10;C/vNLOQt8Yqcz4L6jBW6D/mKxiIVsnb9/e9///r3mjMdS89L2PaRYeaxt7IuicMpvvKVr1w9+eST&#10;1/8HftReTr6LxboZPgf2b3LGI7WHcwmOWeq0/GYd7ZsWdoxbcNp6R4x7weoFJ3OwFeus3AL7BBZs&#10;cCsmPYsz2ze716LEK8CT81mQD/9aOk6M9auvvnr9bUl+u7l4P8T/rLGsDZEBHrRUltp+9iyHvji7&#10;2uscawyLxo+zIHAK+IV4hvVlxOoeLU1YS3LDe/FZrP1fuqV+RuXX4hzV/5btesHqBSdzpxXrrNwC&#10;W4k9hVssfSZm5RboSL6YGl5B+Zw/Qj4NwiVjRft23vDbzbs5v+O///3vm37LkTMn6xL5ZqsDp+D/&#10;lkiutedY1Y4NrT5IZ38FnEJnSeXLYL3D1jtiPMSawnDEb1pYLLU4bZ2jxr1g9YKTediKdUZuAQb+&#10;HxncgGvp87Wm7tI+a+ohl/wQClP12LdgfRyxcrTBeMXySmmaLwpteXz9+t9fvKezz6DkywBbrC3b&#10;7pnjvc6x5sbwgw8+uLs+cgYfRg6r5gpzUXNQaUcLa3AeDVNKXi9YveBEz61YZ+QW2Ere53m3J0zN&#10;31L6rNwCroCetFc1hQPsKpcqo/ylvgLqc6XaVzqy8N7I77v+n3i4zwC/ydnXQzQepRAOJl62ZI2p&#10;Rif4LFrOi5Rk3iu/Bqu+abHm92AvfOq3BqfKHj30gtULTuZjK9bZuAXv6dhcbFTpnb70/M3ILcAF&#10;txB/SmFgHCib4wz8zur/zbfqXf22cgH4BL/znC+BZ8A39HvvYT1E49YSLjnHulSfLXLNUrYGK2tz&#10;R/ymhR3jGpy2/JHjXrB6wclcbMU6G7fAVmKrsL3YvTXP14zcAvsLt5A9juFDh8hOmOMW5KlMq97p&#10;Fxm4cn3E5FOa9hnAMfjdf/bZZ6/Psir/En72hfkb8jLWmFLzYIk+jzreJazMM/b+2D0uR8RawnlE&#10;TCmZvWD1ghM9t2KdiVtg47Cp/N6yhxP/BaH2dYKthW/QVmru75UOZ8rJBT7KgDWnS3ECyi7RO3Vo&#10;gz5S9q1ljP785z9f/y91bAC+jB5nWVv6P1pZxlxrTPAyfEF2jSmn+6NhLclbwgqnYF7Z8Sm1OWN+&#10;CeeMMi+VyQtWLziZB61YZ+IWspNwCt7t4RTg4R7eQT7pWlMgnfyUbczZ8KXPzNp6cCXWO2LtwCvA&#10;Aq5Yvk0TdrXVqnfaor+lPgsrC3H6py3eMTm/yh6DJfsMwnY93MMr2MOiNSZ42RJ9HnWsSliZR6yJ&#10;HBWf5C7hVLkzhF6wesHJnGzFOgu3kJ3DVoo7gEf2NnzewAnXwFZTnpB70sU1ZuMWyIWcIRaLE/ss&#10;+WPlVJZyVtc2nqpn06mvMbfpS+P0H8qw5izrUjmOXE9rTNjSGzduXK8BHP1dvUYf4byxdXgW8Fkc&#10;9ZsWFksOpy13hrgXrF5wMidbsc7CLXQmRL4JflNSvELPHliFlxB7qfrwDfZu6P2+ZK/V5sgQGZEv&#10;7MPijOWH5YXJpmscbFosLj5BWOMfibURptGWrjCPe+yjzkzwbl5zljXWzt5p+GO2WvO/ffv29bs6&#10;drX1GyN7j1Nr/7m5q3Wj1jZnLJ/DOaO8a2TygtULTuZCK9YZuAV2HzuHfYITKJ7jA+DMYRXPoC14&#10;S+jboK81z86SuvAG5LJ1kUM45Uuw+WGcMuAO5c+NhdpQ+2pD6WtDZKnpn37AKnuROsu6Vp5R9fEn&#10;SFej+lC7Gk98GeJlZ11jElZht6HWiWzaUeM5nEfFlJLbC1YvONFzK9YZuAX2n99scQDdp+Ytax05&#10;nORxhWsipFmuAd/A3pNG3mi7AT7LCSyvAGuNzyLFC5A/N15gbOEAqbZi6YybxRUrE6bhy0idZQ3L&#10;znCPTx7bvpUsMX0uOcu6lbxr+olhpT3mB36b0c/lGtlb6qZwtrRxlLJesHrBybxrxToDt5BNxdZz&#10;aX9i7DmCL/A/o2N5pFFXnEJhWFb9MVaUUb+ErKOQFtbpcU/7agc5LU5kKekOuagTKxdLU18jQ/Vr&#10;sbT2p30GOsvKe/ps+wxYD+Fqxba0vMY1Vj/kZbmzrLH6s6WlsLIWtCWfGz0uKZyj+92jfS9YveBk&#10;DrVi3Ztb8L7LuzhXiVeALYeP9xvez/UsxTgC+bH3INJom72Wsf2ha2wn8tAvfgvitBW+51u5Jb8N&#10;hS2FP5Vu2xgVj43n0r54V8Wm8L7q+SxrrT4Ze60xxc6yLtXDlvViWOFPzIGt9rdsgTeGc4t+9+jD&#10;C1YvOJlDrVj35hbyIWDPZXtjzwK4cthke23dkFukeIXq2D5oj3txAvk2kJe0nCxqTyFlqU89OEXI&#10;U+BVIddQXYWqm7LjLfKozbUhsiB3SqY17Xs/y7pEn7GzrGt0sFXdGFY4BdyCebCVHKP7ieEc3ede&#10;7XvB6gUn86gV657cApskO43tTdlXMOVwqZ3wObLcgn5yNrDUB21rrwP8osa3IbkoS13qxWRAtlB2&#10;e08d9W3TbTw3PrZczzh9orOU3nr15fEs6xp9ao2J9QSuGdeY7NyIYcUHc4ZvWpRw2vwzxWM6PRM+&#10;YfGCE7ytWPfkFsiKXcVfgf2VvmxImRKmlG0Wt1jLK7DtMRmUbrkGHAk8wqS+FVpsilNf8VhIPv3H&#10;eInKx+RT3qiQPrfsFz85dhJ7ueVZVvYzjBrDVLu9xhVepjUmwhm/ExFiZZ7js8APkxqfI6aHOI+I&#10;oVZmL1i94ETvrVj35ha8j2N3Y9yCPK7cfE7ZbH6f2JeJXc69V8M/cn1Qlz5SMtCPZGCtg/Hnol/S&#10;CeEZORnIT/EG2lA7KRlIpwwhfef6yrXRkrdVP6FMYGOsuLTP4GhnWUNMsXvmRCx9aRq+DPEyuBn7&#10;UmdZb9DcFTa4HNxR92cJ9dtwFjw5HOg09ZuWq3e0PH7fjybzUnnD57TUzp7cAtmw69gL3vftXCw9&#10;h5TNYSVf//csNQbUD/c+2LK0kbPTJRloS7bQtmvjuWdQ7ee4D23RhsqUxs32vSZOf+pzTTtr64Zn&#10;JuAbjNvadveujx5HyTDbWdYQ65m+aWF1GOK0eWeLe8HqBSfzsxXrDNwCW4Dc+C7kR8jhgA+UeAX5&#10;tJV6ZnM2nTrINJpXYJtzOMUZSraSNuDPhJQdbfOlr9H9pHSXStc+g5nPsqZkD9Nz8yIsu/Q+5GV7&#10;nWW1WFmzYT3kjP/rzuJcqrOj1POC1QtO5l0r1r24BXYTWQnhFNgrLnwN3KdsP3VynIE2qMtYpMql&#10;2tZzSxujeQU4crpCdmx3rf0GE+0he20d4W0Nc3K3tjWqfI+zrKwbMJ6jZMy1u/UYg1NrTFueZYXf&#10;WKzsCWHNJjc2R82zOI+KoVZuL1i94ETvrVj34BbYTa1FIC/rIVy8e+u7WEq361nUSfEFzXlbPlbW&#10;9q06YVgaQ9tHWJd75BS+WD4YY7KpLHUff/zxJl0iMxd1S/Krn6Uhso/uY6lsYT18GXAE7BVX7T4D&#10;bB7+j732JOw5vlueZWWvzBNPPHG9b5OxxmeBjkI9nuF+T51uPX5esHrByfxpxboHt5BfAXl1ngJ7&#10;zfs2dkvv3bxLURY/Bmm2XuxZId++Z4b2m7EpjU8pP+wjlIP+cz4P6ody2TaEGTly7dg6xIWtJH9Y&#10;r/Ue7oJco/tplaumfMtZVuwr7+817Y4oM8P4ao1JvGzEWVadYYFT6Drb+RDNjxl0KllGh16wesHJ&#10;fGnFujW3sHaJuLgFchNnTQT7ywWfoAwhfg3iqWciZvOtDaf90tiU8mN9WHlkd22a4sheqk9Z4bay&#10;q41cKHwlDLk2avLggGCxHK6m3kxl8EnozAS+CfYZhP4JbN6eNm60Hlv1MeosKz4KcQobwmdiemmV&#10;e6bys+l05Nh4weoFJ3OlFevW3ALbqTmNrPgk4BTYLOwV9pk0LtLks9C96towZbNln+mnNC65fOSS&#10;fLZfG8feIrtNI05duBFXmBfeg4N2uMK80j3t1+AstZPLF8YaLLl2ZspDP9pnYM+ywj/2lDM3H/eU&#10;Cw4mXtayxpSSOcUt4BnwPvSTqnu09Fl1OmIcvWD1gpM50op1a25h7RK/G9pnAb8grm9SYMvBYkPi&#10;4XOQ4hWUg1vQRmlMcvnIaPlQ2D/32NzwN5A0sObks22t4RW0w9jYsbVt94rTPvwpN169+tq6HbiE&#10;1kGwaXufZT3CGPc4y0ob1l+hOOtRe/O73nPwCDrthdkLVi84mRetWLfkFsgWyie7LBsOt4BnYGvx&#10;VcinQZyydu6X7DZthf3Z+vRZyqcPWyeMS35C2qI8V67dsA3KUz/EF5bL3bf0l2snlcdYIZ98Qaly&#10;Z0jXPgM4BjZuxD6D0jiN1mep/5b8kJe1nGWNcYsz8grG80g6bdF/rKwXrF5wLpm/e3OL2LzEhmFv&#10;5dMQx7BlyQ99BWF+zg7KVto6Nk4+fdg04sjGfCJPfglC0lrnmfqgTdogDPurvW/tu7ZdlaN95Iut&#10;+6jMGUJ4hT2ngC9D+w3xZWz13YXR+hylK+a01pjgCIxfzv/AeMtXQXhWXsF4H1WnS+aKF6xecC6Z&#10;v1tyC353WnWBPaMethd8xPH/E6bmvHhHiltQN2fHyZPvRBxCazPIn+s7JVOYTh9qk7i9wrI1963j&#10;WtOmyoCX8ZcOlH7WEHsXYhPn6LHHIGw7dj9Sn7H+RqTBK9jDojWmFC8Ttzgzr2B8z6DT2nniBasX&#10;nEvm75bcAvmwp7XzU+XkP8DGKa68MBSvID3GLcQrsOXMCy7ZeOoqjfyw7R739E9/stV2btKn5Gvt&#10;y7bTWrdUnraXylVq+4j5vJdjD/FnjPrfXyP1ufWYw8tYJ4GXcYVrTPfdd9+1r2Nrubbu70w6LY2d&#10;F6xecKLvVqxbcwtsaqvdpg62rYVXyIYzHrLlxC1/oEzpGemZT99gYV1BfCaUQfyiVY+t5Vtw0fbI&#10;9ltkmaUsfn6dl+C9vPd5ybOOd+ws6yuvvLLpc7jXHDqrTmPj6QWrF5zouBXr1twCGbGrsfmYSsP/&#10;kKsjW83eTZ0zoQ7ftpxhfwA6QX7JyXc5SeM+1Bdp8reEeanxIb2lbK6dMC8lZ1juDPdwhdh6SAkb&#10;/FB7DOw51lK9XP4ofeb63DKPcRY3u3HjRvX3UreUsXdfZ9epHS8vWL3gRLetWPfgFvIphO/sdm7a&#10;OHaZ932wcWF75QOweWF7stG2ra3iyILMklOyWxnJw09BaOUSRsrW+nioY9voFZfPqFd7s7aDrWOd&#10;I7fvsCR7eF4CvmH1Xapv80fp0/YxS/yNN9645maMv7jZLLL1lMOTTr1g9YKT56AV6x7cQs8rdgtu&#10;gMz2itlT0mLpaisWbs0twGD5BPIqLWVj4BXkhfwC/4Xseog71hb9xMZgTZrGPOx/TZuz1uUdmv0T&#10;veTTHoOl51hH6LMXtp7tMJeFVdwMfrGG4/WUr2dbwtmzzVnb8oLVC07mWSvWPblF+FzodwYMXNhb&#10;uAeXjds0lY2FMd4SK7c0Te0jGzyAdsQnCGMcIMQsnVE25BeSizzZd5UL26ZsrO01acKzpo2j1MWe&#10;jdqXueQc6wh9zqQLuANjDp87O1aNuxec4PWC1QvOJTqdiVvoGVwSomMua3NH+C1i3EF9E4oDtGKA&#10;V4g32Lpqmzz4C+0T2jLEKRemrbm3/a1p5yh17bwZJTO+DL6dofMSxEmL9ddbn7E+9kqDV3DeVGsg&#10;Z8Zqx9gLTjB7weoF5xKdHp1bYBPQr2y+/Aekya9AvNc1ygbRbo5fiLOAIyYD6fZ3bG1c/cT6Wtv2&#10;pf5n1z6S3FnW3vqcZcwtr4BbwLPOijUccy84we0FqxecS3R6dG6hd3nZXvs8j/Bb2PZ7xy2/gBfJ&#10;roORuMJYv73nOO31bjMmt/c0bK3OS9izrGcc+5BXwC24zog1Nq+94AS7F6xecC7R6ZG5hXhFSr9H&#10;4xboDw4hPIQljPoNUx3drwnhacgR42tr2p2xLmsSqe9Fbi0vY66zrD/84Q+L38veWr41/YEN7iQ+&#10;YcN33nmnq89tjZwj6/Z8RkfK2aNtL1i94GROtGI9OrcI9z/a5+KI3AL9SYfYduL8LltcsbjqxPJa&#10;0+gXTtNa74jleZdO7XnYCw8y8T0p9iRgj9ecZd0Lg+03xyvgGJxBteXPGu/5jM4+Rl6wesHJfGvF&#10;elRuwRnN2Len7DMX4xbU0T4MQr5jZevsFUdvyCMd8t2vFl22lM1hVDuxscvVu+R91nUeSQ/wHr75&#10;ufQs6wx64fyN9m5af4Xit2/f7jp2M2COySCdxvLOluYFqxeczM9WrEflFuDk/Trntw/tI+9P1FNI&#10;XbhGzvex5TOPbMLV2i/1WuvEyjMWXnwWMfyzpMX0ueQs6yx4kAOepP2r4hWEt27d6jJ3Z8IakyWm&#10;01i5M6R5weoFJ3OyFetRuQX2r4Q15BaUh1eIj3BPGXGN0jOteqVye+SXxqJGJsZCY1RT/uhl2EM5&#10;K4acPrHRtWdZZ8On/1mGL0M848It+vq8ZtB5bv7OIF8vGbzgZLxasR6VW4CzhDXGLUJ+YP0WOgOa&#10;mnc1fabqjk4vjUWpf8aFNrz4LLDPrDOUxmWr/E8++eTq008/vStPrT6tjR75f1l7jQNjDi9Se+wt&#10;efPNN+/eK/2MYa1Oz4DdC1YvOJmTrVi9cQvrt9AzTJrWRbCt1r4ynrpIj/k4yA85i9reKmzVeygX&#10;2OBZe+MI5Rp1j8+C9+ZR7dt2P/roo2Q/cIrnnnvu6ktf+tLVQw89dPXiiy9effzxx83PMTY6dpbV&#10;yrF3HB7EGgi8zspSM3ffeuutKy7GxtY9UrwG55Hw5GT1gtULTnTdivXI3MJygNg8D/0W4gV6R7d1&#10;LL8gTtviEirP2No491wlOWw/o+KterdyID+4wvGyZS7x5X5rOAP8ITaG2Ms7d+5c20zsJveU/9Of&#10;/hQtH2sjTGP+wpvwEeh/f8E9wnJb3yMT8oT91sxdjQscjLF8//33r+BlYVsz39fgnFn+Ftm8YPWC&#10;E923Yj0ytyhhjdlK8Qb5KezzYvkF6eIRtsys8dJYpOQGM3Vn4EcpGY+cjg3EHhKmcIQ2Eq7xzDPP&#10;JMun2gnT4RPs/9zjLCt9W/8E9/gskCeUs2XuMo74dhhTLsbqgw8++J82wz5muG/BOYO8a2TwgtUL&#10;TuZCK9Yjcgv57ktYY9yi5nnBztI23KKm/AxlSmORkhGMF16x3CeRGlelYwfxQ9i9FMojZL2Ec9CE&#10;cAyuXtzC9oOd3/IsK98jg0uwBwQ+wYUfJeY/WTJ38fG8++67V0899dQ1xwj5mcU+S3wJzllkb5XD&#10;C1YvONF/K9Yjcgsw6n07N+eXcotcm7PmtepdcwVuwVjOiuvIcmH/9G4dwyGfBtxD7+GEa9dEYn3Z&#10;NOw8Nh/bzzrFqO+S0r69+N8hsbnWOnfhafbK7WexuPeOt+LcW941/XvB6gUnc6EV6xG5BTj5jSq9&#10;b1+4Rfp9nHnCGB7JN7Pmt26PuuwRgCvEbB+2EQ6Bz4I4793yYXDf+hwvwYcvY+RZVssrbByOwb5T&#10;+TByWOFf7K+wl+VhxBnDFH58QLn1qFS9Eek5nCP627NNL1i94GQutWI9KreowXrhFnFuoTmi74Du&#10;+Rt05r7hDqk9nODGn2/tnvhFzdzuPW4jzrLmvsVpz+hoPsYwac0DnsYaSHjZ8Qvrw9HEQ9AFbcR4&#10;Xlhv1H0O56g+92rXC1YvOJlHrViPyi3AWfLnX7jF/3ILjVnpWx57/SadpV9sHnYtZ/uwc9g89mRg&#10;97CjvGcveY57jRu+hF5nWTkTYv0VilteUcLKupI4GlyhFSfcTuNKO+iENPSy9R6N1t/mVqwzlfeC&#10;1QvO0nMam3tH5Rb487lyur1wiy9yiwuv+OJ4xJ6HXmmlPZzqB/uGndN7udJz81plRoc8X/CApWdZ&#10;qSs+oXDJORH4BfwATtDKL/BzwCdog7qMNe2IY4weQ9v+DDq18oyMe8HqBSdzpRXrUbmFngvsJfsu&#10;+B1UmsILt/jclnKuhjHSWGl8LmEfroG94tJ4lvZwqlwubH2Oc22tzcOXASdoPcvKXg5xCsIYr0C2&#10;GqzwAvkgGN9aTNTDXyF/kOrRhs6u4j+CC9I+l9WlyvcIa3D26GeGNrxg9YKTOdWK9ejcArxccAvs&#10;p+KMxYVbfD4fGAd4RevcmOE36ggy6D0YG4b/ATvGe/Gatf1ZddVyltVyixSvaPnNEr9gnFv4hfVd&#10;hPMJfoGupDv0Rxyd0l9Yfs39rDpdgylV1wtWLzjRcyvWo3MLO7fBrnUSeIb+l7otc9Z4qHdxLXEK&#10;wrNinwEXPAJOgV2SrVrz/hvqcwaMoQzwhdxZVs62sp5SOuPaglX8gjWSUJ7Ufcp3QXnOmMAjLFch&#10;jh7hJKk2l6S34FzS/kx1vGD1gpO51Yr1TNxC+BkDLriF5RqkndXGWr3Lf6Nwpt+cs8uCHYNTYPvE&#10;MXgXbt03aPU5+5ilzrKSzvNXkr8Vq8a41K7Nz/kubDnF4Ykt/EX1cmErzlxbs+d5weoFJ/OtFevZ&#10;uIV95lgLYDzsJa5Bmmxvze+fbXfGuMUoX8UZcM041rUy4W/X+kirDwN91vYzU7klZ1l7Y2Xc4R92&#10;XOB2cD14ntLDMkonpBzlc2XQaS7ftke8N86w/ZnuvWD1gnPJ/D07t7DPm+UVzAku9jkqTohdPpJv&#10;Q98/hyeBD9kvnKLPHk07d9bEsWstNmjJc7xGvhF1w7OscI5UPzx3qbwl6axxcIV1w3R8Gax9xHSj&#10;cylhG7qHV8A9ct/tUlmFvXGq3RlDL1i94GSOtWL1xC1izyC+DV3YaY0h48iltFjdPdOQjTUfftuQ&#10;EQyzyrrnOB2179bneGaccF3WR1Iy9sYacgj1Szpcwt7Ll2H5hXhDbr8F50rCNRPaoE5q/as3TuGY&#10;MfSC1QtO5lgrVu/cwj6XWktgDLVeQj7p2G3SVWYP3wD9SzbkkIxKt1gu8bl8F636QKetdY5avjdW&#10;7a2w53S0PxNOoHGCZ7D2Ic4hTgLfIG75huoQ0pY4iU0XJ0n5MnrjtH3PFveC1QtO5lcr1gu3yNsg&#10;xlM2XCHjLI6hNMrp6sE7aIt21KYN1af9PSHf3l/ieb3OPj6e9DkCq/a5wCXgD/AILp0H0f4L7ZmA&#10;j4hbEE/xCuaNuIva0lxK+TKQhf5G4FTfs4VesHrByfxqxXrhFu02iDFOXTE+IC6QqhOmi5uE6fCZ&#10;1G8IZVN5l/R2He89Zp70OQqr9tLCGWTfpVd914JQabVhbC+GfBnwDtuOfBn4UMBJf0v6tG0eIT5K&#10;p7Nh94KTcW/FeuEWfe2O/BkK4Qlc4gUKpSdCLpXRvdJqnyXK15a9lOur8xHj6Umfe2CV74Ew9D/k&#10;9ClOEnIInSsJ24LXaF8GOGO8JNffUfP20OkeY+UFJ2PbivXCLea3MzXPTKvea9q8lNlvbnjS5x5Y&#10;4QCsYbBvgos4PobSnNdaS8gt4Ay0Yevjq6Bttfv6669/4V5lyU/t0VCZo4V76HSPMfKCk7FtxXrh&#10;FvvZj57PQqvee/Z9aav/HPKkzz2xsg8C2w43iO3PtHNbezS0L0N7MqhvOYTqyJdBPdKeeeaZ63K6&#10;V7kz+jL21KnGdYvQC07GshXrhVv0twtbzOmwj1a9h/Uv93PNA0/6nAUrfobQ7ofPBf4OysAv2BtK&#10;CK+IcQvy5cuAh3zta1+73vdh29Qai3wbyuM+TFPeEcJZdDp6rLzgZBxbsV64xVw2Zemz0Kr3pf1c&#10;6m0zXzzp84hY4QrYfrgF6ySKi5twD9/QWkd4r+eIunAQ+UCUHltjUd4RwiPqdMm4esHJ2LRivXCL&#10;bWzFknnbUqdV7y1tX8puP0c86fMsWLUGIl8GoZ4d7e2wHAIeAv+AX6gcIXwk5gexZWaPn0WnpXH2&#10;gpNxaMV64Rbb243SfF2S36r3JX1c6mw3Vzzp80xY8U/AI+AZ4hGso8AVuJTGsyRfRngmlfr4Mo78&#10;vJ1Jpzk9eMHJGLRivXCL7exFbo6uzWvV+9r+LvXHzhtP+jw7VngGXOHmzZt391DAMVj3CDmEfBnU&#10;OfIzdnadSjdecIK3FeuFW4y1EZqDo8NWvY+W59L+unnlSZ8esLJPlP/5g++CtRKdSyG0z4p8GZS3&#10;6UeLe9ApOvGCcwnWC7dYZwNmeeY9zfFZxnykHJ706QUrOFn/YH8F/IJ9FYTwCeaSfBl2n8bIOTay&#10;bU86HTmOM7XdqtMLt7hwi5nm70WWz+dj63N85HHzgjWGk70YrItofQS/BpzjyPpE9hjWo2OKye8F&#10;5xKdXrjFhVvEnplL2r7z4vKbte/4j5j/KZ2yx4L9FezhPAOvWGKHRoz3Fm2mdLpF31v30Yr1wi3O&#10;8RvWqvet52Wv/vR/3Hq1N2s7XvTJ+PO//GbVQ0+50Om///1vN1h7jt2sbV2e07T97MUt9L+5GOtZ&#10;rh//+MfTyDJ6TH7zm9+4wTp6LGdo35M+vWD1gpPnxwtWLzhbdQof+D927iWnYSCIAiAnQCy4/1nJ&#10;SCwilBnRLTsZ5xWrEH/irm57ngTK7Of2d7+P2bZH7++YK8f/Ze94XWdc0+j9Ged1znkuP9MmqZ8p&#10;tabUOe6LlFpT6uz09FFOGO/JFq9ZU7rrVdKMd42udFxSP1NqTamzsw5d6d68v1Y9na+TssXc5n6G&#10;dn+dNOO79+KI60vqZ0qtKXWO+U+pNaXOTk9lC9niiLXQOY6dI8+sYz13mE891dMd5rB7DdX5lS3e&#10;Y96rfe/Ol+OeMy9J/UypNaXO8YxIqTWlzk5PZYvnrBVnr8lJM3625Q7nT+pnSq0pdXbWoR3uuc41&#10;6Ol8/ZQt5jadWXvVMUkz/irjZ35uUj9Tak2pc9wnKbWm1NnpqWwhWzxzzfRZ/5s3z6z/OV1pnvRU&#10;T680r3+vtTq/ssV7zHu173/nxu97zUFSP1NqTalzPEtSak2ps9NT2WKvNaW7xifNeNfoSscl9TOl&#10;1pQ6O+vQle7N+2vV0/n6+c7ZIqnv4ztW72fe6/nMX8EmqZ8ptabUOe6vlFpT6uz09KhsMTuP9wkQ&#10;IECAAAECQ6D6nd/UCBAgQIAAAQIrAdlipWMbAQIECBAgUBWQLapi9idAgAABAgRWArLFSsc2AgQI&#10;ECBAoCogW1TF7E+AAAECBAisBGSLlY5tBAgQIECAQFVAtqiK2Z8AAQIECBBYCcgWKx3bCBAgQIAA&#10;gaqAbFEVsz8BAgQIECCwEpAtVjq2ESBAgAABAlUB2aIqZn8CBAgQIEBgJSBbrHRsI0CAAAECBKoC&#10;skVVzP4ECBAgQIDASkC2WOnYRoAAAQIECFQFZIuqmP0JECBAgACBlcDIFn4IECBAgAABAkcJfN5O&#10;9P17sq/f1z8AAAD//wMAUEsBAi0AFAAGAAgAAAAhAKbmUfsMAQAAFQIAABMAAAAAAAAAAAAAAAAA&#10;AAAAAFtDb250ZW50X1R5cGVzXS54bWxQSwECLQAUAAYACAAAACEAOP0h/9YAAACUAQAACwAAAAAA&#10;AAAAAAAAAAA9AQAAX3JlbHMvLnJlbHNQSwECLQAUAAYACAAAACEAk8YhY3EEAAAlCwAADgAAAAAA&#10;AAAAAAAAAAA8AgAAZHJzL2Uyb0RvYy54bWxQSwECLQAUAAYACAAAACEAjiIJQroAAAAhAQAAGQAA&#10;AAAAAAAAAAAAAADZBgAAZHJzL19yZWxzL2Uyb0RvYy54bWwucmVsc1BLAQItABQABgAIAAAAIQDB&#10;/EPP4QAAAAoBAAAPAAAAAAAAAAAAAAAAAMoHAABkcnMvZG93bnJldi54bWxQSwECLQAUAAYACAAA&#10;ACEAe59moKXFAADsFBEAFAAAAAAAAAAAAAAAAADYCAAAZHJzL21lZGlhL2ltYWdlMS5lbWZQSwUG&#10;AAAAAAYABgB8AQAAr84AAAAA&#10;">
                <v:shape id="Picture 21" o:spid="_x0000_s1099"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zLwwAAANsAAAAPAAAAZHJzL2Rvd25yZXYueG1sRI9Bb8Iw&#10;DIXvk/gPkZG4TCOFA6s6AgIEGtptHT/Aa7y2WuOUJED37/EBaTdb7/m9z8v14Dp1pRBbzwZm0wwU&#10;ceVty7WB09fhJQcVE7LFzjMZ+KMI69XoaYmF9Tf+pGuZaiUhHAs00KTUF1rHqiGHcep7YtF+fHCY&#10;ZA21tgFvEu46Pc+yhXbYsjQ02NOuoeq3vDgDH/r9xD7Pw/a8pePi8Pz6Xe6DMZPxsHkDlWhI/+bH&#10;9dEKvsDKLzKAXt0BAAD//wMAUEsBAi0AFAAGAAgAAAAhANvh9svuAAAAhQEAABMAAAAAAAAAAAAA&#10;AAAAAAAAAFtDb250ZW50X1R5cGVzXS54bWxQSwECLQAUAAYACAAAACEAWvQsW78AAAAVAQAACwAA&#10;AAAAAAAAAAAAAAAfAQAAX3JlbHMvLnJlbHNQSwECLQAUAAYACAAAACEAlDIMy8MAAADbAAAADwAA&#10;AAAAAAAAAAAAAAAHAgAAZHJzL2Rvd25yZXYueG1sUEsFBgAAAAADAAMAtwAAAPcCAAAAAA==&#10;">
                  <v:imagedata r:id="rId58" o:title=""/>
                </v:shape>
                <v:rect id="Rechteck 2" o:spid="_x0000_s1100"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lEwgAAANsAAAAPAAAAZHJzL2Rvd25yZXYueG1sRE9LawIx&#10;EL4X+h/CFLzVrD0s7WoUbbF4KIXGx3nYjLurm8mSRF3/fSMI3ubje85k1ttWnMmHxrGC0TADQVw6&#10;03ClYLNevr6DCBHZYOuYFFwpwGz6/DTBwrgL/9FZx0qkEA4FKqhj7AopQ1mTxTB0HXHi9s5bjAn6&#10;ShqPlxRuW/mWZbm02HBqqLGjz5rKoz5ZBaXf8s9Vnxb5t66a3VEffpf5l1KDl34+BhGpjw/x3b0y&#10;af4H3H5JB8jpPwAAAP//AwBQSwECLQAUAAYACAAAACEA2+H2y+4AAACFAQAAEwAAAAAAAAAAAAAA&#10;AAAAAAAAW0NvbnRlbnRfVHlwZXNdLnhtbFBLAQItABQABgAIAAAAIQBa9CxbvwAAABUBAAALAAAA&#10;AAAAAAAAAAAAAB8BAABfcmVscy8ucmVsc1BLAQItABQABgAIAAAAIQAmUFlEwgAAANsAAAAPAAAA&#10;AAAAAAAAAAAAAAcCAABkcnMvZG93bnJldi54bWxQSwUGAAAAAAMAAwC3AAAA9gIAAAAA&#10;" strokecolor="white" strokeweight="1pt">
                  <v:textbox>
                    <w:txbxContent>
                      <w:p w:rsidR="006279E7" w:rsidRDefault="006279E7" w:rsidP="00662622"/>
                    </w:txbxContent>
                  </v:textbox>
                </v:rect>
              </v:group>
            </w:pict>
          </mc:Fallback>
        </mc:AlternateContent>
      </w:r>
    </w:p>
    <w:p w14:paraId="1251E328" w14:textId="77777777" w:rsidR="00662622" w:rsidRPr="006931BE" w:rsidRDefault="00662622" w:rsidP="00662622">
      <w:pPr>
        <w:pStyle w:val="SingleTxtG"/>
      </w:pPr>
      <w:r w:rsidRPr="006931BE">
        <w:rPr>
          <w:noProof/>
        </w:rPr>
        <mc:AlternateContent>
          <mc:Choice Requires="wps">
            <w:drawing>
              <wp:anchor distT="0" distB="0" distL="114300" distR="114300" simplePos="0" relativeHeight="251722752" behindDoc="0" locked="0" layoutInCell="1" allowOverlap="1" wp14:anchorId="2A58E6C0" wp14:editId="2F991217">
                <wp:simplePos x="0" y="0"/>
                <wp:positionH relativeFrom="column">
                  <wp:posOffset>3481387</wp:posOffset>
                </wp:positionH>
                <wp:positionV relativeFrom="paragraph">
                  <wp:posOffset>157164</wp:posOffset>
                </wp:positionV>
                <wp:extent cx="590981" cy="189865"/>
                <wp:effectExtent l="19050" t="114300" r="19050" b="114935"/>
                <wp:wrapNone/>
                <wp:docPr id="95" name="Надпись 31"/>
                <wp:cNvGraphicFramePr/>
                <a:graphic xmlns:a="http://schemas.openxmlformats.org/drawingml/2006/main">
                  <a:graphicData uri="http://schemas.microsoft.com/office/word/2010/wordprocessingShape">
                    <wps:wsp>
                      <wps:cNvSpPr txBox="1"/>
                      <wps:spPr>
                        <a:xfrm rot="20204556">
                          <a:off x="0" y="0"/>
                          <a:ext cx="590981" cy="189865"/>
                        </a:xfrm>
                        <a:prstGeom prst="rect">
                          <a:avLst/>
                        </a:prstGeom>
                        <a:solidFill>
                          <a:schemeClr val="lt1"/>
                        </a:solidFill>
                        <a:ln w="6350">
                          <a:noFill/>
                        </a:ln>
                      </wps:spPr>
                      <wps:txbx>
                        <w:txbxContent>
                          <w:p w14:paraId="1329D46A" w14:textId="77777777" w:rsidR="006279E7" w:rsidRPr="00507E8F" w:rsidRDefault="006279E7" w:rsidP="00662622">
                            <w:pPr>
                              <w:spacing w:line="240" w:lineRule="auto"/>
                              <w:jc w:val="center"/>
                            </w:pPr>
                            <w:r w:rsidRPr="00507E8F">
                              <w:t>≤</w:t>
                            </w:r>
                            <w:r w:rsidRPr="00507E8F">
                              <w:rPr>
                                <w:lang w:val="en-US"/>
                              </w:rPr>
                              <w:t xml:space="preserve"> 25</w:t>
                            </w:r>
                            <w:r w:rsidRPr="00507E8F">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9FC8A" id="Надпись 31" o:spid="_x0000_s1101" type="#_x0000_t202" style="position:absolute;left:0;text-align:left;margin-left:274.1pt;margin-top:12.4pt;width:46.55pt;height:14.95pt;rotation:-1524197fd;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FdXgIAAIcEAAAOAAAAZHJzL2Uyb0RvYy54bWysVMGO0zAQvSPxD5bvNGmXVG3UdFW6KkJa&#10;7a7URXt2HaeJ5HiM7TYpN+78Av/AgQM3fqH7R4ydpgsLJ8TFmsyMn+e9mcnssq0l2QtjK1AZHQ5i&#10;SoTikFdqm9H396tXE0qsYypnEpTI6EFYejl/+WLW6FSMoASZC0MQRNm00RktndNpFFleiprZAWih&#10;MFiAqZnDT7ONcsMaRK9lNIrjcdSAybUBLqxF71UXpPOAXxSCu9uisMIRmVGszYXThHPjz2g+Y+nW&#10;MF1W/FQG+4cqalYpfPQMdcUcIztT/QFVV9yAhcINONQRFEXFReCAbIbxMzbrkmkRuKA4Vp9lsv8P&#10;lt/s7wyp8oxOE0oUq7FHxy/Hr8dvxx/H74+fHj+Ti6FXqdE2xeS1xnTXvoEWu937LTo9+bYwNTGA&#10;Io/iUfw6ScZBE2RJMB3lP5wlF60jHJ3JNJ5OhpRwDA0n08k48aBRh+UxtbHurYCaeCOjBjsaQNn+&#10;2routU/x6RZkla8qKcOHnyKxlIbsGfZfulAxgv+WJRVpMjq+SOIArMBf75Clwlo8846ht1y7aYNe&#10;4zA83rWB/ICqBOJI0mq+qrDYa2bdHTM4TujEFXG3eBQS8DE4WZSUYD7+ze/zscsYpaTB8cyo/bBj&#10;RlAi3ynsv5/l3jC9sekNtauXgIxRWKwmmHjBONmbhYH6ATdn4V/BEFMc38qo682l65YEN4+LxSIk&#10;4cRq5q7VWnMP3Xfnvn1gRp/647CxN9APLkuftanL9TcVLHYOiir08EnFk9447WEKTpvp1+nX75D1&#10;9P+Y/wQAAP//AwBQSwMEFAAGAAgAAAAhAFVZbv/gAAAACQEAAA8AAABkcnMvZG93bnJldi54bWxM&#10;j8tOwzAQRfdI/IM1SOyo0xCaKsSpIBK0i7Joi1i7yeShxuMQO234e6YrWI7u0Z1z09VkOnHGwbWW&#10;FMxnAQikwpYt1Qo+D28PSxDOayp1ZwkV/KCDVXZ7k+qktBfa4Xnva8El5BKtoPG+T6R0RYNGu5nt&#10;kTir7GC053OoZTnoC5ebToZBsJBGt8QfGt1j3mBx2o9GwSHf2vXrR1x9nTbjbl29R3n8vVHq/m56&#10;eQbhcfJ/MFz1WR0ydjrakUonOgVP0TJkVEEY8QQGFtH8EcTxmsQgs1T+X5D9AgAA//8DAFBLAQIt&#10;ABQABgAIAAAAIQC2gziS/gAAAOEBAAATAAAAAAAAAAAAAAAAAAAAAABbQ29udGVudF9UeXBlc10u&#10;eG1sUEsBAi0AFAAGAAgAAAAhADj9If/WAAAAlAEAAAsAAAAAAAAAAAAAAAAALwEAAF9yZWxzLy5y&#10;ZWxzUEsBAi0AFAAGAAgAAAAhAGZ+oV1eAgAAhwQAAA4AAAAAAAAAAAAAAAAALgIAAGRycy9lMm9E&#10;b2MueG1sUEsBAi0AFAAGAAgAAAAhAFVZbv/gAAAACQEAAA8AAAAAAAAAAAAAAAAAuAQAAGRycy9k&#10;b3ducmV2LnhtbFBLBQYAAAAABAAEAPMAAADFBQAAAAA=&#10;" fillcolor="white [3201]" stroked="f" strokeweight=".5pt">
                <v:textbox inset="0,0,0,0">
                  <w:txbxContent>
                    <w:p w:rsidR="006279E7" w:rsidRPr="00507E8F" w:rsidRDefault="006279E7" w:rsidP="00662622">
                      <w:pPr>
                        <w:spacing w:line="240" w:lineRule="auto"/>
                        <w:jc w:val="center"/>
                      </w:pPr>
                      <w:r w:rsidRPr="00507E8F">
                        <w:t>≤</w:t>
                      </w:r>
                      <w:r w:rsidRPr="00507E8F">
                        <w:rPr>
                          <w:lang w:val="en-US"/>
                        </w:rPr>
                        <w:t xml:space="preserve"> 25</w:t>
                      </w:r>
                      <w:r w:rsidRPr="00507E8F">
                        <w:t>мм</w:t>
                      </w:r>
                    </w:p>
                  </w:txbxContent>
                </v:textbox>
              </v:shape>
            </w:pict>
          </mc:Fallback>
        </mc:AlternateContent>
      </w:r>
    </w:p>
    <w:p w14:paraId="6A8438D1" w14:textId="77777777" w:rsidR="00662622" w:rsidRPr="006931BE" w:rsidRDefault="00662622" w:rsidP="00662622">
      <w:pPr>
        <w:pStyle w:val="SingleTxtG"/>
      </w:pPr>
      <w:r w:rsidRPr="006931BE">
        <w:rPr>
          <w:noProof/>
        </w:rPr>
        <mc:AlternateContent>
          <mc:Choice Requires="wps">
            <w:drawing>
              <wp:anchor distT="0" distB="0" distL="114300" distR="114300" simplePos="0" relativeHeight="251699200" behindDoc="0" locked="0" layoutInCell="1" allowOverlap="1" wp14:anchorId="1E57DAFE" wp14:editId="2B790590">
                <wp:simplePos x="0" y="0"/>
                <wp:positionH relativeFrom="column">
                  <wp:posOffset>1280622</wp:posOffset>
                </wp:positionH>
                <wp:positionV relativeFrom="paragraph">
                  <wp:posOffset>62230</wp:posOffset>
                </wp:positionV>
                <wp:extent cx="881162" cy="739140"/>
                <wp:effectExtent l="38100" t="19050" r="14605" b="41910"/>
                <wp:wrapNone/>
                <wp:docPr id="82" name="フリーフォーム 82"/>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chemeClr val="accent1"/>
                          </a:fgClr>
                          <a:bgClr>
                            <a:schemeClr val="bg1"/>
                          </a:bgClr>
                        </a:patt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7AD6" id="フリーフォーム 82" o:spid="_x0000_s1026" style="position:absolute;margin-left:100.85pt;margin-top:4.9pt;width:69.4pt;height:5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YiBwAAD+gAQAOAAAAZHJzL2Uyb0RvYy54bWzsXc2OI0dyvhvwOxR4XMBq1n9xoNZClqCF&#10;AWFXsGTs6Mhhs6cbYJNtkjM92uPqGXz31X4Gv41exFGZxaovuVMRyQpKEAYxh5nmdEV9zKyIyPwy&#10;furzP3542iTv1/vD4257O0s/m8+S9Xa1u3vcvr2d/ccP3/xLM0sOx+X2brnZbde3s5/Wh9kfv/jn&#10;f/r85fnVOts97DZ3631CN9keXr08384ejsfnVzc3h9XD+ml5+Gz3vN7SL+93+6flkT7u397c7Zcv&#10;dPenzU02n1c3L7v93fN+t1ofDvS/X/tfzr5w97+/X6+Of7m/P6yPyeZ2Rt/t6P7eu7/ftH/ffPH5&#10;8tXb/fL54XHVfY3lhG/xtHzcEmh/q6+Xx2Xybv/4D7d6elztd4fd/fGz1e7pZnd//7hauzHQaNL5&#10;2Wi+f1g+r91YaHIOz/00Ha5329Wf33+3Tx7vbmdNNku2yyd6Rr/8/F+//Py/v/z8f+0Pf/8f98N/&#10;J/R7mqyX58Mrkvn++bt99+lAP7Yj/3C/f2r/pTElH9wE/9RP8PrDMVnRfzZNmlaEs6Jf1fkiLdwD&#10;uBmEV+8Oxz+td+5Gy/ffHo7++dzRT25277qvuNptt4fH4/o1PdP7pw09sj/cJFVTNvPkJWkWZV6e&#10;Hu25xI8oUdZpOU8ekrpoqqrslOFc4nUKGGnRlAsZBEXyIiMJCYRmpR9IljdpVoojQZF0MY8YSQ4g&#10;Of2pZRAUaUHEgRSAUWTpnESkR4Ii8kyVCNCki0oGQJGoQVSAUVbzeS0/chTJmpKmVnrkNYBUeZFH&#10;DARF6iyP0Cvyv71eVWQYEXqFImmeFoU8lAWg1HmZ5/J8oUg2z5tcRknRduu6zgoZJpDJFnVKLkJ6&#10;MCmabzMnoAgclKFHWVcROGjBTZ6RbxFtJUUZ0pks4umkaMRNU9cRjyeQKau6itC1FA3Ze2F5PChT&#10;ZVUdMx6059jxoExVZQvSHVEP0KabZp6mEXqAMm5FisBBs27KvIjRa5Sp06L15eJ40LKbOS3AEeNB&#10;mTpPS7IFEQdtu6Y1NsLppIGMW49FnCzwBxkhyeM5k1lUqTxvGdp21eSk2qJehzLeu0vzlqFtV3Oy&#10;uQgclCmqlHaR8ryhP6CVKo+ZN5Qp0jwnXyWOB227zGvaDcjzhjJ5lS4itjUZ2nZRFzn5EGnPEcjk&#10;8/kiwr9laNv5okljcFAmo5WRVnlx3tC2M9K3GJxAhjY5Ef4gQ9smNjWPsNNQJivqmHlD247bpWco&#10;kqV1SjswadpydAf0zSL2U6EIOaqIp5OjN0jJ88pKHYqQ4kQ40RwNOwICL0/zOo3Yf+Ro0xEQeDlt&#10;7Nudt/hM0JwXMQtBjhK0vY/wzznaf5x+BSJxNBC1Kw4EJeIwAtUyqikQc9QUo5rcEQYuDkY1jWoa&#10;1TSqeZMY1bzpVhhxH3NGGydQTTr4jjh6CmmjUc3EqOZNYlTzJsmMahrVZMN0AXE0qknMvI+wUlz6&#10;V4tqsiB4KKGJarIgeCyhiGqyGNegmiwAHmEU06OaLAYeRWqimizItagmC4IHl6qoJouCZ5CqqCaL&#10;EkQodVFNHgcPl3RRTR4HjV4X1eRx0O5jo4AoM0Q1eRy0fV1Uk8dBFxA7HpQZopo8DroBXVSTx0FP&#10;oKOaPA46A11Uk8cJ3EFVNhHRrDCq6W7fUk0W54pUk8dBf6CLavI46A90UU0eJ7BtVVSTx0F/oItq&#10;8jho27qoJo+D/kBHNXkc9Ae6qCaPg/5AF9XkcdAfxAWERqKaLEwYotRENXkY9AaqqCYPg84gIuSI&#10;lw9RTR4C/UAEBF4+RDV5CHQBCqrJg6D9x+nXx6OaLArGKONAUKKParIYgWopoposCGqKUc1TbvXH&#10;mD/qlVFNaTuGq4lRzT6BlrXFKybQ8jho9EY1qQSiT6Dl5w1dgFFNigL2CbT8vKEzMKrZztspqsnO&#10;21lUk8p05H1ZKEMJCz5hm8dBf2BUkyKHfQItP2/oD4xqUrSxT6Dl5w39gVHNrE+gZWctzIbVRDV5&#10;GHQGsr8J8m2Nakr580qq6YvXWpAFZSqPVF5+vFaTfegB1SypQMw/eA4ERfpaTRYEFSsr0gXlE0oj&#10;QZG2AtFls7MgeCxBlZppVxvGjQRFTmWOLAYeYxS0xFKutTQQFJEHEawrVBTZFZxyg0CRqEHg8WVZ&#10;5RTREAeBIn2tJjtTeHZJGGnEQFCkr9VkQXA1qcgwIvQKRYZaTRYFjy19JEKcLxQZajVZlDCqSbES&#10;UnlJtwKZoVaTx0HzpfLysivH4FQsoKdDrSaPgxbcUN1lV5vF4qDMUKvJ46ARN1T90NUCsjgoMy2q&#10;2d5efj5o/JOoZuR40AdMi2rmi65ml5039APu8FP2aCmaNXm0LEavUWYa1exrkNnxoDcYajV5fUPb&#10;porDKmbeAhl3+wujmr6OVPIHYSR0EtWk+k5Zr/VUk/xO1+eAez5BfedQq8k+nyyw7XrRlo6J84Yy&#10;QwItj4O2XRbpPAYHZaZRTdpyyHuOkVpNfjxo28Wc6kgjcFBmqNXkcdC2s4aKDiNwAplJVNP1SxD1&#10;AP3BkEDLjyewbddiQoRBkaFWk4UJo5quXYYEE4pMoJqy4YTMlEpbfdUpPxJc5GlnGIGCElOYZhwK&#10;OoEpcU2q8Y7YgAZZt325Jj9juLzHEUEl2ySzdNtCiooRI/yV2Cb1yHB7NR4Et6sT2CYFXB314EEC&#10;BbucbRJvdpXgPEigX11nIPa542rRPgfnKXkMFJH3ZqhXJTVCcHSWB0CRy9nmaTnmMYJV5dQZiJ0p&#10;XB8q6gcSMRAUuZxtdpvSl4QfCa4nU9hmWeSOnfMowXLSdwZiJyxgjjVtYqkrgTSYQGYS26Rgm2sM&#10;xQ9HzzZLYrXtrkLAQaufwjYX86qOeDwjnYH454OG7IchjwdlprDN2PGgD5jENt0Zpjwe9AOT2CY1&#10;vIrR68AVTAlsZtnCnQYI+obeYBLbbKieJ8JO0R90B1ZS0kbIHAtammWcUGYC26znlNsUgYNbAOrf&#10;dXlg0wf5JX+gZ5sL8iIR48GNwCS2WZJ1R+CgP5jENhd57k7teL3Ws01qVxODg/5gCtvM55nvRCWM&#10;B/3BpMCmZ6iivqE/mMI243bp6hxa2oNE7KfUbJMIagQdUDNO2W7OApvUg8e17WHX66AzULsvjoBB&#10;NzCFb/pAjKRlWr4Zp2TGN31L3cz4ZtekWEqkNb4p7clweTC+OSWR1vhmMiW6aXyz640un6CF0U3j&#10;m12p5oXRTeObyaTopvHNZOhEy+7Pg060hfFNaA/EzxueJcVRAeObAYGMIIJ4Dk05bBfzza6gkj/V&#10;CBgqNW+mAyRpAxpQR2Ob4nzhOWVq0U2hbQOeTlp0k4x3LM7+Gs8jLbpJkT3JcQWRSotu3iQW3bxJ&#10;LLo5sWzTopuTyjYtukl+p3/vCc8ycC9QWnQzsegmNduOykE0tvlJsk0qEnSJwQKnRb9RUyVGBKfF&#10;5KU4FbPYpsU2ZcVCvbLYpsTQLLYJLwC1XNp4doZJMxbbpF2S5dLSOSPljskeOuwta7m01PzKcmmN&#10;bVLznv4tmzxLx3Po33UuLZ06RIS3AuoYRwUCkSmVm5ZLK5/eh5FK/wpMgQfirmBCbNPYphxSgf2q&#10;xTYleoPnEhbbtNjmWAU1ZtdM6hNklZsW2/xDPHvGQyqr3CT2bLFNi22S/ZSWSfv7zqSl6uKIhiQZ&#10;MtTfrHLT2OYnU7n5m2TSGts0tsm1VcLDjKgWO8Y26QzT+gSJDVWMbb5OsdaisT5Bk16AYpm0lkk7&#10;I9ZUW92m1W2SHhS/WZ8gSgqU6+mCWk/qAFZG9G8JmGNubNNim7KeBYm3v9u6TWObxjaNbSbb5dP6&#10;drbabbeHx+P6NbaSK60rrWgiSB1r60o76R0oxjaNbdJuubEuQdYliPSg69As9W+0rrTr10GH2YLS&#10;iSK6Ogcy07oEGdvMLLZpsU2hj0vQJcjYpriVti5BG19ParFN5t06SFAttikfxiFBtUxaYhnGNk87&#10;bClZP8WsWIttWmzTYpt+gbaetG1s09imZdJSkYm9A0VaR61u8/6pozb0FhB6A4w0YXOoqYyrP0aJ&#10;OAxjm8Y2ZfZkbLPTEottJr/n2GZDfyJerRW+cbOuFzE9gzGL3rcbEBOqU5SxN25abNMxR9dERVz8&#10;w7dnWiatZdK6TFpjm8Y2jW1GZGwb27wG23RvMB/rTnIttsmCIEHNi/Y99BJtxhKu4X2bLAiK+Lez&#10;SiBYhEmv5Cky9z55FgRFFLFNFgM3nPJMYWBj6EnLAqBI1CCQOg6ZtCwGimhimywItgKoszxCrz7e&#10;k5YFQZE0T4tC7m6GgcqBbbIoKKKLbbIwwVtTdD1peZzA5Kuyfde8ZI4jdZs8Dlr9lDegDGyTx0HD&#10;LyewzaZJ03nWsk0eB42/yhb5vJbnDe15iG3yOCij6xLE46AfqJqyiWjfPvK+TR4ncAVpkdeylaZo&#10;2UOXIB4HZXQ9aXkc9Ae1im2yOCFDpZq4RrbTDG17eAMKj4Myup60PE7gD6p0Tm8YkPxOFth23yWI&#10;x0EZ3RtQeBz0B3mVLiJCDkFW7BDb5HHQH+gyaXkc9Ae6uk0eB/2Bjm3yOOgPVJm0PAy6A1XdJguT&#10;IxvIqOF2JXvRHC2bRAoXieBhApF6Ma9lIw0KMSMg0A9o6jb5gaAX0PSk5VHQB2jegMKjoAeIizui&#10;tpxim75X/a/MNnkQ1C4F2+RBAv1azCPcMupKzzZ5EBSJImqoKX1PWh4DRWQzDJSEFte0pcw8AIpE&#10;DQKXiJ5t8hgoomCbPAguKQq2yYPgeqJhmzxKsJzM8yYmdobW3r9vk4e5HtsUcAKT17BNAQetXsU2&#10;BRw0fBXbFHDQ+KewTceeU9EFBNm3VVXSOZW4K0/Rpv0wZByUUbFNYd4CV6BhmwIOegMV2xRw0B+o&#10;2CaPcz22KeCgP1CxTQEn8AcatingoD9QsU0BB/2Bim0KOLgnULFNAQf9gYptCjjoD1RsU8BBf6Bh&#10;mwIMugMN2+RhrsY2BRh0BulEtilAoB9QsE0BBb2Agm0KKOgDFGxTQEEPYGxT4lCBfhnbTKv52AkD&#10;6pWxTUmvcD0xttlkVU1HkdKkpbigqDJpeR8ZxEONbVLmaZsZ/CmxzYKCTbWsb7i7rNO0SQuZPaNl&#10;97FNQd9Qxtgm1cjOC5+Jzs9bEA81tklvWikpT172oxnuNI1t3iR9T1pB39AfGNvsM2n5WTO22eeS&#10;dm9AEebL2Oap0rOPbbr9xxjzwPhIHKPFfWT/vk2/yRkDQRFNbJMdybXYJguC6hVF1HC1GGKbLAaK&#10;TI1tsgBXYpssRnCGOf0NKIRBm+cxvcIlRRPbZEFwf6limyxKcHipim2yMFeMbfI4gcmrYps8Dlq9&#10;jm3yOGj4utgmj4PGr4tt8jjoAybFNqumyIqWBfI46AeqmtKJK5kFolk3PdvkcVBGxzZ5HPQGOrbJ&#10;46A/0MU2WZwrxjZ5HPQHOrbJ4wT+QBXb5HHQH+himzwO+gMd2+Rx0B/oYps8DvoDXWyTx0F/oGOb&#10;PA76A1Vsk4dBd6CKbbIw12ObPAw6g8mxTR4C/YAmtsmjoBfQxDZ5FPQBmtgmj4IeII4JInc0tikV&#10;bKCuDJm0/DOBNkzGNhkiGKwqxjbFbXmwnBjbHHrSkjkyaqaPbVIiT5aLjyfsEpTXTZPLrAlXCTcM&#10;F8vgx4MysawW14m+PlSYN5SJZbVo0/728ryhTCyrxZ1iE8lqUSaW1eJOMZbVokwsq0XbHmKovB6g&#10;TCSrDZljUzQ+dsbihDKR9aG4Wezf68nrWxDbrCPrQ3HHOMRQ+fGgTCyrxX1A/6YVYTwoE9v7NrDt&#10;U32ogIMysawWbXuIofLzhjKxrBZtu68PFcaDMrGsFm3bvTRC9qPBOzpjWS3a9hBD5ecNZWJZLdp2&#10;JyOd2mWhTJ5H9EEIuGMcGwhEYlktuoNT71teC4Jaz9j6ULTsU32oABOIRGbsomHLehZ0FopltWjT&#10;pxgqq2XBa1MiWS0a9OlNK8J0oUgkq0VzjlQxFDFWKxr+GeGUw4+owMZq02Isxffj7/XkTQR1V1Mf&#10;ylo7LncWQ227fElGYjHU9euAoTafHKvNqyoitokrmLFaynSOjNXiLtZYLWXsnnrs8suBsVp63ybu&#10;ZktjtYmx2pvEWK2xWnHXZqy2z6QOqPMYYfkRo7txzBmPZsLM4FEQFNFmBo+CBAczijrUlkeNgiAR&#10;VsZqRzFw8ZOpOW5P+x67bosxCoAiUYNAijp0PWInCkW0rHZ0INdktaMguI9VZwaPogRnsepY7SjM&#10;lVntOE5g8urM4HEctPpJmcEBqx3HQcMv1bHacRw0/mmxWmS14zjoAyax2ppCgf0pyjgO+gF9rHYc&#10;B12BPlY7joPeQM9qx3HQH+hjtaM4V47VjuOgP9DHasdx0B/oY7XjOOgP9LHacRz0B/pY7TgO+gN9&#10;rHYcB/2BntWO46A/0Mdqx3HQH+hjteM46A8iM5CDwGscGwhE1LHa0dFcN1Y7DoPOIDYDGQ1bXt+u&#10;GqsdHwh6AW2sdhwFfYA2VjuOgh4gjnEiR43TY5SIw8D1yVitlOWM+hjWu44+dxQxVsudMeDSpY3V&#10;jj4OXLeM1Q7dldhDjSt2V+JxcOEyVtt2V/rEWG3ZpHX7xh3+oC5424yxWoqhBhnIo87NWC3FUHEj&#10;G2Ygj88byhirvUnCDOTxecM9rbHa81jt+LwZq8WVPshAHp204G0zxmqlNTQ3Vru8bd8LbqzWWO0X&#10;ny9fvb1Ltsun9e1stdtuD4/H9Y+4elmsVj70C1Yti9We1dWOLlxXrqsdx8FdrMVqiT3/VrFaY7XJ&#10;7ztWu8iHuvRR+7lyBvI4Du59LVaLvYnZ08HgHaoWq8XexPy84Zm3xWqH3sTsrFmsts+oxbraUa92&#10;1QzkcRRjtcZqk6jkXQy8Wqx2wRTvYuC1KvPCv0CW9Y4oYrFaqKsd9VyWgfwPdbV5s2jkWGDIass8&#10;i3hPKdo+6XH3xhBWo1OUsQxkYs/Gao3V0vl52C1q1L9lxmpfBww17BY1Pm+4ozVWa6yWTM4ykOVg&#10;hGUgJz1Bj0sOzjHeFZcdjPnEA0ibkzb20hKUiMMYyUDmQFBEVVfLgeB61hJOOXkXd6rQLYoDQREN&#10;q+UwcGMrDwKXI6ir5QBQJGoQoSIu0sybO4eBIqpYLQdyNVbLgeBprC4DmUO5YqyWg7kmq2VxApPX&#10;1dWyOGj10zKQe1bL4qDhl/kUVksvm/GZtCwOGr+S1bI46AOUdbUsDvqBSXW1A6tlcdAVKDOQWRz0&#10;Bsq6WhYH/YEyVsvhXCEDuY/VsjjoD5R1tSwO+gNlrJbFQX+gzEBmcdAfKOtqWRz0B0pWy+KgP1Bm&#10;ILM46A+UdbUsDvoDZayWxUF/oKur5WCuWFfLwqA30HWLYmHQGUzPQGYh0A+oeiCzKOgFVHW1LAr6&#10;AFVdLYuCHiCOcSJHHVhtu5/61VktB4JKrGK1HEigwhpWy4EESkwg4us9UB8hVsthoMhkVssBoPZq&#10;WC2HgbqrYrUcCC5dqlgtB4Lrlo7VcijBqqXLQOZgrslqWZzA5HWslsVBq1eyWhYHDV/JalkcNP5p&#10;rDZN56mLPbM46AOqvFosImLPaNOQgczioIyS1bI46AqUrJbFQW+gZLUsDvoDJavlcK7Jalkc9AdK&#10;VsvioD9QsloWB/2BktWyOOgPlKyWxUF/oGS1LA76AyWrZXHQHyhZLYuD/kDJalkc9Ac6VsvBXJHV&#10;sjDoDXSsloVBZzCd1bIQ6AdUrJZFQS+gYrUsCvoAFatlUdADGKtti5256QpU2Fgtc5KB2musVtIr&#10;XLeM1UK3KM4Yr9ktisVBqzdW23aL+sRYbT1fNKXM0nEXW1HaMvVnlloepGjZ8GYfVt9Qxlht+2af&#10;PlbLzds162pZHPQHxmqDulp23nBPYKw2yEBm5w39gbFaqKvlZu2KdbUsDDoDY7XSRvd63aLYh8Kz&#10;2pu2Sc+3h2PbrWf5QD/ctD+tPmy7/6OfkuX27e1sPmt/8bw7JB+Gdj6vKaz70/CR3vBD4nRLkupu&#10;wwnTWQsKpxcJk66hsAsjRyPT2QgK5xch05EHCru07Ghk8vsoXF6ETI8ShauLhGnHhsL1RcLkdlG4&#10;uUiYTghReHGRcBsXRGn6fJGOnSvZZVrW9hEK0C/Ts/alpoH4ZZrW1kcG4pfpWnqmbPT5oqk7U7f0&#10;Mn1rG8oGX/4yjWvZQiB+mc6lZ0pHny8Zext9QnT6fJH4mdbRdvwi8TOtozq/i8TPtI7as14kfqZ1&#10;9IbMi8TPtI4K9C4SP9O67DKty860jj5fhH6mddllWpedaR19vgS9DXKg1tHni8TPtI62fReJn2kd&#10;Nf+8SPxM66hY7CLxM62j3iYXiZ9pHW2uLhI/0zqq2wJxv7p3O6L9enVMNrezzSw53s6Os2R/O9vP&#10;kje3szetDO2Rlsd2I3X6MXm5nXUn6cnD7azOXVuI9rdPu/frH3buumO7q3J5cU4DXPSh+wbDVZst&#10;Xu17bLrLXeZad/npotO/z+7WGd2x9lPUnkCf9Op00elff7Gvo3J3bi9mb+wzx9y1/E19XVPcTf17&#10;/9y1LkOL/Qa+e4a72GVasRfXaZGf5iFPi4IfXF0WeeNtMnOZT/y9F1SE0V29qFMS9Cp0mtzTv36S&#10;/cGu+9q5y0Liry5Tyu1xV/tT17OrV+/ePK7+df03VJC2mcDc+7OCEBqn0qSeXtequqq9tyrTtJ6H&#10;v6zbghqH5jOKOrQQJfzU3baZ0928ZNksvBn1mPQduuksq7wsnX/pf+mDTa3/89lFF2CmaeF9V7lo&#10;o4OtJN62PQyj21ZpnZ+N0x3e+l+6TKOPYp49N9fg0MtUJWl1J3O66vRvNx/uONVf7U5J+avd687d&#10;1f6sk786yxaV1zefh8Ne7dvZ+3t7F8Rppz9m7L5JlQm67NsV+FFmRVPwmu8bxLurfX4K+739K7n9&#10;1WmeN7zF+gYA7mp/qsbe27dc91fP5xS+5q9OF+m8s+9iUZb8N8kpINit5/6cir13d0mrpj6Hgr16&#10;WCh81Tp7Mbmwjgj4fAb2YtcW3E2IP79hL/Zz4XML2AvbZmbupi5DgL20aCfZXevi/Oy1wzTgenky&#10;wNVmd1h7HW9XZHcu0S/N7Yr+7nD803r31K3Tx28eN5vkeX+gRf3l7uvt14/Lt+7I4/7tV5t9e9Fh&#10;9bB+WtOH5P2S1v/larXeHk/m31/1ZuTyN29Pl3ZX0Fegr+Ng27tvtu1GwS93Dm23ebxrv9NHoI8f&#10;Tvc6DFfR/TZ06nLz8nx4dXj+jr6y++n402bt7//v6/vk8Y72GZkb18hwHNzD8m7tR1nO6U/3FHoJ&#10;N5ebLd2wvfqevmR/75S7t38a3fWt6Pr+nnZTvbA/Y+phPjbPvYRD3m0H4afH7W7/MfTN8JD89adJ&#10;8lPTztKb3d1P3+2T/Y4ePmnf4Xn1zSNpwrfLw/G75Z66v9F/vl/vj3+hv+43O3pQtHVzP82Sh93+&#10;bx/7//b621n721nysl8+384O//luuV/Pks2/bQ+3M9oGkqNMju5DUda0biV7/M0b/M323dNXO9I6&#10;Wsro27kf2+uPm9OP9/vd0193+7svW1T61XK7Imw6mzvS5tR/+OpIn+lX97v9av3ll+7n1e6JtPDb&#10;7ffPq/bm7ay2NvDDh78u98+dORzXH45/3n3/sHxeuwuW7/05YavB/bWt5Hb35bvj7v6xPUR0eujn&#10;tfvwcnh2ivOWJuPhcfX18rjEz+6qV+ts97Db3K33X/w/AAAA//8DAFBLAwQUAAYACAAAACEAKAKa&#10;F98AAAAJAQAADwAAAGRycy9kb3ducmV2LnhtbEyPy07DMBBF90j8gzVI7KjdFAKEOBUPIVQ2qAGp&#10;WzeexlHjcRS7bfh7hhUsR/fqzLnlcvK9OOIYu0Aa5jMFAqkJtqNWw9fn69UdiJgMWdMHQg3fGGFZ&#10;nZ+VprDhRGs81qkVDKFYGA0upaGQMjYOvYmzMCBxtgujN4nPsZV2NCeG+15mSuXSm474gzMDPjts&#10;9vXBM8XuN3Wu7Ptu9eIWw+bt6aPza60vL6bHBxAJp/RXhl99VoeKnbbhQDaKXkOm5rdc1XDPCzhf&#10;XKsbEFsuZnkGsirl/wXVDwAAAP//AwBQSwECLQAUAAYACAAAACEAtoM4kv4AAADhAQAAEwAAAAAA&#10;AAAAAAAAAAAAAAAAW0NvbnRlbnRfVHlwZXNdLnhtbFBLAQItABQABgAIAAAAIQA4/SH/1gAAAJQB&#10;AAALAAAAAAAAAAAAAAAAAC8BAABfcmVscy8ucmVsc1BLAQItABQABgAIAAAAIQCvOxVYiBwAAD+g&#10;AQAOAAAAAAAAAAAAAAAAAC4CAABkcnMvZTJvRG9jLnhtbFBLAQItABQABgAIAAAAIQAoApoX3wAA&#10;AAkBAAAPAAAAAAAAAAAAAAAAAOIeAABkcnMvZG93bnJldi54bWxQSwUGAAAAAAQABADzAAAA7h8A&#10;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4f81bd [3204]" strokecolor="black [3213]" strokeweight="2.25pt">
                <v:fill r:id="rId59" o:title="" color2="white [3212]" type="pattern"/>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p>
    <w:p w14:paraId="6D84881C" w14:textId="77777777" w:rsidR="00662622" w:rsidRPr="006931BE" w:rsidRDefault="00662622" w:rsidP="00662622">
      <w:pPr>
        <w:pStyle w:val="SingleTxtG"/>
      </w:pPr>
      <w:r w:rsidRPr="006931BE">
        <w:rPr>
          <w:noProof/>
        </w:rPr>
        <mc:AlternateContent>
          <mc:Choice Requires="wps">
            <w:drawing>
              <wp:anchor distT="0" distB="0" distL="114300" distR="114300" simplePos="0" relativeHeight="251700224" behindDoc="0" locked="0" layoutInCell="1" allowOverlap="1" wp14:anchorId="5CD71D22" wp14:editId="4385878E">
                <wp:simplePos x="0" y="0"/>
                <wp:positionH relativeFrom="column">
                  <wp:posOffset>1103587</wp:posOffset>
                </wp:positionH>
                <wp:positionV relativeFrom="paragraph">
                  <wp:posOffset>44599</wp:posOffset>
                </wp:positionV>
                <wp:extent cx="1651400" cy="3115448"/>
                <wp:effectExtent l="19050" t="0" r="44450" b="46990"/>
                <wp:wrapNone/>
                <wp:docPr id="83" name="フリーフォーム 83"/>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chemeClr val="accent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8A870B" id="フリーフォーム 83" o:spid="_x0000_s1026" style="position:absolute;margin-left:86.9pt;margin-top:3.5pt;width:130.05pt;height:245.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rzWysAAG24AwAOAAAAZHJzL2Uyb0RvYy54bWzsfU1vJMmR5X2A/Q8JHgWsGO4e4R5RaPZA&#10;K0GDAYSZxkiDIY/ZrKwqAiSTS7K7uue4+g17n+vMb9h/oz+yFl8Zz1Kkh2VkgtviPh1UZDMsLcPD&#10;3cL8+bNn3/z9T3e3qx83j0832/uLM/fr4my1ub/efry5/3xx9q9/+v1/r89WT8/r+4/r2+395uLs&#10;583T2d9/+9/+7puvDx82fvtle/tx87iSD7l/+vD14eLsy/Pzw4fz86frL5u79dOvtw+be/njp+3j&#10;3fpZfn38fP7xcf1VPv3u9twXRTz/un38+PC4vd48Pcl//V3/x7Nvu8//9Glz/fzPnz49bZ5Xtxdn&#10;8t2eu/9/7P7/+/b/z7/9Zv3h8+P64cvN9fA11gu+xd365l6c7j7qd+vn9eqHx5u/+qi7m+vH7dP2&#10;0/Ovr7d359tPn26uN909yN24Yu9u/vhl/bDp7kUG5+lhN0xPp/vY63/68bvH1c3Hi7M6nK3u13fy&#10;jP7y5//9lz//11/+/H/aH/7Xf3Y//MdK/i6D9fXh6YPY/PHhu8fhtyf5sb3znz493rX/yj2tfuoG&#10;+OfdAG9+el5dy390sXJlIc/hWv4WnKvKsm4/9Xwyv/7h6fkfNtvuo9Y//uHpuX9CH+Wnbnw/Dl/y&#10;ent//3TzvLmUT/t0dysP7Vfnq8b7oll9XYkfX8Q0PN19kys0cVWIzerLSr6NL0L5ismlAy++ClUK&#10;827Qpph34cFF6com1PMu0CbFupr3Ik95N1yV9/I85r2gTRldYXBToptYR2d4LGjTP8nZx1KBmxiK&#10;onHzd4M2LsUUwvyoRfTTNL5M837QJriqKOO8nwR+UopFbZgDaNM+ndLP+5GovJsFtSurwuAHbaIr&#10;kzeMW4N+UtXUxfy4oU1yckeGcXO4pBtXSpCZd6SM6rLyZTk/cg5XdeMbWXUGT9rIF5aV6nBxN7GQ&#10;GWTwpIyauvGGxepwgZtHD40kJvjkDBPCqUVeh6qKhptCI7srtdALV/rGErSVlfOuNr0ecLG7og5l&#10;aQh4Tll5eTWm2jADccE7L9O2sUxBZSUvvbpIBl+46F2QEbS8lZyyknlRlYb3n8OFL+s+SbJgmBto&#10;JRlhVVniucd44arKu1TN+1JWMjO8j4bY5HHxO4mBPhnmhrLyoXLyCpl/Xh6X/5AFGe4LrXxV1ak2&#10;REKvAkAsy1Ab1pey8rEoa3nHzb7nvYoAEgubaPGFVj7VLnpn8KUiwLBSZnNKj1a+ibEIhvXlVQSQ&#10;COWD4cWlrIIkCTKnDPelIkBIknx7w9xAqyFJNvhSEcDHVMtKmR9DtPKNDIflPekxAjSVr71lCNHI&#10;+zIkCWyz0zBg2Eje+8awkpWRiyEmSU7mXWHUKOuyaAxv/4BGztUhWJLBoJZ/4xrLe1IZxTrUEtTm&#10;b0qHDBeiIeoGNJJXpK8MwUl2clOGG+rSMieUjYtNIe/w+VvCdS/JoOUpoUkVUm1xg4HCML8DXm/c&#10;4wZc6sPOaHbNKiPLvFZrvKwkeM0HhoBGFidqdRu36wGNDE4wFrS7h34qd6/BV1CEo4GHabiybjAK&#10;GG4El/+wvtrHnnWBNguAB1fWw4su60Wt/CXAQ9EEw2PBWLEEeJD3hyTTs2OGy34Z8OCqIe3Jjhou&#10;/UXAg0SxYa+Z9YPhYhHwUMTa9/Ey6wcX/yLgQdw0ffqR9YPrfxnwIJijoBWzE+EUwINgCIah20Mr&#10;lgAPU0KVHTyNViwCHqyjh1HBjgaoRZ5kj9Mnv/mbQiO7K7XQ5ZAiDqB03peyWgg8pEp2zYYJiCFC&#10;XC0CHgS7H8Dj/H1hmGgzkUXAg+xlLdMdQ4VbCDxUTRMN0VzBFUuBh1Jwoh7kyI7haYAH2TUb5sZJ&#10;gIfububnoYIrlgIPIcZhG5YfQwwbC4EHAG/yvjBuLAUefOMEYp99mZwGeJCjOMOL6yTAQ0wSfQ33&#10;hXFjMfBQCEpn8IVxYyHwUApEZxlCzDIWAg/toYhhJZ8CeEixdP12MzvhTwE81GWwvCdPADy0LyFD&#10;1D0B8FAky5w4HniwPCLML5agDk5gYcus07lF6S24Gq71AXmZDXzHIQ9BYELL3WBkMOylFYjgjft1&#10;ZWRwciTyYPCACIL1LtDG4AIRBKIOHXFlFmzEJRyJOqyIOrSkJ+u+eT9sLKA7EHXoeGZ2KAA3Ag1R&#10;h+lMhqgDbgSEgkXUYcdIW0p3IOowrS+iDmpPIafuRB0GljRRB1gmRB36jGYJ3YGog4EfggCCJ+pg&#10;LrIwYidEHfrSl0oOGcl1OLzIglyHFbkOY/kYuQ7DSNgBDoQkHbkOwDol1wEBx7bWk1yHsVCVXAcV&#10;NypyHaYtKbkOEES73MRyTqtizbIiC3Idhrf/cBw7exypeAvhPXEdfFt7Pc8b0lUWnlwHw5DhsYeB&#10;JoDruol+LIgXHni0VFkYPCCC4Fv+7FAVl3OBNgYXiuvgmsIN8gE5F2izoMLCx2os48p5QVJke5pu&#10;qDHFI80q+ThWH+fcoM2SCotQujRUPeXcqKRigbRDKkLwPYmvyvlBitOiCou6cAPHOOsHjzAWcR1c&#10;LUT3blFm/SBGKfd9uLRDLYXXQx1Xbtxw7S9DHVxdjtXTOUcnqLCQSvdR5SPrCUNBO7UtJau6WCIK&#10;1DlUM2c9YURoFlVYWEcPo4IdClCLvE5xgCOzM0/pQdhdqYUuHN8wVHPkfSmrhRUWdRKQaH5FnUba&#10;IVbJsHodhomlqIOUClveSieRdkgujWXu2QmP4WJphUUV23rhlkyanRunqLCIhRAXDHPjJBUW3d0Y&#10;7guDxlLUQcrPoyEpOom0g2CIoyxBbm4oQYilXIdSpBMMb/uTVFiEMLLb8/NQpRZLpR1EBWGQTsmO&#10;IcaNpahDck3Z78/z94UpxsIKiyrWo95C9rZU2Fgo7RClLH9+dZ2iwqKuJRoaXGGesVTaIYp6gsEV&#10;xoyF0g4t2mvwhInGItShFPUjQ+KpkIpF0g6G3UfA/ELOFWX/NQ+hqPXehGRYt8ejDnVRO8tEwABh&#10;2OYqmYb2wYzaaLnlqowsTtTyNu7Xj6mwIOqQVcbEJVwRdViAOsRSBDINbxsMFSJYFp1BzApXsBXd&#10;QBsruoGv92REN9DGim7g4q+N6AbaSCQyoRsaQDDCG8rIjG/gi72x7tDRyCxdie/1VsnPhG8oIyu+&#10;gUGhseIbysiKbyjQwTp6aLQMdGis+AbmBHZXuNSdGd9QVmZ8A5e7SFca8Q1lZVaQwCUv0pVGfENZ&#10;mRUkcNk72X7Z8A1lZVWQUOiBRBgbvqGs7PgGLn2RrjTiG2hll67Exe/M+AZa2Ws5cPkPaM38DkJj&#10;DmbpShUAohXfQCu7goSKAHLEYsM30MqOb6gIIKqrNnwDrezSlSoClFZ8A63s0pUqAoRkxDfQyo5v&#10;qAggqsY2fAOtzPiGwg8aI76hjOy1HBgA5NTOhm+gkV26Ete/6Lva8A00suMbGDRk6trwDTQy4xu4&#10;+Fs1IhO+gUZmfAOXvhXfQBszvoHr3oJv4PVWfEOtdyO+gTbOyKrAte6s+AYaHQw9WPENjAwGJyUy&#10;Hqx8BGVkcII+iG8Q38hi9yq2LME3UpTX6Hwuh+FFdhSikzyPn2KoIL5xviK+MdZyEN/oC8PsoAOu&#10;c+IbQEK2a1VgQkF8A7MM4hu46yC+gcGG+IaKG8Q3pmIY4hswFsQ3DtOqwA0F8Y35zZRiSZj5G8Q3&#10;rCgNoqmGvS0iooKvJ2fgCCibJMy8eQYSJLrkbyzqy0F8w6zEicGC/I1+h07+xojZkL+x00CUdtTG&#10;1qMIgZK/gQHG3AFEMTHI38AkgvwNRCoc+RuQLpK/gQgn+Rvw8rK2HkVQlPyN4cTGqsVJfAOCkWFD&#10;TXxjSLQNY4VYxfvBN6pWZn2eiYBRqQzSCnUeRkGm1ztTxYjEN4hv9K8m1qeMUAXrU0YtQ9anqNNb&#10;1qdAUsb6FEwl7PobmE1I+mHU30Ar1qcoXJT1KbAqWZ8ykSpYnzK+x1mfElifYtjoIuZpRQZYn/I2&#10;/I23wTdiqwph0CzCfKSpXNnMzy48bIlvpPpJfOOc+AbxDYdbFbO+qFrj5G/AERj5G1OWTf0NdZ7i&#10;au9jnH8bemRiUH8DYw3xDeIbF2fX2/v7p5vnzZVH3hfxjSnyEt8gvjGOAPENA/FBQRXENwqRzj3/&#10;9pv1h88fV/fru80Ucy8xOXmj+pT3hW+IEmVjUElGTETaoNSVQfcTqWHEN4hvjLQF6w4dtyusTzl0&#10;9HCjQv0NOHlkfQruU1ifgikE8Q0MG8Q3iG9MuTbxjWksLgNGDeIb4+6e/A3iG8Q3cq1mcFNjGCkV&#10;ZsjfOJy/8Ub4RvJFSIaqHsREuv4phjmASQj1RakvujvfZ/+UARQhvkF8YzqHdcQ3YKdC/gacF13p&#10;nq2xkK1bbeDAqOMP6m9AtKH+BnLRqb+xS07YP2UHihj7w+og0xQWrrrqw0p90flQTv2NIWc2bDwR&#10;q7CyUNDG4IL4BrxLl9SnpNonQ+9zFVuqRpqyzS8VxCqIb5C/cSgDAUMB+RuHjh4exBLfgChJ/gbx&#10;DeIbL/NhiW9odjAenTjqb0AUZX0K61O6qiXh1sNISPPayqA0GHA/wf6w7A/r5wUtVVGLARpQuGr0&#10;smP9uhp6lr1SDXKFJgYPuEEhvjEPCGCkeCv9jfeGb1TRV4bFgolLkDYMhaFSGyUAU124mOZXDNqU&#10;crBV+vlpgNsP9k9h/xSHccGszopGxDcgByO+gQGG9Sl4RML6FAwbrE/BNIH4BsYN4huwq69rlwxa&#10;eaqohfwN8jdGei3xDcOWjfgG61MW1Ke8M/7GG+Eb0turaAyLkviGKJNdOkQ6zTt0NCJ/g/yNVuPO&#10;ISmM/WFxx0F9UQwYojxLfdGJDM/+KYBwSpPNKOWy8ycNnvjGxHSi/sY0FtTf2KnOkr8RMEpQf8NA&#10;fFBQhZX5oIwMTpCM0ZC/IQIRr6qYYteD6p3pixLfWMLfeDN8o0mNpX4INzoibyOqKvPZm8MIUNdF&#10;UTXzhBRllJxwUgzMF+IbgwQ9+6eMedGlRioKV4dkwAu1lRCv6mjoGOUwAyF/A4MF+Rvkb0z7Ntan&#10;sD4lvsbeZv+UnYYR8Y3xPX5FfIP4hhLtMEAPCqogvpFBHjA5Yf+UBf1hWZ+yIr7xq/NVE4qiNAix&#10;EN/ooYpLDVXEsqoNDFVt1NSNrww4FHLGzewXNGJ9CpzeEt8gvjHt6C+pL0p90Vd29Jfkb6i5gXGD&#10;9SmsT6H+RjsCl8Q3iG+srCgNckwNSBDxDcjcqS+6Su+tPuWt+BtviG/EuowWJAVDQR1iaeKkYEBg&#10;/5SxwLOofHIWSg/qfjV1isHyoNDIDqWoShPyNyCOuyrEujDw53UnlBBC6QyaQNpK5kVVWt60yPYS&#10;hphUnBv06D1aeaGIVcEwDT0ufVe1Md3Qw1xZsT5FAZysT4H1xfoURCqcvBoay9EG+Rvkb3z+uLpf&#10;I8eJ/A3iG1fEN4hvGFSFMSOhvuhqUX9Y4hurRfUp7xLfqAthSBhqbhQo4hon2d4XofW4XM2apmKQ&#10;v3EwlEJ8Y2IRXDkU6iG+QXwD5obH8lhfVXWqDcmE6vTqiG8Q35h25wqpIL4xMTFcDDEVBrRXSYVK&#10;E2Xqi16cCQu4ZP+UJiQ3n3IqzoejvqghS1dFLYYliicr1N/I7mUwwaD+hvsl94clvkF8YxTmbt4O&#10;3xAxQyk1mW1ApUARVwhrIVrkSxD4ZIEKpKMU4IBtGwVGERYhgQOjBgEOhFNJ4CCBYxKQwKhBgAM0&#10;iauyNNDmKMChwAoKjBqwB4VVWEs7lJHBCQGOFnFMlsNaAhyKg06AY/XuBEZJ4Nh1KFlC4Hg7gKOu&#10;o5QUGLAUtb8pai8QroGWggudFSoIH3gnx1O1YQgVF8NXsUqWqhFlxQoVHHlWqMBokMGBUIWT4iqJ&#10;iPPh0KMVAQ4CHAQ4/qrY5FJhFS4S4KjLxlBPSYCDFSqsUDGQSnFLwgoVVqgIAFdTgaOjPi5T4HiP&#10;DA4CHGRwjMn5pRbToAQHAgFsEQujQQYHAY6p6OmSJSq7cp2rQAbHdlBNJ8BxFTBOiFYcAY5Yz8PH&#10;BDgIcBDgSIaDFgwvlOAgwDFWm7xHgKMR1kxpOCBwCHwS3yC+QXzjm/WHvzp/vKLEKDS8uKQEB4zG&#10;FQkcMBrENyash/jGDuohgWNDfENBFb5sGuIb5WsdthAZtdbZoI2BUY3igGwRyxaxbKFyTgmOERT5&#10;hUtw/OLxjeSbYKjBdVjVwhYqqtSEBSrAImALFSx1FQa4iEEbMH9KjKq9OR6BsEAFo80gij1fREf+&#10;xm5TT3xjNxTEN4hvXBLfGCrVDeADYhXEN+ZfO3hOywIVFqiwQGWnd0X+xhB235K/8Zb4hqiIVwYd&#10;bad2N0Xjy+jnA6tLsMt2RZ0qb2BdaisKcOAYskUsjIYPlQvO0HZJIRXENxAX9al20bv5tayYGMQ3&#10;iG/A/hw3HMnHIIJJs6rfrE/Z0QFZn0L+BvEN4htC2jHETUiAyiAFsPOvbuIbV7h9YX0K61NGKgbx&#10;DeIbN8+bK+IbeJZN/Q0YDdan3MFosD4FR4P1KTgarE9hfcoLBX7kb5C/Qf7GuOMgf6Pnl75SnHOF&#10;VFTiG8kXgfobrigNp82obk6B0fW7FRhlfcqOnuOKt+RvNI1vinmEep+/4VxgA5V+OTryN+D4gvwN&#10;ZGK4KL2v5T03e3Lu0Yr8DWRiuJCaStgs82OIVqxPgUVJ/sbu7RrrUKdm/nyV/A3yN8jfIH+D/A3p&#10;yjYfLpGLQXxDuhFL4kd8YyWKRWW0tDhFtin5G+RvnIy/8Zb4RnJeUsvZfYrDfYqrglTeGOodyN8A&#10;xgL5G/qMHtmg7J+CyQgbxOIRigQo15SGF7JS7fBN6ZvaEKNCAaBDU8W6MYRDZeR9GZIFWlalJsQ3&#10;iG9sLlU/FMOZhrqe/VOoLyrn8tQXfYHsRf7GJaYUxDeIbww79PeJb1QuGorWHLK65JgzpTLNA4X/&#10;zxqovFcBDgIc0IQmuVCVBjamx40KCRyobE4CB1IxSOBAuZ8gZ0FNbaBtegVxksAxhSgCHDAWTSyS&#10;gRwVMNMggaOnHRLgmE82SeAggYMEDhI4QnvGOn8wi0kLCRxdrQkBjiGC/g0AHHUtuonz7AO1vSlK&#10;yacMCf2elsZ7rVAhgwOy86KoqmDoiax6vbqqir4ydPJRVt7V3gvo+GU18PZfqSS99AhVuFgIWmHQ&#10;JVRWBDhUBGCFCnAWCHAgMEoGx45W4VwdgoXQq7AKIR8R4BDlfReborQU3eAxKwGO+dchAQ4CHAQ4&#10;CHAQ4JC3TJIOh86wh3BYbEKAgwCHFJtc7gEcsqAsJ1N7VstaqJDBMYEOjgwO2I4S4MDCFh+LsrYU&#10;oyoxDTI4yOCYJDwvVbUJAQ4CHO3LPyAiWnqphJg/R1E2BDjqonaGI9aAZ6wGoiYBDgIcBDgIcBDg&#10;IMAx7RKlGPldlqi8IYPjDQEOETT1wXCacxKNUTI4pmXiyeBQYEoVBSGez+xVZ1lfVXWqDQ3ZPEIV&#10;1ODAk1xqcFCDY2yMeqWEO1wMMRWWfSDyvgQFdCnML+SARmRwjN0qCHAIfdWgaaiwCkeAY4aaqZhj&#10;0QtQP8tFRhNDEMBzW1+lWBkAJ7QxuMCIUYaQnOEulE0SdaVZFivWs1VVRYCDAAcBDgIc086NAMd0&#10;MLWwRIUAxzSdloqMRnnJWoAbtb1JhTREMZB9qcGhBE0xi2CJCh7IksFBBgcZHC/q8mHQIMBBgGPk&#10;8hLgMEAD5YHwA17eEODIqaUS4FAJTNUQ4CDAQYBj2pES4CDAsb2/f+pKb5AT2nYoeLsuKgQ4piVJ&#10;DQ4yOKZt9pUng2MajUvVD4VdVKaoQQbH9CKPVVkalI9Ua9lS6kxFLmn+yBg3FGRwEOAgwPHtNy9g&#10;opcIiZLBUTmL7g7Glphqnww6gmjjCHCsRB+KIqPU4BjPIAhwTHkRGRxYhvBuAY6mdo2Bla14HyxR&#10;waMSF1miMm0tfapd9G5+b6SgCicNgOraUuZDgIMAx0tbCJaonI3VOpcKq5DwRICjlHfcPFqjGFuN&#10;1BHMF0MEtHEEOAhwEOB4MTzjMU1DgCO1gvuGxYLhJTjvCoNUJp7MEuA4I4Njys4JcBDg+P+MwfGW&#10;AEcqRJxwPmlkFxUoormkBgeMBhkcdzAaZHBMYA8BDgIcOBsQCI01AQ7pCTD/5lXKpAZlCVVtYlWv&#10;UEYGJyxRkS1aSQ0OMjgIcJyvmlAUIkczK8PjMGywi8pQREmAgwAHAY4XKJZXJ2FwvCXAEcpUGE7g&#10;2CZWbZgVw5NtYoHDxTaxmDGwi8r0omSb2CF7YokKGRyGQ+nTABzSB15Eu89f5EtcYagyQCgoGAow&#10;TdYF2hhcvFKiknWhbI4BOLJekIxaBlExn6c6IRsjBlcVPQU46wZtjmNwZN2oBOa4EpWsH8RPvUuS&#10;Ks0PG7IxgMGR9YM2RzI4sn6Q9SEtVQtL33OUAKyb1AwlRFk/aCPS/MkbmHUKqwCAI+tIGR0LcOQ9&#10;YSioQyxN94SLuxGh6aaPnHlPysg1ziI87HCBA8CR94RGrihSKtP8BHe4yIWQ7UKPROVdoZErau+8&#10;YS05XOhN2nVRybtCI5njsQ7ecFe41l0xiYzmfWmrRW1ioYtK3hdGCUFBnQsGrXOHax41OPK+lFXV&#10;FsAZ1K8drnsXJg2OvC9ltVBkdGJwZH2dGODI+8KIsVSDYwI48r4wZhwvMpr3hVFjaReVzkMHYOd9&#10;YdjwMZS+MczDV9vE5n1h3Di+RCXvC+PG8V1U8r4wbhwPcOR9YdwY2grMx95XNTjyvjBu+EamRm2Y&#10;G6+1ic26UkbelyFZQq9qiJJk9qb+9DnvCqPG0RoceVcYNI4WGc27wpghL+Q6GXSkXytRyXvCiHGk&#10;BkfeEYaLI9rE5p1gnDiOwZH3gzHiyBKVvCMMEIYMUJEx2v69A4Mj7wQjg8GJwiqs0IAyMjhBtGIS&#10;Gc3eB5oYPGDksN4F2hhcYMQADY7sXSgbAhwjgyM7Ziq2EOBADY7suGF0IcBx0da1SMQso2WHjqGA&#10;AMco90GAY6oMcgIDlNECpqh0ggAHnDA7Ahw4GrKlHxkc2cB+YgZH3hduVv4WAI4QqtgYwBTMKnwt&#10;R2uWStFXNTjyY4gbFwIcuCFBkdH8GKIVAY7pPQRtYrMDeNo2sXlXGDMIcKy71LPvMJYfN4wTBDgI&#10;cOSaj+AOhQDHPK6OUCgZHCsyOM5XZHD0ryYCHAQ42h4lVw4TEAIcuOUgg0MlHK72PhqklRRUISe4&#10;BDh2LPqlDA4CHNPmlwwOPBaFEpX8PhONyOCYppNgc9KoZB48DAQ4up5mAfMFAhzzm1AyOIbCKQO9&#10;QuUbVYqD+mM2sqGNwYViYwTRrzVw0pQNGRxkcBynwZGdzmRwdJ0zcVWTwTF2P2eJym4rxRIVjBSO&#10;JSrIqqgmDY5ssD2JyCgBDthNLSxReUuAIxXCJZjf8Cneh28aIe0bioa9Yn4JRVhKxwy+0IoAB2IV&#10;BDimV96xGhzZWEiAo2/aToADEwvDjpoAhwY4pJVQ/YpkxyVua45gcORcKLDiKIAj5wXR0KqqpC5p&#10;/i2HNqDBkXNzQgZHzg0SQ6FNbDZeog22ic35Qew0CdMnGUYNbZDBkfOD6cSxGhw5PxgpoItKdtzQ&#10;BktUcn7wVPZYBkfOj5LTOFqDI+sJI8HRAEfWEwaEozU4sp5wgR+vwZF1hYHh+BKVrCtc6MdrcGRd&#10;4Vo/AcCR9YUxwh1fopL1hWv+BBocWV8YK07A4Mj5Umoa0o981yY2GwCVlWoTm/WFAcMdD3BkfWHI&#10;OAGDI+sLgwa2ic2PIVqpEpWsL4waLnYe5tMW1XtFMTiyvjBsyBgeW6KS9aXihsyNIwGOrC8VN8rS&#10;O1EXaoW4888LrUQXo/XQH51mfam4EVJTSdPceV9opTQ4sr5U3JBW1s0gMJ6/L7RSJSo5X0pO43iA&#10;I+sKw8bxGhxZVxg1ji9RybpSy/9YBkfWkw4ZcqkBOlTCHajBkfWEAWMSGc1Ov4A2qMGRdYTR4ggG&#10;R9aHWu+7NrH5m0Eb0ODI+sG17kRgzhmCUUCjAeDIOlGL/IgSlZwTJadhhQaUkeFOFLAafW3gPqCJ&#10;wQOGG+tdoI3BhQozBDgk75x/k2KcIMBxvkKR0dyqxEhBgGO/TWxu5ByuagIcLzE4ssOHeQcBjumE&#10;WZWoZEdQpRMEOJAfgRocuTFUUAUBDsw8lMhodgxxr0KAAzMRpcGRHUPcsrTgFwGOsXxxKcBRNyKr&#10;ZgBT1N6ncYUIf8+nmwQ4rocGW1eva3DkJrwiYxxdopL1hImGhCcCHLs2sdlhw+wiEOCYjwkKq7BC&#10;A8rIgA0gWrFcZDT34HFbY70LtDHcBKYZx4mM5m4E0xIyOMjgEG2MlqxqwE8RFCGD4zQio7mV6jAg&#10;kMExZr6qi0p2/HDPQQYHAgHYRSU7hLjmyeDANIMMDswkCHBgsCHAoeLGmzI4CHDsXpQxxFQYNh4K&#10;qyCDYxw/MjgIcBhWj8IqrNCAMjI4wcyDAEfHI3yt1gbTEgIcBDgIcPTSn9gmNrvnQ9iSDA4yODph&#10;FnUSe3yb2OwExDMWlqjgSazqopIbQzI4Nhdnu8NYJU1KBgdCFSxRwWjzt1Ci8oYARx1DkebJIor2&#10;oURGcyHqxG1is67wJIUABwGOcQQIcBiwB4VVEODIyHyoMMMSFZaoVNFbtGx1CuKFbTnPq8ITFjI4&#10;WKICx/vU4Ji004pSutIZqMt7/VCEEmVRh9+zgjaxuXTU4XonwEGAY4IqLhVUQQ0OZKlTg0PFjXer&#10;wUGAY9yeyvong6M/vWKJygraxOayi4BRggAHAQ5peB5eIUtc4VmvYaQIcOA2qyLAQYBjFV2ZfJgH&#10;bCgyet8pbV/puhbXOFFc+yLSLFlWl0NaFwEOAhxDofWlQyCUJSpIFGWJCgYNlqgg74MlKipuvNcS&#10;lXfJ4Kh8LAuLHiduVxx2UcnunzFoUINjhF+awiI4eKouKtkHRIADj0wM23YyOLpqfcNIYcSgBgcB&#10;DnZROSfAMR7HUINjHAlqcAAOTAYHpiMsUcEcggwOMjiQ3YNbF0cGB0RRv0xklADH7p1MgGOo1WUX&#10;FV96Q58l1RCFXVTmjiDxaIUaHNnTWoRQqcFBDQ5qcFCDgwyOnR6Bw5NYxxIV2AaQwYFpBhkcmEmQ&#10;wYFxgwwOMjgmiZu/LQ0OMjhG1IYio6UX6q9BZAahUy99Yg3tLwlwTA30DOQHzDzqVMaqeypCAiiK&#10;1+pH0MTgActNvAjx+GbeBdoYXODpiwCBUkw470LZJAsdHdOSqkwuhXkvaFMGF8t51jsenkTvY923&#10;7so+ErRpFjA4onRA77uBZN1gKrII4BC+f2UYNRQe9C5FZ5gDGCpSmUrLNEObRW1iBXONhumMScui&#10;Lip14yzPB89kl5WoSJD1homg6lqWiYxWTdte7utKEvxcsFG9ZesgNpayG1zcTfKF5SGdoEQlxVAa&#10;prdCRVxRJJmv83HB4SKvU5IJaxg+NFrI4IhNM7QKyj8pFR0WAhyyoOQlPz8rMEIsbBNbNEESMYMv&#10;jBJuYReV6MsqGnxhpHBV26PJUieF696FKkqPOoMvZbWwTWwtrgzvJyVNuhTgiN4Fw+rymDx4V8sr&#10;1CCttKfB4as61fNjqKyWioyWKUhQm53zUtA7ZXa+ar+gIZvwKgD0sdbgC62WanB4eQsb5rzHuLEU&#10;4Gjfdv2GIhujPMYN3zR1MI2higBCEZZ1aRhDtFosMiqvLss8xLghvnwRLHNDRQAZ+hQNccOj1UIG&#10;h7zxZOBnp/wpAA6X5DDS4AqjxjINjkpc1YZJqFqvLCxRqZPpPal6y4ooVp0sO2hc/K6KEncN44dG&#10;iwCOILonhnARMFy4uLhEJRsnVElLKoNs9WarlbUGR5CdrmHUMEYsAjiSa2pDMFKoiGE3FdQiL11b&#10;rz2/XNHI4ESXqBihAWVkcIJoBQEOO4ODAIc0TZc1PLvuMaVIBDhWBDj6NrHvEuBovCVvUwBH04TC&#10;Aq8S35hO9k6hMUp8A/bLSytUiG8A5hAqF5wBj1JIhZx5EN/YSfcQ30Ckwgl4SHxjqGBY2ESF+MZI&#10;qyC+0ROODXg88Q2EKjzxjZz2CiKjJHDMAwKIhJLAsSKBQyphSODoQJFlBI66SbLtmIWfT0HgIL4x&#10;aH+Rv4HogSd/A3CAohAWn+FETDEx5CCR/I0JByB/A9dXRf7GtL7I34CpITRr8jf6dzLxDeIbVk1L&#10;8jcGVNXAECG+MWrosECF/A3yN/q3TPN2/A3iGyPoUAsH0hKxkQMq9T2NpS5gT4Cj8lK3NA/m7jEx&#10;WJ8y7VNYn4KZA/EN1qeg6ifSQmVusD5lh30R3yC+MbSFY31K1x7vUvExyN+YT8uIbxDfoADHL7c+&#10;pZJSUkMtKZa/SVGtsJDmlz4SSGsKcPzqfPVLF+AgvkF84+Z5c+lwuYtqB/U3dnsi1qegZI+L1N+Y&#10;cDbqb6i4Qf0NgA+ovzGtE+pvjJUw1N8I1N+Y30kpKQ1rZYcyMpzVUX9DdmiihGWom8UDFAqM/qIF&#10;RolvLGwR+x4FRolvEN8gvrG6X99tphPwK4cltsQ3iG/A3FCqpMQ3iG/g3MC4QXyD+MaTvFuvAlbV&#10;E98gvmGAHhRUcQp843z94fPHPzw9f/vN+sP6i/xw3v50/dP98N/kp9X6/vPFWXHW/uFh+7T6aYps&#10;lwKF/Dz9etU1WJGPFKvhY3LGwjVFY9d2ZzEbS/KBxv4gY4El0DgcZCzLFo3Lg4yF5o3G1UHGQsBE&#10;43iQsbyR0TgdZCwMBTSuDzKWtx8aNwcZt3050Fp+P2SatM02lPlhs6wVYFDmh82zVjVSmR8201r9&#10;SGV+2FxrywOU+WGzra0TUOaHzbf2aFyZHzbj3N6Uk98Peu57k062boeYt90d8MvL7weZ7806kQ04&#10;yHxv1klPhoPM92adiBceZL4362Rnc5D53qyTZggHme/NOulvcJD53qzzh806vzfr5PeDvO/NOmks&#10;cIh52xwAZ538fpD53qwLh826VsRfeT9s1rXEZ2V+2Kxrs2FlftisazX0lflhs65lKyvzw2ZdK5Sv&#10;zA+bda2UvTI/bNa1zGFlftisa3NKNJffYdb1CdmQDT5urp9Xtxdnt2er54uz57PV48XZ49nq+4uz&#10;71sbyQ/Xz20SOf64+npxNnbDWn25OBt6hnSp5N32x82ftt2Vz21O2SnZd99k9D9dcXuPV/Z5r7p0&#10;vGD896H7yL5xXndhe1w13NZ4zfhvf21/OtVf2xYNZy/uNdC6i7vedPmLu1Z03cX9AVD26l5vvbu6&#10;lxnLX92d2nRX92TTvauvf/j+5vp/bP4dhy+lRsa6txFKax8h5dH1T6HwReoDQemKquwW8e6PHTe1&#10;s+wl0Qdv2ose114nrLPp+7ftfUN9ddMdpnRX9xTQ/NVdQWt3dS/Dlb+6O9Torm5cI+0f9q7Wd9EP&#10;R9MU8sx6mzJKZ4rWZhyOJtX1sHia2M4f/cdWeKu37OTCB2/ai/5t8FkmX/WWrnBNarpYtHMqHU/k&#10;q7cr1hVBHl93G+Nf+yZqw1+70tMX3e4NelduOhh1RaSD0XjZ+G///VzRlYwO1ze+jOOLYrzupbtq&#10;J5OL/RvKSderolDD5WTWiRJz/6ECrVeNGuqBWtn/uW9YZrgx14tc9VZ967H8nfWNxvrr+/Zhe9e/&#10;eGdlIdOkf/u52sVUdeMxPhKZaGVR9i8I1xTSM3jvz50gd+dzaCNmubNeeqq36huC7X3T8VkMz6yn&#10;H/bX96LXM9d3Etf99b2w08z1ffOZdloO4PfM9V0rrf7z68JLP8O9618c6VhI2WH/qvZ1LR2h9FBW&#10;jQ+xn0O+kRY3EuVguQ4li73PvlHW4FP72hu5npzXWY2vL/lQeS2O143/DiPdC0CP17dtq/bubO/6&#10;vknV8K1cIe0g967X327wIv2cmrpPG2RCNVXvZTfnpIwi1P1ik/UZC0kRYCSarllV79K3rYB2+YZ6&#10;XbzkuE6Fr/on4MSrq/ULoiileU/3wfIXaWSkQlcvfNT/NUprpL4fb5tgKLd6fHoKXG8knzk88leH&#10;33dtpLrLe3GhvcHUHy5TQiTcuqt7ADZ7ddfOafj6bZOm7MV9UtU1Wspe18Ge3Yd2zZKy17quNVJ3&#10;8Zgjjfcz/ttPj17+13Rh2734hQtlgNtcrpvou6Sue1RPz/+w2d4NGd7z729ub1cPj0+SDn79+K8P&#10;v7tZf+6yu0+ff3v72F70dP1lc7eRX1Y/riVzXF9fb+6fx43J7qrvX7n8+8/jpcMV/ffq3Laffnvf&#10;pZi+nUudt+3tzcf2O73g+vmn8bOepqu6iSR3+fXh6cPTw3fylbufnn++3fSf/y+bT6ubj5Kf+t7B&#10;y7fTufuy/rjp77Iq5H/Do9wNwBA05APbqz/Jl9x9tst9dh9thutb082nT5KH74yHO3/5i/XGO4vO&#10;8/Z+Mr67ud8+vuT9dnpI/fXjIPVD047S99uPP3/3uHrcysOX6f70cP37G5kJf1g/PX+3fhQChfzH&#10;HzePz/8s//fpdit7AUn5u5/OVl+2j//+0n9vr784a/96tvr6uH64OHv6nz+sHzdnq9t/vH+6OJO8&#10;rU25nrtfykoa4comBP/yPf7l/oe7325l1skSl2/X/dhe/3w7/vjpcXv3b9vHj79pvcqf1vfX4lsQ&#10;7WfZ1vS//PZZfpc/fdo+Xm9+85vu5+vtnSyKP9z/8eG6/fB2VNs18Kef/m39+DAsh+fNT8//tP3j&#10;l/XDprtg/WOPrrczeHdta3m//c0Pz9tPNy303s3DflyHX74+PXQT57MMxpeb69+tn9f4e3fVh43f&#10;ftneftw8fvt/AQAA//8DAFBLAwQUAAYACAAAACEAVTOJrd0AAAAJAQAADwAAAGRycy9kb3ducmV2&#10;LnhtbEyPzU7DMBCE70i8g7VI3KhDUzVpiFPxo3CGgji7thtHxOtgu0369iwnetvRjGa/qbezG9jJ&#10;hNh7FHC/yIAZVF732An4/GjvSmAxSdRy8GgEnE2EbXN9VctK+wnfzWmXOkYlGCspwKY0VpxHZY2T&#10;ceFHg+QdfHAykQwd10FOVO4GvsyyNXeyR/pg5WierVHfu6MTsEz29adVh6+3NqyeXko1jeeyE+L2&#10;Zn58AJbMnP7D8IdP6NAQ094fUUc2kC5yQk8CCppE/irPN8D2dGyKNfCm5pcLml8AAAD//wMAUEsB&#10;Ai0AFAAGAAgAAAAhALaDOJL+AAAA4QEAABMAAAAAAAAAAAAAAAAAAAAAAFtDb250ZW50X1R5cGVz&#10;XS54bWxQSwECLQAUAAYACAAAACEAOP0h/9YAAACUAQAACwAAAAAAAAAAAAAAAAAvAQAAX3JlbHMv&#10;LnJlbHNQSwECLQAUAAYACAAAACEA916681srAABtuAMADgAAAAAAAAAAAAAAAAAuAgAAZHJzL2Uy&#10;b0RvYy54bWxQSwECLQAUAAYACAAAACEAVTOJrd0AAAAJAQAADwAAAAAAAAAAAAAAAAC1LQAAZHJz&#10;L2Rvd25yZXYueG1sUEsFBgAAAAAEAAQA8wAAAL8uA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4f81bd [3204]" strokecolor="black [3213]" strokeweight="1pt">
                <v:fill r:id="rId60" o:title="" color2="white [3212]" type="pattern"/>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p>
    <w:p w14:paraId="10668061" w14:textId="77777777" w:rsidR="00662622" w:rsidRPr="006931BE" w:rsidRDefault="00662622" w:rsidP="00662622">
      <w:pPr>
        <w:pStyle w:val="SingleTxtG"/>
      </w:pPr>
      <w:r w:rsidRPr="006931BE">
        <w:rPr>
          <w:noProof/>
        </w:rPr>
        <mc:AlternateContent>
          <mc:Choice Requires="wps">
            <w:drawing>
              <wp:anchor distT="0" distB="0" distL="114300" distR="114300" simplePos="0" relativeHeight="251702272" behindDoc="0" locked="0" layoutInCell="1" allowOverlap="1" wp14:anchorId="74AE2322" wp14:editId="5786B34E">
                <wp:simplePos x="0" y="0"/>
                <wp:positionH relativeFrom="column">
                  <wp:posOffset>2139950</wp:posOffset>
                </wp:positionH>
                <wp:positionV relativeFrom="paragraph">
                  <wp:posOffset>63038</wp:posOffset>
                </wp:positionV>
                <wp:extent cx="295910" cy="765175"/>
                <wp:effectExtent l="0" t="0" r="27940" b="34925"/>
                <wp:wrapNone/>
                <wp:docPr id="85" name="直線コネクタ 85"/>
                <wp:cNvGraphicFramePr/>
                <a:graphic xmlns:a="http://schemas.openxmlformats.org/drawingml/2006/main">
                  <a:graphicData uri="http://schemas.microsoft.com/office/word/2010/wordprocessingShape">
                    <wps:wsp>
                      <wps:cNvCnPr/>
                      <wps:spPr>
                        <a:xfrm>
                          <a:off x="0" y="0"/>
                          <a:ext cx="295910"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37ABD" id="直線コネクタ 8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4.95pt" to="191.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5H9QEAABMEAAAOAAAAZHJzL2Uyb0RvYy54bWysU0tu2zAQ3RfoHQjua0kGHCeC5SwSpJui&#10;Nfo5AEMNbQL8gWQte+uue4H2EF20QJc5jBe5RoeULQdtUCBFN5SGM+9x3uNwdrnRiqzBB2lNQ6tR&#10;SQkYbltplg398P7mxTklITLTMmUNNHQLgV7Onz+bda6GsV1Z1YInSGJC3bmGrmJ0dVEEvgLNwsg6&#10;MJgU1msWMfTLovWsQ3atinFZnhWd9a3zlkMIuHvdJ+k88wsBPL4RIkAkqqHYW8yrz+ttWov5jNVL&#10;z9xK8kMb7B+60EwaPHSgumaRkY9e/kGlJfc2WBFH3OrCCiE5ZA2opip/U/NuxRxkLWhOcINN4f/R&#10;8tfrhSeybej5hBLDNN7R/dcf9z+/7Hff958+73ff9rs7gkl0qnOhRsCVWfhDFNzCJ9kb4XX6oiCy&#10;ye5uB3dhEwnHzfHF5KLCO+CYmp5NqmnmLE5g50N8CVaT9NNQJU0Sz2q2fhUiHoilx5K0rQzpcOTG&#10;07LMZcEq2d5IpVIyDxBcKU/WDK8+bqokABkeVGGkDG4mWb2Q/Be3Cnr+tyDQGmy96g9IQ3niZJyD&#10;iUdeZbA6wQR2MAAPnf0NeKhPUMgD+xTwgMgnWxMHsJbG+sfaPlkh+vqjA73uZMGtbbf5irM1OHnZ&#10;ucMrSaP9MM7w01ue/wIAAP//AwBQSwMEFAAGAAgAAAAhADj7SszcAAAACQEAAA8AAABkcnMvZG93&#10;bnJldi54bWxMj8tOwzAURPdI/IN1kdhRG1z1EeJUFVI/oAUJsbu1nQfE15HtNOnf465gOZrRzJly&#10;N7ueXWyInScFzwsBzJL2pqNGwcf74WkDLCYkg70nq+BqI+yq+7sSC+MnOtrLKTUsl1AsUEGb0lBw&#10;HnVrHcaFHyxlr/bBYcoyNNwEnHK56/mLECvusKO80OJg31qrf06jU/Alpn781vVBS7x+0nHv1qF2&#10;Sj0+zPtXYMnO6S8MN/yMDlVmOvuRTGS9AinX+UtSsN0Cy77cyBWwcw5KsQRelfz/g+oXAAD//wMA&#10;UEsBAi0AFAAGAAgAAAAhALaDOJL+AAAA4QEAABMAAAAAAAAAAAAAAAAAAAAAAFtDb250ZW50X1R5&#10;cGVzXS54bWxQSwECLQAUAAYACAAAACEAOP0h/9YAAACUAQAACwAAAAAAAAAAAAAAAAAvAQAAX3Jl&#10;bHMvLnJlbHNQSwECLQAUAAYACAAAACEANpjOR/UBAAATBAAADgAAAAAAAAAAAAAAAAAuAgAAZHJz&#10;L2Uyb0RvYy54bWxQSwECLQAUAAYACAAAACEAOPtKzNwAAAAJAQAADwAAAAAAAAAAAAAAAABPBAAA&#10;ZHJzL2Rvd25yZXYueG1sUEsFBgAAAAAEAAQA8wAAAFgFAAAAAA==&#10;" strokecolor="black [3213]" strokeweight="1pt"/>
            </w:pict>
          </mc:Fallback>
        </mc:AlternateContent>
      </w:r>
      <w:r w:rsidRPr="006931BE">
        <w:rPr>
          <w:noProof/>
        </w:rPr>
        <mc:AlternateContent>
          <mc:Choice Requires="wps">
            <w:drawing>
              <wp:anchor distT="0" distB="0" distL="114300" distR="114300" simplePos="0" relativeHeight="251701248" behindDoc="0" locked="0" layoutInCell="1" allowOverlap="1" wp14:anchorId="65999D29" wp14:editId="512F2854">
                <wp:simplePos x="0" y="0"/>
                <wp:positionH relativeFrom="column">
                  <wp:posOffset>1887359</wp:posOffset>
                </wp:positionH>
                <wp:positionV relativeFrom="paragraph">
                  <wp:posOffset>182272</wp:posOffset>
                </wp:positionV>
                <wp:extent cx="301625" cy="752432"/>
                <wp:effectExtent l="0" t="0" r="22225" b="29210"/>
                <wp:wrapNone/>
                <wp:docPr id="84" name="直線コネクタ 84"/>
                <wp:cNvGraphicFramePr/>
                <a:graphic xmlns:a="http://schemas.openxmlformats.org/drawingml/2006/main">
                  <a:graphicData uri="http://schemas.microsoft.com/office/word/2010/wordprocessingShape">
                    <wps:wsp>
                      <wps:cNvCnPr/>
                      <wps:spPr>
                        <a:xfrm>
                          <a:off x="0" y="0"/>
                          <a:ext cx="301625" cy="7524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B974B" id="直線コネクタ 8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4.35pt" to="172.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2a8wEAABMEAAAOAAAAZHJzL2Uyb0RvYy54bWysU0uOEzEQ3SNxB8t70p2er1rpzGJGwwZB&#10;xOcAHnc5seSfbJNOtmHNBeAQLECaJYfJYq5B2d3pjAAhgdi42656r+o9l2dXG63IGnyQ1jR0Oikp&#10;AcNtK82yoe/e3j67pCREZlqmrIGGbiHQq/nTJ7PO1VDZlVUteIIkJtSda+gqRlcXReAr0CxMrAOD&#10;QWG9ZhG3flm0nnXIrlVRleV50VnfOm85hICnN32QzjO/EMDjKyECRKIair3FvPq83qW1mM9YvfTM&#10;rSQf2mD/0IVm0mDRkeqGRUbee/kLlZbc22BFnHCrCyuE5JA1oJpp+ZOaNyvmIGtBc4IbbQr/j5a/&#10;XC88kW1DL08pMUzjHT18/vZw/2m/+7r/8HG/+7LffScYRKc6F2oEXJuFH3bBLXySvRFepy8KIpvs&#10;7nZ0FzaRcDw8Kafn1RklHEMXZ9XpSZU4iyPY+RCfg9Uk/TRUSZPEs5qtX4TYpx5S0rEypMORqy7K&#10;MqcFq2R7K5VKwTxAcK08WTO8+riZDsUeZWFpZbCDJKsXkv/iVkHP/xoEWoOtT/sCaSiPnIxzMPHA&#10;qwxmJ5jADkbg0NmfgEN+gkIe2L8Bj4hc2Zo4grU01v+u7aMVos8/ONDrThbc2Xabrzhbg5OXr2l4&#10;JWm0H+8z/PiW5z8AAAD//wMAUEsDBBQABgAIAAAAIQBu+Lou3AAAAAoBAAAPAAAAZHJzL2Rvd25y&#10;ZXYueG1sTI/NTsMwEITvSLyDtUjcqEMakRLiVBVSH6AFCXFzbeentdeR7TTp27Oc4Dar+TQ7U28X&#10;Z9nVhDh4FPC8yoAZVF4P2An4/Ng/bYDFJFFL69EIuJkI2+b+rpaV9jMezPWYOkYhGCspoE9prDiP&#10;qjdOxpUfDZLX+uBkojN0XAc5U7izPM+yF+7kgPShl6N57426HCcn4Dub7XRW7V6t5e0LDztXhtYJ&#10;8fiw7N6AJbOkPxh+61N1aKjTyU+oI7MC8tcyJ5TEpgRGwLooSJyILMjhTc3/T2h+AAAA//8DAFBL&#10;AQItABQABgAIAAAAIQC2gziS/gAAAOEBAAATAAAAAAAAAAAAAAAAAAAAAABbQ29udGVudF9UeXBl&#10;c10ueG1sUEsBAi0AFAAGAAgAAAAhADj9If/WAAAAlAEAAAsAAAAAAAAAAAAAAAAALwEAAF9yZWxz&#10;Ly5yZWxzUEsBAi0AFAAGAAgAAAAhAIaWbZrzAQAAEwQAAA4AAAAAAAAAAAAAAAAALgIAAGRycy9l&#10;Mm9Eb2MueG1sUEsBAi0AFAAGAAgAAAAhAG74ui7cAAAACgEAAA8AAAAAAAAAAAAAAAAATQQAAGRy&#10;cy9kb3ducmV2LnhtbFBLBQYAAAAABAAEAPMAAABWBQAAAAA=&#10;" strokecolor="black [3213]" strokeweight="1pt"/>
            </w:pict>
          </mc:Fallback>
        </mc:AlternateContent>
      </w:r>
    </w:p>
    <w:p w14:paraId="4757B36C" w14:textId="77777777" w:rsidR="00662622" w:rsidRPr="006931BE" w:rsidRDefault="00662622" w:rsidP="00662622">
      <w:pPr>
        <w:pStyle w:val="SingleTxtG"/>
      </w:pPr>
    </w:p>
    <w:p w14:paraId="0A8B1A31" w14:textId="77777777" w:rsidR="00662622" w:rsidRPr="006931BE" w:rsidRDefault="00662622" w:rsidP="00662622">
      <w:pPr>
        <w:pStyle w:val="SingleTxtG"/>
      </w:pPr>
    </w:p>
    <w:p w14:paraId="1578891E" w14:textId="77777777" w:rsidR="00662622" w:rsidRPr="006931BE" w:rsidRDefault="00662622" w:rsidP="00662622">
      <w:pPr>
        <w:pStyle w:val="SingleTxtG"/>
      </w:pPr>
    </w:p>
    <w:p w14:paraId="4C310A08" w14:textId="77777777" w:rsidR="00662622" w:rsidRPr="006931BE" w:rsidRDefault="00662622" w:rsidP="00662622">
      <w:pPr>
        <w:pStyle w:val="SingleTxtG"/>
      </w:pPr>
    </w:p>
    <w:p w14:paraId="105AAF59" w14:textId="77777777" w:rsidR="00662622" w:rsidRPr="006931BE" w:rsidRDefault="00662622" w:rsidP="00662622">
      <w:pPr>
        <w:pStyle w:val="SingleTxtG"/>
      </w:pPr>
    </w:p>
    <w:p w14:paraId="0205A607" w14:textId="77777777" w:rsidR="00662622" w:rsidRPr="006931BE" w:rsidRDefault="00662622" w:rsidP="00662622">
      <w:pPr>
        <w:pStyle w:val="SingleTxtG"/>
      </w:pPr>
    </w:p>
    <w:p w14:paraId="2DBF12F7" w14:textId="77777777" w:rsidR="00662622" w:rsidRPr="006931BE" w:rsidRDefault="00662622" w:rsidP="00662622">
      <w:pPr>
        <w:pStyle w:val="SingleTxtG"/>
      </w:pPr>
    </w:p>
    <w:p w14:paraId="16475EF5" w14:textId="77777777" w:rsidR="00662622" w:rsidRPr="006931BE" w:rsidRDefault="00662622" w:rsidP="00662622">
      <w:pPr>
        <w:pStyle w:val="SingleTxtG"/>
      </w:pPr>
    </w:p>
    <w:p w14:paraId="4B12A396" w14:textId="77777777" w:rsidR="00662622" w:rsidRPr="006931BE" w:rsidRDefault="00662622" w:rsidP="00662622">
      <w:pPr>
        <w:pStyle w:val="SingleTxtG"/>
      </w:pPr>
      <w:r w:rsidRPr="006931BE">
        <w:rPr>
          <w:noProof/>
        </w:rPr>
        <mc:AlternateContent>
          <mc:Choice Requires="wps">
            <w:drawing>
              <wp:anchor distT="0" distB="0" distL="114300" distR="114300" simplePos="0" relativeHeight="251723776" behindDoc="0" locked="0" layoutInCell="1" allowOverlap="1" wp14:anchorId="192AF0B7" wp14:editId="1F6159ED">
                <wp:simplePos x="0" y="0"/>
                <wp:positionH relativeFrom="column">
                  <wp:posOffset>2823211</wp:posOffset>
                </wp:positionH>
                <wp:positionV relativeFrom="paragraph">
                  <wp:posOffset>86678</wp:posOffset>
                </wp:positionV>
                <wp:extent cx="457200" cy="204788"/>
                <wp:effectExtent l="0" t="0" r="0" b="508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047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ABAF97B" w14:textId="77777777" w:rsidR="006279E7" w:rsidRPr="00631028" w:rsidRDefault="006279E7" w:rsidP="00662622">
                            <w:pPr>
                              <w:rPr>
                                <w:sz w:val="18"/>
                                <w:szCs w:val="18"/>
                                <w:lang w:val="en-US"/>
                              </w:rPr>
                            </w:pPr>
                            <w:r w:rsidRPr="00631028">
                              <w:rPr>
                                <w:sz w:val="18"/>
                                <w:szCs w:val="18"/>
                              </w:rPr>
                              <w:t xml:space="preserve">Точка </w:t>
                            </w:r>
                            <w:r w:rsidRPr="00631028">
                              <w:rPr>
                                <w:sz w:val="18"/>
                                <w:szCs w:val="1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9854" id="Надпись 121" o:spid="_x0000_s1102" type="#_x0000_t202" style="position:absolute;left:0;text-align:left;margin-left:222.3pt;margin-top:6.85pt;width:36pt;height:1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UUEAMAALQGAAAOAAAAZHJzL2Uyb0RvYy54bWzEVUtu2zAQ3RfoHQjuHcmGkthGnCCfuihg&#10;NAGSImuaoiwhFMmSdOy06KL7XqF36KKL7noF50Z9pCzn0yzSokC9oEbicIbz5r3x3sGyluRaWFdp&#10;NaLdrZQSobjOKzUb0XcX406fEueZypnUSozojXD0YP/li72FGYqeLrXMhSUIotxwYUa09N4Mk8Tx&#10;UtTMbWkjFDYLbWvm8WpnSW7ZAtFrmfTSdCdZaJsbq7lwDl9Pmk26H+MXheD+tCic8ESOKO7m42rj&#10;Og1rsr/HhjPLTFnx9TXYX9yiZpVC0k2oE+YZmdvqt1B1xa12uvBbXNeJLoqKi1gDqummj6o5L5kR&#10;sRaA48wGJvfvwvK312eWVDl61+tSoliNJq2+rr6tvq9+rn7cfr79QsIOcFoYN4T7ucEBvzzSS5yJ&#10;NTsz0fzKwSW559MccPAOuCwLW4cnKiY4iFbcbOAXS084Pmbbu2gpJRxbvTTb7fdD2uTusLHOvxa6&#10;JsEYUYvuxguw64nzjWvrEnI5Lat8XEkZX+xseiwtuWZgwjj+1tEfuElFFiM62O5t4x4MhCwk8zBr&#10;A4icmlHC5AxM597G1EqHBMjNhiH1CXNlkyJGbehl9Vzl0aUULH+lcuJvDGBWUAQN6WqRUyIFwgYr&#10;enpWyed4Ah2pQnaACBDWVkO9j4NuL0uPeoPOeKe/28nG2XZnsJv2O2l3cDTYSbNBdjL+FMroZsOy&#10;ynOhJpUSrQy62fNothZkQ+AohD+D8AH+AcRNm6aS8aunuvSfoH4AU2QmUG+fEf0ogIbzQQp+OV1G&#10;ce1sFDTV+Q0EZDUIDK47w8cVap4w58+YxezBR8xTf4qlkBrs0GuLklLbD099D/7oFXZBJ8wyMPX9&#10;nFmQS75RGBYI6VvDtsa0NdS8PtYQBeSP20QTB6yXrVlYXV9izB6GLNhiiiPXiEIXjXnsm4mKMc3F&#10;4WF0wngzzE/UueHtnAhdu1heMmvWAvaA761upxwbPtJx4xsorfTh3OuiiiIPwDYorgcORmNswnqM&#10;h9l7/z163f3Z7P8CAAD//wMAUEsDBBQABgAIAAAAIQCIDvfJ3QAAAAkBAAAPAAAAZHJzL2Rvd25y&#10;ZXYueG1sTI/BTsMwDIbvSLxDZCRuLC2UDrqmE0JCk7hMdHuArDFNtcapmnTt3h5zgqP9/fr9udwu&#10;rhcXHEPnSUG6SkAgNd501Co4Hj4eXkCEqMno3hMquGKAbXV7U+rC+Jm+8FLHVnAJhUIrsDEOhZSh&#10;seh0WPkBidm3H52OPI6tNKOeudz18jFJcul0R3zB6gHfLTbnenIKujWln1OdLTKdX4+Hvd3tr9NO&#10;qfu75W0DIuIS/8Lwq8/qULHTyU9kgugVZFmWc5TB0xoEB57TnBcnJnkCsirl/w+qHwAAAP//AwBQ&#10;SwECLQAUAAYACAAAACEAtoM4kv4AAADhAQAAEwAAAAAAAAAAAAAAAAAAAAAAW0NvbnRlbnRfVHlw&#10;ZXNdLnhtbFBLAQItABQABgAIAAAAIQA4/SH/1gAAAJQBAAALAAAAAAAAAAAAAAAAAC8BAABfcmVs&#10;cy8ucmVsc1BLAQItABQABgAIAAAAIQDtiNUUEAMAALQGAAAOAAAAAAAAAAAAAAAAAC4CAABkcnMv&#10;ZTJvRG9jLnhtbFBLAQItABQABgAIAAAAIQCIDvfJ3QAAAAkBAAAPAAAAAAAAAAAAAAAAAGoFAABk&#10;cnMvZG93bnJldi54bWxQSwUGAAAAAAQABADzAAAAdAYAAAAA&#10;" stroked="f">
                <v:stroke joinstyle="round"/>
                <v:path arrowok="t"/>
                <v:textbox inset="0,0,0,0">
                  <w:txbxContent>
                    <w:p w:rsidR="006279E7" w:rsidRPr="00631028" w:rsidRDefault="006279E7" w:rsidP="00662622">
                      <w:pPr>
                        <w:rPr>
                          <w:sz w:val="18"/>
                          <w:szCs w:val="18"/>
                          <w:lang w:val="en-US"/>
                        </w:rPr>
                      </w:pPr>
                      <w:r w:rsidRPr="00631028">
                        <w:rPr>
                          <w:sz w:val="18"/>
                          <w:szCs w:val="18"/>
                        </w:rPr>
                        <w:t xml:space="preserve">Точка </w:t>
                      </w:r>
                      <w:r w:rsidRPr="00631028">
                        <w:rPr>
                          <w:sz w:val="18"/>
                          <w:szCs w:val="18"/>
                          <w:lang w:val="en-US"/>
                        </w:rPr>
                        <w:t>R</w:t>
                      </w:r>
                    </w:p>
                  </w:txbxContent>
                </v:textbox>
              </v:shape>
            </w:pict>
          </mc:Fallback>
        </mc:AlternateContent>
      </w:r>
      <w:r w:rsidRPr="006931BE">
        <w:rPr>
          <w:noProof/>
        </w:rPr>
        <mc:AlternateContent>
          <mc:Choice Requires="wps">
            <w:drawing>
              <wp:anchor distT="0" distB="0" distL="114300" distR="114300" simplePos="0" relativeHeight="251695104" behindDoc="0" locked="0" layoutInCell="1" allowOverlap="1" wp14:anchorId="74C38A79" wp14:editId="0CA438B3">
                <wp:simplePos x="0" y="0"/>
                <wp:positionH relativeFrom="column">
                  <wp:posOffset>2791905</wp:posOffset>
                </wp:positionH>
                <wp:positionV relativeFrom="paragraph">
                  <wp:posOffset>69223</wp:posOffset>
                </wp:positionV>
                <wp:extent cx="914400" cy="25626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56265"/>
                        </a:xfrm>
                        <a:prstGeom prst="rect">
                          <a:avLst/>
                        </a:prstGeom>
                        <a:solidFill>
                          <a:schemeClr val="lt1"/>
                        </a:solidFill>
                        <a:ln w="6350">
                          <a:noFill/>
                        </a:ln>
                      </wps:spPr>
                      <wps:txbx>
                        <w:txbxContent>
                          <w:p w14:paraId="15E22599" w14:textId="77777777" w:rsidR="006279E7" w:rsidRPr="00324944" w:rsidRDefault="006279E7" w:rsidP="00662622">
                            <w:pPr>
                              <w:jc w:val="center"/>
                              <w:rPr>
                                <w:sz w:val="18"/>
                                <w:lang w:eastAsia="ja-JP"/>
                              </w:rPr>
                            </w:pPr>
                            <w:r w:rsidRPr="00324944">
                              <w:rPr>
                                <w:rFonts w:hint="eastAsia"/>
                                <w:sz w:val="18"/>
                                <w:lang w:eastAsia="ja-JP"/>
                              </w:rPr>
                              <w:t>R-point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DE22AF" id="テキスト ボックス 79" o:spid="_x0000_s1103" type="#_x0000_t202" style="position:absolute;left:0;text-align:left;margin-left:219.85pt;margin-top:5.45pt;width:1in;height:20.2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13ZAIAAJMEAAAOAAAAZHJzL2Uyb0RvYy54bWysVMFu2zAMvQ/YPwi6r06yJl2DOkXWosOA&#10;oi2QDj0rstwYkEVBUmN3xwYY9hH7hWHnfY9/ZE9y0nbdTsMusiiSj+Qj6aPjttZsrZyvyOR8uDfg&#10;TBlJRWVuc/7p+uzNO858EKYQmozK+b3y/Hj2+tVRY6dqRCvShXIMIMZPG5vzVQh2mmVerlQt/B5Z&#10;ZaAsydUiQHS3WeFEA/RaZ6PBYJI15ArrSCrv8XraK/ks4ZelkuGyLL0KTOccuYV0unQu45nNjsT0&#10;1gm7quQ2DfEPWdSiMgj6CHUqgmB3rvoDqq6kI09l2JNUZ1SWlVSpBlQzHLyoZrESVqVaQI63jzT5&#10;/wcrL9ZXjlVFzg8OOTOiRo+6zZfu4Xv38LPbfGXd5lu32XQPPyAz2ICwxvop/BYWnqF9Ty0av3v3&#10;eIw8tKWr4xcVMuhB/f0j3aoNTOLxcLi/P4BGQjUaT0aTcUTJnpyt8+GDoprFS84duplIFutzH3rT&#10;nUmM5UlXxVmldRLiBKkT7dhaoPc6pBQB/puVNqzJ+eTteJCADUX3Hlkb5BJL7UuKt9Au28TVZLSr&#10;d0nFPWhw1E+Wt/KsQrLnwocr4TBKqA/rES5xlJoQjLY3zlbkPv/tPdqjw9By1mA0c26wO5zpjwad&#10;T6xhkpOwPz4YIYJ7rlk+15i7+oRQ/xBraGW6Rvugd9fSUX2DHZrHmFAJIxE55zK4nXAS+oXBFko1&#10;nyczTK8V4dwsrIzgkfHYiuv2Rji77VdAoy9oN8Ri+qJtvW30NDS/C1RWqaeR6J7VLf+Y/DQV2y2N&#10;q/VcTlZP/5LZLwAAAP//AwBQSwMEFAAGAAgAAAAhAFJ3UPDhAAAACQEAAA8AAABkcnMvZG93bnJl&#10;di54bWxMj81OwzAQhO9IvIO1lbhROw2UNsSpEAghVKlSfy69ubabRMTrKHaT9O3ZnuC2uzOa/SZf&#10;ja5hve1C7VFCMhXALGpvaiwlHPafjwtgISo0qvFoJVxtgFVxf5erzPgBt7bfxZJRCIZMSahibDPO&#10;g66sU2HqW4uknX3nVKS1K7np1EDhruEzIebcqRrpQ6Va+15Z/bO7OAkf2+RrmB31/lsf5pt+M67F&#10;8bqW8mEyvr0Ci3aMf2a44RM6FMR08hc0gTUSntLlC1lJEEtgZHhepHQ40ZCkwIuc/29Q/AIAAP//&#10;AwBQSwECLQAUAAYACAAAACEAtoM4kv4AAADhAQAAEwAAAAAAAAAAAAAAAAAAAAAAW0NvbnRlbnRf&#10;VHlwZXNdLnhtbFBLAQItABQABgAIAAAAIQA4/SH/1gAAAJQBAAALAAAAAAAAAAAAAAAAAC8BAABf&#10;cmVscy8ucmVsc1BLAQItABQABgAIAAAAIQBfgz13ZAIAAJMEAAAOAAAAAAAAAAAAAAAAAC4CAABk&#10;cnMvZTJvRG9jLnhtbFBLAQItABQABgAIAAAAIQBSd1Dw4QAAAAkBAAAPAAAAAAAAAAAAAAAAAL4E&#10;AABkcnMvZG93bnJldi54bWxQSwUGAAAAAAQABADzAAAAzAUAAAAA&#10;" fillcolor="white [3201]" stroked="f" strokeweight=".5pt">
                <v:textbox>
                  <w:txbxContent>
                    <w:p w:rsidR="006279E7" w:rsidRPr="00324944" w:rsidRDefault="006279E7" w:rsidP="00662622">
                      <w:pPr>
                        <w:jc w:val="center"/>
                        <w:rPr>
                          <w:sz w:val="18"/>
                          <w:lang w:eastAsia="ja-JP"/>
                        </w:rPr>
                      </w:pPr>
                      <w:r w:rsidRPr="00324944">
                        <w:rPr>
                          <w:rFonts w:hint="eastAsia"/>
                          <w:sz w:val="18"/>
                          <w:lang w:eastAsia="ja-JP"/>
                        </w:rPr>
                        <w:t>R-</w:t>
                      </w:r>
                      <w:proofErr w:type="spellStart"/>
                      <w:r w:rsidRPr="00324944">
                        <w:rPr>
                          <w:rFonts w:hint="eastAsia"/>
                          <w:sz w:val="18"/>
                          <w:lang w:eastAsia="ja-JP"/>
                        </w:rPr>
                        <w:t>point</w:t>
                      </w:r>
                      <w:proofErr w:type="spellEnd"/>
                    </w:p>
                  </w:txbxContent>
                </v:textbox>
              </v:shape>
            </w:pict>
          </mc:Fallback>
        </mc:AlternateContent>
      </w:r>
    </w:p>
    <w:p w14:paraId="251A8F61" w14:textId="77777777" w:rsidR="00662622" w:rsidRPr="006931BE" w:rsidRDefault="00662622" w:rsidP="00662622">
      <w:pPr>
        <w:pStyle w:val="SingleTxtG"/>
      </w:pPr>
    </w:p>
    <w:p w14:paraId="06FB4692" w14:textId="77777777" w:rsidR="00662622" w:rsidRPr="006931BE" w:rsidRDefault="00662622" w:rsidP="00662622">
      <w:pPr>
        <w:pStyle w:val="SingleTxtG"/>
      </w:pPr>
    </w:p>
    <w:p w14:paraId="70CF09B5" w14:textId="77777777" w:rsidR="00662622" w:rsidRPr="006931BE" w:rsidRDefault="00662622" w:rsidP="00662622">
      <w:pPr>
        <w:pStyle w:val="SingleTxtG"/>
      </w:pPr>
    </w:p>
    <w:p w14:paraId="51B44735" w14:textId="77777777" w:rsidR="00662622" w:rsidRPr="006931BE" w:rsidRDefault="00662622" w:rsidP="00662622">
      <w:pPr>
        <w:pStyle w:val="SingleTxtG"/>
      </w:pPr>
    </w:p>
    <w:p w14:paraId="0C1CB02C" w14:textId="77777777" w:rsidR="00662622" w:rsidRPr="006931BE" w:rsidRDefault="00662622" w:rsidP="00662622">
      <w:pPr>
        <w:pStyle w:val="SingleTxtG"/>
      </w:pPr>
    </w:p>
    <w:p w14:paraId="439F3B63" w14:textId="77777777" w:rsidR="00662622" w:rsidRPr="006931BE" w:rsidRDefault="00662622" w:rsidP="00662622">
      <w:pPr>
        <w:pStyle w:val="SingleTxtG"/>
      </w:pPr>
    </w:p>
    <w:p w14:paraId="4EB60FAB" w14:textId="77777777" w:rsidR="00662622" w:rsidRPr="006931BE" w:rsidRDefault="00662622" w:rsidP="00662622">
      <w:pPr>
        <w:pStyle w:val="SingleTxtG"/>
      </w:pPr>
    </w:p>
    <w:p w14:paraId="3983F0A2" w14:textId="77777777" w:rsidR="00662622" w:rsidRPr="006931BE" w:rsidRDefault="00662622" w:rsidP="00662622">
      <w:pPr>
        <w:pStyle w:val="SingleTxtG"/>
      </w:pPr>
    </w:p>
    <w:p w14:paraId="15B344B4" w14:textId="77777777" w:rsidR="00662622" w:rsidRPr="006931BE" w:rsidRDefault="00662622" w:rsidP="00C40A20">
      <w:pPr>
        <w:pStyle w:val="SingleTxtG"/>
        <w:ind w:left="2268" w:hanging="1134"/>
      </w:pPr>
      <w:r w:rsidRPr="006931BE">
        <w:lastRenderedPageBreak/>
        <w:t>5.</w:t>
      </w:r>
      <w:r w:rsidRPr="006931BE">
        <w:tab/>
        <w:t xml:space="preserve">Изменение </w:t>
      </w:r>
      <w:r w:rsidRPr="006931BE">
        <w:rPr>
          <w:strike/>
        </w:rPr>
        <w:t>исходной линии</w:t>
      </w:r>
      <w:r w:rsidRPr="006931BE">
        <w:t xml:space="preserve"> </w:t>
      </w:r>
      <w:r w:rsidRPr="006931BE">
        <w:rPr>
          <w:b/>
        </w:rPr>
        <w:t xml:space="preserve">фактического угла наклона </w:t>
      </w:r>
      <w:r w:rsidRPr="006931BE">
        <w:t>туловища на</w:t>
      </w:r>
      <w:r w:rsidR="00C40A20" w:rsidRPr="006931BE">
        <w:t> </w:t>
      </w:r>
      <w:r w:rsidRPr="006931BE">
        <w:t>10°</w:t>
      </w:r>
    </w:p>
    <w:p w14:paraId="195F7CAB" w14:textId="77777777" w:rsidR="00662622" w:rsidRPr="006931BE" w:rsidRDefault="00662622" w:rsidP="00C40A20">
      <w:pPr>
        <w:pStyle w:val="SingleTxtG"/>
        <w:ind w:left="2268" w:hanging="1134"/>
      </w:pPr>
      <w:r w:rsidRPr="006931BE">
        <w:tab/>
        <w:t>Порядок проверки предусмотренных задних и передних средних мест для сидения с целью подтвердить соблюдение предписаний пункта</w:t>
      </w:r>
      <w:r w:rsidR="00C40A20" w:rsidRPr="006931BE">
        <w:t> </w:t>
      </w:r>
      <w:r w:rsidRPr="006931BE">
        <w:t xml:space="preserve">5.4.4.4 </w:t>
      </w:r>
      <w:r w:rsidRPr="006931BE">
        <w:rPr>
          <w:b/>
        </w:rPr>
        <w:t>настоящих Правил</w:t>
      </w:r>
      <w:r w:rsidRPr="006931BE">
        <w:t>.</w:t>
      </w:r>
    </w:p>
    <w:p w14:paraId="7F3E6656" w14:textId="77777777" w:rsidR="00662622" w:rsidRPr="006931BE" w:rsidRDefault="00662622" w:rsidP="00C40A20">
      <w:pPr>
        <w:pStyle w:val="SingleTxtG"/>
        <w:ind w:left="2268" w:hanging="1134"/>
      </w:pPr>
      <w:r w:rsidRPr="006931BE">
        <w:t>5.1</w:t>
      </w:r>
      <w:r w:rsidR="004A41DE" w:rsidRPr="006931BE">
        <w:tab/>
      </w:r>
      <w:r w:rsidRPr="006931BE">
        <w:t>Установить подголовник в любое положение, удовлетворяющее предписаниям пункта 5.1.1 настоящих Правил;</w:t>
      </w:r>
    </w:p>
    <w:p w14:paraId="17E8F69E" w14:textId="77777777" w:rsidR="00662622" w:rsidRPr="006931BE" w:rsidRDefault="00662622" w:rsidP="00C40A20">
      <w:pPr>
        <w:pStyle w:val="SingleTxtG"/>
        <w:ind w:left="2268" w:hanging="1134"/>
      </w:pPr>
      <w:r w:rsidRPr="006931BE">
        <w:t>5.2</w:t>
      </w:r>
      <w:r w:rsidR="004A41DE" w:rsidRPr="006931BE">
        <w:tab/>
      </w:r>
      <w:r w:rsidRPr="006931BE">
        <w:t xml:space="preserve">Измерить </w:t>
      </w:r>
      <w:r w:rsidRPr="006931BE">
        <w:rPr>
          <w:b/>
        </w:rPr>
        <w:t xml:space="preserve">фактический </w:t>
      </w:r>
      <w:r w:rsidRPr="006931BE">
        <w:t xml:space="preserve">угол наклона </w:t>
      </w:r>
      <w:r w:rsidRPr="006931BE">
        <w:rPr>
          <w:strike/>
        </w:rPr>
        <w:t>исходной линии</w:t>
      </w:r>
      <w:r w:rsidRPr="006931BE">
        <w:t xml:space="preserve"> туловища с помощью объемного механизма определения точки Н, описание которого содержится в приложении </w:t>
      </w:r>
      <w:r w:rsidRPr="006931BE">
        <w:rPr>
          <w:strike/>
        </w:rPr>
        <w:t>13</w:t>
      </w:r>
      <w:r w:rsidRPr="006931BE">
        <w:rPr>
          <w:b/>
        </w:rPr>
        <w:t>12</w:t>
      </w:r>
      <w:r w:rsidRPr="006931BE">
        <w:t>;</w:t>
      </w:r>
    </w:p>
    <w:p w14:paraId="5F49CB29" w14:textId="77777777" w:rsidR="00662622" w:rsidRPr="006931BE" w:rsidRDefault="00662622" w:rsidP="00C40A20">
      <w:pPr>
        <w:pStyle w:val="SingleTxtG"/>
        <w:ind w:left="2268" w:hanging="1134"/>
      </w:pPr>
      <w:r w:rsidRPr="006931BE">
        <w:t>5.3</w:t>
      </w:r>
      <w:r w:rsidR="004A41DE" w:rsidRPr="006931BE">
        <w:tab/>
      </w:r>
      <w:r w:rsidRPr="006931BE">
        <w:t>Свернуть или убрать подголовник в любое положение, в котором его минимальная высота меньше указанной в пункте 5.1.1 настоящих Правил или в котором заднее расстояние больше расстояния, указанного в пункте</w:t>
      </w:r>
      <w:r w:rsidR="00DB3CDE" w:rsidRPr="006931BE">
        <w:t> </w:t>
      </w:r>
      <w:r w:rsidRPr="006931BE">
        <w:t>5.1.5 настоящих Правил.</w:t>
      </w:r>
    </w:p>
    <w:p w14:paraId="2D03D3D7" w14:textId="77777777" w:rsidR="00662622" w:rsidRPr="006931BE" w:rsidRDefault="00662622" w:rsidP="00C40A20">
      <w:pPr>
        <w:pStyle w:val="SingleTxtG"/>
        <w:ind w:left="2268" w:hanging="1134"/>
      </w:pPr>
      <w:r w:rsidRPr="006931BE">
        <w:t>5.4</w:t>
      </w:r>
      <w:r w:rsidR="004A41DE" w:rsidRPr="006931BE">
        <w:tab/>
      </w:r>
      <w:r w:rsidRPr="006931BE">
        <w:t xml:space="preserve">Еще раз измерить </w:t>
      </w:r>
      <w:r w:rsidRPr="006931BE">
        <w:rPr>
          <w:b/>
        </w:rPr>
        <w:t xml:space="preserve">фактический </w:t>
      </w:r>
      <w:r w:rsidRPr="006931BE">
        <w:t xml:space="preserve">угол наклона </w:t>
      </w:r>
      <w:r w:rsidRPr="006931BE">
        <w:rPr>
          <w:strike/>
        </w:rPr>
        <w:t>исходной линии</w:t>
      </w:r>
      <w:r w:rsidRPr="006931BE">
        <w:t xml:space="preserve"> туловищ.</w:t>
      </w:r>
    </w:p>
    <w:p w14:paraId="06E2A0D2" w14:textId="77777777" w:rsidR="00DB3CDE" w:rsidRPr="006931BE" w:rsidRDefault="00DB3CDE">
      <w:pPr>
        <w:suppressAutoHyphens w:val="0"/>
        <w:spacing w:line="240" w:lineRule="auto"/>
        <w:rPr>
          <w:rFonts w:eastAsia="Times New Roman" w:cs="Times New Roman"/>
          <w:iCs/>
          <w:szCs w:val="20"/>
        </w:rPr>
      </w:pPr>
      <w:r w:rsidRPr="006931BE">
        <w:rPr>
          <w:iCs/>
        </w:rPr>
        <w:br w:type="page"/>
      </w:r>
    </w:p>
    <w:p w14:paraId="3F40573B" w14:textId="77777777" w:rsidR="00662622" w:rsidRPr="006931BE" w:rsidRDefault="00662622" w:rsidP="00DB3CDE">
      <w:pPr>
        <w:pStyle w:val="HChG"/>
        <w:rPr>
          <w:bCs/>
        </w:rPr>
      </w:pPr>
      <w:r w:rsidRPr="006931BE">
        <w:lastRenderedPageBreak/>
        <w:t>Приложение</w:t>
      </w:r>
      <w:r w:rsidRPr="006931BE">
        <w:rPr>
          <w:bCs/>
        </w:rPr>
        <w:t xml:space="preserve"> </w:t>
      </w:r>
      <w:r w:rsidRPr="006931BE">
        <w:rPr>
          <w:bCs/>
          <w:strike/>
        </w:rPr>
        <w:t>11</w:t>
      </w:r>
      <w:r w:rsidRPr="006931BE">
        <w:rPr>
          <w:bCs/>
        </w:rPr>
        <w:t>10</w:t>
      </w:r>
    </w:p>
    <w:p w14:paraId="225F3C17" w14:textId="77777777" w:rsidR="00662622" w:rsidRPr="006931BE" w:rsidRDefault="00662622" w:rsidP="00DB3CDE">
      <w:pPr>
        <w:pStyle w:val="HChG"/>
        <w:rPr>
          <w:u w:val="single"/>
        </w:rPr>
      </w:pPr>
      <w:r w:rsidRPr="006931BE">
        <w:rPr>
          <w:bCs/>
        </w:rPr>
        <w:tab/>
      </w:r>
      <w:r w:rsidR="00DB3CDE" w:rsidRPr="006931BE">
        <w:rPr>
          <w:bCs/>
        </w:rPr>
        <w:tab/>
      </w:r>
      <w:r w:rsidRPr="006931BE">
        <w:t>Трехмерная система координат</w:t>
      </w:r>
    </w:p>
    <w:p w14:paraId="3A910709" w14:textId="77777777" w:rsidR="00662622" w:rsidRPr="006931BE" w:rsidRDefault="00662622" w:rsidP="00DB3CDE">
      <w:pPr>
        <w:pStyle w:val="SingleTxtG"/>
        <w:ind w:left="2268" w:hanging="1134"/>
      </w:pPr>
      <w:r w:rsidRPr="006931BE">
        <w:t>1.</w:t>
      </w:r>
      <w:r w:rsidRPr="006931BE">
        <w:tab/>
        <w:t xml:space="preserve">Трехмерная система координат определяется тремя ортогональными плоскостями, установленными изготовителем транспортного средства (см. рис. </w:t>
      </w:r>
      <w:r w:rsidRPr="006931BE">
        <w:rPr>
          <w:strike/>
        </w:rPr>
        <w:t>11-1</w:t>
      </w:r>
      <w:r w:rsidR="00DB3CDE" w:rsidRPr="006931BE">
        <w:t xml:space="preserve"> </w:t>
      </w:r>
      <w:r w:rsidRPr="006931BE">
        <w:rPr>
          <w:b/>
        </w:rPr>
        <w:t>10-1</w:t>
      </w:r>
      <w:r w:rsidRPr="006931BE">
        <w:t>)</w:t>
      </w:r>
      <w:r w:rsidRPr="006931BE">
        <w:rPr>
          <w:vertAlign w:val="superscript"/>
        </w:rPr>
        <w:footnoteReference w:customMarkFollows="1" w:id="20"/>
        <w:t>1</w:t>
      </w:r>
      <w:r w:rsidRPr="006931BE">
        <w:t>.</w:t>
      </w:r>
    </w:p>
    <w:p w14:paraId="68C7C573" w14:textId="77777777" w:rsidR="00662622" w:rsidRPr="006931BE" w:rsidRDefault="00662622" w:rsidP="00DB3CDE">
      <w:pPr>
        <w:pStyle w:val="SingleTxtG"/>
        <w:ind w:left="2268" w:hanging="1134"/>
      </w:pPr>
      <w:r w:rsidRPr="006931BE">
        <w:t>2.</w:t>
      </w:r>
      <w:r w:rsidRPr="006931BE">
        <w:tab/>
        <w:t>Положение для измерения на транспортном средстве устанавливают путем помещения данного транспортного средства на опорную поверхность таким образом, чтобы координаты исходных точек отсчета соответствовали величинам, указанным изготовителем.</w:t>
      </w:r>
    </w:p>
    <w:p w14:paraId="52EEBD2B" w14:textId="77777777" w:rsidR="00662622" w:rsidRPr="006931BE" w:rsidRDefault="00662622" w:rsidP="00DB3CDE">
      <w:pPr>
        <w:pStyle w:val="SingleTxtG"/>
        <w:ind w:left="2268" w:hanging="1134"/>
      </w:pPr>
      <w:r w:rsidRPr="006931BE">
        <w:t>3.</w:t>
      </w:r>
      <w:r w:rsidRPr="006931BE">
        <w:tab/>
        <w:t>Координаты точек R и H устанавливают относительно исходных точек отсчета, определенных изготовителем транспортного средства.</w:t>
      </w:r>
    </w:p>
    <w:p w14:paraId="2BDC0625" w14:textId="77777777" w:rsidR="00662622" w:rsidRPr="006931BE" w:rsidRDefault="00DB3CDE" w:rsidP="00DB3CDE">
      <w:pPr>
        <w:pStyle w:val="H23G"/>
      </w:pPr>
      <w:r w:rsidRPr="006931BE">
        <w:tab/>
      </w:r>
      <w:r w:rsidRPr="006931BE">
        <w:tab/>
      </w:r>
      <w:r w:rsidR="00662622" w:rsidRPr="006931BE">
        <w:rPr>
          <w:b w:val="0"/>
        </w:rPr>
        <w:t xml:space="preserve">Рис. </w:t>
      </w:r>
      <w:r w:rsidR="00662622" w:rsidRPr="006931BE">
        <w:rPr>
          <w:b w:val="0"/>
          <w:strike/>
        </w:rPr>
        <w:t>11-1</w:t>
      </w:r>
      <w:r w:rsidRPr="006931BE">
        <w:t xml:space="preserve"> </w:t>
      </w:r>
      <w:r w:rsidR="00662622" w:rsidRPr="006931BE">
        <w:t>10-1</w:t>
      </w:r>
      <w:r w:rsidR="00662622" w:rsidRPr="006931BE">
        <w:br/>
        <w:t>Трехмерная система координат</w:t>
      </w:r>
    </w:p>
    <w:p w14:paraId="32E48605" w14:textId="77777777" w:rsidR="00662622" w:rsidRPr="006931BE" w:rsidRDefault="00DB3CDE" w:rsidP="00662622">
      <w:pPr>
        <w:pStyle w:val="SingleTxtG"/>
        <w:rPr>
          <w:b/>
        </w:rPr>
      </w:pPr>
      <w:r w:rsidRPr="006931BE">
        <w:rPr>
          <w:noProof/>
        </w:rPr>
        <mc:AlternateContent>
          <mc:Choice Requires="wps">
            <w:drawing>
              <wp:anchor distT="0" distB="0" distL="114300" distR="114300" simplePos="0" relativeHeight="251724800" behindDoc="0" locked="0" layoutInCell="0" allowOverlap="1" wp14:anchorId="131FDE82" wp14:editId="48A7CC89">
                <wp:simplePos x="0" y="0"/>
                <wp:positionH relativeFrom="column">
                  <wp:posOffset>2651760</wp:posOffset>
                </wp:positionH>
                <wp:positionV relativeFrom="paragraph">
                  <wp:posOffset>160020</wp:posOffset>
                </wp:positionV>
                <wp:extent cx="1600200" cy="368300"/>
                <wp:effectExtent l="0" t="0" r="0" b="12700"/>
                <wp:wrapNone/>
                <wp:docPr id="102"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2D359" w14:textId="77777777" w:rsidR="006279E7" w:rsidRPr="007C5100" w:rsidRDefault="006279E7" w:rsidP="00662622">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Y</w:t>
                            </w:r>
                          </w:p>
                          <w:p w14:paraId="0A22B7EE" w14:textId="77777777" w:rsidR="006279E7" w:rsidRPr="007C5100" w:rsidRDefault="006279E7" w:rsidP="00662622">
                            <w:pPr>
                              <w:spacing w:line="240" w:lineRule="auto"/>
                              <w:rPr>
                                <w:sz w:val="16"/>
                                <w:szCs w:val="16"/>
                              </w:rPr>
                            </w:pPr>
                            <w:r w:rsidRPr="007C5100">
                              <w:rPr>
                                <w:sz w:val="16"/>
                                <w:szCs w:val="16"/>
                              </w:rPr>
                              <w:t>(вертикальная продольная 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503B" id="Надпись 63" o:spid="_x0000_s1104" type="#_x0000_t202" style="position:absolute;left:0;text-align:left;margin-left:208.8pt;margin-top:12.6pt;width:126pt;height: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qzyAIAALoFAAAOAAAAZHJzL2Uyb0RvYy54bWysVM2O0zAQviPxDpbv2SRtmm2iTVe7TYOQ&#10;lh9p4QHcxGksEjvYbtMFceDOK/AOHDhw4xW6b8TYabrdXSEhIAdrYs988/fNnJ1vmxptqFRM8AT7&#10;Jx5GlOeiYHyV4LdvMmeKkdKEF6QWnCb4hip8Pnv65KxrYzoSlagLKhGAcBV3bYIrrdvYdVVe0Yao&#10;E9FSDo+lkA3R8CtXbiFJB+hN7Y48L3Q7IYtWipwqBbdp/4hnFr8saa5flaWiGtUJhti0PaU9l+Z0&#10;Z2ckXknSVizfh0H+IoqGMA5OD1Ap0QStJXsE1bBcCiVKfZKLxhVlyXJqc4BsfO9BNtcVaanNBYqj&#10;2kOZ1P+DzV9uXkvECuidN8KIkwaatPu6+7b7vvu5+3H7+fYLCsemTF2rYtC+bkFfby/FFkxsyqq9&#10;Evk7hbiYV4Sv6IWUoqsoKSBM31i6R6Y9jjIgy+6FKMAbWWthgbalbEwNoSoI0KFdN4cW0a1GuXEZ&#10;eh70HaMc3sbhdAyycUHiwbqVSj+jokFGSLAEClh0srlSulcdVIwzLjJW13BP4prfuwDM/gZ8g6l5&#10;M1HYrn6MvGgxXUwDJxiFCyfw0tS5yOaBE2b+6SQdp/N56n8yfv0grlhRUG7cDAzzgz/r4J7rPTcO&#10;HFOiZoWBMyEpuVrOa4k2BBie2W9fkCM1934Ytl6Qy4OU/FHgXY4iJwunp06QBRMnOvWmjudHl1Ho&#10;BVGQZvdTumKc/ntKqEtwNBlNejL9NjfPfo9zI3HDNOyQmjUJnh6USGwouOCFba0mrO7lo1KY8O9K&#10;Ae0eGm0Jazjas1Vvl1s7IneDsBTFDVBYCmAYkBEWIAiVkB8w6mCZJFi9XxNJMaqfcxgDs3kGQQ7C&#10;chAIz8E0wRqjXpzrfkOtW8lWFSD3g8bFBYxKySyLzUz1UewHDBaETWa/zMwGOv63Wncrd/YLAAD/&#10;/wMAUEsDBBQABgAIAAAAIQAgbqmQ3wAAAAkBAAAPAAAAZHJzL2Rvd25yZXYueG1sTI/BTsMwDIbv&#10;SLxDZCRuLF2BspW604TghIToyoFj2nhttMYpTbaVtyec4Gj70+/vLzazHcSJJm8cIywXCQji1mnD&#10;HcJH/XKzAuGDYq0Gx4TwTR425eVFoXLtzlzRaRc6EUPY5wqhD2HMpfRtT1b5hRuJ423vJqtCHKdO&#10;6kmdY7gdZJokmbTKcPzQq5GeemoPu6NF2H5y9Wy+3pr3al+Zul4n/JodEK+v5u0jiEBz+IPhVz+q&#10;QxmdGndk7cWAcLd8yCKKkN6nICKQZeu4aBBWtynIspD/G5Q/AAAA//8DAFBLAQItABQABgAIAAAA&#10;IQC2gziS/gAAAOEBAAATAAAAAAAAAAAAAAAAAAAAAABbQ29udGVudF9UeXBlc10ueG1sUEsBAi0A&#10;FAAGAAgAAAAhADj9If/WAAAAlAEAAAsAAAAAAAAAAAAAAAAALwEAAF9yZWxzLy5yZWxzUEsBAi0A&#10;FAAGAAgAAAAhAAQqSrPIAgAAugUAAA4AAAAAAAAAAAAAAAAALgIAAGRycy9lMm9Eb2MueG1sUEsB&#10;Ai0AFAAGAAgAAAAhACBuqZDfAAAACQEAAA8AAAAAAAAAAAAAAAAAIgUAAGRycy9kb3ducmV2Lnht&#10;bFBLBQYAAAAABAAEAPMAAAAuBgAAAAA=&#10;" o:allowincell="f" filled="f" stroked="f">
                <v:textbox inset="0,0,0,0">
                  <w:txbxContent>
                    <w:p w:rsidR="006279E7" w:rsidRPr="007C5100" w:rsidRDefault="006279E7" w:rsidP="00662622">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Y</w:t>
                      </w:r>
                    </w:p>
                    <w:p w:rsidR="006279E7" w:rsidRPr="007C5100" w:rsidRDefault="006279E7" w:rsidP="00662622">
                      <w:pPr>
                        <w:spacing w:line="240" w:lineRule="auto"/>
                        <w:rPr>
                          <w:sz w:val="16"/>
                          <w:szCs w:val="16"/>
                        </w:rPr>
                      </w:pPr>
                      <w:r w:rsidRPr="007C5100">
                        <w:rPr>
                          <w:sz w:val="16"/>
                          <w:szCs w:val="16"/>
                        </w:rPr>
                        <w:t>(вертикальная продольная нулевая плоскость)</w:t>
                      </w:r>
                    </w:p>
                  </w:txbxContent>
                </v:textbox>
              </v:shape>
            </w:pict>
          </mc:Fallback>
        </mc:AlternateContent>
      </w:r>
    </w:p>
    <w:p w14:paraId="03F639B9" w14:textId="77777777" w:rsidR="00662622" w:rsidRPr="006931BE" w:rsidRDefault="00662622" w:rsidP="00662622">
      <w:pPr>
        <w:pStyle w:val="SingleTxtG"/>
        <w:rPr>
          <w:b/>
        </w:rPr>
      </w:pPr>
    </w:p>
    <w:p w14:paraId="181121C3" w14:textId="77777777" w:rsidR="00662622" w:rsidRPr="006931BE" w:rsidRDefault="00662622" w:rsidP="00662622">
      <w:pPr>
        <w:pStyle w:val="SingleTxtG"/>
        <w:rPr>
          <w:b/>
        </w:rPr>
      </w:pPr>
      <w:r w:rsidRPr="006931BE">
        <w:rPr>
          <w:noProof/>
        </w:rPr>
        <mc:AlternateContent>
          <mc:Choice Requires="wps">
            <w:drawing>
              <wp:anchor distT="0" distB="0" distL="114300" distR="114300" simplePos="0" relativeHeight="251727872" behindDoc="0" locked="0" layoutInCell="0" allowOverlap="1" wp14:anchorId="685E7D28" wp14:editId="0BF45C20">
                <wp:simplePos x="0" y="0"/>
                <wp:positionH relativeFrom="column">
                  <wp:posOffset>4424363</wp:posOffset>
                </wp:positionH>
                <wp:positionV relativeFrom="paragraph">
                  <wp:posOffset>2122488</wp:posOffset>
                </wp:positionV>
                <wp:extent cx="1188720" cy="182880"/>
                <wp:effectExtent l="1905" t="2540" r="0" b="0"/>
                <wp:wrapNone/>
                <wp:docPr id="105"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9502" w14:textId="77777777" w:rsidR="006279E7" w:rsidRPr="00907BFB" w:rsidRDefault="006279E7" w:rsidP="00662622">
                            <w:pPr>
                              <w:rPr>
                                <w:sz w:val="16"/>
                                <w:szCs w:val="16"/>
                              </w:rPr>
                            </w:pPr>
                            <w:r w:rsidRPr="00907BFB">
                              <w:rPr>
                                <w:sz w:val="16"/>
                                <w:szCs w:val="16"/>
                              </w:rPr>
                              <w:t>Опорная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847B8" id="Надпись 60" o:spid="_x0000_s1105" type="#_x0000_t202" style="position:absolute;left:0;text-align:left;margin-left:348.4pt;margin-top:167.15pt;width:93.6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HjzQIAALoFAAAOAAAAZHJzL2Uyb0RvYy54bWysVM2O0zAQviPxDpbv2fyQtkm06Wq3aRDS&#10;8iMtPICbOI1FYgfbbbogDtx5Bd6BAwduvEL3jRg7/dvdCwJysCb2+JtvZj7P+cWmbdCaSsUET7F/&#10;5mFEeSFKxpcpfvc2dyKMlCa8JI3gNMW3VOGL6dMn532X0EDUoimpRADCVdJ3Ka617hLXVUVNW6LO&#10;REc5HFZCtkTDr1y6pSQ9oLeNG3je2O2FLDspCqoU7GbDIZ5a/KqihX5dVYpq1KQYuGm7SrsuzOpO&#10;z0mylKSrWbGjQf6CRUsYh6AHqIxoglaSPYJqWSGFEpU+K0TriqpiBbU5QDa+9yCbm5p01OYCxVHd&#10;oUzq/8EWr9ZvJGIl9M4bYcRJC03aftt+3/7Y/tr+vPty9xWNbZn6TiXgfdOBv95ciQ1csSmr7loU&#10;7xXiYlYTvqSXUoq+pqQEmr4psHty1TRGJcqALPqXooRoZKWFBdpUsjU1hKogQId23R5aRDcaFSak&#10;H0WTAI4KOPOjIIosOZck+9udVPo5FS0yRoolSMCik/W10oYNSfYuJhgXOWsaK4OG39sAx2EHYsNV&#10;c2ZY2K5+ir14Hs2j0AmD8dwJvSxzLvNZ6IxzfzLKnmWzWeZ/NnH9MKlZWVJuwuwV5od/1sGd1gdt&#10;HDSmRMNKA2coKblczBqJ1gQUntvP1hxOjm7ufRq2CJDLg5T8IPSugtjJx9HECfNw5MQTL3I8P76K&#10;x14Yh1l+P6Vrxum/p4T6FMejYDSI6Uj6QW6e/R7nRpKWaZghDWtTHB2cSGIkOOelba0mrBnsk1IY&#10;+sdSQLv3jbaCNRod1Ko3i419IuPQhDcCXojyFiQsBSgMxAgDEIxayI8Y9TBMUqw+rIikGDUvODwD&#10;M3n2htwbi71BeAFXU6wxGsyZHibUqpNsWQPy8NC4uISnUjGr4iOL3QODAWGT2Q0zM4FO/63XceRO&#10;fwMAAP//AwBQSwMEFAAGAAgAAAAhAOhOq/LgAAAACwEAAA8AAABkcnMvZG93bnJldi54bWxMj8FO&#10;wzAQRO9I/IO1lbhRp6Sy0jROVSE4ISHScODoxG5iNV6H2G3D37Oc6HF2RrNvit3sBnYxU7AeJayW&#10;CTCDrdcWOwmf9etjBixEhVoNHo2EHxNgV97fFSrX/oqVuRxix6gEQ64k9DGOOeeh7Y1TYelHg+Qd&#10;/eRUJDl1XE/qSuVu4E9JIrhTFulDr0bz3Jv2dDg7CfsvrF7s93vzUR0rW9ebBN/EScqHxbzfAotm&#10;jv9h+MMndCiJqfFn1IENEsRGEHqUkKbrFBglsmxN6xq6iHQFvCz47YbyFwAA//8DAFBLAQItABQA&#10;BgAIAAAAIQC2gziS/gAAAOEBAAATAAAAAAAAAAAAAAAAAAAAAABbQ29udGVudF9UeXBlc10ueG1s&#10;UEsBAi0AFAAGAAgAAAAhADj9If/WAAAAlAEAAAsAAAAAAAAAAAAAAAAALwEAAF9yZWxzLy5yZWxz&#10;UEsBAi0AFAAGAAgAAAAhAJY/sePNAgAAugUAAA4AAAAAAAAAAAAAAAAALgIAAGRycy9lMm9Eb2Mu&#10;eG1sUEsBAi0AFAAGAAgAAAAhAOhOq/LgAAAACwEAAA8AAAAAAAAAAAAAAAAAJwUAAGRycy9kb3du&#10;cmV2LnhtbFBLBQYAAAAABAAEAPMAAAA0BgAAAAA=&#10;" o:allowincell="f" filled="f" stroked="f">
                <v:textbox inset="0,0,0,0">
                  <w:txbxContent>
                    <w:p w:rsidR="006279E7" w:rsidRPr="00907BFB" w:rsidRDefault="006279E7" w:rsidP="00662622">
                      <w:pPr>
                        <w:rPr>
                          <w:sz w:val="16"/>
                          <w:szCs w:val="16"/>
                        </w:rPr>
                      </w:pPr>
                      <w:r w:rsidRPr="00907BFB">
                        <w:rPr>
                          <w:sz w:val="16"/>
                          <w:szCs w:val="16"/>
                        </w:rPr>
                        <w:t>Опорная поверхность</w:t>
                      </w:r>
                    </w:p>
                  </w:txbxContent>
                </v:textbox>
              </v:shape>
            </w:pict>
          </mc:Fallback>
        </mc:AlternateContent>
      </w:r>
      <w:r w:rsidRPr="006931BE">
        <w:rPr>
          <w:noProof/>
        </w:rPr>
        <mc:AlternateContent>
          <mc:Choice Requires="wps">
            <w:drawing>
              <wp:anchor distT="0" distB="0" distL="114300" distR="114300" simplePos="0" relativeHeight="251726848" behindDoc="0" locked="0" layoutInCell="0" allowOverlap="1" wp14:anchorId="387EDD04" wp14:editId="75F1AE6D">
                <wp:simplePos x="0" y="0"/>
                <wp:positionH relativeFrom="column">
                  <wp:posOffset>4743450</wp:posOffset>
                </wp:positionH>
                <wp:positionV relativeFrom="paragraph">
                  <wp:posOffset>1705927</wp:posOffset>
                </wp:positionV>
                <wp:extent cx="1170940" cy="366713"/>
                <wp:effectExtent l="0" t="0" r="10160" b="14605"/>
                <wp:wrapNone/>
                <wp:docPr id="104"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D7DD" w14:textId="77777777" w:rsidR="006279E7" w:rsidRPr="007C5100" w:rsidRDefault="006279E7" w:rsidP="00662622">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Z</w:t>
                            </w:r>
                          </w:p>
                          <w:p w14:paraId="3BFD2329" w14:textId="77777777" w:rsidR="006279E7" w:rsidRPr="007C5100" w:rsidRDefault="006279E7" w:rsidP="00662622">
                            <w:pPr>
                              <w:spacing w:line="240" w:lineRule="auto"/>
                              <w:rPr>
                                <w:sz w:val="16"/>
                                <w:szCs w:val="16"/>
                              </w:rPr>
                            </w:pPr>
                            <w:r w:rsidRPr="007C5100">
                              <w:rPr>
                                <w:sz w:val="16"/>
                                <w:szCs w:val="16"/>
                              </w:rPr>
                              <w:t>(горизонтальная 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447E" id="Надпись 62" o:spid="_x0000_s1106" type="#_x0000_t202" style="position:absolute;left:0;text-align:left;margin-left:373.5pt;margin-top:134.3pt;width:92.2pt;height:2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7cywIAALo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IDeeQFGnDTQpN3X3bfd993P3Y/bz7dfUDgyZepaFYP3dQv+ensptnDFUlbt&#10;lcjfKcTFvCJ8RS+kFF1FSQFp+uame3S1x1EGZNm9EAVEI2stLNC2lI2pIVQFATq06+bQIrrVKDch&#10;/YkXBXCUw9lpGE78UxuCxMPtVir9jIoGGSPBEiRg0cnmSmmTDYkHFxOMi4zVtZVBze9tgGO/A7Hh&#10;qjkzWdiufoy8aDFdTAMnGIULJ/DS1LnI5oETZv5knJ6m83nqfzJx/SCuWFFQbsIMCvODP+vgXuu9&#10;Ng4aU6JmhYEzKSm5Ws5riTYEFJ7Zb1+QIzf3fhq2CMDlASV/FHiXo8jJwunECbJg7EQTb+p4fnQZ&#10;hV4QBWl2n9IV4/TfKaEuwdF4NO7F9Ftunv0ecyNxwzTMkJo1CZ4enEhsJLjghW2tJqzu7aNSmPTv&#10;SgHtHhptBWs02qtVb5db+0TCsQlv1LwUxQ1IWApQGIgRBiAYlZAfMOpgmCRYvV8TSTGqn3N4Bmby&#10;DIYcjOVgEJ7D1QRrjHpzrvsJtW4lW1WA3D80Li7gqZTMqvgui/0DgwFhyeyHmZlAx//W627kzn4B&#10;AAD//wMAUEsDBBQABgAIAAAAIQCotzHk4QAAAAsBAAAPAAAAZHJzL2Rvd25yZXYueG1sTI8xT8Mw&#10;FIR3JP6D9ZDYqNM0ctuQl6pCMCEh0jAwOrGbWI2fQ+y24d9jJhhPd7r7rtjNdmAXPXnjCGG5SIBp&#10;ap0y1CF81C8PG2A+SFJycKQRvrWHXXl7U8hcuStV+nIIHYsl5HOJ0Icw5pz7ttdW+oUbNUXv6CYr&#10;Q5RTx9Ukr7HcDjxNEsGtNBQXejnqp163p8PZIuw/qXo2X2/Ne3WsTF1vE3oVJ8T7u3n/CCzoOfyF&#10;4Rc/okMZmRp3JuXZgLDO1vFLQEjFRgCLie1qmQFrEFapyICXBf//ofwBAAD//wMAUEsBAi0AFAAG&#10;AAgAAAAhALaDOJL+AAAA4QEAABMAAAAAAAAAAAAAAAAAAAAAAFtDb250ZW50X1R5cGVzXS54bWxQ&#10;SwECLQAUAAYACAAAACEAOP0h/9YAAACUAQAACwAAAAAAAAAAAAAAAAAvAQAAX3JlbHMvLnJlbHNQ&#10;SwECLQAUAAYACAAAACEAH2Uu3MsCAAC6BQAADgAAAAAAAAAAAAAAAAAuAgAAZHJzL2Uyb0RvYy54&#10;bWxQSwECLQAUAAYACAAAACEAqLcx5OEAAAALAQAADwAAAAAAAAAAAAAAAAAlBQAAZHJzL2Rvd25y&#10;ZXYueG1sUEsFBgAAAAAEAAQA8wAAADMGAAAAAA==&#10;" o:allowincell="f" filled="f" stroked="f">
                <v:textbox inset="0,0,0,0">
                  <w:txbxContent>
                    <w:p w:rsidR="006279E7" w:rsidRPr="007C5100" w:rsidRDefault="006279E7" w:rsidP="00662622">
                      <w:pPr>
                        <w:tabs>
                          <w:tab w:val="left" w:pos="567"/>
                          <w:tab w:val="left" w:pos="1134"/>
                          <w:tab w:val="left" w:pos="1701"/>
                          <w:tab w:val="left" w:pos="2268"/>
                        </w:tabs>
                        <w:spacing w:line="240" w:lineRule="auto"/>
                        <w:rPr>
                          <w:sz w:val="16"/>
                          <w:szCs w:val="16"/>
                        </w:rPr>
                      </w:pPr>
                      <w:r w:rsidRPr="007C5100">
                        <w:rPr>
                          <w:sz w:val="16"/>
                          <w:szCs w:val="16"/>
                        </w:rPr>
                        <w:t xml:space="preserve">Нулевая плоскость </w:t>
                      </w:r>
                      <w:r w:rsidRPr="00907BFB">
                        <w:rPr>
                          <w:sz w:val="16"/>
                          <w:szCs w:val="16"/>
                        </w:rPr>
                        <w:t>Z</w:t>
                      </w:r>
                    </w:p>
                    <w:p w:rsidR="006279E7" w:rsidRPr="007C5100" w:rsidRDefault="006279E7" w:rsidP="00662622">
                      <w:pPr>
                        <w:spacing w:line="240" w:lineRule="auto"/>
                        <w:rPr>
                          <w:sz w:val="16"/>
                          <w:szCs w:val="16"/>
                        </w:rPr>
                      </w:pPr>
                      <w:r w:rsidRPr="007C5100">
                        <w:rPr>
                          <w:sz w:val="16"/>
                          <w:szCs w:val="16"/>
                        </w:rPr>
                        <w:t>(горизонтальная нулевая плоскость)</w:t>
                      </w:r>
                    </w:p>
                  </w:txbxContent>
                </v:textbox>
              </v:shape>
            </w:pict>
          </mc:Fallback>
        </mc:AlternateContent>
      </w:r>
      <w:r w:rsidRPr="006931BE">
        <w:rPr>
          <w:noProof/>
        </w:rPr>
        <mc:AlternateContent>
          <mc:Choice Requires="wps">
            <w:drawing>
              <wp:anchor distT="0" distB="0" distL="114300" distR="114300" simplePos="0" relativeHeight="251725824" behindDoc="0" locked="0" layoutInCell="0" allowOverlap="1" wp14:anchorId="53BD92D8" wp14:editId="2AB73D10">
                <wp:simplePos x="0" y="0"/>
                <wp:positionH relativeFrom="column">
                  <wp:posOffset>970597</wp:posOffset>
                </wp:positionH>
                <wp:positionV relativeFrom="paragraph">
                  <wp:posOffset>300673</wp:posOffset>
                </wp:positionV>
                <wp:extent cx="1195387" cy="376238"/>
                <wp:effectExtent l="0" t="0" r="5080" b="5080"/>
                <wp:wrapNone/>
                <wp:docPr id="103"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387" cy="376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9578" w14:textId="77777777" w:rsidR="006279E7" w:rsidRPr="007C5100" w:rsidRDefault="006279E7" w:rsidP="00662622">
                            <w:pPr>
                              <w:tabs>
                                <w:tab w:val="left" w:pos="567"/>
                                <w:tab w:val="left" w:pos="1134"/>
                                <w:tab w:val="left" w:pos="1701"/>
                                <w:tab w:val="left" w:pos="2268"/>
                              </w:tabs>
                              <w:spacing w:line="240" w:lineRule="auto"/>
                              <w:rPr>
                                <w:sz w:val="16"/>
                                <w:szCs w:val="16"/>
                              </w:rPr>
                            </w:pPr>
                            <w:r w:rsidRPr="007C5100">
                              <w:rPr>
                                <w:sz w:val="16"/>
                                <w:szCs w:val="16"/>
                              </w:rPr>
                              <w:t>Нулевая плоскость Х</w:t>
                            </w:r>
                          </w:p>
                          <w:p w14:paraId="2C811082" w14:textId="77777777" w:rsidR="006279E7" w:rsidRPr="007C5100" w:rsidRDefault="006279E7" w:rsidP="00662622">
                            <w:pPr>
                              <w:tabs>
                                <w:tab w:val="left" w:pos="567"/>
                                <w:tab w:val="left" w:pos="1134"/>
                                <w:tab w:val="left" w:pos="1701"/>
                                <w:tab w:val="left" w:pos="2268"/>
                              </w:tabs>
                              <w:spacing w:line="240" w:lineRule="auto"/>
                              <w:rPr>
                                <w:rFonts w:ascii="Arial" w:hAnsi="Arial"/>
                                <w:sz w:val="16"/>
                                <w:szCs w:val="16"/>
                              </w:rPr>
                            </w:pPr>
                            <w:r w:rsidRPr="007C5100">
                              <w:rPr>
                                <w:sz w:val="16"/>
                                <w:szCs w:val="16"/>
                              </w:rPr>
                              <w:t xml:space="preserve">(вертикальная поперечная </w:t>
                            </w:r>
                            <w:r w:rsidRPr="007C5100">
                              <w:rPr>
                                <w:sz w:val="16"/>
                                <w:szCs w:val="16"/>
                              </w:rPr>
                              <w:br/>
                              <w:t>нулевая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CEF1" id="Надпись 61" o:spid="_x0000_s1107" type="#_x0000_t202" style="position:absolute;left:0;text-align:left;margin-left:76.4pt;margin-top:23.7pt;width:94.1pt;height:2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amzAIAALoFAAAOAAAAZHJzL2Uyb0RvYy54bWysVM2O0zAQviPxDpbv2SRtmjbRpqvdpkFI&#10;y4+08ABu4jQWiR1sd9MFceDOK/AOHDhw4xW6b8TYabrdXSEhIIdobI+/mW/m85yebZsaXVOpmOAJ&#10;9k88jCjPRcH4OsFv32TODCOlCS9ILThN8A1V+Gz+9Mlp18Z0JCpRF1QiAOEq7toEV1q3seuqvKIN&#10;USeipRwOSyEbomEp124hSQfoTe2OPC90OyGLVoqcKgW7aX+I5xa/LGmuX5WlohrVCYbctP1L+1+Z&#10;vzs/JfFakrZi+T4N8hdZNIRxCHqASokmaCPZI6iG5VIoUeqTXDSuKEuWU8sB2PjeAzZXFWmp5QLF&#10;Ue2hTOr/weYvr19LxAronTfGiJMGmrT7uvu2+777uftx+/n2Cwp9U6auVTF4X7Xgr7cXYgtXLGXV&#10;Xor8nUJcLCrC1/RcStFVlBSQpr3pHl3tcZQBWXUvRAHRyEYLC7QtZWNqCFVBgA7tujm0iG41yk1I&#10;P5qMZ1OMcjgbT8PReGaSc0k83G6l0s+oaJAxEixBAhadXF8q3bsOLiYYFxmrayuDmt/bAMx+B2LD&#10;VXNmsrBd/Rh50XK2nAVOMAqXTuClqXOeLQInzPzpJB2ni0XqfzJx/SCuWFFQbsIMCvODP+vgXuu9&#10;Ng4aU6JmhYEzKSm5Xi1qia4JKDyz374gR27u/TRsvYDLA0r+KPAuRpGThbOpE2TBxImm3szx/Ogi&#10;Cr0gCtLsPqVLxum/U0JdgqPJaNKL6bfcPPs95kbihmmYITVrEjw7OJHYSHDJC9taTVjd20elMOnf&#10;lQLaPTTaCtZotFer3q629omE4fAQVqK4AQlLAQoDncIABKMS8gNGHQyTBKv3GyIpRvVzDs/ATJ7B&#10;kIOxGgzCc7iaYI1Rby50P6E2rWTrCpD7h8bFOTyVklkVmzfVZwEUzAIGhCWzH2ZmAh2vrdfdyJ3/&#10;AgAA//8DAFBLAwQUAAYACAAAACEA5Ao2kd4AAAAKAQAADwAAAGRycy9kb3ducmV2LnhtbEyPwU7D&#10;MBBE70j8g7VI3KjdElIIcaoKwQkJkYYDRyfeJlHjdYjdNvw9ywmOoxnNvMk3sxvECafQe9KwXCgQ&#10;SI23PbUaPqqXm3sQIRqyZvCEGr4xwKa4vMhNZv2ZSjztYiu4hEJmNHQxjpmUoenQmbDwIxJ7ez85&#10;E1lOrbSTOXO5G+RKqVQ60xMvdGbEpw6bw+7oNGw/qXzuv97q93Jf9lX1oOg1PWh9fTVvH0FEnONf&#10;GH7xGR0KZqr9kWwQA+u7FaNHDck6AcGB22TJ52p2VLoGWeTy/4XiBwAA//8DAFBLAQItABQABgAI&#10;AAAAIQC2gziS/gAAAOEBAAATAAAAAAAAAAAAAAAAAAAAAABbQ29udGVudF9UeXBlc10ueG1sUEsB&#10;Ai0AFAAGAAgAAAAhADj9If/WAAAAlAEAAAsAAAAAAAAAAAAAAAAALwEAAF9yZWxzLy5yZWxzUEsB&#10;Ai0AFAAGAAgAAAAhAKI8tqbMAgAAugUAAA4AAAAAAAAAAAAAAAAALgIAAGRycy9lMm9Eb2MueG1s&#10;UEsBAi0AFAAGAAgAAAAhAOQKNpHeAAAACgEAAA8AAAAAAAAAAAAAAAAAJgUAAGRycy9kb3ducmV2&#10;LnhtbFBLBQYAAAAABAAEAPMAAAAxBgAAAAA=&#10;" o:allowincell="f" filled="f" stroked="f">
                <v:textbox inset="0,0,0,0">
                  <w:txbxContent>
                    <w:p w:rsidR="006279E7" w:rsidRPr="007C5100" w:rsidRDefault="006279E7" w:rsidP="00662622">
                      <w:pPr>
                        <w:tabs>
                          <w:tab w:val="left" w:pos="567"/>
                          <w:tab w:val="left" w:pos="1134"/>
                          <w:tab w:val="left" w:pos="1701"/>
                          <w:tab w:val="left" w:pos="2268"/>
                        </w:tabs>
                        <w:spacing w:line="240" w:lineRule="auto"/>
                        <w:rPr>
                          <w:sz w:val="16"/>
                          <w:szCs w:val="16"/>
                        </w:rPr>
                      </w:pPr>
                      <w:r w:rsidRPr="007C5100">
                        <w:rPr>
                          <w:sz w:val="16"/>
                          <w:szCs w:val="16"/>
                        </w:rPr>
                        <w:t>Нулевая плоскость Х</w:t>
                      </w:r>
                    </w:p>
                    <w:p w:rsidR="006279E7" w:rsidRPr="007C5100" w:rsidRDefault="006279E7" w:rsidP="00662622">
                      <w:pPr>
                        <w:tabs>
                          <w:tab w:val="left" w:pos="567"/>
                          <w:tab w:val="left" w:pos="1134"/>
                          <w:tab w:val="left" w:pos="1701"/>
                          <w:tab w:val="left" w:pos="2268"/>
                        </w:tabs>
                        <w:spacing w:line="240" w:lineRule="auto"/>
                        <w:rPr>
                          <w:rFonts w:ascii="Arial" w:hAnsi="Arial"/>
                          <w:sz w:val="16"/>
                          <w:szCs w:val="16"/>
                        </w:rPr>
                      </w:pPr>
                      <w:r w:rsidRPr="007C5100">
                        <w:rPr>
                          <w:sz w:val="16"/>
                          <w:szCs w:val="16"/>
                        </w:rPr>
                        <w:t xml:space="preserve">(вертикальная поперечная </w:t>
                      </w:r>
                      <w:r w:rsidRPr="007C5100">
                        <w:rPr>
                          <w:sz w:val="16"/>
                          <w:szCs w:val="16"/>
                        </w:rPr>
                        <w:br/>
                        <w:t>нулевая плоскость)</w:t>
                      </w:r>
                    </w:p>
                  </w:txbxContent>
                </v:textbox>
              </v:shape>
            </w:pict>
          </mc:Fallback>
        </mc:AlternateContent>
      </w:r>
      <w:r w:rsidRPr="006931BE">
        <w:rPr>
          <w:noProof/>
        </w:rPr>
        <w:drawing>
          <wp:inline distT="0" distB="0" distL="0" distR="0" wp14:anchorId="52AE6B6C" wp14:editId="085BFB8F">
            <wp:extent cx="4589780" cy="3206115"/>
            <wp:effectExtent l="0" t="0" r="1270" b="0"/>
            <wp:docPr id="101" name="Рисунок 77"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89780" cy="3206115"/>
                    </a:xfrm>
                    <a:prstGeom prst="rect">
                      <a:avLst/>
                    </a:prstGeom>
                    <a:noFill/>
                    <a:ln>
                      <a:noFill/>
                    </a:ln>
                  </pic:spPr>
                </pic:pic>
              </a:graphicData>
            </a:graphic>
          </wp:inline>
        </w:drawing>
      </w:r>
    </w:p>
    <w:p w14:paraId="6448E81D" w14:textId="77777777" w:rsidR="00662622" w:rsidRPr="006931BE" w:rsidRDefault="00DB3CDE" w:rsidP="00662622">
      <w:pPr>
        <w:pStyle w:val="SingleTxtG"/>
        <w:rPr>
          <w:b/>
        </w:rPr>
      </w:pPr>
      <w:r w:rsidRPr="006931BE">
        <w:rPr>
          <w:noProof/>
        </w:rPr>
        <mc:AlternateContent>
          <mc:Choice Requires="wps">
            <w:drawing>
              <wp:anchor distT="0" distB="0" distL="114300" distR="114300" simplePos="0" relativeHeight="251728896" behindDoc="0" locked="0" layoutInCell="0" allowOverlap="1" wp14:anchorId="4BCE50F3" wp14:editId="4504565D">
                <wp:simplePos x="0" y="0"/>
                <wp:positionH relativeFrom="column">
                  <wp:posOffset>2392680</wp:posOffset>
                </wp:positionH>
                <wp:positionV relativeFrom="paragraph">
                  <wp:posOffset>34925</wp:posOffset>
                </wp:positionV>
                <wp:extent cx="1852612" cy="182880"/>
                <wp:effectExtent l="0" t="0" r="14605" b="7620"/>
                <wp:wrapNone/>
                <wp:docPr id="108"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1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EEF9" w14:textId="77777777" w:rsidR="006279E7" w:rsidRPr="00FE0013" w:rsidRDefault="006279E7" w:rsidP="00662622">
                            <w:pPr>
                              <w:rPr>
                                <w:sz w:val="16"/>
                                <w:szCs w:val="16"/>
                              </w:rPr>
                            </w:pPr>
                            <w:r>
                              <w:rPr>
                                <w:sz w:val="16"/>
                                <w:szCs w:val="16"/>
                              </w:rPr>
                              <w:t>Рисунок: Трехмерная система координат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F5CE4" id="_x0000_s1108" type="#_x0000_t202" style="position:absolute;left:0;text-align:left;margin-left:188.4pt;margin-top:2.75pt;width:145.8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FSzQIAALoFAAAOAAAAZHJzL2Uyb0RvYy54bWysVEuO1DAQ3SNxB8v7TD6kM0k06dFMp4OQ&#10;ho80cAB34nQsEjvY7k4PiAV7rsAdWLBgxxV6bkTZ6c98NgjIwqrY5Vevqp7r7HzTtWhNpWKCZ9g/&#10;8TCivBQV48sMv3tbODFGShNekVZwmuEbqvD59OmTs6FPaSAa0VZUIgDhKh36DDda96nrqrKhHVEn&#10;oqccDmshO6LhVy7dSpIB0LvWDTwvcgchq16KkioFu/l4iKcWv65pqV/XtaIatRkGbtqu0q4Ls7rT&#10;M5IuJekbVu5okL9g0RHGIegBKieaoJVkj6A6VkqhRK1PStG5oq5ZSW0OkI3vPcjmuiE9tblAcVR/&#10;KJP6f7Dlq/UbiVgFvfOgVZx00KTtt+337Y/tr+3P2y+3X1FkyzT0KgXv6x789eZSbOCKTVn1V6J8&#10;rxAXs4bwJb2QUgwNJRXQ9E2B3TtXTWNUqgzIYngpKohGVlpYoE0tO1NDqAoCdGjXzaFFdKNRaULG&#10;kyDyA4xKOPPjII4tOZek+9u9VPo5FR0yRoYlSMCik/WV0oYNSfcuJhgXBWtbK4OW39sAx3EHYsNV&#10;c2ZY2K5+SrxkHs/j0AmDaO6EXp47F8UsdKLCP53kz/LZLPc/m7h+mDasqig3YfYK88M/6+BO66M2&#10;DhpTomWVgTOUlFwuZq1EawIKL+xnaw4nRzf3Pg1bBMjlQUp+EHqXQeIUUXzqhEU4cZJTL3Y8P7lM&#10;Ii9Mwry4n9IV4/TfU0JDhpNJMBnFdCT9IDfPfo9zI2nHNMyQlnUZjg9OJDUSnPPKtlYT1o72nVIY&#10;+sdSQLv3jbaCNRod1ao3i419ItGpCW8EvBDVDUhYClAY6BQGIBiNkB8xGmCYZFh9WBFJMWpfcHgG&#10;ZvLsDbk3FnuD8BKuZlhjNJozPU6oVS/ZsgHk8aFxcQFPpWZWxUcWuwcGA8ImsxtmZgLd/bdex5E7&#10;/Q0AAP//AwBQSwMEFAAGAAgAAAAhAKFMrxveAAAACAEAAA8AAABkcnMvZG93bnJldi54bWxMj8FO&#10;wzAMhu9IvENkJG4shbGwdU2nCcEJCa0rB45p47XVGqc02VbeHnOCm63v1+/P2WZyvTjjGDpPGu5n&#10;CQik2tuOGg0f5evdEkSIhqzpPaGGbwywya+vMpNaf6ECz/vYCC6hkBoNbYxDKmWoW3QmzPyAxOzg&#10;R2cir2Mj7WguXO56+ZAkSjrTEV9ozYDPLdbH/clp2H5S8dJ9vVe74lB0ZblK6E0dtb69mbZrEBGn&#10;+BeGX31Wh5ydKn8iG0SvYf6kWD1qWCxAMFdqyUPF4HEOMs/k/wfyHwAAAP//AwBQSwECLQAUAAYA&#10;CAAAACEAtoM4kv4AAADhAQAAEwAAAAAAAAAAAAAAAAAAAAAAW0NvbnRlbnRfVHlwZXNdLnhtbFBL&#10;AQItABQABgAIAAAAIQA4/SH/1gAAAJQBAAALAAAAAAAAAAAAAAAAAC8BAABfcmVscy8ucmVsc1BL&#10;AQItABQABgAIAAAAIQBULPFSzQIAALoFAAAOAAAAAAAAAAAAAAAAAC4CAABkcnMvZTJvRG9jLnht&#10;bFBLAQItABQABgAIAAAAIQChTK8b3gAAAAgBAAAPAAAAAAAAAAAAAAAAACcFAABkcnMvZG93bnJl&#10;di54bWxQSwUGAAAAAAQABADzAAAAMgYAAAAA&#10;" o:allowincell="f" filled="f" stroked="f">
                <v:textbox inset="0,0,0,0">
                  <w:txbxContent>
                    <w:p w:rsidR="006279E7" w:rsidRPr="00FE0013" w:rsidRDefault="006279E7" w:rsidP="00662622">
                      <w:pPr>
                        <w:rPr>
                          <w:sz w:val="16"/>
                          <w:szCs w:val="16"/>
                        </w:rPr>
                      </w:pPr>
                      <w:r>
                        <w:rPr>
                          <w:sz w:val="16"/>
                          <w:szCs w:val="16"/>
                        </w:rPr>
                        <w:t>Рисунок: Трехмерная система координат</w:t>
                      </w:r>
                    </w:p>
                  </w:txbxContent>
                </v:textbox>
              </v:shape>
            </w:pict>
          </mc:Fallback>
        </mc:AlternateContent>
      </w:r>
    </w:p>
    <w:p w14:paraId="5BFD9C2A" w14:textId="77777777" w:rsidR="00DB3CDE" w:rsidRPr="006931BE" w:rsidRDefault="00DB3CDE">
      <w:pPr>
        <w:suppressAutoHyphens w:val="0"/>
        <w:spacing w:line="240" w:lineRule="auto"/>
        <w:rPr>
          <w:rFonts w:eastAsia="Times New Roman" w:cs="Times New Roman"/>
          <w:b/>
          <w:szCs w:val="20"/>
        </w:rPr>
      </w:pPr>
      <w:r w:rsidRPr="006931BE">
        <w:rPr>
          <w:b/>
        </w:rPr>
        <w:br w:type="page"/>
      </w:r>
    </w:p>
    <w:p w14:paraId="2B5CEC39" w14:textId="77777777" w:rsidR="00662622" w:rsidRPr="006931BE" w:rsidRDefault="00DB3CDE" w:rsidP="00DB3CDE">
      <w:pPr>
        <w:pStyle w:val="HChG"/>
      </w:pPr>
      <w:r w:rsidRPr="006931BE">
        <w:lastRenderedPageBreak/>
        <w:t>Приложение</w:t>
      </w:r>
      <w:r w:rsidR="00662622" w:rsidRPr="006931BE">
        <w:t xml:space="preserve"> </w:t>
      </w:r>
      <w:r w:rsidR="00662622" w:rsidRPr="006931BE">
        <w:rPr>
          <w:strike/>
        </w:rPr>
        <w:t>12</w:t>
      </w:r>
      <w:r w:rsidR="00662622" w:rsidRPr="006931BE">
        <w:t>11</w:t>
      </w:r>
    </w:p>
    <w:p w14:paraId="26DF0EF1" w14:textId="77777777" w:rsidR="00662622" w:rsidRPr="006931BE" w:rsidRDefault="00662622" w:rsidP="00DB3CDE">
      <w:pPr>
        <w:pStyle w:val="HChG"/>
        <w:rPr>
          <w:u w:val="single"/>
        </w:rPr>
      </w:pPr>
      <w:r w:rsidRPr="006931BE">
        <w:tab/>
      </w:r>
      <w:r w:rsidR="00DB3CDE" w:rsidRPr="006931BE">
        <w:tab/>
      </w:r>
      <w:r w:rsidRPr="006931BE">
        <w:t>Процедура подтверждения соотношения между точкой Н и точкой R мест для сидения в автомобиле</w:t>
      </w:r>
    </w:p>
    <w:p w14:paraId="564CEAEC" w14:textId="77777777" w:rsidR="00662622" w:rsidRPr="006931BE" w:rsidRDefault="00662622" w:rsidP="00DB3CDE">
      <w:pPr>
        <w:pStyle w:val="SingleTxtG"/>
        <w:ind w:left="2268" w:hanging="1134"/>
      </w:pPr>
      <w:r w:rsidRPr="006931BE">
        <w:t>1.</w:t>
      </w:r>
      <w:r w:rsidRPr="006931BE">
        <w:tab/>
        <w:t>Цель</w:t>
      </w:r>
    </w:p>
    <w:p w14:paraId="5FDD427D" w14:textId="77777777" w:rsidR="00662622" w:rsidRPr="006931BE" w:rsidRDefault="00662622" w:rsidP="00DB3CDE">
      <w:pPr>
        <w:pStyle w:val="SingleTxtG"/>
        <w:ind w:left="2268" w:hanging="1134"/>
      </w:pPr>
      <w:r w:rsidRPr="006931BE">
        <w:tab/>
        <w:t>Описываемая в настоящем приложении процедура используется для определения положения точки Н и фактического угла наклона туловища для одного или нескольких мест для сидения в автомобиле и для проверки соотношения измеренных параметров с расчетными спецификациями, указанными изготовителем транспортного средства.</w:t>
      </w:r>
    </w:p>
    <w:p w14:paraId="464C9EAF" w14:textId="77777777" w:rsidR="00662622" w:rsidRPr="006931BE" w:rsidRDefault="00662622" w:rsidP="00DB3CDE">
      <w:pPr>
        <w:pStyle w:val="SingleTxtG"/>
        <w:ind w:left="2268" w:hanging="1134"/>
      </w:pPr>
      <w:r w:rsidRPr="006931BE">
        <w:t>2.</w:t>
      </w:r>
      <w:r w:rsidRPr="006931BE">
        <w:tab/>
        <w:t>Определения</w:t>
      </w:r>
    </w:p>
    <w:p w14:paraId="04708149" w14:textId="77777777" w:rsidR="00662622" w:rsidRPr="006931BE" w:rsidRDefault="00662622" w:rsidP="00DB3CDE">
      <w:pPr>
        <w:pStyle w:val="SingleTxtG"/>
        <w:ind w:left="2268" w:hanging="1134"/>
      </w:pPr>
      <w:r w:rsidRPr="006931BE">
        <w:tab/>
        <w:t>Для целей настоящего приложения:</w:t>
      </w:r>
    </w:p>
    <w:p w14:paraId="6B1C7B99" w14:textId="77777777" w:rsidR="00662622" w:rsidRPr="006931BE" w:rsidRDefault="00662622" w:rsidP="00DB3CDE">
      <w:pPr>
        <w:pStyle w:val="SingleTxtG"/>
        <w:ind w:left="2268" w:hanging="1134"/>
      </w:pPr>
      <w:r w:rsidRPr="006931BE">
        <w:t>2.1</w:t>
      </w:r>
      <w:r w:rsidRPr="006931BE">
        <w:tab/>
      </w:r>
      <w:r w:rsidR="00B87306" w:rsidRPr="006931BE">
        <w:t>«</w:t>
      </w:r>
      <w:r w:rsidRPr="006931BE">
        <w:rPr>
          <w:i/>
        </w:rPr>
        <w:t>контрольные параметры</w:t>
      </w:r>
      <w:r w:rsidR="00B87306" w:rsidRPr="006931BE">
        <w:t>»</w:t>
      </w:r>
      <w:r w:rsidRPr="006931BE">
        <w:t xml:space="preserve"> означают одну или несколько из следующих характеристик места для сидения:</w:t>
      </w:r>
    </w:p>
    <w:p w14:paraId="3EBE919F" w14:textId="77777777" w:rsidR="00662622" w:rsidRPr="006931BE" w:rsidRDefault="00662622" w:rsidP="00DB3CDE">
      <w:pPr>
        <w:pStyle w:val="SingleTxtG"/>
        <w:ind w:left="2268" w:hanging="1134"/>
      </w:pPr>
      <w:r w:rsidRPr="006931BE">
        <w:t>2.1.1</w:t>
      </w:r>
      <w:r w:rsidRPr="006931BE">
        <w:tab/>
        <w:t>точка Н и точка R и соотношение между ними;</w:t>
      </w:r>
    </w:p>
    <w:p w14:paraId="2FE5501D" w14:textId="77777777" w:rsidR="00662622" w:rsidRPr="006931BE" w:rsidRDefault="00662622" w:rsidP="00DB3CDE">
      <w:pPr>
        <w:pStyle w:val="SingleTxtG"/>
        <w:ind w:left="2268" w:hanging="1134"/>
      </w:pPr>
      <w:r w:rsidRPr="006931BE">
        <w:t>2.1.2</w:t>
      </w:r>
      <w:r w:rsidRPr="006931BE">
        <w:tab/>
        <w:t>фактический угол наклона туловища и расчетный угол наклона туловища и соотношение между ними</w:t>
      </w:r>
      <w:r w:rsidR="00CA7B98" w:rsidRPr="006931BE">
        <w:t>;</w:t>
      </w:r>
    </w:p>
    <w:p w14:paraId="0B3F29BA" w14:textId="77777777" w:rsidR="00662622" w:rsidRPr="006931BE" w:rsidRDefault="00662622" w:rsidP="00DB3CDE">
      <w:pPr>
        <w:pStyle w:val="SingleTxtG"/>
        <w:ind w:left="2268" w:hanging="1134"/>
      </w:pPr>
      <w:r w:rsidRPr="006931BE">
        <w:t>2.2</w:t>
      </w:r>
      <w:r w:rsidRPr="006931BE">
        <w:tab/>
      </w:r>
      <w:r w:rsidR="00B87306" w:rsidRPr="006931BE">
        <w:t>«</w:t>
      </w:r>
      <w:r w:rsidRPr="006931BE">
        <w:rPr>
          <w:i/>
        </w:rPr>
        <w:t xml:space="preserve">объемный механизм определения точки Н (механизм </w:t>
      </w:r>
      <w:r w:rsidR="007648D1" w:rsidRPr="006931BE">
        <w:rPr>
          <w:i/>
        </w:rPr>
        <w:t>3-D H</w:t>
      </w:r>
      <w:r w:rsidRPr="006931BE">
        <w:rPr>
          <w:i/>
        </w:rPr>
        <w:t>)</w:t>
      </w:r>
      <w:r w:rsidR="00B87306" w:rsidRPr="006931BE">
        <w:t>»</w:t>
      </w:r>
      <w:r w:rsidRPr="006931BE">
        <w:t xml:space="preserve"> означает устройство, применяемое для определения точки Н и фактического угла наклона туловища. Описание этого устройства содержится в приложении</w:t>
      </w:r>
      <w:r w:rsidR="00BC0C1B" w:rsidRPr="006931BE">
        <w:t> </w:t>
      </w:r>
      <w:r w:rsidRPr="006931BE">
        <w:rPr>
          <w:strike/>
        </w:rPr>
        <w:t>13</w:t>
      </w:r>
      <w:r w:rsidRPr="006931BE">
        <w:rPr>
          <w:b/>
        </w:rPr>
        <w:t>12</w:t>
      </w:r>
      <w:r w:rsidRPr="006931BE">
        <w:t>;</w:t>
      </w:r>
    </w:p>
    <w:p w14:paraId="11307919" w14:textId="77777777" w:rsidR="00662622" w:rsidRPr="006931BE" w:rsidRDefault="00662622" w:rsidP="00DB3CDE">
      <w:pPr>
        <w:pStyle w:val="SingleTxtG"/>
        <w:ind w:left="2268" w:hanging="1134"/>
      </w:pPr>
      <w:r w:rsidRPr="006931BE">
        <w:t>2.3</w:t>
      </w:r>
      <w:r w:rsidRPr="006931BE">
        <w:tab/>
      </w:r>
      <w:r w:rsidR="00B87306" w:rsidRPr="006931BE">
        <w:t>«</w:t>
      </w:r>
      <w:r w:rsidRPr="006931BE">
        <w:rPr>
          <w:i/>
        </w:rPr>
        <w:t>центральная плоскость водителя или пассажира (ЦПВП)</w:t>
      </w:r>
      <w:r w:rsidR="00B87306" w:rsidRPr="006931BE">
        <w:t>»</w:t>
      </w:r>
      <w:r w:rsidRPr="006931BE">
        <w:t xml:space="preserve"> означает среднюю плоскость механизма </w:t>
      </w:r>
      <w:r w:rsidR="007648D1" w:rsidRPr="006931BE">
        <w:t>3-D H</w:t>
      </w:r>
      <w:r w:rsidRPr="006931BE">
        <w:t>, расположенного на каждом предусмотренном месте для сидения; она представлена координатой точки Н на оси Y. На отдельных сиденьях центральная плоскость сиденья совпадает с центральной плоскостью водителя или пассажира. На других сиденьях центральная плоскость водителя или пассажира определяется изготовителем;</w:t>
      </w:r>
    </w:p>
    <w:p w14:paraId="0BA27439" w14:textId="77777777" w:rsidR="00662622" w:rsidRPr="006931BE" w:rsidRDefault="00662622" w:rsidP="00DB3CDE">
      <w:pPr>
        <w:pStyle w:val="SingleTxtG"/>
        <w:ind w:left="2268" w:hanging="1134"/>
      </w:pPr>
      <w:r w:rsidRPr="006931BE">
        <w:t>2.4</w:t>
      </w:r>
      <w:r w:rsidRPr="006931BE">
        <w:tab/>
      </w:r>
      <w:r w:rsidR="00B87306" w:rsidRPr="006931BE">
        <w:t>«</w:t>
      </w:r>
      <w:r w:rsidRPr="006931BE">
        <w:rPr>
          <w:i/>
        </w:rPr>
        <w:t>трехмерная система координат</w:t>
      </w:r>
      <w:r w:rsidR="00B87306" w:rsidRPr="006931BE">
        <w:t>»</w:t>
      </w:r>
      <w:r w:rsidRPr="006931BE">
        <w:t xml:space="preserve"> означает систему, описанную в приложении </w:t>
      </w:r>
      <w:r w:rsidRPr="006931BE">
        <w:rPr>
          <w:strike/>
        </w:rPr>
        <w:t>11</w:t>
      </w:r>
      <w:r w:rsidRPr="006931BE">
        <w:rPr>
          <w:b/>
        </w:rPr>
        <w:t>10</w:t>
      </w:r>
      <w:r w:rsidRPr="006931BE">
        <w:t>;</w:t>
      </w:r>
    </w:p>
    <w:p w14:paraId="725174C3" w14:textId="77777777" w:rsidR="00662622" w:rsidRPr="006931BE" w:rsidRDefault="00662622" w:rsidP="00DB3CDE">
      <w:pPr>
        <w:pStyle w:val="SingleTxtG"/>
        <w:ind w:left="2268" w:hanging="1134"/>
      </w:pPr>
      <w:r w:rsidRPr="006931BE">
        <w:t>2.5</w:t>
      </w:r>
      <w:r w:rsidRPr="006931BE">
        <w:tab/>
      </w:r>
      <w:r w:rsidR="00B87306" w:rsidRPr="006931BE">
        <w:t>«</w:t>
      </w:r>
      <w:r w:rsidRPr="006931BE">
        <w:rPr>
          <w:i/>
        </w:rPr>
        <w:t>исходные точки отсчета</w:t>
      </w:r>
      <w:r w:rsidR="00B87306" w:rsidRPr="006931BE">
        <w:t>»</w:t>
      </w:r>
      <w:r w:rsidRPr="006931BE">
        <w:t xml:space="preserve"> означают физические точки (отверстия, поверхности, метки и углубления) на кузове транспортного средства, указанные изготовителем;</w:t>
      </w:r>
    </w:p>
    <w:p w14:paraId="39F956AD" w14:textId="77777777" w:rsidR="00662622" w:rsidRPr="006931BE" w:rsidRDefault="00662622" w:rsidP="00DB3CDE">
      <w:pPr>
        <w:pStyle w:val="SingleTxtG"/>
        <w:ind w:left="2268" w:hanging="1134"/>
      </w:pPr>
      <w:r w:rsidRPr="006931BE">
        <w:t>2.6</w:t>
      </w:r>
      <w:r w:rsidRPr="006931BE">
        <w:tab/>
      </w:r>
      <w:r w:rsidR="00B87306" w:rsidRPr="006931BE">
        <w:t>«</w:t>
      </w:r>
      <w:r w:rsidRPr="006931BE">
        <w:rPr>
          <w:i/>
        </w:rPr>
        <w:t>положение для измерения на транспортном средстве</w:t>
      </w:r>
      <w:r w:rsidR="00B87306" w:rsidRPr="006931BE">
        <w:t>»</w:t>
      </w:r>
      <w:r w:rsidRPr="006931BE">
        <w:t xml:space="preserve"> означает положение транспортного средства, определенное координатами исходных точек отсчета в трехмерной системе координат.</w:t>
      </w:r>
    </w:p>
    <w:p w14:paraId="2D7EEBD0" w14:textId="77777777" w:rsidR="00662622" w:rsidRPr="006931BE" w:rsidRDefault="00662622" w:rsidP="00DB3CDE">
      <w:pPr>
        <w:pStyle w:val="SingleTxtG"/>
        <w:ind w:left="2268" w:hanging="1134"/>
      </w:pPr>
      <w:r w:rsidRPr="006931BE">
        <w:t>3.</w:t>
      </w:r>
      <w:r w:rsidRPr="006931BE">
        <w:tab/>
        <w:t>Процедура определения точки Н и фактического угла наклона туловища</w:t>
      </w:r>
    </w:p>
    <w:p w14:paraId="7929508B" w14:textId="77777777" w:rsidR="00662622" w:rsidRPr="006931BE" w:rsidRDefault="00662622" w:rsidP="00DB3CDE">
      <w:pPr>
        <w:pStyle w:val="SingleTxtG"/>
        <w:ind w:left="2268" w:hanging="1134"/>
      </w:pPr>
      <w:r w:rsidRPr="006931BE">
        <w:t>3.1</w:t>
      </w:r>
      <w:r w:rsidRPr="006931BE">
        <w:tab/>
        <w:t>Испытываемое транспортное средство выдерживают при температуре 20 °C</w:t>
      </w:r>
      <w:r w:rsidR="00BC0C1B" w:rsidRPr="006931BE">
        <w:t> </w:t>
      </w:r>
      <w:r w:rsidRPr="006931BE">
        <w:t>±</w:t>
      </w:r>
      <w:r w:rsidR="00BC0C1B" w:rsidRPr="006931BE">
        <w:t> </w:t>
      </w:r>
      <w:r w:rsidRPr="006931BE">
        <w:t>10 °C, с тем чтобы температура материала, из которого изготовлены сиденья, достигла комнатной.</w:t>
      </w:r>
    </w:p>
    <w:p w14:paraId="4103D75D" w14:textId="77777777" w:rsidR="00662622" w:rsidRPr="006931BE" w:rsidRDefault="00662622" w:rsidP="00DB3CDE">
      <w:pPr>
        <w:pStyle w:val="SingleTxtG"/>
        <w:ind w:left="2268" w:hanging="1134"/>
      </w:pPr>
      <w:r w:rsidRPr="006931BE">
        <w:t>3.2</w:t>
      </w:r>
      <w:r w:rsidRPr="006931BE">
        <w:tab/>
        <w:t>Транспортное средство устанавливают в положение для измерения, определенное в пункте 2.6 настоящего приложения.</w:t>
      </w:r>
    </w:p>
    <w:p w14:paraId="4B69CFCB" w14:textId="77777777" w:rsidR="00662622" w:rsidRPr="006931BE" w:rsidRDefault="00662622" w:rsidP="00DB3CDE">
      <w:pPr>
        <w:pStyle w:val="SingleTxtG"/>
        <w:ind w:left="2268" w:hanging="1134"/>
      </w:pPr>
      <w:r w:rsidRPr="006931BE">
        <w:t>3.3</w:t>
      </w:r>
      <w:r w:rsidRPr="006931BE">
        <w:tab/>
        <w:t>Если сиденье является регулируемым, то его устанавливают вначале в крайнее заднее (нормальное для вождения) положение, предусмотренное изготовителем транспортного средства, посредством только продольной регулировки сиденья, и без его перемещения, предусмотренного для других целей, помимо целей нормального управления автомобилем. При</w:t>
      </w:r>
      <w:r w:rsidR="00BC0C1B" w:rsidRPr="006931BE">
        <w:t> </w:t>
      </w:r>
      <w:r w:rsidRPr="006931BE">
        <w:t>наличии других способов регулировки сиденья (вертикальной, угла наклона спинки и</w:t>
      </w:r>
      <w:r w:rsidR="00BC0C1B" w:rsidRPr="006931BE">
        <w:t xml:space="preserve"> </w:t>
      </w:r>
      <w:r w:rsidR="00516899" w:rsidRPr="006931BE">
        <w:t>т. д.</w:t>
      </w:r>
      <w:r w:rsidRPr="006931BE">
        <w:t xml:space="preserve">) его следует привести в положение, определенное </w:t>
      </w:r>
      <w:r w:rsidRPr="006931BE">
        <w:lastRenderedPageBreak/>
        <w:t>изготовителем транспортного средства. Для откидных сидений жесткая фиксация сиденья в</w:t>
      </w:r>
      <w:r w:rsidR="00BC0C1B" w:rsidRPr="006931BE">
        <w:t xml:space="preserve"> </w:t>
      </w:r>
      <w:r w:rsidRPr="006931BE">
        <w:t>вертикальном положении должна соответствовать нормальному положению при управлении автомобилем, указанному изготовителем.</w:t>
      </w:r>
    </w:p>
    <w:p w14:paraId="355583C0" w14:textId="77777777" w:rsidR="00662622" w:rsidRPr="006931BE" w:rsidRDefault="00662622" w:rsidP="00DB3CDE">
      <w:pPr>
        <w:pStyle w:val="SingleTxtG"/>
        <w:ind w:left="2268" w:hanging="1134"/>
      </w:pPr>
      <w:r w:rsidRPr="006931BE">
        <w:t>3.4</w:t>
      </w:r>
      <w:r w:rsidRPr="006931BE">
        <w:tab/>
        <w:t>Поверхность места для сиденья, с которой соприкасается механизм</w:t>
      </w:r>
      <w:r w:rsidR="00CA7B98" w:rsidRPr="006931BE">
        <w:t> </w:t>
      </w:r>
      <w:r w:rsidR="007648D1" w:rsidRPr="006931BE">
        <w:t>3</w:t>
      </w:r>
      <w:r w:rsidR="00804287" w:rsidRPr="006931BE">
        <w:noBreakHyphen/>
      </w:r>
      <w:r w:rsidR="007648D1" w:rsidRPr="006931BE">
        <w:t>D H</w:t>
      </w:r>
      <w:r w:rsidRPr="006931BE">
        <w:t>, покрывают муслиновой хлопчатобумажной тканью достаточного размера и</w:t>
      </w:r>
      <w:r w:rsidR="007648D1" w:rsidRPr="006931BE">
        <w:t xml:space="preserve"> </w:t>
      </w:r>
      <w:r w:rsidRPr="006931BE">
        <w:t>соответствующей текстуры, определяемой как гладкая хлопчатобумажная ткань, имеющая 18,9 нитей на см</w:t>
      </w:r>
      <w:r w:rsidRPr="006931BE">
        <w:rPr>
          <w:vertAlign w:val="superscript"/>
        </w:rPr>
        <w:t>2</w:t>
      </w:r>
      <w:r w:rsidRPr="006931BE">
        <w:t xml:space="preserve"> и весящая 0,228</w:t>
      </w:r>
      <w:r w:rsidR="007648D1" w:rsidRPr="006931BE">
        <w:t> </w:t>
      </w:r>
      <w:r w:rsidRPr="006931BE">
        <w:t>кг/м</w:t>
      </w:r>
      <w:r w:rsidRPr="006931BE">
        <w:rPr>
          <w:vertAlign w:val="superscript"/>
        </w:rPr>
        <w:t>2</w:t>
      </w:r>
      <w:r w:rsidRPr="006931BE">
        <w:t>, или как вязаная или нетканая материя, имеющая аналогичные характеристики.</w:t>
      </w:r>
    </w:p>
    <w:p w14:paraId="2CAC30E5" w14:textId="77777777" w:rsidR="00662622" w:rsidRPr="006931BE" w:rsidRDefault="00662622" w:rsidP="00DB3CDE">
      <w:pPr>
        <w:pStyle w:val="SingleTxtG"/>
        <w:ind w:left="2268" w:hanging="1134"/>
      </w:pPr>
      <w:r w:rsidRPr="006931BE">
        <w:tab/>
        <w:t xml:space="preserve">Если испытание проводят на сиденье вне транспортного средства, то пол, на который устанавливается сиденье, должен иметь те же основные характеристики (угол наклона, разница в высоте крепления сиденья, текстура поверхности и </w:t>
      </w:r>
      <w:r w:rsidR="00516899" w:rsidRPr="006931BE">
        <w:t>т. д.</w:t>
      </w:r>
      <w:r w:rsidRPr="006931BE">
        <w:t>), что и пол транспортного средства, в котором будет установлено такое сиденье.</w:t>
      </w:r>
    </w:p>
    <w:p w14:paraId="64DC9A5B" w14:textId="77777777" w:rsidR="00662622" w:rsidRPr="006931BE" w:rsidRDefault="00662622" w:rsidP="00DB3CDE">
      <w:pPr>
        <w:pStyle w:val="SingleTxtG"/>
        <w:ind w:left="2268" w:hanging="1134"/>
      </w:pPr>
      <w:r w:rsidRPr="006931BE">
        <w:t>3.5</w:t>
      </w:r>
      <w:r w:rsidRPr="006931BE">
        <w:tab/>
        <w:t xml:space="preserve">Установить основание и спинку механизма </w:t>
      </w:r>
      <w:r w:rsidR="007648D1" w:rsidRPr="006931BE">
        <w:t>3-D H</w:t>
      </w:r>
      <w:r w:rsidRPr="006931BE">
        <w:t xml:space="preserve"> таким образом, чтобы центральная плоскость водителя или пассажира (ЦПВП) совпала с центральной плоскостью механизма </w:t>
      </w:r>
      <w:r w:rsidR="007648D1" w:rsidRPr="006931BE">
        <w:t>3-D H</w:t>
      </w:r>
      <w:r w:rsidRPr="006931BE">
        <w:t xml:space="preserve">. По просьбе изготовителя механизм </w:t>
      </w:r>
      <w:r w:rsidR="007648D1" w:rsidRPr="006931BE">
        <w:t>3-D H</w:t>
      </w:r>
      <w:r w:rsidRPr="006931BE">
        <w:t xml:space="preserve"> может быть передвинут внутрь относительно ЦПВП, если он выходит наружу до такой степени, что кромка сиденья не позволяет произвести его выравнивание.</w:t>
      </w:r>
    </w:p>
    <w:p w14:paraId="7E1A74BD" w14:textId="77777777" w:rsidR="00662622" w:rsidRPr="006931BE" w:rsidRDefault="00662622" w:rsidP="00DB3CDE">
      <w:pPr>
        <w:pStyle w:val="SingleTxtG"/>
        <w:ind w:left="2268" w:hanging="1134"/>
      </w:pPr>
      <w:r w:rsidRPr="006931BE">
        <w:t>3.6</w:t>
      </w:r>
      <w:r w:rsidRPr="006931BE">
        <w:tab/>
        <w:t>Прикрепить ступни и голени к основанию корпуса либо отдельно, либо посредством Т-образного шарнирного соединения и расположенных ниже элементов ног. Линия, проходящая через визирные метки определения точки</w:t>
      </w:r>
      <w:r w:rsidR="007648D1" w:rsidRPr="006931BE">
        <w:t xml:space="preserve"> </w:t>
      </w:r>
      <w:r w:rsidRPr="006931BE">
        <w:t>Н, должна быть параллельной грунту и перпендикулярной продольной центральной плоскости сиденья.</w:t>
      </w:r>
    </w:p>
    <w:p w14:paraId="57FD7523" w14:textId="77777777" w:rsidR="00662622" w:rsidRPr="006931BE" w:rsidRDefault="00662622" w:rsidP="00DB3CDE">
      <w:pPr>
        <w:pStyle w:val="SingleTxtG"/>
        <w:ind w:left="2268" w:hanging="1134"/>
      </w:pPr>
      <w:r w:rsidRPr="006931BE">
        <w:t>3.7</w:t>
      </w:r>
      <w:r w:rsidRPr="006931BE">
        <w:tab/>
        <w:t xml:space="preserve">Расположить ступни и ноги механизма </w:t>
      </w:r>
      <w:r w:rsidR="007648D1" w:rsidRPr="006931BE">
        <w:t>3-D H</w:t>
      </w:r>
      <w:r w:rsidRPr="006931BE">
        <w:t xml:space="preserve"> нижеследующим образом.</w:t>
      </w:r>
    </w:p>
    <w:p w14:paraId="3183B0EF" w14:textId="77777777" w:rsidR="00662622" w:rsidRPr="006931BE" w:rsidRDefault="00662622" w:rsidP="00DB3CDE">
      <w:pPr>
        <w:pStyle w:val="SingleTxtG"/>
        <w:ind w:left="2268" w:hanging="1134"/>
      </w:pPr>
      <w:r w:rsidRPr="006931BE">
        <w:t>3.7.1</w:t>
      </w:r>
      <w:r w:rsidRPr="006931BE">
        <w:tab/>
        <w:t>В случае передних боковых сидений:</w:t>
      </w:r>
    </w:p>
    <w:p w14:paraId="242785E9" w14:textId="77777777" w:rsidR="00662622" w:rsidRPr="006931BE" w:rsidRDefault="00662622" w:rsidP="00DB3CDE">
      <w:pPr>
        <w:pStyle w:val="SingleTxtG"/>
        <w:ind w:left="2268" w:hanging="1134"/>
      </w:pPr>
      <w:r w:rsidRPr="006931BE">
        <w:t>3.7.1.1</w:t>
      </w:r>
      <w:r w:rsidRPr="006931BE">
        <w:tab/>
        <w:t xml:space="preserve">Ступни и ноги перемещают вперед таким образом, чтобы ступни заняли естественное положение на полу, при необходимости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w:t>
      </w:r>
      <w:r w:rsidR="007648D1" w:rsidRPr="006931BE">
        <w:t>3-D H</w:t>
      </w:r>
      <w:r w:rsidRPr="006931BE">
        <w:t xml:space="preserve">, на каком находится правая ступня с правой стороны. С помощью уровня проверки поперечной ориентации механизма </w:t>
      </w:r>
      <w:r w:rsidR="007648D1" w:rsidRPr="006931BE">
        <w:t>3-D H</w:t>
      </w:r>
      <w:r w:rsidRPr="006931BE">
        <w:t xml:space="preserve"> его приводят в горизонтальное положение, при необходимости, посредством регулировки основания корпуса либо путем перемещения ступней и ног назад. Линия, проходящая через визирные метки точки Н, должна быть перпендикулярна продольной центральной плоскости сиденья.</w:t>
      </w:r>
    </w:p>
    <w:p w14:paraId="1B490141" w14:textId="77777777" w:rsidR="00662622" w:rsidRPr="006931BE" w:rsidRDefault="00662622" w:rsidP="00DB3CDE">
      <w:pPr>
        <w:pStyle w:val="SingleTxtG"/>
        <w:ind w:left="2268" w:hanging="1134"/>
      </w:pPr>
      <w:r w:rsidRPr="006931BE">
        <w:t>3.7.1.2</w:t>
      </w:r>
      <w:r w:rsidRPr="006931BE">
        <w:tab/>
        <w:t>Если левая нога не может удерживаться параллельно правой, а левая ступня не может быть установлена на элементах конструкции транспортного средства, переместить левую ступню таким образом, чтобы ее можно было установить на опору. Параллельность определяется визирными метками.</w:t>
      </w:r>
    </w:p>
    <w:p w14:paraId="5AC1EAA3" w14:textId="77777777" w:rsidR="00662622" w:rsidRPr="006931BE" w:rsidRDefault="00662622" w:rsidP="00DB3CDE">
      <w:pPr>
        <w:pStyle w:val="SingleTxtG"/>
        <w:ind w:left="2268" w:hanging="1134"/>
      </w:pPr>
      <w:r w:rsidRPr="006931BE">
        <w:t>3.7.2</w:t>
      </w:r>
      <w:r w:rsidRPr="006931BE">
        <w:tab/>
        <w:t>В случае задних боковых сидений:</w:t>
      </w:r>
    </w:p>
    <w:p w14:paraId="5C5348C1" w14:textId="77777777" w:rsidR="00662622" w:rsidRPr="006931BE" w:rsidRDefault="00662622" w:rsidP="00DB3CDE">
      <w:pPr>
        <w:pStyle w:val="SingleTxtG"/>
        <w:ind w:left="2268" w:hanging="1134"/>
      </w:pPr>
      <w:r w:rsidRPr="006931BE">
        <w:tab/>
        <w:t>Что касается задних или приставных сидений, то ноги располагают так, как предписывается изготовителем. Если при этом ступни опираются на части пола, которые находятся на различных уровнях, то та ступня, которая первая прикоснулась к переднему сиденью, служит в качестве исходной, а другую ступню располагают таким образом, чтобы обеспечить горизонтальное положение механизма, проверяемое с помощью уровня поперечной ориентации основания корпуса.</w:t>
      </w:r>
    </w:p>
    <w:p w14:paraId="021AF047" w14:textId="77777777" w:rsidR="00662622" w:rsidRPr="006931BE" w:rsidRDefault="00662622" w:rsidP="007648D1">
      <w:pPr>
        <w:pStyle w:val="SingleTxtG"/>
        <w:keepNext/>
        <w:ind w:left="2268" w:hanging="1134"/>
      </w:pPr>
      <w:r w:rsidRPr="006931BE">
        <w:lastRenderedPageBreak/>
        <w:t>3.7.3</w:t>
      </w:r>
      <w:r w:rsidR="004A41DE" w:rsidRPr="006931BE">
        <w:tab/>
      </w:r>
      <w:r w:rsidRPr="006931BE">
        <w:t>В случае других сидений:</w:t>
      </w:r>
    </w:p>
    <w:p w14:paraId="5E80974D" w14:textId="77777777" w:rsidR="00662622" w:rsidRPr="006931BE" w:rsidRDefault="00662622" w:rsidP="00DB3CDE">
      <w:pPr>
        <w:pStyle w:val="SingleTxtG"/>
        <w:ind w:left="2268" w:hanging="1134"/>
      </w:pPr>
      <w:r w:rsidRPr="006931BE">
        <w:tab/>
        <w:t>Придерживаться общего порядка, указанного в пункте 3.7.1 настоящего приложения, за исключением порядка установки ступней, который определяется изготовителем транспортного средства.</w:t>
      </w:r>
    </w:p>
    <w:p w14:paraId="06395812" w14:textId="77777777" w:rsidR="00662622" w:rsidRPr="006931BE" w:rsidRDefault="00662622" w:rsidP="00DB3CDE">
      <w:pPr>
        <w:pStyle w:val="SingleTxtG"/>
        <w:ind w:left="2268" w:hanging="1134"/>
      </w:pPr>
      <w:r w:rsidRPr="006931BE">
        <w:t>3.8</w:t>
      </w:r>
      <w:r w:rsidR="004A41DE" w:rsidRPr="006931BE">
        <w:tab/>
      </w:r>
      <w:r w:rsidRPr="006931BE">
        <w:t xml:space="preserve">Разместить ножные и набедренные грузы и установить механизм </w:t>
      </w:r>
      <w:r w:rsidR="007648D1" w:rsidRPr="006931BE">
        <w:t xml:space="preserve">3-D H </w:t>
      </w:r>
      <w:r w:rsidRPr="006931BE">
        <w:t>в</w:t>
      </w:r>
      <w:r w:rsidR="007648D1" w:rsidRPr="006931BE">
        <w:t xml:space="preserve"> </w:t>
      </w:r>
      <w:r w:rsidRPr="006931BE">
        <w:t>горизонтальное положение.</w:t>
      </w:r>
    </w:p>
    <w:p w14:paraId="60F44EA7" w14:textId="77777777" w:rsidR="00662622" w:rsidRPr="006931BE" w:rsidRDefault="00662622" w:rsidP="00DB3CDE">
      <w:pPr>
        <w:pStyle w:val="SingleTxtG"/>
        <w:ind w:left="2268" w:hanging="1134"/>
      </w:pPr>
      <w:r w:rsidRPr="006931BE">
        <w:t>3.9</w:t>
      </w:r>
      <w:r w:rsidR="004A41DE" w:rsidRPr="006931BE">
        <w:tab/>
      </w:r>
      <w:r w:rsidRPr="006931BE">
        <w:t xml:space="preserve">Наклонить заднюю часть основания туловища вперед до остановки и отвести механизм </w:t>
      </w:r>
      <w:r w:rsidR="007648D1" w:rsidRPr="006931BE">
        <w:t>3-D H</w:t>
      </w:r>
      <w:r w:rsidRPr="006931BE">
        <w:t xml:space="preserve"> от спинки сиденья с помощью Т-образного шарнира. Вновь установить механизм </w:t>
      </w:r>
      <w:r w:rsidR="007648D1" w:rsidRPr="006931BE">
        <w:t>3-D H</w:t>
      </w:r>
      <w:r w:rsidRPr="006931BE">
        <w:t xml:space="preserve"> на прежнее место на сиденье одним из нижеследующих способов:</w:t>
      </w:r>
    </w:p>
    <w:p w14:paraId="177A4BA4" w14:textId="77777777" w:rsidR="00662622" w:rsidRPr="006931BE" w:rsidRDefault="00662622" w:rsidP="00DB3CDE">
      <w:pPr>
        <w:pStyle w:val="SingleTxtG"/>
        <w:ind w:left="2268" w:hanging="1134"/>
      </w:pPr>
      <w:r w:rsidRPr="006931BE">
        <w:t>3.9.1</w:t>
      </w:r>
      <w:r w:rsidR="004A41DE" w:rsidRPr="006931BE">
        <w:tab/>
      </w:r>
      <w:r w:rsidRPr="006931BE">
        <w:t xml:space="preserve">Если механизм </w:t>
      </w:r>
      <w:r w:rsidR="007648D1" w:rsidRPr="006931BE">
        <w:t>3-D H</w:t>
      </w:r>
      <w:r w:rsidRPr="006931BE">
        <w:t xml:space="preserve"> скользит назад, то необходимо поступить следующим образом: дать механизму </w:t>
      </w:r>
      <w:r w:rsidR="007648D1" w:rsidRPr="006931BE">
        <w:t>3-D H</w:t>
      </w:r>
      <w:r w:rsidRPr="006931BE">
        <w:t xml:space="preserve"> возможность скользить назад до тех пор, пока не отпадет необходимость в использовании передней ограничительной горизонтальной нагрузки на Т-образный шарнир, </w:t>
      </w:r>
      <w:r w:rsidR="00516899" w:rsidRPr="006931BE">
        <w:t>т. е.</w:t>
      </w:r>
      <w:r w:rsidRPr="006931BE">
        <w:t xml:space="preserve"> до тех пор, пока задняя часть механизма не соприкоснется со спинкой сиденья. При необходимости следует изменить положение голени и ступни.</w:t>
      </w:r>
    </w:p>
    <w:p w14:paraId="49B4866E" w14:textId="77777777" w:rsidR="00662622" w:rsidRPr="006931BE" w:rsidRDefault="00662622" w:rsidP="00DB3CDE">
      <w:pPr>
        <w:pStyle w:val="SingleTxtG"/>
        <w:ind w:left="2268" w:hanging="1134"/>
      </w:pPr>
      <w:r w:rsidRPr="006931BE">
        <w:t>3.9.2</w:t>
      </w:r>
      <w:r w:rsidR="004A41DE" w:rsidRPr="006931BE">
        <w:tab/>
      </w:r>
      <w:r w:rsidRPr="006931BE">
        <w:t xml:space="preserve">Если механизм </w:t>
      </w:r>
      <w:r w:rsidR="007648D1" w:rsidRPr="006931BE">
        <w:t>3-D H</w:t>
      </w:r>
      <w:r w:rsidRPr="006931BE">
        <w:t xml:space="preserve"> не скользит назад, то необходимо поступить следующим образом: отодвигать механизм </w:t>
      </w:r>
      <w:r w:rsidR="007648D1" w:rsidRPr="006931BE">
        <w:t>3-D H</w:t>
      </w:r>
      <w:r w:rsidRPr="006931BE">
        <w:t xml:space="preserve"> назад за счет использования горизонтальной задней нагрузки, прилагаемой к Т</w:t>
      </w:r>
      <w:r w:rsidR="007648D1" w:rsidRPr="006931BE">
        <w:noBreakHyphen/>
      </w:r>
      <w:r w:rsidRPr="006931BE">
        <w:t>образному шарниру, до тех пор, пока задняя часть механизма не соприкоснется со спинкой сиденья (см.</w:t>
      </w:r>
      <w:r w:rsidR="007648D1" w:rsidRPr="006931BE">
        <w:t xml:space="preserve"> </w:t>
      </w:r>
      <w:r w:rsidRPr="006931BE">
        <w:t>рис.</w:t>
      </w:r>
      <w:r w:rsidR="007648D1" w:rsidRPr="006931BE">
        <w:t> </w:t>
      </w:r>
      <w:r w:rsidRPr="006931BE">
        <w:rPr>
          <w:strike/>
        </w:rPr>
        <w:t>13-2</w:t>
      </w:r>
      <w:r w:rsidR="007648D1" w:rsidRPr="006931BE">
        <w:t> </w:t>
      </w:r>
      <w:r w:rsidRPr="006931BE">
        <w:rPr>
          <w:b/>
        </w:rPr>
        <w:t>12-2</w:t>
      </w:r>
      <w:r w:rsidRPr="006931BE">
        <w:t xml:space="preserve"> в приложении</w:t>
      </w:r>
      <w:r w:rsidR="007648D1" w:rsidRPr="006931BE">
        <w:t> </w:t>
      </w:r>
      <w:r w:rsidRPr="006931BE">
        <w:rPr>
          <w:strike/>
        </w:rPr>
        <w:t>13</w:t>
      </w:r>
      <w:r w:rsidRPr="006931BE">
        <w:rPr>
          <w:b/>
        </w:rPr>
        <w:t>12</w:t>
      </w:r>
      <w:r w:rsidRPr="006931BE">
        <w:t>).</w:t>
      </w:r>
    </w:p>
    <w:p w14:paraId="2D95F81D" w14:textId="77777777" w:rsidR="00662622" w:rsidRPr="006931BE" w:rsidRDefault="00662622" w:rsidP="00DB3CDE">
      <w:pPr>
        <w:pStyle w:val="SingleTxtG"/>
        <w:ind w:left="2268" w:hanging="1134"/>
      </w:pPr>
      <w:r w:rsidRPr="006931BE">
        <w:t>3.10</w:t>
      </w:r>
      <w:r w:rsidR="004A41DE" w:rsidRPr="006931BE">
        <w:tab/>
      </w:r>
      <w:r w:rsidRPr="006931BE">
        <w:t xml:space="preserve">Приложить к задней части и основанию механизма </w:t>
      </w:r>
      <w:r w:rsidR="007648D1" w:rsidRPr="006931BE">
        <w:t>3-D H</w:t>
      </w:r>
      <w:r w:rsidRPr="006931BE">
        <w:t xml:space="preserve"> на пересечении кругового сектора бедра и кожуха Т-образного шарнира нагрузку в 100</w:t>
      </w:r>
      <w:r w:rsidR="007648D1" w:rsidRPr="006931BE">
        <w:t> </w:t>
      </w:r>
      <w:r w:rsidRPr="006931BE">
        <w:t>±</w:t>
      </w:r>
      <w:r w:rsidR="007648D1" w:rsidRPr="006931BE">
        <w:t> </w:t>
      </w:r>
      <w:r w:rsidRPr="006931BE">
        <w:t>10</w:t>
      </w:r>
      <w:r w:rsidR="007648D1" w:rsidRPr="006931BE">
        <w:t> </w:t>
      </w:r>
      <w:r w:rsidRPr="006931BE">
        <w:t>Н. Эту нагрузку следует все время направлять вдоль линии, проходящей через вышеуказанное пересечение до точки, находящейся чуть выше кожуха кронштейна бедра (см. рис.</w:t>
      </w:r>
      <w:r w:rsidR="007648D1" w:rsidRPr="006931BE">
        <w:t> </w:t>
      </w:r>
      <w:r w:rsidRPr="006931BE">
        <w:rPr>
          <w:strike/>
        </w:rPr>
        <w:t>13-2</w:t>
      </w:r>
      <w:r w:rsidR="007648D1" w:rsidRPr="006931BE">
        <w:t> </w:t>
      </w:r>
      <w:r w:rsidRPr="006931BE">
        <w:rPr>
          <w:b/>
        </w:rPr>
        <w:t>12-2</w:t>
      </w:r>
      <w:r w:rsidRPr="006931BE">
        <w:t xml:space="preserve"> в приложении</w:t>
      </w:r>
      <w:r w:rsidR="007648D1" w:rsidRPr="006931BE">
        <w:t> </w:t>
      </w:r>
      <w:r w:rsidRPr="006931BE">
        <w:rPr>
          <w:strike/>
        </w:rPr>
        <w:t>13</w:t>
      </w:r>
      <w:r w:rsidRPr="006931BE">
        <w:rPr>
          <w:b/>
        </w:rPr>
        <w:t>12</w:t>
      </w:r>
      <w:r w:rsidRPr="006931BE">
        <w:t>). Затем осторожно вернуть спинку механизма назад до соприкосновения со спинкой сиденья. Оставшуюся процедуру необходимо проводить с осторожностью, с</w:t>
      </w:r>
      <w:r w:rsidR="007648D1" w:rsidRPr="006931BE">
        <w:t xml:space="preserve"> </w:t>
      </w:r>
      <w:r w:rsidRPr="006931BE">
        <w:t xml:space="preserve">тем чтобы не допустить соскальзывания механизма </w:t>
      </w:r>
      <w:r w:rsidR="007648D1" w:rsidRPr="006931BE">
        <w:t>3-D H</w:t>
      </w:r>
      <w:r w:rsidRPr="006931BE">
        <w:t xml:space="preserve"> вперед.</w:t>
      </w:r>
    </w:p>
    <w:p w14:paraId="6D5C3551" w14:textId="77777777" w:rsidR="00662622" w:rsidRPr="006931BE" w:rsidRDefault="00662622" w:rsidP="00DB3CDE">
      <w:pPr>
        <w:pStyle w:val="SingleTxtG"/>
        <w:ind w:left="2268" w:hanging="1134"/>
      </w:pPr>
      <w:r w:rsidRPr="006931BE">
        <w:t>3.11</w:t>
      </w:r>
      <w:r w:rsidR="004A41DE" w:rsidRPr="006931BE">
        <w:tab/>
      </w:r>
      <w:r w:rsidRPr="006931BE">
        <w:t xml:space="preserve">Разместить правые и левые седалищные грузы, а затем поочередно восемь спинных грузов. Выровнять положение механизма </w:t>
      </w:r>
      <w:r w:rsidR="007648D1" w:rsidRPr="006931BE">
        <w:t>3-D H</w:t>
      </w:r>
      <w:r w:rsidRPr="006931BE">
        <w:t>.</w:t>
      </w:r>
    </w:p>
    <w:p w14:paraId="05765AE4" w14:textId="77777777" w:rsidR="00662622" w:rsidRPr="006931BE" w:rsidRDefault="00662622" w:rsidP="00DB3CDE">
      <w:pPr>
        <w:pStyle w:val="SingleTxtG"/>
        <w:ind w:left="2268" w:hanging="1134"/>
      </w:pPr>
      <w:r w:rsidRPr="006931BE">
        <w:t>3.12</w:t>
      </w:r>
      <w:r w:rsidR="004A41DE" w:rsidRPr="006931BE">
        <w:tab/>
      </w:r>
      <w:r w:rsidRPr="006931BE">
        <w:t xml:space="preserve">Наклонить спинку механизма вперед для устранения давления на спинку сиденья. Произвести три цикла бокового качания механизма </w:t>
      </w:r>
      <w:r w:rsidR="007648D1" w:rsidRPr="006931BE">
        <w:t>3-D H</w:t>
      </w:r>
      <w:r w:rsidRPr="006931BE">
        <w:t xml:space="preserve"> по</w:t>
      </w:r>
      <w:r w:rsidR="007648D1" w:rsidRPr="006931BE">
        <w:t xml:space="preserve"> </w:t>
      </w:r>
      <w:r w:rsidRPr="006931BE">
        <w:t>дуге в 10° (5° в</w:t>
      </w:r>
      <w:r w:rsidR="007648D1" w:rsidRPr="006931BE">
        <w:t xml:space="preserve"> </w:t>
      </w:r>
      <w:r w:rsidRPr="006931BE">
        <w:t>каждую сторону от вертикальной средней плоскости)</w:t>
      </w:r>
      <w:r w:rsidRPr="006931BE">
        <w:rPr>
          <w:strike/>
        </w:rPr>
        <w:t>,</w:t>
      </w:r>
      <w:r w:rsidR="00B87306" w:rsidRPr="006931BE">
        <w:rPr>
          <w:strike/>
        </w:rPr>
        <w:t xml:space="preserve"> </w:t>
      </w:r>
      <w:r w:rsidRPr="006931BE">
        <w:rPr>
          <w:strike/>
        </w:rPr>
        <w:t xml:space="preserve">с тем чтобы выявить и устранить возможные точки трения между механизмом </w:t>
      </w:r>
      <w:r w:rsidR="007648D1" w:rsidRPr="006931BE">
        <w:rPr>
          <w:strike/>
        </w:rPr>
        <w:t>3-D H</w:t>
      </w:r>
      <w:r w:rsidRPr="006931BE">
        <w:rPr>
          <w:strike/>
        </w:rPr>
        <w:t xml:space="preserve"> и сиденьем</w:t>
      </w:r>
      <w:r w:rsidRPr="006931BE">
        <w:t>.</w:t>
      </w:r>
    </w:p>
    <w:p w14:paraId="2889970D" w14:textId="77777777" w:rsidR="00662622" w:rsidRPr="006931BE" w:rsidRDefault="00662622" w:rsidP="00DB3CDE">
      <w:pPr>
        <w:pStyle w:val="SingleTxtG"/>
        <w:ind w:left="2268" w:hanging="1134"/>
      </w:pPr>
      <w:r w:rsidRPr="006931BE">
        <w:t>3.12.1</w:t>
      </w:r>
      <w:r w:rsidR="004A41DE" w:rsidRPr="006931BE">
        <w:tab/>
      </w:r>
      <w:r w:rsidRPr="006931BE">
        <w:t xml:space="preserve">В ходе раскачивания Т-образный шарнир механизма </w:t>
      </w:r>
      <w:r w:rsidR="007648D1" w:rsidRPr="006931BE">
        <w:t>3-D H</w:t>
      </w:r>
      <w:r w:rsidRPr="006931BE">
        <w:t xml:space="preserve"> может отклоняться от установленного горизонтального и вертикального направления. Поэтому во время раскачивания механизма Т-образный шарнир должен удерживаться соответствующей поперечной силой. При удерживании шарнира и раскачивании механизма </w:t>
      </w:r>
      <w:r w:rsidR="007648D1" w:rsidRPr="006931BE">
        <w:t>3-D H</w:t>
      </w:r>
      <w:r w:rsidRPr="006931BE">
        <w:t xml:space="preserve"> необходимо проявлять осторожность, чтобы не допустить появления непредусмотренных внешних вертикальных или продольных нагрузок.</w:t>
      </w:r>
    </w:p>
    <w:p w14:paraId="4174865E" w14:textId="77777777" w:rsidR="00662622" w:rsidRPr="006931BE" w:rsidRDefault="00662622" w:rsidP="00DB3CDE">
      <w:pPr>
        <w:pStyle w:val="SingleTxtG"/>
        <w:ind w:left="2268" w:hanging="1134"/>
      </w:pPr>
      <w:r w:rsidRPr="006931BE">
        <w:t>3.12.2</w:t>
      </w:r>
      <w:r w:rsidR="004A41DE" w:rsidRPr="006931BE">
        <w:tab/>
      </w:r>
      <w:r w:rsidRPr="006931BE">
        <w:t xml:space="preserve">Удерживать ступни механизма </w:t>
      </w:r>
      <w:r w:rsidR="007648D1" w:rsidRPr="006931BE">
        <w:t>3-D H</w:t>
      </w:r>
      <w:r w:rsidRPr="006931BE">
        <w:t xml:space="preserve"> или ограничивать их перемещение не следует. Если ступни изменят свое положение, то их можно оставить на некоторое время в новом положении.</w:t>
      </w:r>
    </w:p>
    <w:p w14:paraId="2E53AA47" w14:textId="77777777" w:rsidR="00662622" w:rsidRPr="006931BE" w:rsidRDefault="00662622" w:rsidP="00DB3CDE">
      <w:pPr>
        <w:pStyle w:val="SingleTxtG"/>
        <w:ind w:left="2268" w:hanging="1134"/>
      </w:pPr>
      <w:r w:rsidRPr="006931BE">
        <w:t>3.12.3</w:t>
      </w:r>
      <w:r w:rsidR="004A41DE" w:rsidRPr="006931BE">
        <w:tab/>
      </w:r>
      <w:r w:rsidRPr="006931BE">
        <w:t xml:space="preserve">Осторожно вернуть спинку механизма назад до соприкосновения со спинкой сиденья и вывести оба уровня в нулевое положение. В случае перемещения ступней во время раскачивания механизма </w:t>
      </w:r>
      <w:r w:rsidR="007648D1" w:rsidRPr="006931BE">
        <w:t>3-D H</w:t>
      </w:r>
      <w:r w:rsidRPr="006931BE">
        <w:t xml:space="preserve"> их необходимо вновь установить нижеследующим образом:</w:t>
      </w:r>
    </w:p>
    <w:p w14:paraId="5AB82F5F" w14:textId="77777777" w:rsidR="00662622" w:rsidRPr="006931BE" w:rsidRDefault="00662622" w:rsidP="00DB3CDE">
      <w:pPr>
        <w:pStyle w:val="SingleTxtG"/>
        <w:ind w:left="2268" w:hanging="1134"/>
      </w:pPr>
      <w:r w:rsidRPr="006931BE">
        <w:lastRenderedPageBreak/>
        <w:t>3.12.4</w:t>
      </w:r>
      <w:r w:rsidR="004A41DE" w:rsidRPr="006931BE">
        <w:tab/>
      </w:r>
      <w:r w:rsidRPr="006931BE">
        <w:t>Попеременно приподнять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поворачиваться; прилагать какие-либо продольные или поперечные нагрузки не следует. Когда каждая ступня вновь устанавливается в свое нижнее положение, пятка должна соприкасаться с соответствующим элементом конструкции.</w:t>
      </w:r>
    </w:p>
    <w:p w14:paraId="66FE3796" w14:textId="77777777" w:rsidR="00662622" w:rsidRPr="006931BE" w:rsidRDefault="00662622" w:rsidP="00DB3CDE">
      <w:pPr>
        <w:pStyle w:val="SingleTxtG"/>
        <w:ind w:left="2268" w:hanging="1134"/>
      </w:pPr>
      <w:r w:rsidRPr="006931BE">
        <w:t>3.12.5</w:t>
      </w:r>
      <w:r w:rsidR="004A41DE" w:rsidRPr="006931BE">
        <w:tab/>
      </w:r>
      <w:r w:rsidRPr="006931BE">
        <w:t xml:space="preserve">Вывести поперечный уровень в нулевое положение; при необходимости приложить к верхней части спинки механизма поперечную нагрузку, достаточную для того, чтобы установить основание механизма </w:t>
      </w:r>
      <w:r w:rsidR="007648D1" w:rsidRPr="006931BE">
        <w:t>3-D H</w:t>
      </w:r>
      <w:r w:rsidRPr="006931BE">
        <w:t xml:space="preserve"> на сиденье в</w:t>
      </w:r>
      <w:r w:rsidR="007648D1" w:rsidRPr="006931BE">
        <w:t xml:space="preserve"> </w:t>
      </w:r>
      <w:r w:rsidRPr="006931BE">
        <w:t>горизонтальное положение.</w:t>
      </w:r>
    </w:p>
    <w:p w14:paraId="41A75ACC" w14:textId="77777777" w:rsidR="00662622" w:rsidRPr="006931BE" w:rsidRDefault="00662622" w:rsidP="00DB3CDE">
      <w:pPr>
        <w:pStyle w:val="SingleTxtG"/>
        <w:ind w:left="2268" w:hanging="1134"/>
      </w:pPr>
      <w:r w:rsidRPr="006931BE">
        <w:t>3.13</w:t>
      </w:r>
      <w:r w:rsidR="004A41DE" w:rsidRPr="006931BE">
        <w:tab/>
      </w:r>
      <w:r w:rsidRPr="006931BE">
        <w:t xml:space="preserve">Придерживая Т-образный шарнир для того, чтобы не допустить соскальзывания механизма </w:t>
      </w:r>
      <w:r w:rsidR="007648D1" w:rsidRPr="006931BE">
        <w:t>3-D H</w:t>
      </w:r>
      <w:r w:rsidRPr="006931BE">
        <w:t xml:space="preserve"> вперед на подушку сиденья, произвести следующие операции:</w:t>
      </w:r>
    </w:p>
    <w:p w14:paraId="4C530DC3" w14:textId="77777777" w:rsidR="00662622" w:rsidRPr="006931BE" w:rsidRDefault="00662622" w:rsidP="00DB3CDE">
      <w:pPr>
        <w:pStyle w:val="SingleTxtG"/>
        <w:ind w:left="2268" w:hanging="1134"/>
      </w:pPr>
      <w:r w:rsidRPr="006931BE">
        <w:t>3.13.1</w:t>
      </w:r>
      <w:r w:rsidR="004A41DE" w:rsidRPr="006931BE">
        <w:tab/>
      </w:r>
      <w:r w:rsidRPr="006931BE">
        <w:t>вернуть спинку механизма назад до соприкосновения со спинкой сиденья;</w:t>
      </w:r>
    </w:p>
    <w:p w14:paraId="2943E0E3" w14:textId="77777777" w:rsidR="00662622" w:rsidRPr="006931BE" w:rsidRDefault="00662622" w:rsidP="00DB3CDE">
      <w:pPr>
        <w:pStyle w:val="SingleTxtG"/>
        <w:ind w:left="2268" w:hanging="1134"/>
      </w:pPr>
      <w:r w:rsidRPr="006931BE">
        <w:t>3.13.2</w:t>
      </w:r>
      <w:r w:rsidR="004A41DE" w:rsidRPr="006931BE">
        <w:tab/>
      </w:r>
      <w:r w:rsidRPr="006931BE">
        <w:t xml:space="preserve">попеременно прилагать и снимать горизонтальную нагрузку, действующую в заднем направлении и не превышающую 25 Н, к штанге угла наклона спинки на высоте приблизительно центра крепления спинных грузов, пока круговой сектор бедра не покажет, что после устранения действия нагрузки достигнуто устойчивое положение. Необходимо обеспечить, чтобы на механизм </w:t>
      </w:r>
      <w:r w:rsidR="007648D1" w:rsidRPr="006931BE">
        <w:t>3-D H</w:t>
      </w:r>
      <w:r w:rsidRPr="006931BE">
        <w:t xml:space="preserve"> не действовали никакие внешние нагрузки, направленные вниз или вбок. Если необходимо еще раз отрегулировать механизм </w:t>
      </w:r>
      <w:r w:rsidR="007648D1" w:rsidRPr="006931BE">
        <w:t>3-D H</w:t>
      </w:r>
      <w:r w:rsidRPr="006931BE">
        <w:t xml:space="preserve"> в горизонтальном направлении, наклонить спинку механизма вперед, вновь проверить его горизонтальное положение и повторить процедуру в соответствии с пунктом 3.12 настоящего приложения.</w:t>
      </w:r>
    </w:p>
    <w:p w14:paraId="2C171F49" w14:textId="77777777" w:rsidR="00662622" w:rsidRPr="006931BE" w:rsidRDefault="00662622" w:rsidP="00DB3CDE">
      <w:pPr>
        <w:pStyle w:val="SingleTxtG"/>
        <w:ind w:left="2268" w:hanging="1134"/>
      </w:pPr>
      <w:r w:rsidRPr="006931BE">
        <w:t>3.14</w:t>
      </w:r>
      <w:r w:rsidR="004A41DE" w:rsidRPr="006931BE">
        <w:tab/>
      </w:r>
      <w:r w:rsidRPr="006931BE">
        <w:t>Произвести все измерения:</w:t>
      </w:r>
    </w:p>
    <w:p w14:paraId="0E17FD8D" w14:textId="77777777" w:rsidR="00662622" w:rsidRPr="006931BE" w:rsidRDefault="00662622" w:rsidP="00DB3CDE">
      <w:pPr>
        <w:pStyle w:val="SingleTxtG"/>
        <w:ind w:left="2268" w:hanging="1134"/>
      </w:pPr>
      <w:r w:rsidRPr="006931BE">
        <w:t>3.14.1</w:t>
      </w:r>
      <w:r w:rsidR="004A41DE" w:rsidRPr="006931BE">
        <w:tab/>
      </w:r>
      <w:r w:rsidRPr="006931BE">
        <w:t>координаты точки Н измеряют относительно трехмерной системы координат.</w:t>
      </w:r>
    </w:p>
    <w:p w14:paraId="4966CF62" w14:textId="77777777" w:rsidR="00662622" w:rsidRPr="006931BE" w:rsidRDefault="00662622" w:rsidP="00DB3CDE">
      <w:pPr>
        <w:pStyle w:val="SingleTxtG"/>
        <w:ind w:left="2268" w:hanging="1134"/>
      </w:pPr>
      <w:r w:rsidRPr="006931BE">
        <w:t>3.14.2</w:t>
      </w:r>
      <w:r w:rsidR="004A41DE" w:rsidRPr="006931BE">
        <w:tab/>
      </w:r>
      <w:r w:rsidRPr="006931BE">
        <w:t xml:space="preserve">фактический угол наклона туловища определяют по круговому сектору наклона спинки механизма </w:t>
      </w:r>
      <w:r w:rsidR="007648D1" w:rsidRPr="006931BE">
        <w:t>3-D H</w:t>
      </w:r>
      <w:r w:rsidRPr="006931BE">
        <w:t>, причем штырь должен находиться в крайнем заднем положении.</w:t>
      </w:r>
    </w:p>
    <w:p w14:paraId="082EAF2F" w14:textId="77777777" w:rsidR="00662622" w:rsidRPr="006931BE" w:rsidRDefault="00662622" w:rsidP="00DB3CDE">
      <w:pPr>
        <w:pStyle w:val="SingleTxtG"/>
        <w:ind w:left="2268" w:hanging="1134"/>
      </w:pPr>
      <w:r w:rsidRPr="006931BE">
        <w:t>3.15</w:t>
      </w:r>
      <w:r w:rsidR="004A41DE" w:rsidRPr="006931BE">
        <w:tab/>
      </w:r>
      <w:r w:rsidRPr="006931BE">
        <w:t xml:space="preserve">В случае повторной установки механизма </w:t>
      </w:r>
      <w:r w:rsidR="007648D1" w:rsidRPr="006931BE">
        <w:t>3-D H</w:t>
      </w:r>
      <w:r w:rsidRPr="006931BE">
        <w:t xml:space="preserve"> сиденье должно оставаться ненагруженным в течение минимум 30 минут до начала такой установки. Механизм </w:t>
      </w:r>
      <w:r w:rsidR="007648D1" w:rsidRPr="006931BE">
        <w:t>3-D H</w:t>
      </w:r>
      <w:r w:rsidRPr="006931BE">
        <w:t xml:space="preserve"> не следует оставлять на сиденье дольше, чем это необходимо для проведения данного испытания.</w:t>
      </w:r>
    </w:p>
    <w:p w14:paraId="0203439E" w14:textId="77777777" w:rsidR="00662622" w:rsidRPr="006931BE" w:rsidRDefault="00662622" w:rsidP="00DB3CDE">
      <w:pPr>
        <w:pStyle w:val="SingleTxtG"/>
        <w:ind w:left="2268" w:hanging="1134"/>
      </w:pPr>
      <w:r w:rsidRPr="006931BE">
        <w:t>3.16</w:t>
      </w:r>
      <w:r w:rsidR="004A41DE" w:rsidRPr="006931BE">
        <w:tab/>
      </w:r>
      <w:r w:rsidRPr="006931BE">
        <w:t xml:space="preserve">Если сиденья, находящиеся в одном и том же ряду, могут рассматриваться как одинаковые (многоместное сиденье, идентичные сиденья и </w:t>
      </w:r>
      <w:r w:rsidR="00516899" w:rsidRPr="006931BE">
        <w:t>т. п.</w:t>
      </w:r>
      <w:r w:rsidRPr="006931BE">
        <w:t xml:space="preserve">), то следует определять только одну точку Н и один фактический угол наклона туловища для каждого ряда, помещая механизм </w:t>
      </w:r>
      <w:r w:rsidR="007648D1" w:rsidRPr="006931BE">
        <w:t>3-D H</w:t>
      </w:r>
      <w:r w:rsidRPr="006931BE">
        <w:t>, описанный в приложении </w:t>
      </w:r>
      <w:r w:rsidRPr="006931BE">
        <w:rPr>
          <w:strike/>
        </w:rPr>
        <w:t>13</w:t>
      </w:r>
      <w:r w:rsidRPr="006931BE">
        <w:rPr>
          <w:b/>
        </w:rPr>
        <w:t>12</w:t>
      </w:r>
      <w:r w:rsidRPr="006931BE">
        <w:t>, в том месте, которое можно рассматривать как типичное для данного ряда сидений. Этим местом является:</w:t>
      </w:r>
    </w:p>
    <w:p w14:paraId="5245B7F3" w14:textId="77777777" w:rsidR="00662622" w:rsidRPr="006931BE" w:rsidRDefault="00662622" w:rsidP="00DB3CDE">
      <w:pPr>
        <w:pStyle w:val="SingleTxtG"/>
        <w:ind w:left="2268" w:hanging="1134"/>
      </w:pPr>
      <w:r w:rsidRPr="006931BE">
        <w:t>3.16.1</w:t>
      </w:r>
      <w:r w:rsidR="004A41DE" w:rsidRPr="006931BE">
        <w:tab/>
      </w:r>
      <w:r w:rsidRPr="006931BE">
        <w:t>в переднем ряду – место водителя;</w:t>
      </w:r>
    </w:p>
    <w:p w14:paraId="57AEBDEB" w14:textId="77777777" w:rsidR="00662622" w:rsidRPr="006931BE" w:rsidRDefault="00662622" w:rsidP="00DB3CDE">
      <w:pPr>
        <w:pStyle w:val="SingleTxtG"/>
        <w:ind w:left="2268" w:hanging="1134"/>
      </w:pPr>
      <w:r w:rsidRPr="006931BE">
        <w:t>3.16.2</w:t>
      </w:r>
      <w:r w:rsidR="004A41DE" w:rsidRPr="006931BE">
        <w:tab/>
      </w:r>
      <w:r w:rsidRPr="006931BE">
        <w:t>в заднем ряду или рядах – одно из крайних мест.</w:t>
      </w:r>
    </w:p>
    <w:p w14:paraId="65B8CCA4" w14:textId="77777777" w:rsidR="007648D1" w:rsidRPr="006931BE" w:rsidRDefault="007648D1">
      <w:pPr>
        <w:suppressAutoHyphens w:val="0"/>
        <w:spacing w:line="240" w:lineRule="auto"/>
        <w:rPr>
          <w:rFonts w:eastAsia="Times New Roman" w:cs="Times New Roman"/>
          <w:szCs w:val="20"/>
        </w:rPr>
      </w:pPr>
      <w:r w:rsidRPr="006931BE">
        <w:br w:type="page"/>
      </w:r>
    </w:p>
    <w:p w14:paraId="7D8F9B79" w14:textId="77777777" w:rsidR="00662622" w:rsidRPr="006931BE" w:rsidRDefault="00662622" w:rsidP="007648D1">
      <w:pPr>
        <w:pStyle w:val="HChG"/>
        <w:rPr>
          <w:bCs/>
        </w:rPr>
      </w:pPr>
      <w:r w:rsidRPr="006931BE">
        <w:lastRenderedPageBreak/>
        <w:t>Приложение</w:t>
      </w:r>
      <w:r w:rsidRPr="006931BE">
        <w:rPr>
          <w:bCs/>
        </w:rPr>
        <w:t xml:space="preserve"> </w:t>
      </w:r>
      <w:r w:rsidRPr="006931BE">
        <w:rPr>
          <w:bCs/>
          <w:strike/>
        </w:rPr>
        <w:t>13</w:t>
      </w:r>
      <w:r w:rsidRPr="006931BE">
        <w:rPr>
          <w:bCs/>
        </w:rPr>
        <w:t>12</w:t>
      </w:r>
    </w:p>
    <w:p w14:paraId="094C6061" w14:textId="77777777" w:rsidR="00662622" w:rsidRPr="006931BE" w:rsidRDefault="00662622" w:rsidP="007648D1">
      <w:pPr>
        <w:pStyle w:val="HChG"/>
      </w:pPr>
      <w:r w:rsidRPr="006931BE">
        <w:rPr>
          <w:bCs/>
        </w:rPr>
        <w:tab/>
      </w:r>
      <w:r w:rsidR="007648D1" w:rsidRPr="006931BE">
        <w:rPr>
          <w:bCs/>
        </w:rPr>
        <w:tab/>
      </w:r>
      <w:r w:rsidRPr="006931BE">
        <w:t>Описание объемного механизма определения точки H</w:t>
      </w:r>
      <w:r w:rsidRPr="006931BE">
        <w:rPr>
          <w:b w:val="0"/>
          <w:sz w:val="20"/>
          <w:vertAlign w:val="superscript"/>
        </w:rPr>
        <w:footnoteReference w:customMarkFollows="1" w:id="21"/>
        <w:t>1</w:t>
      </w:r>
      <w:r w:rsidRPr="006931BE">
        <w:t xml:space="preserve"> (механизма </w:t>
      </w:r>
      <w:r w:rsidR="007648D1" w:rsidRPr="006931BE">
        <w:t>3-D H</w:t>
      </w:r>
      <w:r w:rsidRPr="006931BE">
        <w:t>)</w:t>
      </w:r>
    </w:p>
    <w:p w14:paraId="521A209C" w14:textId="77777777" w:rsidR="00662622" w:rsidRPr="006931BE" w:rsidRDefault="00662622" w:rsidP="007648D1">
      <w:pPr>
        <w:pStyle w:val="SingleTxtG"/>
        <w:ind w:left="2268" w:hanging="1134"/>
      </w:pPr>
      <w:r w:rsidRPr="006931BE">
        <w:t>1.</w:t>
      </w:r>
      <w:r w:rsidRPr="006931BE">
        <w:tab/>
        <w:t>Спинка и основание</w:t>
      </w:r>
    </w:p>
    <w:p w14:paraId="4F61E36D" w14:textId="77777777" w:rsidR="00662622" w:rsidRPr="006931BE" w:rsidRDefault="007648D1" w:rsidP="007648D1">
      <w:pPr>
        <w:pStyle w:val="SingleTxtG"/>
        <w:ind w:left="2268" w:hanging="1134"/>
      </w:pPr>
      <w:r w:rsidRPr="006931BE">
        <w:tab/>
      </w:r>
      <w:r w:rsidR="00662622" w:rsidRPr="006931BE">
        <w:t xml:space="preserve">Спинку и основание изготавливают из армированного пластика или металла; они </w:t>
      </w:r>
      <w:r w:rsidR="00662622" w:rsidRPr="006931BE">
        <w:rPr>
          <w:b/>
        </w:rPr>
        <w:t>моделируют</w:t>
      </w:r>
      <w:r w:rsidR="00662622" w:rsidRPr="006931BE">
        <w:t xml:space="preserve"> туловище и бедра человека и крепятся друг к другу с помощью механического шарнира в точке Н. На штырь, укрепленный в точке Н, устанавливают круговой сектор для измерения фактического угла наклона спинки. Регулируемый шарнир бедра, соединенный с основанием туловища, определяет центральную линию бедра и служит исходной линией для кругового сектора наклона бедра.</w:t>
      </w:r>
    </w:p>
    <w:p w14:paraId="795EB5DE" w14:textId="77777777" w:rsidR="00662622" w:rsidRPr="006931BE" w:rsidRDefault="00662622" w:rsidP="007648D1">
      <w:pPr>
        <w:pStyle w:val="SingleTxtG"/>
        <w:ind w:left="2268" w:hanging="1134"/>
      </w:pPr>
      <w:r w:rsidRPr="006931BE">
        <w:t>2.</w:t>
      </w:r>
      <w:r w:rsidRPr="006931BE">
        <w:tab/>
        <w:t>Элементы туловища и ног</w:t>
      </w:r>
    </w:p>
    <w:p w14:paraId="41740DB8" w14:textId="77777777" w:rsidR="00662622" w:rsidRPr="006931BE" w:rsidRDefault="007648D1" w:rsidP="007648D1">
      <w:pPr>
        <w:pStyle w:val="SingleTxtG"/>
        <w:ind w:left="2268" w:hanging="1134"/>
      </w:pPr>
      <w:r w:rsidRPr="006931BE">
        <w:tab/>
      </w:r>
      <w:r w:rsidR="00662622" w:rsidRPr="006931BE">
        <w:t xml:space="preserve">Элементы, моделирующие ступни и голени, соединяют с основанием туловища с помощью Т-образного шарнира, который представляет собой боковое продолжение регулируемого кронштейна бедра. Для измерения угла сгиба колена элементы голени оборудованы круговыми секторами. Элементы, моделирующие ступни, имеют градуировку для определения угла наклона ступни. Ориентацию устройства обеспечивают за счет использования двух уровней. Грузы, моделирующие тело, устанавливаются в соответствующих центрах тяжести и обеспечивают давление на подушку сиденья, равное тому, которое оказывается пассажиром-мужчиной весом 76 кг. Все шарнирные соединения механизма </w:t>
      </w:r>
      <w:r w:rsidRPr="006931BE">
        <w:t>3-D H</w:t>
      </w:r>
      <w:r w:rsidR="00662622" w:rsidRPr="006931BE">
        <w:t xml:space="preserve"> следует проверить, с целью убедиться в том, что они не заедают и работают без заметного трения.</w:t>
      </w:r>
    </w:p>
    <w:p w14:paraId="1C3F204A" w14:textId="77777777" w:rsidR="009D6FCC" w:rsidRPr="006931BE" w:rsidRDefault="009D6FCC">
      <w:pPr>
        <w:suppressAutoHyphens w:val="0"/>
        <w:spacing w:line="240" w:lineRule="auto"/>
        <w:rPr>
          <w:rFonts w:eastAsia="Times New Roman" w:cs="Times New Roman"/>
          <w:b/>
          <w:szCs w:val="20"/>
          <w:lang w:eastAsia="ru-RU"/>
        </w:rPr>
      </w:pPr>
      <w:r w:rsidRPr="006931BE">
        <w:br w:type="page"/>
      </w:r>
    </w:p>
    <w:p w14:paraId="3CC6858F" w14:textId="77777777" w:rsidR="009D6FCC" w:rsidRPr="006931BE" w:rsidRDefault="009D6FCC" w:rsidP="009D6FCC">
      <w:pPr>
        <w:pStyle w:val="H23GR"/>
      </w:pPr>
      <w:r w:rsidRPr="006931BE">
        <w:rPr>
          <w:noProof/>
        </w:rPr>
        <w:lastRenderedPageBreak/>
        <mc:AlternateContent>
          <mc:Choice Requires="wps">
            <w:drawing>
              <wp:anchor distT="0" distB="0" distL="114300" distR="114300" simplePos="0" relativeHeight="251797504" behindDoc="0" locked="0" layoutInCell="0" allowOverlap="1" wp14:anchorId="527210B1" wp14:editId="7CF72725">
                <wp:simplePos x="0" y="0"/>
                <wp:positionH relativeFrom="column">
                  <wp:posOffset>4627880</wp:posOffset>
                </wp:positionH>
                <wp:positionV relativeFrom="paragraph">
                  <wp:posOffset>189230</wp:posOffset>
                </wp:positionV>
                <wp:extent cx="640080" cy="182880"/>
                <wp:effectExtent l="0" t="0" r="7620" b="762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CCAD" w14:textId="77777777" w:rsidR="006279E7" w:rsidRPr="00086152" w:rsidRDefault="006279E7" w:rsidP="009D6FCC">
                            <w:pPr>
                              <w:tabs>
                                <w:tab w:val="left" w:pos="567"/>
                                <w:tab w:val="left" w:pos="1134"/>
                                <w:tab w:val="left" w:pos="1701"/>
                                <w:tab w:val="left" w:pos="2268"/>
                              </w:tabs>
                              <w:jc w:val="center"/>
                              <w:rPr>
                                <w:rFonts w:cs="Times New Roman"/>
                                <w:sz w:val="18"/>
                              </w:rPr>
                            </w:pPr>
                            <w:r w:rsidRPr="00086152">
                              <w:rPr>
                                <w:rFonts w:cs="Times New Roman"/>
                                <w:sz w:val="18"/>
                              </w:rPr>
                              <w:t>Штырь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BAFF3" id="Надпись 167" o:spid="_x0000_s1109" type="#_x0000_t202" style="position:absolute;left:0;text-align:left;margin-left:364.4pt;margin-top:14.9pt;width:50.4pt;height:1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ZMyAIAALoFAAAOAAAAZHJzL2Uyb0RvYy54bWysVM2O0zAQviPxDpbv2SQlTZNo09Vu0yCk&#10;5UdaeAA3cRqLxA6223RZceDOK/AOHDhw4xW6b8TYabvdXSEhIAdr4pn55u/znJ5t2gatqVRM8BT7&#10;Jx5GlBeiZHyZ4ndvcyfCSGnCS9IITlN8TRU+mz59ctp3CR2JWjQllQhAuEr6LsW11l3iuqqoaUvU&#10;iegoB2UlZEs0/MqlW0rSA3rbuCPPC91eyLKToqBKwW02KPHU4lcVLfTrqlJUoybFkJu2p7Tnwpzu&#10;9JQkS0m6mhW7NMhfZNESxiHoASojmqCVZI+gWlZIoUSlTwrRuqKqWEFtDVCN7z2o5qomHbW1QHNU&#10;d2iT+n+wxav1G4lYCbMLJxhx0sKQtl+337bftz+3P24/335BRgN96juVgPlVBw56cyE24GNrVt2l&#10;KN4rxMWsJnxJz6UUfU1JCXn6xtM9ch1wlAFZ9C9FCeHISgsLtKlka5oIbUGADvO6PsyIbjQq4DIM&#10;PC8CTQEqPxpFIJsIJNk7d1Lp51S0yAgplkABC07Wl0oPpnsTE4uLnDUN3JOk4fcuAHO4gdDganQm&#10;CTvVm9iL59E8CpxgFM6dwMsy5zyfBU6Y+5Nx9iybzTL/k4nrB0nNypJyE2bPMD/4swnuuD5w48Ax&#10;JRpWGjiTkpLLxayRaE2A4bn9dg05MnPvp2H7BbU8KMkfBd7FKHbyMJo4QR6MnXjiRY7nxxdx6AVx&#10;kOX3S7pknP57SahPcTwejQcu/bY2z36PayNJyzTskIa1KY4ORiQxDJzz0o5WE9YM8lErTPp3rYBx&#10;7wdt+WooOpBVbxYb+0TCyIQ3ZF6I8hoYLAUwDMgICxCEWsiPGPWwTFKsPqyIpBg1Lzi8ArN59oLc&#10;C4u9QHgBrinWGA3iTA8batVJtqwBeXhnXJzDS6mYZfFdFrv3BQvCFrNbZmYDHf9bq7uVO/0FAAD/&#10;/wMAUEsDBBQABgAIAAAAIQBLxAq73wAAAAkBAAAPAAAAZHJzL2Rvd25yZXYueG1sTI9BT4NAEIXv&#10;Jv0Pm2nizS6SiIAsTWP0ZGKkePC4wBQ2ZWeR3bb47x1P9jR5mZf3vldsFzuKM87eOFJwv4lAILWu&#10;M9Qr+Kxf71IQPmjq9OgIFfygh225uil03rkLVXjeh15wCPlcKxhCmHIpfTug1X7jJiT+HdxsdWA5&#10;97Kb9YXD7SjjKEqk1Ya4YdATPg/YHvcnq2D3RdWL+X5vPqpDZeo6i+gtOSp1u152TyACLuHfDH/4&#10;jA4lMzXuRJ0Xo4LHOGX0oCDO+LIhjbMERKPgIU1AloW8XlD+AgAA//8DAFBLAQItABQABgAIAAAA&#10;IQC2gziS/gAAAOEBAAATAAAAAAAAAAAAAAAAAAAAAABbQ29udGVudF9UeXBlc10ueG1sUEsBAi0A&#10;FAAGAAgAAAAhADj9If/WAAAAlAEAAAsAAAAAAAAAAAAAAAAALwEAAF9yZWxzLy5yZWxzUEsBAi0A&#10;FAAGAAgAAAAhAO6pVkzIAgAAugUAAA4AAAAAAAAAAAAAAAAALgIAAGRycy9lMm9Eb2MueG1sUEsB&#10;Ai0AFAAGAAgAAAAhAEvECrvfAAAACQEAAA8AAAAAAAAAAAAAAAAAIgUAAGRycy9kb3ducmV2Lnht&#10;bFBLBQYAAAAABAAEAPMAAAAuBgAAAAA=&#10;" o:allowincell="f" filled="f" stroked="f">
                <v:textbox inset="0,0,0,0">
                  <w:txbxContent>
                    <w:p w:rsidR="006279E7" w:rsidRPr="00086152" w:rsidRDefault="006279E7" w:rsidP="009D6FCC">
                      <w:pPr>
                        <w:tabs>
                          <w:tab w:val="left" w:pos="567"/>
                          <w:tab w:val="left" w:pos="1134"/>
                          <w:tab w:val="left" w:pos="1701"/>
                          <w:tab w:val="left" w:pos="2268"/>
                        </w:tabs>
                        <w:jc w:val="center"/>
                        <w:rPr>
                          <w:rFonts w:cs="Times New Roman"/>
                          <w:sz w:val="18"/>
                        </w:rPr>
                      </w:pPr>
                      <w:r w:rsidRPr="00086152">
                        <w:rPr>
                          <w:rFonts w:cs="Times New Roman"/>
                          <w:sz w:val="18"/>
                        </w:rPr>
                        <w:t>Штырь</w:t>
                      </w:r>
                    </w:p>
                  </w:txbxContent>
                </v:textbox>
              </v:shape>
            </w:pict>
          </mc:Fallback>
        </mc:AlternateContent>
      </w:r>
      <w:r w:rsidRPr="006931BE">
        <w:tab/>
      </w:r>
      <w:r w:rsidRPr="006931BE">
        <w:tab/>
      </w:r>
      <w:r w:rsidRPr="006931BE">
        <w:rPr>
          <w:b w:val="0"/>
        </w:rPr>
        <w:t xml:space="preserve">Рис. </w:t>
      </w:r>
      <w:r w:rsidRPr="006931BE">
        <w:rPr>
          <w:b w:val="0"/>
          <w:strike/>
        </w:rPr>
        <w:t>11-1</w:t>
      </w:r>
      <w:r w:rsidRPr="006931BE">
        <w:t xml:space="preserve"> 12-1</w:t>
      </w:r>
      <w:r w:rsidRPr="006931BE">
        <w:rPr>
          <w:b w:val="0"/>
        </w:rPr>
        <w:br/>
      </w:r>
      <w:r w:rsidRPr="006931BE">
        <w:rPr>
          <w:lang w:eastAsia="ja-JP"/>
        </w:rPr>
        <w:tab/>
      </w:r>
      <w:r w:rsidRPr="006931BE">
        <w:t>Обозначение элементов механизма 3-D H</w:t>
      </w:r>
    </w:p>
    <w:p w14:paraId="26FE8E26" w14:textId="77777777" w:rsidR="009D6FCC" w:rsidRPr="006931BE" w:rsidRDefault="009D6FCC" w:rsidP="009D6FCC">
      <w:pPr>
        <w:pStyle w:val="SingleTxtG"/>
        <w:spacing w:after="0"/>
        <w:ind w:left="567" w:firstLine="567"/>
        <w:jc w:val="left"/>
      </w:pPr>
      <w:r w:rsidRPr="006931BE">
        <w:rPr>
          <w:noProof/>
          <w:lang w:eastAsia="ru-RU"/>
        </w:rPr>
        <mc:AlternateContent>
          <mc:Choice Requires="wps">
            <w:drawing>
              <wp:anchor distT="0" distB="0" distL="114300" distR="114300" simplePos="0" relativeHeight="251798528" behindDoc="0" locked="0" layoutInCell="0" allowOverlap="1" wp14:anchorId="30A5B645" wp14:editId="604E4A68">
                <wp:simplePos x="0" y="0"/>
                <wp:positionH relativeFrom="column">
                  <wp:posOffset>4526280</wp:posOffset>
                </wp:positionH>
                <wp:positionV relativeFrom="paragraph">
                  <wp:posOffset>42545</wp:posOffset>
                </wp:positionV>
                <wp:extent cx="640080" cy="182880"/>
                <wp:effectExtent l="0" t="0" r="7620" b="762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38EF" w14:textId="77777777" w:rsidR="006279E7" w:rsidRDefault="006279E7" w:rsidP="009D6FCC">
                            <w:pPr>
                              <w:tabs>
                                <w:tab w:val="left" w:pos="567"/>
                                <w:tab w:val="left" w:pos="1134"/>
                                <w:tab w:val="left" w:pos="1701"/>
                                <w:tab w:val="left" w:pos="2268"/>
                              </w:tabs>
                              <w:jc w:val="center"/>
                              <w:rPr>
                                <w:rFonts w:ascii="Arial" w:hAnsi="Arial"/>
                                <w:sz w:val="18"/>
                              </w:rPr>
                            </w:pPr>
                            <w:r w:rsidRPr="00086152">
                              <w:rPr>
                                <w:rFonts w:cs="Times New Roman"/>
                                <w:sz w:val="18"/>
                              </w:rPr>
                              <w:t>Спинка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50C0" id="Надпись 90" o:spid="_x0000_s1110" type="#_x0000_t202" style="position:absolute;left:0;text-align:left;margin-left:356.4pt;margin-top:3.35pt;width:50.4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ewyAIAALgFAAAOAAAAZHJzL2Uyb0RvYy54bWysVM2O0zAQviPxDpbv2SQlzSbRpmi3aRDS&#10;8iMtPICbOI1FYgfbbbIgDtx5Bd6BAwduvEL3jRg7bbe7KyQE5GBN7PE38818nrOnQ9ugDZWKCZ5i&#10;/8TDiPJClIyvUvz2Te5EGClNeEkawWmKr6nCT2ePH531XUInohZNSSUCEK6SvktxrXWXuK4qatoS&#10;dSI6yuGwErIlGn7lyi0l6QG9bdyJ54VuL2TZSVFQpWA3Gw/xzOJXFS30q6pSVKMmxZCbtqu069Ks&#10;7uyMJCtJupoVuzTIX2TREsYh6AEqI5qgtWQPoFpWSKFEpU8K0bqiqlhBLQdg43v32FzVpKOWCxRH&#10;dYcyqf8HW7zcvJaIlSmOoTyctNCj7dftt+337c/tj5vPN18QHECV+k4l4HzVgbseLsQA3baMVXcp&#10;incKcTGvCV/RcylFX1NSQpa+uekeXR1xlAFZ9i9ECdHIWgsLNFSyNSWEoiBAh3SuDx2ig0YFbIaB&#10;50VwUsCRH00isE0Ekuwvd1LpZ1S0yBgpliAAC042l0qPrnsXE4uLnDUN7JOk4Xc2AHPcgdBw1ZyZ&#10;JGxPP8ZevIgWUeAEk3DhBF6WOef5PHDC3D+dZk+y+TzzP5m4fpDUrCwpN2H2+vKDP+vfTumjMg4K&#10;U6JhpYEzKSm5Ws4biTYE9J3bb1eQIzf3bhq2XsDlHiV/EngXk9jJw+jUCfJg6sSnXuR4fnwRh14Q&#10;B1l+l9Il4/TfKaEepDedTEct/ZabZ7+H3EjSMg0TpGFtiqODE0mMAhe8tK3VhDWjfVQKk/5tKaDd&#10;+0ZbvRqJjmLVw3KwDySMTXgj5qUor0HBUoDCQIww/sCohfyAUQ+jJMXq/ZpIilHznMMrABe9N+Te&#10;WO4Nwgu4mmKN0WjO9Tif1p1kqxqQx3fGxTm8lIpZFd9msXtfMB4smd0oM/Pn+N963Q7c2S8AAAD/&#10;/wMAUEsDBBQABgAIAAAAIQDQBzNE3wAAAAgBAAAPAAAAZHJzL2Rvd25yZXYueG1sTI9BT8JAFITv&#10;Jv6HzSPxJttCKFj6SojRk4mx1IPHbftoN3Tf1u4C9d+7nvA4mcnMN9luMr240Oi0ZYR4HoEgrm2j&#10;uUX4LF8fNyCcV9yo3jIh/JCDXX5/l6m0sVcu6HLwrQgl7FKF0Hk/pFK6uiOj3NwOxME72tEoH+TY&#10;ymZU11BuermIokQapTksdGqg547q0+FsEPZfXLzo7/fqozgWuiyfIn5LTogPs2m/BeFp8rcw/OEH&#10;dMgDU2XP3DjRI6zjRUD3CMkaRPA38TIBUSEsVyuQeSb/H8h/AQAA//8DAFBLAQItABQABgAIAAAA&#10;IQC2gziS/gAAAOEBAAATAAAAAAAAAAAAAAAAAAAAAABbQ29udGVudF9UeXBlc10ueG1sUEsBAi0A&#10;FAAGAAgAAAAhADj9If/WAAAAlAEAAAsAAAAAAAAAAAAAAAAALwEAAF9yZWxzLy5yZWxzUEsBAi0A&#10;FAAGAAgAAAAhAJakl7DIAgAAuAUAAA4AAAAAAAAAAAAAAAAALgIAAGRycy9lMm9Eb2MueG1sUEsB&#10;Ai0AFAAGAAgAAAAhANAHM0TfAAAACAEAAA8AAAAAAAAAAAAAAAAAIgUAAGRycy9kb3ducmV2Lnht&#10;bFBLBQYAAAAABAAEAPMAAAAuBgAAAAA=&#10;" o:allowincell="f" filled="f" stroked="f">
                <v:textbox inset="0,0,0,0">
                  <w:txbxContent>
                    <w:p w:rsidR="006279E7" w:rsidRDefault="006279E7" w:rsidP="009D6FCC">
                      <w:pPr>
                        <w:tabs>
                          <w:tab w:val="left" w:pos="567"/>
                          <w:tab w:val="left" w:pos="1134"/>
                          <w:tab w:val="left" w:pos="1701"/>
                          <w:tab w:val="left" w:pos="2268"/>
                        </w:tabs>
                        <w:jc w:val="center"/>
                        <w:rPr>
                          <w:rFonts w:ascii="Arial" w:hAnsi="Arial"/>
                          <w:sz w:val="18"/>
                        </w:rPr>
                      </w:pPr>
                      <w:r w:rsidRPr="00086152">
                        <w:rPr>
                          <w:rFonts w:cs="Times New Roman"/>
                          <w:sz w:val="18"/>
                        </w:rPr>
                        <w:t>Спинка</w:t>
                      </w:r>
                    </w:p>
                  </w:txbxContent>
                </v:textbox>
              </v:shape>
            </w:pict>
          </mc:Fallback>
        </mc:AlternateContent>
      </w:r>
      <w:r w:rsidRPr="006931BE">
        <w:rPr>
          <w:noProof/>
          <w:lang w:eastAsia="ru-RU"/>
        </w:rPr>
        <mc:AlternateContent>
          <mc:Choice Requires="wps">
            <w:drawing>
              <wp:anchor distT="0" distB="0" distL="114300" distR="114300" simplePos="0" relativeHeight="251807744" behindDoc="0" locked="0" layoutInCell="1" allowOverlap="1" wp14:anchorId="368973B7" wp14:editId="5228F797">
                <wp:simplePos x="0" y="0"/>
                <wp:positionH relativeFrom="column">
                  <wp:posOffset>1991360</wp:posOffset>
                </wp:positionH>
                <wp:positionV relativeFrom="paragraph">
                  <wp:posOffset>522288</wp:posOffset>
                </wp:positionV>
                <wp:extent cx="1468120" cy="146050"/>
                <wp:effectExtent l="0" t="0" r="17780" b="635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E427" w14:textId="77777777"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спинных</w:t>
                            </w:r>
                            <w:r>
                              <w:rPr>
                                <w:rFonts w:ascii="Arial" w:hAnsi="Arial"/>
                                <w:sz w:val="18"/>
                              </w:rPr>
                              <w:t xml:space="preserve"> </w:t>
                            </w:r>
                            <w:r w:rsidRPr="00086152">
                              <w:rPr>
                                <w:rFonts w:cs="Times New Roman"/>
                                <w:sz w:val="18"/>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79C5F" id="Надпись 168" o:spid="_x0000_s1111" type="#_x0000_t202" style="position:absolute;left:0;text-align:left;margin-left:156.8pt;margin-top:41.15pt;width:115.6pt;height:1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jVygIAALsFAAAOAAAAZHJzL2Uyb0RvYy54bWysVM2O0zAQviPxDpbv2SQlTZNo09Vu0yCk&#10;5UdaeAA3cRqLxA6223RBHLjzCrwDBw7ceIXuGzF2+re7FwTkEI09M9/8fZ7zi03boDWVigmeYv/M&#10;w4jyQpSML1P87m3uRBgpTXhJGsFpim+pwhfTp0/O+y6hI1GLpqQSAQhXSd+luNa6S1xXFTVtiToT&#10;HeWgrIRsiYajXLqlJD2gt4078rzQ7YUsOykKqhTcZoMSTy1+VdFCv64qRTVqUgy5afuX9r8wf3d6&#10;TpKlJF3Nil0a5C+yaAnjEPQAlRFN0EqyR1AtK6RQotJnhWhdUVWsoLYGqMb3HlRzU5OO2lqgOao7&#10;tEn9P9ji1fqNRKyE2YUwKk5aGNL22/b79sf21/bn3Ze7r8hooE99pxIwv+nAQW+uxAZ8bM2quxbF&#10;e4W4mNWEL+mllKKvKSkhT994uieuA44yIIv+pSghHFlpYYE2lWxNE6EtCNBhXreHGdGNRoUJGYSR&#10;PwJVATo4eGM7RJcke+9OKv2cihYZIcUSOGDRyfpaaZMNSfYmJhgXOWsay4OG37sAw+EGYoOr0Zks&#10;7Fg/xV48j+ZR4ASjcO4EXpY5l/kscMLcn4yzZ9lslvmfTVw/SGpWlpSbMHuK+cGfjXBH9oEcB5Ip&#10;0bDSwJmUlFwuZo1EawIUz+1new6ao5l7Pw3bBKjlQUn+KPCuRrGTh9HECfJg7MQTL3I8P76KQy+I&#10;gyy/X9I14/TfS0J9iuPxaDyQ6Zj0g9o8+z2ujSQt07BEGtamODoYkcRQcM5LO1pNWDPIJ60w6R9b&#10;AePeD9oS1nB0YKveLDb2jUws1wybF6K8BQpLAQwDMsIGBKEW8iNGPWyTFKsPKyIpRs0LDs/ArJ69&#10;IPfCYi8QXoBrijVGgzjTw4padZIta0AeHhoXl/BUKmZZfMxi98BgQ9hidtvMrKDTs7U67tzpbwAA&#10;AP//AwBQSwMEFAAGAAgAAAAhAFy4qsvgAAAACgEAAA8AAABkcnMvZG93bnJldi54bWxMj8FOwzAQ&#10;RO9I/IO1lbhRu00blTROVSE4ISHScODoxG5iNV6H2G3D37OcynG1TzNv8t3kenYxY7AeJSzmApjB&#10;xmuLrYTP6vVxAyxEhVr1Ho2EHxNgV9zf5SrT/oqluRxiyygEQ6YkdDEOGeeh6YxTYe4Hg/Q7+tGp&#10;SOfYcj2qK4W7ni+FSLlTFqmhU4N57kxzOpydhP0Xli/2+73+KI+lraongW/pScqH2bTfAotmijcY&#10;/vRJHQpyqv0ZdWC9hGSRpIRK2CwTYASsVyvaUhMp1gnwIuf/JxS/AAAA//8DAFBLAQItABQABgAI&#10;AAAAIQC2gziS/gAAAOEBAAATAAAAAAAAAAAAAAAAAAAAAABbQ29udGVudF9UeXBlc10ueG1sUEsB&#10;Ai0AFAAGAAgAAAAhADj9If/WAAAAlAEAAAsAAAAAAAAAAAAAAAAALwEAAF9yZWxzLy5yZWxzUEsB&#10;Ai0AFAAGAAgAAAAhAIVrGNXKAgAAuwUAAA4AAAAAAAAAAAAAAAAALgIAAGRycy9lMm9Eb2MueG1s&#10;UEsBAi0AFAAGAAgAAAAhAFy4qsvgAAAACgEAAA8AAAAAAAAAAAAAAAAAJAUAAGRycy9kb3ducmV2&#10;LnhtbFBLBQYAAAAABAAEAPMAAAAxBgAAAAA=&#10;"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спинных</w:t>
                      </w:r>
                      <w:r>
                        <w:rPr>
                          <w:rFonts w:ascii="Arial" w:hAnsi="Arial"/>
                          <w:sz w:val="18"/>
                        </w:rPr>
                        <w:t xml:space="preserve"> </w:t>
                      </w:r>
                      <w:r w:rsidRPr="00086152">
                        <w:rPr>
                          <w:rFonts w:cs="Times New Roman"/>
                          <w:sz w:val="18"/>
                        </w:rPr>
                        <w:t>грузов</w:t>
                      </w:r>
                    </w:p>
                  </w:txbxContent>
                </v:textbox>
              </v:shape>
            </w:pict>
          </mc:Fallback>
        </mc:AlternateContent>
      </w:r>
      <w:r w:rsidRPr="006931BE">
        <w:rPr>
          <w:noProof/>
          <w:lang w:eastAsia="ru-RU"/>
        </w:rPr>
        <mc:AlternateContent>
          <mc:Choice Requires="wps">
            <w:drawing>
              <wp:anchor distT="0" distB="0" distL="114300" distR="114300" simplePos="0" relativeHeight="251809792" behindDoc="0" locked="0" layoutInCell="1" allowOverlap="1" wp14:anchorId="08AF39F8" wp14:editId="454F97F7">
                <wp:simplePos x="0" y="0"/>
                <wp:positionH relativeFrom="column">
                  <wp:posOffset>1176973</wp:posOffset>
                </wp:positionH>
                <wp:positionV relativeFrom="paragraph">
                  <wp:posOffset>1198880</wp:posOffset>
                </wp:positionV>
                <wp:extent cx="1587500" cy="165735"/>
                <wp:effectExtent l="0" t="0" r="12700" b="5715"/>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D2694" w14:textId="77777777" w:rsidR="006279E7" w:rsidRDefault="006279E7" w:rsidP="009D6FCC">
                            <w:pPr>
                              <w:tabs>
                                <w:tab w:val="left" w:pos="567"/>
                                <w:tab w:val="left" w:pos="1134"/>
                                <w:tab w:val="left" w:pos="1701"/>
                                <w:tab w:val="left" w:pos="2268"/>
                              </w:tabs>
                              <w:jc w:val="center"/>
                              <w:rPr>
                                <w:rFonts w:ascii="Arial" w:hAnsi="Arial"/>
                                <w:sz w:val="18"/>
                              </w:rPr>
                            </w:pPr>
                            <w:r w:rsidRPr="00086152">
                              <w:rPr>
                                <w:rFonts w:cs="Times New Roman"/>
                                <w:sz w:val="18"/>
                              </w:rPr>
                              <w:t>Уровень</w:t>
                            </w:r>
                            <w:r>
                              <w:rPr>
                                <w:rFonts w:ascii="Arial" w:hAnsi="Arial"/>
                                <w:sz w:val="18"/>
                              </w:rPr>
                              <w:t xml:space="preserve"> </w:t>
                            </w:r>
                            <w:r w:rsidRPr="00086152">
                              <w:rPr>
                                <w:rFonts w:cs="Times New Roman"/>
                                <w:sz w:val="18"/>
                              </w:rPr>
                              <w:t>угла</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3932" id="Надпись 174" o:spid="_x0000_s1112" type="#_x0000_t202" style="position:absolute;left:0;text-align:left;margin-left:92.7pt;margin-top:94.4pt;width:125pt;height:13.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iUygIAALsFAAAOAAAAZHJzL2Uyb0RvYy54bWysVM2O0zAQviPxDpbv2STdpG2iTVe7TYOQ&#10;lh9p4QHcxGksEjvYbtMFceDOK/AOHDhw4xW6b8TYabrdXSEhIAdr4pn55u/znJ1vmxptqFRM8AT7&#10;Jx5GlOeiYHyV4LdvMmeKkdKEF6QWnCb4hip8Pnv65KxrYzoSlagLKhGAcBV3bYIrrdvYdVVe0Yao&#10;E9FSDspSyIZo+JUrt5CkA/SmdkeeN3Y7IYtWipwqBbdpr8Qzi1+WNNevylJRjeoEQ27antKeS3O6&#10;szMSryRpK5bv0yB/kUVDGIegB6iUaILWkj2CalguhRKlPslF44qyZDm1NUA1vvegmuuKtNTWAs1R&#10;7aFN6v/B5i83ryViBcxuEmDESQND2n3dfdt93/3c/bj9fPsFGQ30qWtVDObXLTjo7aXYgo+tWbVX&#10;In+nEBfzivAVvZBSdBUlBeTpG0/3yLXHUQZk2b0QBYQjay0s0LaUjWkitAUBOszr5jAjutUoNyHD&#10;6ST0QJWDzh+Hk9PQhiDx4N1KpZ9R0SAjJFgCByw62VwpbbIh8WBignGRsbq2PKj5vQsw7G8gNrga&#10;ncnCjvVj5EWL6WIaOMFovHACL02di2weOOPMn4TpaTqfp/4nE9cP4ooVBeUmzEAxP/izEe7J3pPj&#10;QDIlalYYOJOSkqvlvJZoQ4Dimf32DTkyc++nYZsAtTwoyR8F3uUocrLxdOIEWRA60cSbOp4fXUZj&#10;L4iCNLtf0hXj9N9LQl2Co3AU9mT6bW2e/R7XRuKGaVgiNWsSPD0YkdhQcMELO1pNWN3LR60w6d+1&#10;AsY9DNoS1nC0Z6veLrf2jUwsnQ2bl6K4AQpLAQwDMsIGBKES8gNGHWyTBKv3ayIpRvVzDs/ArJ5B&#10;kIOwHATCc3BNsMaoF+e6X1HrVrJVBcj9Q+PiAp5KySyL77LYPzDYELaY/TYzK+j431rd7dzZLwAA&#10;AP//AwBQSwMEFAAGAAgAAAAhAACQIeTfAAAACwEAAA8AAABkcnMvZG93bnJldi54bWxMj0FPg0AQ&#10;he8m/ofNmHizSys2FFmaxujJxEjx4HGBKWzKziK7bfHfO5zqbd7My5vvZdvJ9uKMozeOFCwXEQik&#10;2jWGWgVf5dtDAsIHTY3uHaGCX/SwzW9vMp027kIFnvehFRxCPtUKuhCGVEpfd2i1X7gBiW8HN1od&#10;WI6tbEZ94XDby1UUraXVhvhDpwd86bA+7k9Wwe6bilfz81F9FofClOUmovf1Uan7u2n3DCLgFK5m&#10;mPEZHXJmqtyJGi961slTzNZ5SLgDO+LHeVMpWC3jDcg8k/875H8AAAD//wMAUEsBAi0AFAAGAAgA&#10;AAAhALaDOJL+AAAA4QEAABMAAAAAAAAAAAAAAAAAAAAAAFtDb250ZW50X1R5cGVzXS54bWxQSwEC&#10;LQAUAAYACAAAACEAOP0h/9YAAACUAQAACwAAAAAAAAAAAAAAAAAvAQAAX3JlbHMvLnJlbHNQSwEC&#10;LQAUAAYACAAAACEAabyolMoCAAC7BQAADgAAAAAAAAAAAAAAAAAuAgAAZHJzL2Uyb0RvYy54bWxQ&#10;SwECLQAUAAYACAAAACEAAJAh5N8AAAALAQAADwAAAAAAAAAAAAAAAAAkBQAAZHJzL2Rvd25yZXYu&#10;eG1sUEsFBgAAAAAEAAQA8wAAADAGAAAAAA==&#10;" filled="f" stroked="f">
                <v:textbox inset="0,0,0,0">
                  <w:txbxContent>
                    <w:p w:rsidR="006279E7" w:rsidRDefault="006279E7" w:rsidP="009D6FCC">
                      <w:pPr>
                        <w:tabs>
                          <w:tab w:val="left" w:pos="567"/>
                          <w:tab w:val="left" w:pos="1134"/>
                          <w:tab w:val="left" w:pos="1701"/>
                          <w:tab w:val="left" w:pos="2268"/>
                        </w:tabs>
                        <w:jc w:val="center"/>
                        <w:rPr>
                          <w:rFonts w:ascii="Arial" w:hAnsi="Arial"/>
                          <w:sz w:val="18"/>
                        </w:rPr>
                      </w:pPr>
                      <w:r w:rsidRPr="00086152">
                        <w:rPr>
                          <w:rFonts w:cs="Times New Roman"/>
                          <w:sz w:val="18"/>
                        </w:rPr>
                        <w:t>Уровень</w:t>
                      </w:r>
                      <w:r>
                        <w:rPr>
                          <w:rFonts w:ascii="Arial" w:hAnsi="Arial"/>
                          <w:sz w:val="18"/>
                        </w:rPr>
                        <w:t xml:space="preserve"> </w:t>
                      </w:r>
                      <w:r w:rsidRPr="00086152">
                        <w:rPr>
                          <w:rFonts w:cs="Times New Roman"/>
                          <w:sz w:val="18"/>
                        </w:rPr>
                        <w:t>угла</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v:textbox>
              </v:shape>
            </w:pict>
          </mc:Fallback>
        </mc:AlternateContent>
      </w:r>
      <w:r w:rsidRPr="006931BE">
        <w:rPr>
          <w:noProof/>
          <w:lang w:eastAsia="ru-RU"/>
        </w:rPr>
        <mc:AlternateContent>
          <mc:Choice Requires="wps">
            <w:drawing>
              <wp:anchor distT="0" distB="0" distL="114300" distR="114300" simplePos="0" relativeHeight="251808768" behindDoc="0" locked="0" layoutInCell="1" allowOverlap="1" wp14:anchorId="1985B367" wp14:editId="394033A3">
                <wp:simplePos x="0" y="0"/>
                <wp:positionH relativeFrom="column">
                  <wp:posOffset>776923</wp:posOffset>
                </wp:positionH>
                <wp:positionV relativeFrom="paragraph">
                  <wp:posOffset>1543685</wp:posOffset>
                </wp:positionV>
                <wp:extent cx="1756410" cy="137795"/>
                <wp:effectExtent l="0" t="0" r="15240" b="14605"/>
                <wp:wrapNone/>
                <wp:docPr id="175" name="Надпись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B82C4" w14:textId="77777777"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88A0" id="Надпись 175" o:spid="_x0000_s1113" type="#_x0000_t202" style="position:absolute;left:0;text-align:left;margin-left:61.2pt;margin-top:121.55pt;width:138.3pt;height:1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qJzAIAALs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yYjjDhpoEm7b7vvux+7X7ufd1/uviKjgTp1rYrh+XULBnp7KbZgY3NW7ZXI&#10;PyjExbwifEUvpBRdRUkBcfrG0r1n2uMoA7LsXokC3JG1FhZoW8rGFBHKggAd+nVz6BHdapQbl5PR&#10;OPRBlYPOP51MIhucS+LBupVKv6CiQUZIsAQOWHSyuVLaREPi4YlxxkXG6tryoOYPLuBhfwO+wdTo&#10;TBS2rbeRFy2mi2nohMF44YRemjoX2Tx0xhlEmJ6m83nqfzZ+/TCuWFFQbtwMFPPDP2vhnuw9OQ4k&#10;U6JmhYEzISm5Ws5riTYEKJ7Zz9YcNMdn7sMwbBEgl0cp+UHoXQaRk42nEyfMwpETTbyp4/nRZTT2&#10;wihMs4cpXTFO/z0l1CU4GgWjnkzHoB/l5tnvaW4kbpiGJVKzJsHTwyMSGwoueGFbqwmre/leKUz4&#10;x1JAu4dGW8IajvZs1dvl1s7IJBgGYSmKG6CwFMAwICNsQBAqIT9h1ME2SbD6uCaSYlS/5DAGZvUM&#10;ghyE5SAQnoNpgjVGvTjX/Ypat5KtKkDuB42LCxiVklkWm5nqo9gPGGwIm8x+m5kVdP/fvjru3Nlv&#10;AAAA//8DAFBLAwQUAAYACAAAACEANIcvMd8AAAALAQAADwAAAGRycy9kb3ducmV2LnhtbEyPQU+D&#10;QBCF7yb+h82YeLNLKSEFWZrG6MnESPHgcWGnQMrOIrtt8d87nvT43nx5816xW+woLjj7wZGC9SoC&#10;gdQ6M1Cn4KN+ediC8EGT0aMjVPCNHnbl7U2hc+OuVOHlEDrBIeRzraAPYcql9G2PVvuVm5D4dnSz&#10;1YHl3Ekz6yuH21HGUZRKqwfiD72e8KnH9nQ4WwX7T6qeh6+35r06VkNdZxG9piel7u+W/SOIgEv4&#10;g+G3PleHkjs17kzGi5F1HCeMKoiTzRoEE5ss43UNO2myBVkW8v+G8gcAAP//AwBQSwECLQAUAAYA&#10;CAAAACEAtoM4kv4AAADhAQAAEwAAAAAAAAAAAAAAAAAAAAAAW0NvbnRlbnRfVHlwZXNdLnhtbFBL&#10;AQItABQABgAIAAAAIQA4/SH/1gAAAJQBAAALAAAAAAAAAAAAAAAAAC8BAABfcmVscy8ucmVsc1BL&#10;AQItABQABgAIAAAAIQBizqqJzAIAALsFAAAOAAAAAAAAAAAAAAAAAC4CAABkcnMvZTJvRG9jLnht&#10;bFBLAQItABQABgAIAAAAIQA0hy8x3wAAAAsBAAAPAAAAAAAAAAAAAAAAACYFAABkcnMvZG93bnJl&#10;di54bWxQSwUGAAAAAAQABADzAAAAMgYAAAAA&#10;"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бедра</w:t>
                      </w:r>
                    </w:p>
                  </w:txbxContent>
                </v:textbox>
              </v:shape>
            </w:pict>
          </mc:Fallback>
        </mc:AlternateContent>
      </w:r>
      <w:r w:rsidRPr="006931BE">
        <w:rPr>
          <w:noProof/>
          <w:lang w:eastAsia="ru-RU"/>
        </w:rPr>
        <mc:AlternateContent>
          <mc:Choice Requires="wps">
            <w:drawing>
              <wp:anchor distT="0" distB="0" distL="114300" distR="114300" simplePos="0" relativeHeight="251795456" behindDoc="0" locked="0" layoutInCell="0" allowOverlap="1" wp14:anchorId="6F09B70C" wp14:editId="62C04876">
                <wp:simplePos x="0" y="0"/>
                <wp:positionH relativeFrom="column">
                  <wp:posOffset>1309052</wp:posOffset>
                </wp:positionH>
                <wp:positionV relativeFrom="paragraph">
                  <wp:posOffset>1788795</wp:posOffset>
                </wp:positionV>
                <wp:extent cx="640080" cy="182880"/>
                <wp:effectExtent l="0" t="0" r="7620" b="762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3FA6" w14:textId="77777777"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Основание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AA1CC" id="Надпись 176" o:spid="_x0000_s1114" type="#_x0000_t202" style="position:absolute;left:0;text-align:left;margin-left:103.05pt;margin-top:140.85pt;width:50.4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VyQIAALoFAAAOAAAAZHJzL2Uyb0RvYy54bWysVM2O0zAQviPxDpbv2STdtE2iTVe7TYOQ&#10;lh9p4QHcxGksEjvYbtMFceDOK/AOHDhw4xW6b8TYabrdXSEhIAdr4pn55u/znJ1vmxptqFRM8AT7&#10;Jx5GlOeiYHyV4LdvMifESGnCC1ILThN8QxU+nz19cta1MR2JStQFlQhAuIq7NsGV1m3suiqvaEPU&#10;iWgpB2UpZEM0/MqVW0jSAXpTuyPPm7idkEUrRU6Vgtu0V+KZxS9LmutXZamoRnWCITdtT2nPpTnd&#10;2RmJV5K0Fcv3aZC/yKIhjEPQA1RKNEFryR5BNSyXQolSn+SicUVZspzaGqAa33tQzXVFWmprgeao&#10;9tAm9f9g85eb1xKxAmY3nWDESQND2n3dfdt93/3c/bj9fPsFGQ30qWtVDObXLTjo7aXYgo+tWbVX&#10;In+nEBfzivAVvZBSdBUlBeTpG0/3yLXHUQZk2b0QBYQjay0s0LaUjWkitAUBOszr5jAjutUoh8tJ&#10;4HkhaHJQ+eEoBNlEIPHg3Eqln1HRICMkWAIFLDjZXCndmw4mJhYXGatruCdxze9dAGZ/A6HB1ehM&#10;EnaqHyMvWoSLMHCC0WThBF6aOhfZPHAmmT8dp6fpfJ76n0xcP4grVhSUmzADw/zgzya453rPjQPH&#10;lKhZYeBMSkqulvNaog0Bhmf22zfkyMy9n4btF9TyoCR/FHiXo8jJJuHUCbJg7ERTL3Q8P7qMJl4Q&#10;BWl2v6Qrxum/l4S6BEfj0bjn0m9r8+z3uDYSN0zDDqlZk+DwYERiw8AFL+xoNWF1Lx+1wqR/1woY&#10;9zBoy1dD0Z6servc2icyPTXhDZmXorgBBksBDAMywgIEoRLyA0YdLJMEq/drIilG9XMOr8BsnkGQ&#10;g7AcBMJzcE2wxqgX57rfUOtWslUFyP074+ICXkrJLIvvsti/L1gQtpj9MjMb6PjfWt2t3NkvAAAA&#10;//8DAFBLAwQUAAYACAAAACEAhbBN+t8AAAALAQAADwAAAGRycy9kb3ducmV2LnhtbEyPwU7DMAyG&#10;70i8Q2QkbizpEGUrTacJwQkJ0ZUDx7Tx2mqNU5psK2+PObHbb/nT78/5ZnaDOOEUek8akoUCgdR4&#10;21Or4bN6vVuBCNGQNYMn1PCDATbF9VVuMuvPVOJpF1vBJRQyo6GLccykDE2HzoSFH5F4t/eTM5HH&#10;qZV2Mmcud4NcKpVKZ3riC50Z8bnD5rA7Og3bLypf+u/3+qPcl31VrRW9pQetb2/m7ROIiHP8h+FP&#10;n9WhYKfaH8kGMWhYqjRhlMMqeQTBxL1K1yBqDol6AFnk8vKH4hcAAP//AwBQSwECLQAUAAYACAAA&#10;ACEAtoM4kv4AAADhAQAAEwAAAAAAAAAAAAAAAAAAAAAAW0NvbnRlbnRfVHlwZXNdLnhtbFBLAQIt&#10;ABQABgAIAAAAIQA4/SH/1gAAAJQBAAALAAAAAAAAAAAAAAAAAC8BAABfcmVscy8ucmVsc1BLAQIt&#10;ABQABgAIAAAAIQC+b5CVyQIAALoFAAAOAAAAAAAAAAAAAAAAAC4CAABkcnMvZTJvRG9jLnhtbFBL&#10;AQItABQABgAIAAAAIQCFsE363wAAAAsBAAAPAAAAAAAAAAAAAAAAACMFAABkcnMvZG93bnJldi54&#10;bWxQSwUGAAAAAAQABADzAAAALwYAAAAA&#10;" o:allowincell="f"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Основание</w:t>
                      </w:r>
                    </w:p>
                  </w:txbxContent>
                </v:textbox>
              </v:shape>
            </w:pict>
          </mc:Fallback>
        </mc:AlternateContent>
      </w:r>
      <w:r w:rsidRPr="006931BE">
        <w:rPr>
          <w:noProof/>
          <w:lang w:eastAsia="ru-RU"/>
        </w:rPr>
        <mc:AlternateContent>
          <mc:Choice Requires="wps">
            <w:drawing>
              <wp:anchor distT="0" distB="0" distL="114300" distR="114300" simplePos="0" relativeHeight="251796480" behindDoc="0" locked="0" layoutInCell="1" allowOverlap="1" wp14:anchorId="05A8AF83" wp14:editId="3361E37F">
                <wp:simplePos x="0" y="0"/>
                <wp:positionH relativeFrom="column">
                  <wp:posOffset>3836353</wp:posOffset>
                </wp:positionH>
                <wp:positionV relativeFrom="paragraph">
                  <wp:posOffset>3504565</wp:posOffset>
                </wp:positionV>
                <wp:extent cx="1645920" cy="147638"/>
                <wp:effectExtent l="0" t="0" r="11430" b="508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2F1B" w14:textId="77777777" w:rsidR="006279E7" w:rsidRDefault="006279E7" w:rsidP="009D6FCC">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сгиба</w:t>
                            </w:r>
                            <w:r>
                              <w:rPr>
                                <w:rFonts w:ascii="Arial" w:hAnsi="Arial"/>
                                <w:sz w:val="18"/>
                              </w:rPr>
                              <w:t xml:space="preserve"> </w:t>
                            </w:r>
                            <w:r w:rsidRPr="00086152">
                              <w:rPr>
                                <w:rFonts w:cs="Times New Roman"/>
                                <w:sz w:val="18"/>
                              </w:rPr>
                              <w:t>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2B7D8" id="Надпись 177" o:spid="_x0000_s1115" type="#_x0000_t202" style="position:absolute;left:0;text-align:left;margin-left:302.1pt;margin-top:275.95pt;width:129.6pt;height:1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QIygIAALsFAAAOAAAAZHJzL2Uyb0RvYy54bWysVM2O0zAQviPxDpbv2STdNE2iTVe7TYOQ&#10;lh9p4QHcxGksEjvYbtMFceDOK/AOHDhw4xW6b8TYabvdXSEhIAdr4pn55u/znJ1v2gatqVRM8BT7&#10;Jx5GlBeiZHyZ4rdvcifCSGnCS9IITlN8QxU+nz59ctZ3CR2JWjQllQhAuEr6LsW11l3iuqqoaUvU&#10;iegoB2UlZEs0/MqlW0rSA3rbuCPPC91eyLKToqBKwW02KPHU4lcVLfSrqlJUoybFkJu2p7Tnwpzu&#10;9IwkS0m6mhW7NMhfZNESxiHoASojmqCVZI+gWlZIoUSlTwrRuqKqWEFtDVCN7z2o5romHbW1QHNU&#10;d2iT+n+wxcv1a4lYCbObTDDipIUhbb9uv22/b39uf9x+vv2CjAb61HcqAfPrDhz05lJswMfWrLor&#10;UbxTiItZTfiSXkgp+pqSEvL0jad75DrgKAOy6F+IEsKRlRYWaFPJ1jQR2oIAHeZ1c5gR3WhUmJBh&#10;MI5HoCpA5weT8DSyIUiy9+6k0s+oaJERUiyBAxadrK+UNtmQZG9ignGRs6axPGj4vQswHG4gNrga&#10;ncnCjvVj7MXzaB4FTjAK507gZZlzkc8CJ8z9yTg7zWazzP9k4vpBUrOypNyE2VPMD/5shDuyD+Q4&#10;kEyJhpUGzqSk5HIxayRaE6B4br9dQ47M3Ptp2CZALQ9K8keBdzmKnTyMJk6QB2MnnniR4/nxZRx6&#10;QRxk+f2Srhin/14S6lMcj0fjgUy/rc2z3+PaSNIyDUukYW2Ko4MRSQwF57y0o9WENYN81AqT/l0r&#10;YNz7QVvCGo4ObNWbxca+kUlgwhs2L0R5AxSWAhgGZIQNCEIt5AeMetgmKVbvV0RSjJrnHJ6BWT17&#10;Qe6FxV4gvADXFGuMBnGmhxW16iRb1oA8PDQuLuCpVMyy+C6L3QODDWGL2W0zs4KO/63V3c6d/gIA&#10;AP//AwBQSwMEFAAGAAgAAAAhAPaDwerhAAAACwEAAA8AAABkcnMvZG93bnJldi54bWxMj8FOwzAM&#10;hu9IvENkJG4sWVnLVppOE4ITEqIrB45pk7XRGqc02VbeHnOCo+1Pv7+/2M5uYGczBetRwnIhgBls&#10;vbbYSfioX+7WwEJUqNXg0Uj4NgG25fVVoXLtL1iZ8z52jEIw5EpCH+OYcx7a3jgVFn40SLeDn5yK&#10;NE4d15O6ULgbeCJExp2ySB96NZqn3rTH/clJ2H1i9Wy/3pr36lDZut4IfM2OUt7ezLtHYNHM8Q+G&#10;X31Sh5KcGn9CHdggIROrhFAJabrcACNind2vgDW0eUgT4GXB/3cofwAAAP//AwBQSwECLQAUAAYA&#10;CAAAACEAtoM4kv4AAADhAQAAEwAAAAAAAAAAAAAAAAAAAAAAW0NvbnRlbnRfVHlwZXNdLnhtbFBL&#10;AQItABQABgAIAAAAIQA4/SH/1gAAAJQBAAALAAAAAAAAAAAAAAAAAC8BAABfcmVscy8ucmVsc1BL&#10;AQItABQABgAIAAAAIQB6ZVQIygIAALsFAAAOAAAAAAAAAAAAAAAAAC4CAABkcnMvZTJvRG9jLnht&#10;bFBLAQItABQABgAIAAAAIQD2g8Hq4QAAAAsBAAAPAAAAAAAAAAAAAAAAACQFAABkcnMvZG93bnJl&#10;di54bWxQSwUGAAAAAAQABADzAAAAMgYAAAAA&#10;"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сгиба</w:t>
                      </w:r>
                      <w:r>
                        <w:rPr>
                          <w:rFonts w:ascii="Arial" w:hAnsi="Arial"/>
                          <w:sz w:val="18"/>
                        </w:rPr>
                        <w:t xml:space="preserve"> </w:t>
                      </w:r>
                      <w:r w:rsidRPr="00086152">
                        <w:rPr>
                          <w:rFonts w:cs="Times New Roman"/>
                          <w:sz w:val="18"/>
                        </w:rPr>
                        <w:t>колена</w:t>
                      </w:r>
                    </w:p>
                  </w:txbxContent>
                </v:textbox>
              </v:shape>
            </w:pict>
          </mc:Fallback>
        </mc:AlternateContent>
      </w:r>
      <w:r w:rsidRPr="006931BE">
        <w:rPr>
          <w:noProof/>
          <w:lang w:eastAsia="ru-RU"/>
        </w:rPr>
        <mc:AlternateContent>
          <mc:Choice Requires="wps">
            <w:drawing>
              <wp:anchor distT="0" distB="0" distL="114300" distR="114300" simplePos="0" relativeHeight="251802624" behindDoc="0" locked="0" layoutInCell="1" allowOverlap="1" wp14:anchorId="4D614DBC" wp14:editId="28F013E5">
                <wp:simplePos x="0" y="0"/>
                <wp:positionH relativeFrom="column">
                  <wp:posOffset>4070985</wp:posOffset>
                </wp:positionH>
                <wp:positionV relativeFrom="paragraph">
                  <wp:posOffset>3087052</wp:posOffset>
                </wp:positionV>
                <wp:extent cx="1280160" cy="127000"/>
                <wp:effectExtent l="0" t="0" r="15240" b="635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3E50C" w14:textId="77777777" w:rsidR="006279E7" w:rsidRDefault="006279E7" w:rsidP="009D6FCC">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Поперечный</w:t>
                            </w:r>
                            <w:r>
                              <w:rPr>
                                <w:rFonts w:ascii="Arial" w:hAnsi="Arial"/>
                                <w:sz w:val="18"/>
                              </w:rPr>
                              <w:t xml:space="preserve"> </w:t>
                            </w:r>
                            <w:r w:rsidRPr="00086152">
                              <w:rPr>
                                <w:rFonts w:cs="Times New Roman"/>
                                <w:sz w:val="18"/>
                              </w:rPr>
                              <w:t>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75A3" id="Надпись 178" o:spid="_x0000_s1116" type="#_x0000_t202" style="position:absolute;left:0;text-align:left;margin-left:320.55pt;margin-top:243.05pt;width:100.8pt;height:1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GzgIAALsFAAAOAAAAZHJzL2Uyb0RvYy54bWysVM2O0zAQviPxDpbv2fyQ/iTadLXbNAhp&#10;+ZEWHsBNnMYisYPtNl1WHLjzCrwDBw7ceIXuGzF2mra7XBCQgzXxeL75+2bOL7ZNjTZUKiZ4gv0z&#10;DyPKc1Ewvkrwu7eZM8VIacILUgtOE3xLFb6YPX1y3rUxDUQl6oJKBCBcxV2b4ErrNnZdlVe0IepM&#10;tJSDshSyIRp+5cotJOkAvandwPPGbidk0UqRU6XgNu2VeGbxy5Lm+nVZKqpRnWCITdtT2nNpTnd2&#10;TuKVJG3F8n0Y5C+iaAjj4PQAlRJN0Fqy36AalkuhRKnPctG4oixZTm0OkI3vPcrmpiIttblAcVR7&#10;KJP6f7D5q80biVgBvZtAqzhpoEm7r7tvu++7n7sf95/vvyCjgTp1rYrh+U0LBnp7JbZgY3NW7bXI&#10;3yvExbwifEUvpRRdRUkBcfrG0j0x7XGUAVl2L0UB7shaCwu0LWVjighlQYAO/bo99IhuNcqNy2Dq&#10;+WNQ5aDzg4nn2Sa6JB6sW6n0cyoaZIQES+CARSeba6VNNCQenhhnXGSsri0Pav7gAh72N+AbTI3O&#10;RGHbehd50WK6mIZOGIwXTuilqXOZzUNnnPmTUfosnc9T/5Px64dxxYqCcuNmoJgf/lkL92TvyXEg&#10;mRI1KwycCUnJ1XJeS7QhQPHMfrbmoDk+cx+GYYsAuTxKyQ9C7yqInGw8nThhFo6caOJNHc+PrqKx&#10;F0Zhmj1M6Zpx+u8poS7B0SgY9WQ6Bv0oN+j0sdknuZG4YRqWSM2aBE8Pj0hsKLjghW2tJqzu5ZNS&#10;mPCPpYB2D422hDUc7dmqt8utnZHJaBiEpShugcJSAMOAjLABQaiE/IhRB9skwerDmkiKUf2CwxiY&#10;1TMIchCWg0B4DqYJ1hj14lz3K2rdSraqALkfNC4uYVRKZllsZqqPYj9gsCFsMvttZlbQ6b99ddy5&#10;s18AAAD//wMAUEsDBBQABgAIAAAAIQB5Xw0k4AAAAAsBAAAPAAAAZHJzL2Rvd25yZXYueG1sTI89&#10;T8MwEIZ3JP6DdUhs1E4VQghxqgrBhIRIw8DoxG5iNT6H2G3Dv+eY6HYfj957rtwsbmQnMwfrUUKy&#10;EsAMdl5b7CV8Nq93ObAQFWo1ejQSfkyATXV9VapC+zPW5rSLPaMQDIWSMMQ4FZyHbjBOhZWfDNJu&#10;72enIrVzz/WszhTuRr4WIuNOWaQLg5rM82C6w+7oJGy/sH6x3+/tR72vbdM8CnzLDlLe3izbJ2DR&#10;LPEfhj99UoeKnFp/RB3YKCFLk4RQCWmeUUFEnq4fgLUS7gVNeFXyyx+qXwAAAP//AwBQSwECLQAU&#10;AAYACAAAACEAtoM4kv4AAADhAQAAEwAAAAAAAAAAAAAAAAAAAAAAW0NvbnRlbnRfVHlwZXNdLnht&#10;bFBLAQItABQABgAIAAAAIQA4/SH/1gAAAJQBAAALAAAAAAAAAAAAAAAAAC8BAABfcmVscy8ucmVs&#10;c1BLAQItABQABgAIAAAAIQBTZN+GzgIAALsFAAAOAAAAAAAAAAAAAAAAAC4CAABkcnMvZTJvRG9j&#10;LnhtbFBLAQItABQABgAIAAAAIQB5Xw0k4AAAAAsBAAAPAAAAAAAAAAAAAAAAACgFAABkcnMvZG93&#10;bnJldi54bWxQSwUGAAAAAAQABADzAAAANQYAAAAA&#10;"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Поперечный</w:t>
                      </w:r>
                      <w:r>
                        <w:rPr>
                          <w:rFonts w:ascii="Arial" w:hAnsi="Arial"/>
                          <w:sz w:val="18"/>
                        </w:rPr>
                        <w:t xml:space="preserve"> </w:t>
                      </w:r>
                      <w:r w:rsidRPr="00086152">
                        <w:rPr>
                          <w:rFonts w:cs="Times New Roman"/>
                          <w:sz w:val="18"/>
                        </w:rPr>
                        <w:t>уровень</w:t>
                      </w:r>
                    </w:p>
                  </w:txbxContent>
                </v:textbox>
              </v:shape>
            </w:pict>
          </mc:Fallback>
        </mc:AlternateContent>
      </w:r>
      <w:r w:rsidRPr="006931BE">
        <w:rPr>
          <w:noProof/>
          <w:lang w:eastAsia="ru-RU"/>
        </w:rPr>
        <mc:AlternateContent>
          <mc:Choice Requires="wps">
            <w:drawing>
              <wp:anchor distT="0" distB="0" distL="114300" distR="114300" simplePos="0" relativeHeight="251801600" behindDoc="0" locked="0" layoutInCell="1" allowOverlap="1" wp14:anchorId="1D37EF91" wp14:editId="05EE4A12">
                <wp:simplePos x="0" y="0"/>
                <wp:positionH relativeFrom="column">
                  <wp:posOffset>4690110</wp:posOffset>
                </wp:positionH>
                <wp:positionV relativeFrom="paragraph">
                  <wp:posOffset>2904173</wp:posOffset>
                </wp:positionV>
                <wp:extent cx="1336040" cy="166370"/>
                <wp:effectExtent l="0" t="0" r="16510" b="5080"/>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A2C9" w14:textId="77777777" w:rsidR="006279E7" w:rsidRPr="00086152" w:rsidRDefault="006279E7" w:rsidP="009D6FCC">
                            <w:pPr>
                              <w:tabs>
                                <w:tab w:val="left" w:pos="567"/>
                                <w:tab w:val="left" w:pos="1134"/>
                                <w:tab w:val="left" w:pos="1701"/>
                                <w:tab w:val="left" w:pos="2268"/>
                              </w:tabs>
                              <w:spacing w:line="200" w:lineRule="atLeast"/>
                              <w:jc w:val="center"/>
                              <w:rPr>
                                <w:rFonts w:cs="Times New Roman"/>
                                <w:sz w:val="18"/>
                              </w:rPr>
                            </w:pPr>
                            <w:r w:rsidRPr="00086152">
                              <w:rPr>
                                <w:rFonts w:cs="Times New Roman"/>
                                <w:sz w:val="18"/>
                              </w:rPr>
                              <w:t>Ось</w:t>
                            </w:r>
                            <w:r>
                              <w:rPr>
                                <w:rFonts w:ascii="Arial" w:hAnsi="Arial"/>
                                <w:sz w:val="18"/>
                              </w:rPr>
                              <w:t xml:space="preserve"> </w:t>
                            </w:r>
                            <w:r w:rsidRPr="00086152">
                              <w:rPr>
                                <w:rFonts w:cs="Times New Roman"/>
                                <w:sz w:val="18"/>
                              </w:rPr>
                              <w:t>вращения в точке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D04D8" id="Надпись 179" o:spid="_x0000_s1117" type="#_x0000_t202" style="position:absolute;left:0;text-align:left;margin-left:369.3pt;margin-top:228.7pt;width:105.2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KtzAIAALsFAAAOAAAAZHJzL2Uyb0RvYy54bWysVM2O0zAQviPxDpbv2SRtmjbRpmi3aRDS&#10;8iMtPICbOI1FYgfbbbogDtx5Bd6BAwduvEL3jRg7Tbs/FwTkYE08nm/+vpnzZ7umRlsqFRM8wf6Z&#10;hxHluSgYXyf43dvMmWGkNOEFqQWnCb6hCj+bP31y3rUxHYlK1AWVCEC4irs2wZXWbey6Kq9oQ9SZ&#10;aCkHZSlkQzT8yrVbSNIBelO7I88L3U7IopUip0rBbdor8dzilyXN9euyVFSjOsEQm7antOfKnO78&#10;nMRrSdqK5YcwyF9E0RDGwekRKiWaoI1kj6AalkuhRKnPctG4oixZTm0OkI3vPcjmuiIttblAcVR7&#10;LJP6f7D5q+0biVgBvZtGGHHSQJP23/bf9z/2v/Y/b7/cfkVGA3XqWhXD8+sWDPTuUuzAxuas2iuR&#10;v1eIi0VF+JpeSCm6ipIC4vSNpXvHtMdRBmTVvRQFuCMbLSzQrpSNKSKUBQE69Ovm2CO60yg3Lsfj&#10;0AtAlYPOD8Px1DbRJfFg3Uqln1PRICMkWAIHLDrZXiltoiHx8MQ44yJjdW15UPN7F/CwvwHfYGp0&#10;Jgrb1k+RFy1ny1ngBKNw6QRemjoX2SJwwsyfTtJxulik/mfj1w/iihUF5cbNQDE/+LMWHsjek+NI&#10;MiVqVhg4E5KS69WilmhLgOKZ/WzNQXN65t4PwxYBcnmQkj8KvMtR5GThbOoEWTBxoqk3czw/uoyg&#10;6FGQZvdTumKc/ntKqEtwNBlNejKdgn6Qm2e/x7mRuGEalkjNmgTPjo9IbCi45IVtrSas7uU7pTDh&#10;n0oB7R4abQlrONqzVe9WOzsj03AYhJUoboDCUgDDgIywAUGohPyIUQfbJMHqw4ZIilH9gsMYmNUz&#10;CHIQVoNAeA6mCdYY9eJC9ytq00q2rgC5HzQuLmBUSmZZbGaqj+IwYLAhbDKHbWZW0N1/++q0c+e/&#10;AQAA//8DAFBLAwQUAAYACAAAACEAIiVmrOEAAAALAQAADwAAAGRycy9kb3ducmV2LnhtbEyPwU7D&#10;MAyG70i8Q2QkbiwdK13bNZ0mBCckRFcOHNMma6M1Tmmyrbw95jSOtj/9/v5iO9uBnfXkjUMBy0UE&#10;TGPrlMFOwGf9+pAC80GikoNDLeBHe9iWtzeFzJW7YKXP+9AxCkGfSwF9CGPOuW97baVfuFEj3Q5u&#10;sjLQOHVcTfJC4Xbgj1GUcCsN0odejvq51+1xf7ICdl9YvZjv9+ajOlSmrrMI35KjEPd3824DLOg5&#10;XGH40yd1KMmpcSdUng0C1qs0IVRA/LSOgRGRxRm1a2iTrhLgZcH/dyh/AQAA//8DAFBLAQItABQA&#10;BgAIAAAAIQC2gziS/gAAAOEBAAATAAAAAAAAAAAAAAAAAAAAAABbQ29udGVudF9UeXBlc10ueG1s&#10;UEsBAi0AFAAGAAgAAAAhADj9If/WAAAAlAEAAAsAAAAAAAAAAAAAAAAALwEAAF9yZWxzLy5yZWxz&#10;UEsBAi0AFAAGAAgAAAAhAFyDcq3MAgAAuwUAAA4AAAAAAAAAAAAAAAAALgIAAGRycy9lMm9Eb2Mu&#10;eG1sUEsBAi0AFAAGAAgAAAAhACIlZqzhAAAACwEAAA8AAAAAAAAAAAAAAAAAJgUAAGRycy9kb3du&#10;cmV2LnhtbFBLBQYAAAAABAAEAPMAAAA0BgAAAAA=&#10;" filled="f" stroked="f">
                <v:textbox inset="0,0,0,0">
                  <w:txbxContent>
                    <w:p w:rsidR="006279E7" w:rsidRPr="00086152" w:rsidRDefault="006279E7" w:rsidP="009D6FCC">
                      <w:pPr>
                        <w:tabs>
                          <w:tab w:val="left" w:pos="567"/>
                          <w:tab w:val="left" w:pos="1134"/>
                          <w:tab w:val="left" w:pos="1701"/>
                          <w:tab w:val="left" w:pos="2268"/>
                        </w:tabs>
                        <w:spacing w:line="200" w:lineRule="atLeast"/>
                        <w:jc w:val="center"/>
                        <w:rPr>
                          <w:rFonts w:cs="Times New Roman"/>
                          <w:sz w:val="18"/>
                        </w:rPr>
                      </w:pPr>
                      <w:r w:rsidRPr="00086152">
                        <w:rPr>
                          <w:rFonts w:cs="Times New Roman"/>
                          <w:sz w:val="18"/>
                        </w:rPr>
                        <w:t>Ось</w:t>
                      </w:r>
                      <w:r>
                        <w:rPr>
                          <w:rFonts w:ascii="Arial" w:hAnsi="Arial"/>
                          <w:sz w:val="18"/>
                        </w:rPr>
                        <w:t xml:space="preserve"> </w:t>
                      </w:r>
                      <w:r w:rsidRPr="00086152">
                        <w:rPr>
                          <w:rFonts w:cs="Times New Roman"/>
                          <w:sz w:val="18"/>
                        </w:rPr>
                        <w:t>вращения в точке Н</w:t>
                      </w:r>
                    </w:p>
                  </w:txbxContent>
                </v:textbox>
              </v:shape>
            </w:pict>
          </mc:Fallback>
        </mc:AlternateContent>
      </w:r>
      <w:r w:rsidRPr="006931BE">
        <w:rPr>
          <w:noProof/>
          <w:lang w:eastAsia="ru-RU"/>
        </w:rPr>
        <mc:AlternateContent>
          <mc:Choice Requires="wps">
            <w:drawing>
              <wp:anchor distT="0" distB="0" distL="114300" distR="114300" simplePos="0" relativeHeight="251800576" behindDoc="0" locked="0" layoutInCell="1" allowOverlap="1" wp14:anchorId="219C5774" wp14:editId="05D3B87D">
                <wp:simplePos x="0" y="0"/>
                <wp:positionH relativeFrom="column">
                  <wp:posOffset>4624705</wp:posOffset>
                </wp:positionH>
                <wp:positionV relativeFrom="paragraph">
                  <wp:posOffset>2507297</wp:posOffset>
                </wp:positionV>
                <wp:extent cx="1308735" cy="146050"/>
                <wp:effectExtent l="0" t="0" r="5715" b="6350"/>
                <wp:wrapNone/>
                <wp:docPr id="180" name="Надпись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AC05" w14:textId="77777777"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Визирные метки точки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4BDB" id="Надпись 180" o:spid="_x0000_s1118" type="#_x0000_t202" style="position:absolute;left:0;text-align:left;margin-left:364.15pt;margin-top:197.4pt;width:103.05pt;height:1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kDzgIAALsFAAAOAAAAZHJzL2Uyb0RvYy54bWysVM2OmzAQvlfqO1i+s0CWJICWrHZDqCpt&#10;f6RtH8ABE6yCTW0nZLvqofe+Qt+hhx566ytk36hjE5L9uVRtOaABe775ZuabOTvfNjXaUKmY4An2&#10;TzyMKM9Fwfgqwe/fZU6IkdKEF6QWnCb4hip8Pnv+7KxrYzoSlagLKhGAcBV3bYIrrdvYdVVe0Yao&#10;E9FSDoelkA3R8ClXbiFJB+hN7Y48b+J2QhatFDlVCv6m/SGeWfyypLl+U5aKalQnGLhp+5b2vTRv&#10;d3ZG4pUkbcXyPQ3yFywawjgEPUClRBO0luwJVMNyKZQo9UkuGleUJcupzQGy8b1H2VxXpKU2FyiO&#10;ag9lUv8PNn+9eSsRK6B3IdSHkwaatPu2+777sfu1+3n35e4rMidQp65VMVy/bsFBby/FFnxszqq9&#10;EvkHhbiYV4Sv6IWUoqsoKYCnbzzde649jjIgy+6VKCAcWWthgbalbEwRoSwI0IHPzaFHdKtRbkKe&#10;euH0dIxRDmd+MPHGlpxL4sG7lUq/oKJBxkiwBA1YdLK5UtqwIfFwxQTjImN1bXVQ8wc/4GL/B2KD&#10;qzkzLGxbbyMvWoSLMHCC0WThBF6aOhfZPHAmmT8dp6fpfJ76n01cP4grVhSUmzCDxPzgz1q4F3sv&#10;joPIlKhZYeAMJSVXy3kt0YaAxDP72JrDyfGa+5CGLQLk8iglfxR4l6PIySbh1AmyYOxEUy90PD+6&#10;jCZeEAVp9jClK8bpv6eEugRH49G4F9OR9KPcPPs8zY3EDdOwRGrWJDg8XCKxkeCCF7a1mrC6t++V&#10;wtA/lgLaPTTaCtZotFer3i63dkam02EQlqK4AQlLAQoDncIGBKMS8hNGHWyTBKuPayIpRvVLDmNg&#10;Vs9gyMFYDgbhObgmWGPUm3Pdr6h1K9mqAuR+0Li4gFEpmVWxmamexX7AYEPYZPbbzKyg+9/21nHn&#10;zn4DAAD//wMAUEsDBBQABgAIAAAAIQDDGR9+4QAAAAsBAAAPAAAAZHJzL2Rvd25yZXYueG1sTI/B&#10;TsMwEETvSPyDtZW4UadN1CZpnKpCcEJCpOHA0Ym3idV4HWK3DX+POcFxtU8zb4r9bAZ2xclpSwJW&#10;ywgYUmuVpk7AR/3ymAJzXpKSgyUU8I0O9uX9XSFzZW9U4fXoOxZCyOVSQO/9mHPu2h6NdEs7IoXf&#10;yU5G+nBOHVeTvIVwM/B1FG24kZpCQy9HfOqxPR8vRsDhk6pn/fXWvFenStd1FtHr5izEw2I+7IB5&#10;nP0fDL/6QR3K4NTYCynHBgHbdRoHVECcJWFDILI4SYA1ApLVNgVeFvz/hvIHAAD//wMAUEsBAi0A&#10;FAAGAAgAAAAhALaDOJL+AAAA4QEAABMAAAAAAAAAAAAAAAAAAAAAAFtDb250ZW50X1R5cGVzXS54&#10;bWxQSwECLQAUAAYACAAAACEAOP0h/9YAAACUAQAACwAAAAAAAAAAAAAAAAAvAQAAX3JlbHMvLnJl&#10;bHNQSwECLQAUAAYACAAAACEA+Ay5A84CAAC7BQAADgAAAAAAAAAAAAAAAAAuAgAAZHJzL2Uyb0Rv&#10;Yy54bWxQSwECLQAUAAYACAAAACEAwxkffuEAAAALAQAADwAAAAAAAAAAAAAAAAAoBQAAZHJzL2Rv&#10;d25yZXYueG1sUEsFBgAAAAAEAAQA8wAAADYGAAAAAA==&#10;" filled="f" stroked="f">
                <v:textbox inset="0,0,0,0">
                  <w:txbxContent>
                    <w:p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Визирные метки точки Н</w:t>
                      </w:r>
                    </w:p>
                  </w:txbxContent>
                </v:textbox>
              </v:shape>
            </w:pict>
          </mc:Fallback>
        </mc:AlternateContent>
      </w:r>
      <w:r w:rsidRPr="006931BE">
        <w:rPr>
          <w:noProof/>
          <w:lang w:eastAsia="ru-RU"/>
        </w:rPr>
        <mc:AlternateContent>
          <mc:Choice Requires="wps">
            <w:drawing>
              <wp:anchor distT="0" distB="0" distL="114300" distR="114300" simplePos="0" relativeHeight="251804672" behindDoc="0" locked="0" layoutInCell="1" allowOverlap="1" wp14:anchorId="2659417E" wp14:editId="49324D73">
                <wp:simplePos x="0" y="0"/>
                <wp:positionH relativeFrom="column">
                  <wp:posOffset>3534410</wp:posOffset>
                </wp:positionH>
                <wp:positionV relativeFrom="paragraph">
                  <wp:posOffset>5150485</wp:posOffset>
                </wp:positionV>
                <wp:extent cx="1688465" cy="132080"/>
                <wp:effectExtent l="0" t="0" r="0" b="3175"/>
                <wp:wrapNone/>
                <wp:docPr id="181" name="Надпись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117F2" w14:textId="77777777" w:rsidR="006279E7" w:rsidRPr="00AE1A4D"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sidRPr="00AE1A4D">
                              <w:rPr>
                                <w:rFonts w:ascii="Arial" w:hAnsi="Arial"/>
                                <w:sz w:val="18"/>
                              </w:rPr>
                              <w:t xml:space="preserve"> </w:t>
                            </w:r>
                            <w:r w:rsidRPr="00086152">
                              <w:rPr>
                                <w:rFonts w:cs="Times New Roman"/>
                                <w:sz w:val="18"/>
                              </w:rPr>
                              <w:t>сектор</w:t>
                            </w:r>
                            <w:r w:rsidRPr="00AE1A4D">
                              <w:rPr>
                                <w:rFonts w:ascii="Arial" w:hAnsi="Arial"/>
                                <w:sz w:val="18"/>
                              </w:rPr>
                              <w:t xml:space="preserve"> </w:t>
                            </w:r>
                            <w:r w:rsidRPr="00086152">
                              <w:rPr>
                                <w:rFonts w:cs="Times New Roman"/>
                                <w:sz w:val="18"/>
                              </w:rPr>
                              <w:t>сгиба</w:t>
                            </w:r>
                            <w:r w:rsidRPr="00AE1A4D">
                              <w:rPr>
                                <w:rFonts w:ascii="Arial" w:hAnsi="Arial"/>
                                <w:sz w:val="18"/>
                              </w:rPr>
                              <w:t xml:space="preserve"> </w:t>
                            </w:r>
                            <w:r w:rsidRPr="00086152">
                              <w:rPr>
                                <w:rFonts w:cs="Times New Roman"/>
                                <w:sz w:val="18"/>
                              </w:rPr>
                              <w:t>ступни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B0C5" id="Надпись 181" o:spid="_x0000_s1119" type="#_x0000_t202" style="position:absolute;left:0;text-align:left;margin-left:278.3pt;margin-top:405.55pt;width:132.95pt;height:1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qezQIAALsFAAAOAAAAZHJzL2Uyb0RvYy54bWysVM2OmzAQvlfqO1i+s0CWJIBCVrshVJW2&#10;P9K2D+CACVbBprYTsq166L2v0HfooYfe+grZN+rYLNnsripVbTmgAc98M9/M55md7ZoabalUTPAE&#10;+yceRpTnomB8neC3bzInxEhpwgtSC04TfE0VPps/fTLr2piORCXqgkoEIFzFXZvgSus2dl2VV7Qh&#10;6kS0lMNhKWRDNHzKtVtI0gF6U7sjz5u4nZBFK0VOlYK/aX+I5xa/LGmuX5WlohrVCYbatH1L+16Z&#10;tzufkXgtSVux/LYM8hdVNIRxSHqASokmaCPZI6iG5VIoUeqTXDSuKEuWU8sB2PjeAzZXFWmp5QLN&#10;Ue2hTer/weYvt68lYgXMLvQx4qSBIe2/7r/tv+9/7n/cfL75gswJ9KlrVQzuVy0E6N2F2EGM5aza&#10;S5G/U4iLRUX4mp5LKbqKkgLqtJHuUWiPowzIqnshCkhHNlpYoF0pG9NEaAsCdJjX9WFGdKdRblJO&#10;wjCYjDHK4cw/HXmhHaJL4iG6lUo/o6JBxkiwBA1YdLK9VBp4gOvgYpJxkbG6tjqo+b0f4Nj/gdwQ&#10;as5MFXasHyMvWobLMHCC0WTpBF6aOufZInAmmT8dp6fpYpH6n0xeP4grVhSUmzSDxPzgz0Z4K/Ze&#10;HAeRKVGzwsCZkpRcrxa1RFsCEs/sY6YFxR+5uffLsMfA5QElfxR4F6PIySbh1AmyYOxEUy90PD+6&#10;iCZeEAVpdp/SJeP03ymhLsHReDTuxfRbbp59HnMjccM0LJGaNQkOD04kNhJc8sKOVhNW9/ZRK0z5&#10;d62Ajg2DtoI1Gu3Vqnernb0j03C4CCtRXIOEpQCFgU5hA4JRCfkBow62SYLV+w2RFKP6OYdrYFbP&#10;YMjBWA0G4TmEJlhj1JsL3a+oTSvZugLk/qJxcQ5XpWRWxeZO9VUABfMBG8KSud1mZgUdf1uvu507&#10;/wUAAP//AwBQSwMEFAAGAAgAAAAhAAIN1jLhAAAACwEAAA8AAABkcnMvZG93bnJldi54bWxMj8Fu&#10;gzAMhu+T9g6RK+22BphAlBKqatpOk6ZRdtgxEBeiEoeRtGVvv+y03mz50+/vL3eLGdkFZ6ctCYjX&#10;ETCkzipNvYDP5vUxB+a8JCVHSyjgBx3sqvu7UhbKXqnGy8H3LISQK6SAwfup4Nx1Axrp1nZCCrej&#10;nY30YZ17rmZ5DeFm5EkUZdxITeHDICd8HrA7Hc5GwP6L6hf9/d5+1MdaN80morfsJMTDatlvgXlc&#10;/D8Mf/pBHarg1NozKcdGAWmaZQEVkMdxDCwQeZKkwNowPMUb4FXJbztUvwAAAP//AwBQSwECLQAU&#10;AAYACAAAACEAtoM4kv4AAADhAQAAEwAAAAAAAAAAAAAAAAAAAAAAW0NvbnRlbnRfVHlwZXNdLnht&#10;bFBLAQItABQABgAIAAAAIQA4/SH/1gAAAJQBAAALAAAAAAAAAAAAAAAAAC8BAABfcmVscy8ucmVs&#10;c1BLAQItABQABgAIAAAAIQCuwMqezQIAALsFAAAOAAAAAAAAAAAAAAAAAC4CAABkcnMvZTJvRG9j&#10;LnhtbFBLAQItABQABgAIAAAAIQACDdYy4QAAAAsBAAAPAAAAAAAAAAAAAAAAACcFAABkcnMvZG93&#10;bnJldi54bWxQSwUGAAAAAAQABADzAAAANQYAAAAA&#10;" filled="f" stroked="f">
                <v:textbox inset="0,0,0,0">
                  <w:txbxContent>
                    <w:p w:rsidR="006279E7" w:rsidRPr="00AE1A4D"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Круговой</w:t>
                      </w:r>
                      <w:r w:rsidRPr="00AE1A4D">
                        <w:rPr>
                          <w:rFonts w:ascii="Arial" w:hAnsi="Arial"/>
                          <w:sz w:val="18"/>
                        </w:rPr>
                        <w:t xml:space="preserve"> </w:t>
                      </w:r>
                      <w:r w:rsidRPr="00086152">
                        <w:rPr>
                          <w:rFonts w:cs="Times New Roman"/>
                          <w:sz w:val="18"/>
                        </w:rPr>
                        <w:t>сектор</w:t>
                      </w:r>
                      <w:r w:rsidRPr="00AE1A4D">
                        <w:rPr>
                          <w:rFonts w:ascii="Arial" w:hAnsi="Arial"/>
                          <w:sz w:val="18"/>
                        </w:rPr>
                        <w:t xml:space="preserve"> </w:t>
                      </w:r>
                      <w:r w:rsidRPr="00086152">
                        <w:rPr>
                          <w:rFonts w:cs="Times New Roman"/>
                          <w:sz w:val="18"/>
                        </w:rPr>
                        <w:t>сгиба</w:t>
                      </w:r>
                      <w:r w:rsidRPr="00AE1A4D">
                        <w:rPr>
                          <w:rFonts w:ascii="Arial" w:hAnsi="Arial"/>
                          <w:sz w:val="18"/>
                        </w:rPr>
                        <w:t xml:space="preserve"> </w:t>
                      </w:r>
                      <w:r w:rsidRPr="00086152">
                        <w:rPr>
                          <w:rFonts w:cs="Times New Roman"/>
                          <w:sz w:val="18"/>
                        </w:rPr>
                        <w:t>ступни</w:t>
                      </w:r>
                    </w:p>
                  </w:txbxContent>
                </v:textbox>
              </v:shape>
            </w:pict>
          </mc:Fallback>
        </mc:AlternateContent>
      </w:r>
      <w:r w:rsidRPr="006931BE">
        <w:rPr>
          <w:noProof/>
          <w:lang w:eastAsia="ru-RU"/>
        </w:rPr>
        <mc:AlternateContent>
          <mc:Choice Requires="wps">
            <w:drawing>
              <wp:anchor distT="0" distB="0" distL="114300" distR="114300" simplePos="0" relativeHeight="251805696" behindDoc="0" locked="0" layoutInCell="1" allowOverlap="1" wp14:anchorId="29D203FA" wp14:editId="78EF676E">
                <wp:simplePos x="0" y="0"/>
                <wp:positionH relativeFrom="column">
                  <wp:posOffset>-48895</wp:posOffset>
                </wp:positionH>
                <wp:positionV relativeFrom="paragraph">
                  <wp:posOffset>2780665</wp:posOffset>
                </wp:positionV>
                <wp:extent cx="1641475" cy="147320"/>
                <wp:effectExtent l="0" t="0" r="635" b="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B40C" w14:textId="77777777"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6"/>
                              </w:rPr>
                              <w:t>Т</w:t>
                            </w:r>
                            <w:r w:rsidRPr="00086152">
                              <w:rPr>
                                <w:rFonts w:cs="Times New Roman"/>
                                <w:sz w:val="18"/>
                              </w:rPr>
                              <w:t>-образный</w:t>
                            </w:r>
                            <w:r>
                              <w:rPr>
                                <w:rFonts w:ascii="Arial" w:hAnsi="Arial"/>
                                <w:sz w:val="18"/>
                              </w:rPr>
                              <w:t xml:space="preserve"> </w:t>
                            </w:r>
                            <w:r w:rsidRPr="00086152">
                              <w:rPr>
                                <w:rFonts w:cs="Times New Roman"/>
                                <w:sz w:val="18"/>
                              </w:rPr>
                              <w:t>коленный</w:t>
                            </w:r>
                            <w:r>
                              <w:rPr>
                                <w:rFonts w:ascii="Arial" w:hAnsi="Arial"/>
                                <w:sz w:val="16"/>
                              </w:rPr>
                              <w:t xml:space="preserve"> </w:t>
                            </w:r>
                            <w:r w:rsidRPr="00086152">
                              <w:rPr>
                                <w:rFonts w:cs="Times New Roman"/>
                                <w:sz w:val="18"/>
                              </w:rPr>
                              <w:t>шарнир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7053" id="Надпись 98" o:spid="_x0000_s1120" type="#_x0000_t202" style="position:absolute;left:0;text-align:left;margin-left:-3.85pt;margin-top:218.95pt;width:129.25pt;height:11.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HdywIAALk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IJOcdJAj3bfdt93P3a/dj/vvtx9RaCAKnWtisH4ugVzvb0UW+i2zVi1VyL/&#10;oBAX84rwFb2QUnQVJQVE6ZuX7r2nPY4yIMvulSjAG1lrYYG2pWxMCaEoCNChWzeHDtGtRrlxOQ79&#10;cDLCKAcdSKeBbaFL4uF1K5V+QUWDjJBgCQyw6GRzpbSJhsSDiXHGRcbq2rKg5g8uwLC/Ad/w1OhM&#10;FLapt5EXLaaLaeiEwXjhhF6aOhfZPHTGmT8ZpafpfJ76n41fP4wrVhSUGzcDwfzwzxq4p3pPjQPF&#10;lKhZYeBMSEqulvNaog0Bgmf2szUHzdHMfRiGLQLk8iglPwi9yyBysvF04oRZOHKiiTd1PD+6jMZe&#10;GIVp9jClK8bpv6eEOuDeKBj1ZDoG/Sg3z35PcyNxwzSskJo1CZ4ejEhsKLjghW2tJqzu5XulMOEf&#10;SwHtHhptCWs42rNVb5dbOyGTaBiEpShugMJSAMOAp7D/QKiE/IRRB7skwerjmkiKUf2SwxiYxTMI&#10;chCWg0B4Dk8TrDHqxbnuF9S6lWxVAXI/aFxcwKiUzLLYzFQfxX7AYD/YZPa7zCyg+//W6rhxZ78B&#10;AAD//wMAUEsDBBQABgAIAAAAIQC7+ziq4AAAAAoBAAAPAAAAZHJzL2Rvd25yZXYueG1sTI/BTsMw&#10;DIbvSLxDZCRuW9IBLStNpwnBCQnRlQPHtMnaaI1Tmmwrb485jaPtT7+/v9jMbmAnMwXrUUKyFMAM&#10;tl5b7CR81q+LR2AhKtRq8Ggk/JgAm/L6qlC59meszGkXO0YhGHIloY9xzDkPbW+cCks/GqTb3k9O&#10;RRqnjutJnSncDXwlRMqdskgfejWa5960h93RSdh+YfViv9+bj2pf2bpeC3xLD1Le3szbJ2DRzPEC&#10;w58+qUNJTo0/og5skLDIMiIl3N9la2AErB4EdWlokyYJ8LLg/yuUvwAAAP//AwBQSwECLQAUAAYA&#10;CAAAACEAtoM4kv4AAADhAQAAEwAAAAAAAAAAAAAAAAAAAAAAW0NvbnRlbnRfVHlwZXNdLnhtbFBL&#10;AQItABQABgAIAAAAIQA4/SH/1gAAAJQBAAALAAAAAAAAAAAAAAAAAC8BAABfcmVscy8ucmVsc1BL&#10;AQItABQABgAIAAAAIQC8VDHdywIAALkFAAAOAAAAAAAAAAAAAAAAAC4CAABkcnMvZTJvRG9jLnht&#10;bFBLAQItABQABgAIAAAAIQC7+ziq4AAAAAoBAAAPAAAAAAAAAAAAAAAAACUFAABkcnMvZG93bnJl&#10;di54bWxQSwUGAAAAAAQABADzAAAAMgYAAAAA&#10;"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6"/>
                        </w:rPr>
                        <w:t>Т</w:t>
                      </w:r>
                      <w:r w:rsidRPr="00086152">
                        <w:rPr>
                          <w:rFonts w:cs="Times New Roman"/>
                          <w:sz w:val="18"/>
                        </w:rPr>
                        <w:t>-образный</w:t>
                      </w:r>
                      <w:r>
                        <w:rPr>
                          <w:rFonts w:ascii="Arial" w:hAnsi="Arial"/>
                          <w:sz w:val="18"/>
                        </w:rPr>
                        <w:t xml:space="preserve"> </w:t>
                      </w:r>
                      <w:r w:rsidRPr="00086152">
                        <w:rPr>
                          <w:rFonts w:cs="Times New Roman"/>
                          <w:sz w:val="18"/>
                        </w:rPr>
                        <w:t>коленный</w:t>
                      </w:r>
                      <w:r>
                        <w:rPr>
                          <w:rFonts w:ascii="Arial" w:hAnsi="Arial"/>
                          <w:sz w:val="16"/>
                        </w:rPr>
                        <w:t xml:space="preserve"> </w:t>
                      </w:r>
                      <w:r w:rsidRPr="00086152">
                        <w:rPr>
                          <w:rFonts w:cs="Times New Roman"/>
                          <w:sz w:val="18"/>
                        </w:rPr>
                        <w:t>шарнир</w:t>
                      </w:r>
                    </w:p>
                  </w:txbxContent>
                </v:textbox>
              </v:shape>
            </w:pict>
          </mc:Fallback>
        </mc:AlternateContent>
      </w:r>
      <w:r w:rsidRPr="006931BE">
        <w:rPr>
          <w:noProof/>
          <w:lang w:eastAsia="ru-RU"/>
        </w:rPr>
        <mc:AlternateContent>
          <mc:Choice Requires="wps">
            <w:drawing>
              <wp:anchor distT="0" distB="0" distL="114300" distR="114300" simplePos="0" relativeHeight="251806720" behindDoc="0" locked="0" layoutInCell="1" allowOverlap="1" wp14:anchorId="135FF075" wp14:editId="629877F7">
                <wp:simplePos x="0" y="0"/>
                <wp:positionH relativeFrom="column">
                  <wp:posOffset>27940</wp:posOffset>
                </wp:positionH>
                <wp:positionV relativeFrom="paragraph">
                  <wp:posOffset>2072005</wp:posOffset>
                </wp:positionV>
                <wp:extent cx="1892300" cy="140335"/>
                <wp:effectExtent l="0" t="0" r="0" b="0"/>
                <wp:wrapNone/>
                <wp:docPr id="182" name="Надпись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0FEB" w14:textId="77777777"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набедренных</w:t>
                            </w:r>
                            <w:r>
                              <w:rPr>
                                <w:rFonts w:ascii="Arial" w:hAnsi="Arial"/>
                                <w:sz w:val="18"/>
                              </w:rPr>
                              <w:t xml:space="preserve"> </w:t>
                            </w:r>
                            <w:r w:rsidRPr="00086152">
                              <w:rPr>
                                <w:rFonts w:cs="Times New Roman"/>
                                <w:sz w:val="18"/>
                              </w:rPr>
                              <w:t>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0212" id="Надпись 182" o:spid="_x0000_s1121" type="#_x0000_t202" style="position:absolute;left:0;text-align:left;margin-left:2.2pt;margin-top:163.15pt;width:149pt;height:1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KeyQIAALsFAAAOAAAAZHJzL2Uyb0RvYy54bWysVEtu2zAQ3RfoHQjuFX0sO5IQOUgsqyiQ&#10;foC0B6AlyiIqkSpJW06LLrrvFXqHLrrorldwbtQhZTtOggJFWy2IEWfmze9xzs43bYPWVComeIr9&#10;Ew8jygtRMr5M8ds3uRNhpDThJWkEpym+oQqfT58+Oeu7hAaiFk1JJQIQrpK+S3GtdZe4ripq2hJ1&#10;IjrKQVkJ2RINv3LplpL0gN42buB5E7cXsuykKKhScJsNSjy1+FVFC/2qqhTVqEkx5KbtKe25MKc7&#10;PSPJUpKuZsUuDfIXWbSEcQh6gMqIJmgl2SOolhVSKFHpk0K0rqgqVlBbA1Tjew+qua5JR20t0BzV&#10;Hdqk/h9s8XL9WiJWwuyiACNOWhjS9uv22/b79uf2x+3n2y/IaKBPfacSML/uwEFvLsUGfGzNqrsS&#10;xTuFuJjVhC/phZSirykpIU/feLpHrgOOMiCL/oUoIRxZaWGBNpVsTROhLQjQYV43hxnRjUaFCRnF&#10;wcgDVQE6P/RGo7ENQZK9dyeVfkZFi4yQYgkcsOhkfaW0yYYkexMTjIucNY3lQcPvXYDhcAOxwdXo&#10;TBZ2rB9jL55H8yh0wmAyd0Ivy5yLfBY6k9w/HWejbDbL/E8mrh8mNStLyk2YPcX88M9GuCP7QI4D&#10;yZRoWGngTEpKLhezRqI1AYrn9ts15MjMvZ+GbQLU8qAkPwi9yyB28kl06oR5OHbiUy9yPD++jCde&#10;GIdZfr+kK8bpv5eE+hTH42A8kOm3tXn2e1wbSVqmYYk0rE1xdDAiiaHgnJd2tJqwZpCPWmHSv2sF&#10;jHs/aEtYw9GBrXqz2Ng3EtmFYdi8EOUNUFgKYBiQETYgCLWQHzDqYZukWL1fEUkxap5zeAZm9ewF&#10;uRcWe4HwAlxTrDEaxJkeVtSqk2xZA/Lw0Li4gKdSMcviuyx2Dww2hC1mt83MCjr+t1Z3O3f6CwAA&#10;//8DAFBLAwQUAAYACAAAACEA4OaXC98AAAAJAQAADwAAAGRycy9kb3ducmV2LnhtbEyPwU7DMBBE&#10;70j8g7VI3KjdJIpKGqeqEJyQEGk4cHRiN7Ear0PstuHvWU5w290Zzb4pd4sb2cXMwXqUsF4JYAY7&#10;ry32Ej6al4cNsBAVajV6NBK+TYBddXtTqkL7K9bmcog9oxAMhZIwxDgVnIduME6FlZ8Mknb0s1OR&#10;1rnnelZXCncjT4TIuVMW6cOgJvM0mO50ODsJ+0+sn+3XW/teH2vbNI8CX/OTlPd3y34LLJol/pnh&#10;F5/QoSKm1p9RBzZKyDIySkiTPAVGeioSurQ0ZJsMeFXy/w2qHwAAAP//AwBQSwECLQAUAAYACAAA&#10;ACEAtoM4kv4AAADhAQAAEwAAAAAAAAAAAAAAAAAAAAAAW0NvbnRlbnRfVHlwZXNdLnhtbFBLAQIt&#10;ABQABgAIAAAAIQA4/SH/1gAAAJQBAAALAAAAAAAAAAAAAAAAAC8BAABfcmVscy8ucmVsc1BLAQIt&#10;ABQABgAIAAAAIQDj33KeyQIAALsFAAAOAAAAAAAAAAAAAAAAAC4CAABkcnMvZTJvRG9jLnhtbFBL&#10;AQItABQABgAIAAAAIQDg5pcL3wAAAAkBAAAPAAAAAAAAAAAAAAAAACMFAABkcnMvZG93bnJldi54&#10;bWxQSwUGAAAAAAQABADzAAAALwYAAAAA&#10;"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набедренных</w:t>
                      </w:r>
                      <w:r>
                        <w:rPr>
                          <w:rFonts w:ascii="Arial" w:hAnsi="Arial"/>
                          <w:sz w:val="18"/>
                        </w:rPr>
                        <w:t xml:space="preserve"> </w:t>
                      </w:r>
                      <w:r w:rsidRPr="00086152">
                        <w:rPr>
                          <w:rFonts w:cs="Times New Roman"/>
                          <w:sz w:val="18"/>
                        </w:rPr>
                        <w:t>грузов</w:t>
                      </w:r>
                    </w:p>
                  </w:txbxContent>
                </v:textbox>
              </v:shape>
            </w:pict>
          </mc:Fallback>
        </mc:AlternateContent>
      </w:r>
      <w:r w:rsidRPr="006931BE">
        <w:rPr>
          <w:noProof/>
          <w:lang w:eastAsia="ru-RU"/>
        </w:rPr>
        <mc:AlternateContent>
          <mc:Choice Requires="wps">
            <w:drawing>
              <wp:anchor distT="0" distB="0" distL="114300" distR="114300" simplePos="0" relativeHeight="251803648" behindDoc="0" locked="0" layoutInCell="0" allowOverlap="1" wp14:anchorId="0E3F392B" wp14:editId="2A80D275">
                <wp:simplePos x="0" y="0"/>
                <wp:positionH relativeFrom="column">
                  <wp:posOffset>4171950</wp:posOffset>
                </wp:positionH>
                <wp:positionV relativeFrom="paragraph">
                  <wp:posOffset>3267075</wp:posOffset>
                </wp:positionV>
                <wp:extent cx="1005840" cy="182880"/>
                <wp:effectExtent l="0" t="635" r="0" b="0"/>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53A5" w14:textId="77777777"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982B" id="Надпись 183" o:spid="_x0000_s1122" type="#_x0000_t202" style="position:absolute;left:0;text-align:left;margin-left:328.5pt;margin-top:257.25pt;width:79.2pt;height:1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vxywIAALsFAAAOAAAAZHJzL2Uyb0RvYy54bWysVM2O0zAQviPxDpbv2fxs2k2iTdFu0yCk&#10;5UdaeAA3cRqLxA6223RBHLjzCrwDBw7ceIXuGzF2mnZ/LgjIwZp4Zr75+zznz7ZtgzZUKiZ4iv0T&#10;DyPKC1Eyvkrxu7e5E2GkNOElaQSnKb6hCj+bPX1y3ncJDUQtmpJKBCBcJX2X4lrrLnFdVdS0JepE&#10;dJSDshKyJRp+5cotJekBvW3cwPOmbi9k2UlRUKXgNhuUeGbxq4oW+nVVKapRk2LITdtT2nNpTnd2&#10;TpKVJF3Nin0a5C+yaAnjEPQAlRFN0FqyR1AtK6RQotInhWhdUVWsoLYGqMb3HlRzXZOO2lqgOao7&#10;tEn9P9ji1eaNRKyE2UWnGHHSwpB233bfdz92v3Y/b7/cfkVGA33qO5WA+XUHDnp7KbbgY2tW3ZUo&#10;3ivExbwmfEUvpBR9TUkJefrG073jOuAoA7LsX4oSwpG1FhZoW8nWNBHaggAd5nVzmBHdalSYkJ43&#10;iUJQFaDzoyCK7BBdkozenVT6ORUtMkKKJXDAopPNldImG5KMJiYYFzlrGsuDht+7AMPhBmKDq9GZ&#10;LOxYP8VevIgWUeiEwXThhF6WORf5PHSmuX82yU6z+TzzP5u4fpjUrCwpN2FGivnhn41wT/aBHAeS&#10;KdGw0sCZlJRcLeeNRBsCFM/tZ3sOmqOZez8N2wSo5UFJfhB6l0Hs5NPozAnzcOLEZ17keH58GU+9&#10;MA6z/H5JV4zTfy8J9SmOJ8FkINMx6Qe1efZ7XBtJWqZhiTSsTXF0MCKJoeCCl3a0mrBmkO+0wqR/&#10;bAWMexy0Jazh6MBWvV1u7RuJLJ0Nm5eivAEKSwEMAzLCBgShFvIjRj1skxSrD2siKUbNCw7PwKye&#10;UZCjsBwFwgtwTbHGaBDnelhR606yVQ3Iw0Pj4gKeSsUsi49Z7B8YbAhbzH6bmRV0999aHXfu7DcA&#10;AAD//wMAUEsDBBQABgAIAAAAIQCRw6vs4QAAAAsBAAAPAAAAZHJzL2Rvd25yZXYueG1sTI/BTsMw&#10;EETvSPyDtUjcqBOahDaNU1UITkioaThwdOJtYjVeh9htw99jTnCcndHsm2I7m4FdcHLakoB4EQFD&#10;aq3S1An4qF8fVsCcl6TkYAkFfKODbXl7U8hc2StVeDn4joUScrkU0Hs/5py7tkcj3cKOSME72slI&#10;H+TUcTXJayg3A3+MoowbqSl86OWIzz22p8PZCNh9UvWiv96bfXWsdF2vI3rLTkLc3827DTCPs/8L&#10;wy9+QIcyMDX2TMqxQUCWPoUtXkAaJymwkFjFaQKsCZdkuQReFvz/hvIHAAD//wMAUEsBAi0AFAAG&#10;AAgAAAAhALaDOJL+AAAA4QEAABMAAAAAAAAAAAAAAAAAAAAAAFtDb250ZW50X1R5cGVzXS54bWxQ&#10;SwECLQAUAAYACAAAACEAOP0h/9YAAACUAQAACwAAAAAAAAAAAAAAAAAvAQAAX3JlbHMvLnJlbHNQ&#10;SwECLQAUAAYACAAAACEAa9h78csCAAC7BQAADgAAAAAAAAAAAAAAAAAuAgAAZHJzL2Uyb0RvYy54&#10;bWxQSwECLQAUAAYACAAAACEAkcOr7OEAAAALAQAADwAAAAAAAAAAAAAAAAAlBQAAZHJzL2Rvd25y&#10;ZXYueG1sUEsFBgAAAAAEAAQA8wAAADMGAAAAAA==&#10;" o:allowincell="f"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8"/>
                        </w:rPr>
                      </w:pPr>
                      <w:r w:rsidRPr="00086152">
                        <w:rPr>
                          <w:rFonts w:cs="Times New Roman"/>
                          <w:sz w:val="18"/>
                        </w:rPr>
                        <w:t>Кронштейн</w:t>
                      </w:r>
                      <w:r>
                        <w:rPr>
                          <w:rFonts w:ascii="Arial" w:hAnsi="Arial"/>
                          <w:sz w:val="18"/>
                        </w:rPr>
                        <w:t xml:space="preserve"> </w:t>
                      </w:r>
                      <w:r w:rsidRPr="00086152">
                        <w:rPr>
                          <w:rFonts w:cs="Times New Roman"/>
                          <w:sz w:val="18"/>
                        </w:rPr>
                        <w:t>бедра</w:t>
                      </w:r>
                    </w:p>
                  </w:txbxContent>
                </v:textbox>
              </v:shape>
            </w:pict>
          </mc:Fallback>
        </mc:AlternateContent>
      </w:r>
      <w:r w:rsidRPr="006931BE">
        <w:rPr>
          <w:noProof/>
          <w:lang w:eastAsia="ru-RU"/>
        </w:rPr>
        <mc:AlternateContent>
          <mc:Choice Requires="wps">
            <w:drawing>
              <wp:anchor distT="0" distB="0" distL="114300" distR="114300" simplePos="0" relativeHeight="251799552" behindDoc="0" locked="0" layoutInCell="0" allowOverlap="1" wp14:anchorId="2B168FF2" wp14:editId="1B9D0EA8">
                <wp:simplePos x="0" y="0"/>
                <wp:positionH relativeFrom="column">
                  <wp:posOffset>4674870</wp:posOffset>
                </wp:positionH>
                <wp:positionV relativeFrom="paragraph">
                  <wp:posOffset>1857375</wp:posOffset>
                </wp:positionV>
                <wp:extent cx="1097280" cy="274320"/>
                <wp:effectExtent l="0" t="635" r="2540" b="127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FE1F" w14:textId="77777777" w:rsidR="006279E7" w:rsidRDefault="006279E7" w:rsidP="009D6FCC">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96BA5" id="Надпись 184" o:spid="_x0000_s1123" type="#_x0000_t202" style="position:absolute;left:0;text-align:left;margin-left:368.1pt;margin-top:146.25pt;width:86.4pt;height:2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NizAIAALsFAAAOAAAAZHJzL2Uyb0RvYy54bWysVM2O0zAQviPxDpbv2fxs2ibRpmi3aRDS&#10;8iMtPICbOI1FYgfb3XRBHLjzCrwDBw7ceIXuGzF2mnZ/LgjIwZp4PN/8fTNnz7Ztg66pVEzwFPsn&#10;HkaUF6JkfJ3id29zJ8JIacJL0ghOU3xDFX42f/rkrO8SGohaNCWVCEC4SvouxbXWXeK6qqhpS9SJ&#10;6CgHZSVkSzT8yrVbStIDetu4gedN3V7IspOioErBbTYo8dziVxUt9OuqUlSjJsUQm7antOfKnO78&#10;jCRrSbqaFfswyF9E0RLGwekBKiOaoI1kj6BaVkihRKVPCtG6oqpYQW0OkI3vPcjmqiYdtblAcVR3&#10;KJP6f7DFq+s3ErESeheFGHHSQpN233bfdz92v3Y/b7/cfkVGA3XqO5XA86sODPT2QmzBxuasuktR&#10;vFeIi0VN+JqeSyn6mpIS4vSNpXvHdMBRBmTVvxQluCMbLSzQtpKtKSKUBQE69Ovm0CO61agwLr14&#10;FkSgKkAXzMLTwDbRJclo3Umln1PRIiOkWAIHLDq5vlTaREOS8YlxxkXOmsbyoOH3LuDhcAO+wdTo&#10;TBS2rZ9iL15Gyyh0wmC6dEIvy5zzfBE609yfTbLTbLHI/M/Grx8mNStLyo2bkWJ++Gct3JN9IMeB&#10;ZEo0rDRwJiQl16tFI9E1AYrn9rM1B83xmXs/DFsEyOVBSn4QehdB7OTTaOaEeThx4pkXOZ4fX8RT&#10;L4zDLL+f0iXj9N9TQn2K40kwGch0DPpBbp79HudGkpZpWCINa1McHR6RxFBwyUvbWk1YM8h3SmHC&#10;P5YC2j022hLWcHRgq96utnZGomAchJUob4DCUgDDgIywAUGohfyIUQ/bJMXqw4ZIilHzgsMYmNUz&#10;CnIUVqNAeAGmKdYYDeJCDytq00m2rgF5GDQuzmFUKmZZbGZqiGI/YLAhbDL7bWZW0N1/++q4c+e/&#10;AQAA//8DAFBLAwQUAAYACAAAACEAKgo0u+EAAAALAQAADwAAAGRycy9kb3ducmV2LnhtbEyPwU7D&#10;MBBE70j8g7VI3KhNoqYkxKkqBCckRBoOHJ3YTazG6xC7bfh7lhMcV/s086bcLm5kZzMH61HC/UoA&#10;M9h5bbGX8NG83D0AC1GhVqNHI+HbBNhW11elKrS/YG3O+9gzCsFQKAlDjFPBeegG41RY+ckg/Q5+&#10;dirSOfdcz+pC4W7kiRAZd8oiNQxqMk+D6Y77k5Ow+8T62X69te/1obZNkwt8zY5S3t4su0dg0Szx&#10;D4ZffVKHipxaf0Id2Chhk2YJoRKSPFkDIyIXOa1rJaTpegO8Kvn/DdUPAAAA//8DAFBLAQItABQA&#10;BgAIAAAAIQC2gziS/gAAAOEBAAATAAAAAAAAAAAAAAAAAAAAAABbQ29udGVudF9UeXBlc10ueG1s&#10;UEsBAi0AFAAGAAgAAAAhADj9If/WAAAAlAEAAAsAAAAAAAAAAAAAAAAALwEAAF9yZWxzLy5yZWxz&#10;UEsBAi0AFAAGAAgAAAAhAPeTY2LMAgAAuwUAAA4AAAAAAAAAAAAAAAAALgIAAGRycy9lMm9Eb2Mu&#10;eG1sUEsBAi0AFAAGAAgAAAAhACoKNLvhAAAACwEAAA8AAAAAAAAAAAAAAAAAJgUAAGRycy9kb3du&#10;cmV2LnhtbFBLBQYAAAAABAAEAPMAAAA0BgAAAAA=&#10;" o:allowincell="f" filled="f" stroked="f">
                <v:textbox inset="0,0,0,0">
                  <w:txbxContent>
                    <w:p w:rsidR="006279E7" w:rsidRDefault="006279E7" w:rsidP="009D6FCC">
                      <w:pPr>
                        <w:tabs>
                          <w:tab w:val="left" w:pos="567"/>
                          <w:tab w:val="left" w:pos="1134"/>
                          <w:tab w:val="left" w:pos="1701"/>
                          <w:tab w:val="left" w:pos="2268"/>
                        </w:tabs>
                        <w:spacing w:line="200" w:lineRule="atLeast"/>
                        <w:jc w:val="center"/>
                        <w:rPr>
                          <w:rFonts w:ascii="Arial" w:hAnsi="Arial"/>
                          <w:sz w:val="16"/>
                        </w:rPr>
                      </w:pPr>
                      <w:r w:rsidRPr="00086152">
                        <w:rPr>
                          <w:rFonts w:cs="Times New Roman"/>
                          <w:sz w:val="18"/>
                        </w:rPr>
                        <w:t>Круговой</w:t>
                      </w:r>
                      <w:r>
                        <w:rPr>
                          <w:rFonts w:ascii="Arial" w:hAnsi="Arial"/>
                          <w:sz w:val="18"/>
                        </w:rPr>
                        <w:t xml:space="preserve"> </w:t>
                      </w:r>
                      <w:r w:rsidRPr="00086152">
                        <w:rPr>
                          <w:rFonts w:cs="Times New Roman"/>
                          <w:sz w:val="18"/>
                        </w:rPr>
                        <w:t>сектор</w:t>
                      </w:r>
                      <w:r>
                        <w:rPr>
                          <w:rFonts w:ascii="Arial" w:hAnsi="Arial"/>
                          <w:sz w:val="18"/>
                        </w:rPr>
                        <w:t xml:space="preserve"> </w:t>
                      </w:r>
                      <w:r w:rsidRPr="00086152">
                        <w:rPr>
                          <w:rFonts w:cs="Times New Roman"/>
                          <w:sz w:val="18"/>
                        </w:rPr>
                        <w:t>наклона</w:t>
                      </w:r>
                      <w:r>
                        <w:rPr>
                          <w:rFonts w:ascii="Arial" w:hAnsi="Arial"/>
                          <w:sz w:val="18"/>
                        </w:rPr>
                        <w:t xml:space="preserve"> </w:t>
                      </w:r>
                      <w:r w:rsidRPr="00086152">
                        <w:rPr>
                          <w:rFonts w:cs="Times New Roman"/>
                          <w:sz w:val="18"/>
                        </w:rPr>
                        <w:t>спинки</w:t>
                      </w:r>
                    </w:p>
                  </w:txbxContent>
                </v:textbox>
              </v:shape>
            </w:pict>
          </mc:Fallback>
        </mc:AlternateContent>
      </w:r>
      <w:r w:rsidRPr="006931BE">
        <w:rPr>
          <w:noProof/>
          <w:lang w:eastAsia="ru-RU"/>
        </w:rPr>
        <w:drawing>
          <wp:inline distT="0" distB="0" distL="0" distR="0" wp14:anchorId="73481167" wp14:editId="2ED09C79">
            <wp:extent cx="4892675" cy="6115685"/>
            <wp:effectExtent l="0" t="0" r="3175" b="0"/>
            <wp:docPr id="89" name="Рисунок 89"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2675" cy="6115685"/>
                    </a:xfrm>
                    <a:prstGeom prst="rect">
                      <a:avLst/>
                    </a:prstGeom>
                    <a:noFill/>
                    <a:ln>
                      <a:noFill/>
                    </a:ln>
                  </pic:spPr>
                </pic:pic>
              </a:graphicData>
            </a:graphic>
          </wp:inline>
        </w:drawing>
      </w:r>
    </w:p>
    <w:p w14:paraId="0EA0216C" w14:textId="77777777" w:rsidR="009D6FCC" w:rsidRPr="006931BE" w:rsidRDefault="009D6FCC" w:rsidP="009D6FCC">
      <w:pPr>
        <w:pStyle w:val="H23G"/>
      </w:pPr>
      <w:r w:rsidRPr="006931BE">
        <w:br w:type="page"/>
      </w:r>
      <w:r w:rsidRPr="006931BE">
        <w:lastRenderedPageBreak/>
        <w:tab/>
      </w:r>
      <w:r w:rsidRPr="006931BE">
        <w:tab/>
      </w:r>
      <w:r w:rsidRPr="006931BE">
        <w:rPr>
          <w:b w:val="0"/>
        </w:rPr>
        <w:t xml:space="preserve">Рис. </w:t>
      </w:r>
      <w:r w:rsidRPr="006931BE">
        <w:rPr>
          <w:b w:val="0"/>
          <w:strike/>
        </w:rPr>
        <w:t>11-2</w:t>
      </w:r>
      <w:r w:rsidRPr="006931BE">
        <w:t xml:space="preserve"> 12-2</w:t>
      </w:r>
      <w:r w:rsidRPr="006931BE">
        <w:tab/>
      </w:r>
      <w:r w:rsidRPr="006931BE">
        <w:br/>
        <w:t>Размеры элементов механизма 3-D H и распределение грузов</w:t>
      </w:r>
      <w:r w:rsidRPr="006931BE">
        <w:br/>
        <w:t xml:space="preserve">(размеры в миллиметрах) </w:t>
      </w:r>
    </w:p>
    <w:p w14:paraId="302EE901" w14:textId="77777777" w:rsidR="009D6FCC" w:rsidRPr="006931BE" w:rsidRDefault="009D6FCC" w:rsidP="000D6E0E">
      <w:pPr>
        <w:pStyle w:val="SingleTxtG"/>
        <w:spacing w:after="0"/>
        <w:ind w:right="849"/>
        <w:rPr>
          <w:b/>
        </w:rPr>
      </w:pPr>
      <w:r w:rsidRPr="006931BE">
        <w:rPr>
          <w:noProof/>
          <w:lang w:eastAsia="ru-RU"/>
        </w:rPr>
        <mc:AlternateContent>
          <mc:Choice Requires="wps">
            <w:drawing>
              <wp:anchor distT="0" distB="0" distL="114300" distR="114300" simplePos="0" relativeHeight="251812864" behindDoc="0" locked="0" layoutInCell="0" allowOverlap="1" wp14:anchorId="140F91C5" wp14:editId="3457F4CE">
                <wp:simplePos x="0" y="0"/>
                <wp:positionH relativeFrom="column">
                  <wp:posOffset>4025900</wp:posOffset>
                </wp:positionH>
                <wp:positionV relativeFrom="paragraph">
                  <wp:posOffset>3910965</wp:posOffset>
                </wp:positionV>
                <wp:extent cx="822960" cy="182880"/>
                <wp:effectExtent l="0" t="0" r="15240" b="762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B2FC" w14:textId="77777777" w:rsidR="006279E7" w:rsidRPr="00086152" w:rsidRDefault="006279E7" w:rsidP="009D6FCC">
                            <w:pPr>
                              <w:tabs>
                                <w:tab w:val="left" w:pos="567"/>
                                <w:tab w:val="left" w:pos="1134"/>
                                <w:tab w:val="left" w:pos="1701"/>
                                <w:tab w:val="left" w:pos="2268"/>
                              </w:tabs>
                              <w:spacing w:line="240" w:lineRule="auto"/>
                              <w:rPr>
                                <w:rFonts w:cs="Times New Roman"/>
                                <w:sz w:val="18"/>
                              </w:rPr>
                            </w:pPr>
                            <w:r w:rsidRPr="009D6FCC">
                              <w:rPr>
                                <w:rFonts w:cs="Times New Roman"/>
                                <w:strike/>
                                <w:sz w:val="18"/>
                              </w:rPr>
                              <w:t>432</w:t>
                            </w:r>
                            <w:r w:rsidRPr="009D6FCC">
                              <w:rPr>
                                <w:rFonts w:cs="Times New Roman"/>
                                <w:b/>
                                <w:sz w:val="18"/>
                              </w:rPr>
                              <w:t>407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7A9F6" id="Надпись 196" o:spid="_x0000_s1124" type="#_x0000_t202" style="position:absolute;left:0;text-align:left;margin-left:317pt;margin-top:307.95pt;width:64.8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SywIAALoFAAAOAAAAZHJzL2Uyb0RvYy54bWysVM2O0zAQviPxDpbv2fxs2k2iTdFu0yCk&#10;5UdaeAA3cRqLxA6223RBHLjzCrwDBw7ceIXuGzF2mnZ/LgjIwZp4PN/8fTPnz7ZtgzZUKiZ4iv0T&#10;DyPKC1Eyvkrxu7e5E2GkNOElaQSnKb6hCj+bPX1y3ncJDUQtmpJKBCBcJX2X4lrrLnFdVdS0JepE&#10;dJSDshKyJRp+5cotJekBvW3cwPOmbi9k2UlRUKXgNhuUeGbxq4oW+nVVKapRk2KITdtT2nNpTnd2&#10;TpKVJF3Nin0Y5C+iaAnj4PQAlRFN0FqyR1AtK6RQotInhWhdUVWsoDYHyMb3HmRzXZOO2lygOKo7&#10;lEn9P9ji1eaNRKyE3sVTjDhpoUm7b7vvux+7X7uft19uvyKjgTr1nUrg+XUHBnp7KbZgY3NW3ZUo&#10;3ivExbwmfEUvpBR9TUkJcfrG0r1jOuAoA7LsX4oS3JG1FhZoW8nWFBHKggAd+nVz6BHdalTAZRQE&#10;8RQ0Baj8KIgi20OXJKNxJ5V+TkWLjJBiCRSw4GRzpbQJhiTjE+OLi5w1jaVBw+9dwMPhBlyDqdGZ&#10;IGxXP8VevIgWUeiEwXThhF6WORf5PHSmuX82yU6z+TzzPxu/fpjUrCwpN25Ghvnhn3Vwz/WBGweO&#10;KdGw0sCZkJRcLeeNRBsCDM/tZ0sOmuMz934YtgiQy4OU/CD0LoPYyafRmRPm4cSJz7zI8fz4Ekoe&#10;xmGW30/pinH67ymhPsXxJJgMXDoG/SA3z36PcyNJyzTskIa1wI7DI5IYBi54aVurCWsG+U4pTPjH&#10;UkC7x0ZbvhqKDmTV2+XWjkh0Os7BUpQ3wGApgGFARliAINRCfsSoh2WSYvVhTSTFqHnBYQrM5hkF&#10;OQrLUSC8ANMUa4wGca6HDbXuJFvVgDzMGRcXMCkVsyw2IzVEsZ8vWBA2mf0yMxvo7r99dVy5s98A&#10;AAD//wMAUEsDBBQABgAIAAAAIQBIW7GG4QAAAAsBAAAPAAAAZHJzL2Rvd25yZXYueG1sTI/BTsMw&#10;EETvSPyDtUjcqFMa3DaNU1UITkiINBw4OrGbWI3XIXbb8Pcsp3Lb3RnNvsm3k+vZ2YzBepQwnyXA&#10;DDZeW2wlfFavDytgISrUqvdoJPyYANvi9iZXmfYXLM15H1tGIRgyJaGLccg4D01nnAozPxgk7eBH&#10;pyKtY8v1qC4U7nr+mCSCO2WRPnRqMM+daY77k5Ow+8LyxX6/1x/lobRVtU7wTRylvL+bdhtg0Uzx&#10;aoY/fEKHgphqf0IdWC9BLFLqEmmYP62BkWMpFgJYTZc0XQIvcv6/Q/ELAAD//wMAUEsBAi0AFAAG&#10;AAgAAAAhALaDOJL+AAAA4QEAABMAAAAAAAAAAAAAAAAAAAAAAFtDb250ZW50X1R5cGVzXS54bWxQ&#10;SwECLQAUAAYACAAAACEAOP0h/9YAAACUAQAACwAAAAAAAAAAAAAAAAAvAQAAX3JlbHMvLnJlbHNQ&#10;SwECLQAUAAYACAAAACEA6b4AkssCAAC6BQAADgAAAAAAAAAAAAAAAAAuAgAAZHJzL2Uyb0RvYy54&#10;bWxQSwECLQAUAAYACAAAACEASFuxhuEAAAALAQAADwAAAAAAAAAAAAAAAAAlBQAAZHJzL2Rvd25y&#10;ZXYueG1sUEsFBgAAAAAEAAQA8wAAADMGAAAAAA==&#10;" o:allowincell="f" filled="f" stroked="f">
                <v:textbox inset="0,0,0,0">
                  <w:txbxContent>
                    <w:p w:rsidR="006279E7" w:rsidRPr="00086152" w:rsidRDefault="006279E7" w:rsidP="009D6FCC">
                      <w:pPr>
                        <w:tabs>
                          <w:tab w:val="left" w:pos="567"/>
                          <w:tab w:val="left" w:pos="1134"/>
                          <w:tab w:val="left" w:pos="1701"/>
                          <w:tab w:val="left" w:pos="2268"/>
                        </w:tabs>
                        <w:spacing w:line="240" w:lineRule="auto"/>
                        <w:rPr>
                          <w:rFonts w:cs="Times New Roman"/>
                          <w:sz w:val="18"/>
                        </w:rPr>
                      </w:pPr>
                      <w:r w:rsidRPr="009D6FCC">
                        <w:rPr>
                          <w:rFonts w:cs="Times New Roman"/>
                          <w:strike/>
                          <w:sz w:val="18"/>
                        </w:rPr>
                        <w:t>432</w:t>
                      </w:r>
                      <w:r w:rsidRPr="009D6FCC">
                        <w:rPr>
                          <w:rFonts w:cs="Times New Roman"/>
                          <w:b/>
                          <w:sz w:val="18"/>
                        </w:rPr>
                        <w:t>407</w:t>
                      </w:r>
                    </w:p>
                  </w:txbxContent>
                </v:textbox>
              </v:shape>
            </w:pict>
          </mc:Fallback>
        </mc:AlternateContent>
      </w:r>
      <w:r w:rsidRPr="006931BE">
        <w:rPr>
          <w:noProof/>
          <w:lang w:eastAsia="ru-RU"/>
        </w:rPr>
        <mc:AlternateContent>
          <mc:Choice Requires="wps">
            <w:drawing>
              <wp:anchor distT="0" distB="0" distL="114300" distR="114300" simplePos="0" relativeHeight="251810816" behindDoc="0" locked="0" layoutInCell="1" allowOverlap="1" wp14:anchorId="2D574C31" wp14:editId="0912C6FA">
                <wp:simplePos x="0" y="0"/>
                <wp:positionH relativeFrom="column">
                  <wp:posOffset>1528445</wp:posOffset>
                </wp:positionH>
                <wp:positionV relativeFrom="paragraph">
                  <wp:posOffset>979170</wp:posOffset>
                </wp:positionV>
                <wp:extent cx="1609725" cy="228600"/>
                <wp:effectExtent l="0" t="400050" r="0" b="410210"/>
                <wp:wrapNone/>
                <wp:docPr id="186" name="Надпись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26002">
                          <a:off x="0" y="0"/>
                          <a:ext cx="160972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5993041" w14:textId="77777777" w:rsidR="006279E7" w:rsidRDefault="006279E7" w:rsidP="009D6FCC">
                            <w:r w:rsidRPr="00086152">
                              <w:rPr>
                                <w:rFonts w:cs="Times New Roman"/>
                                <w:sz w:val="18"/>
                              </w:rPr>
                              <w:t>Изменяется</w:t>
                            </w:r>
                            <w:r>
                              <w:rPr>
                                <w:rFonts w:cs="Times New Roman"/>
                                <w:sz w:val="18"/>
                                <w:lang w:val="en-US"/>
                              </w:rPr>
                              <w:t xml:space="preserve"> </w:t>
                            </w:r>
                            <w:r w:rsidRPr="00086152">
                              <w:rPr>
                                <w:rFonts w:cs="Times New Roman"/>
                                <w:sz w:val="18"/>
                              </w:rPr>
                              <w:t>в пределах</w:t>
                            </w:r>
                            <w:r>
                              <w:rPr>
                                <w:rFonts w:cs="Times New Roman"/>
                                <w:sz w:val="18"/>
                                <w:lang w:val="en-US"/>
                              </w:rPr>
                              <w:t xml:space="preserve"> 108–424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6ACA18" id="Надпись 186" o:spid="_x0000_s1125" type="#_x0000_t202" style="position:absolute;left:0;text-align:left;margin-left:120.35pt;margin-top:77.1pt;width:126.75pt;height:18pt;rotation:1994481fd;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eHGAMAAMMGAAAOAAAAZHJzL2Uyb0RvYy54bWzEVUtu2zAQ3RfoHQjuHX2gOJYROXDiuihg&#10;NAGSImuaoiwhFMmS9K9FF933Cr1DF1101ys4N+qQkpxPs0iLAs2CGZGPM5w388bHJ5uaoxXTppIi&#10;w9FBiBETVOaVWGT43dW0N8DIWCJywqVgGd4yg09GL18cr9WQxbKUPGcagRNhhmuV4dJaNQwCQ0tW&#10;E3MgFRNwWEhdEwufehHkmqzBe82DOAz7wVrqXGlJmTGwO2kO8cj7LwpG7XlRGGYRzzC8zfpV+3Xu&#10;1mB0TIYLTVRZ0fYZ5C9eUZNKQNC9qwmxBC119ZuruqJaGlnYAyrrQBZFRZnPAbKJwkfZXJZEMZ8L&#10;kGPUnibz79zSt6sLjaocajfoYyRIDUXafd19233f/dz9uP18+wW5E+BprcwQ4JcKLtjNqdzAHZ+z&#10;UTNJbwxAgnuY5oIBtONlU+gaaQn8R4O4H4axvwn5I3ADhdnui8E2FlHnux+mR/EhRhTO4ngAl9wr&#10;gsaX86m0sa+ZrJEzMqyh2N4rWc2MbaAdxMGN5FU+rTj3H3oxP+MarQg0xtT/td4fwLhA6wynh/4d&#10;BPqz4MTCk2oFjBmxwIjwBTQ+tdqHFtIFgNjN6ybElE0I77XpNi2XIveQkpH8lciR3SpgXYBAsAtX&#10;sxwjzsCtszzSkoo/BwnscOGiA4tAQms1nfgxjeIkPI3T3rQ/OOol0+Swlx6Fg14YpadpP0zSZDL9&#10;5NKIkmFZ5TkTs0qwThVR8ryua/XZ9LPXxZ9R+IB/V799meac0JunquRQ/4HqBzT5zgTWu/+efa+H&#10;RgJOGXYz33itDRKXhtuay3wLevLKABkYRacVZDMjxl4QDaMINmG82nNYCi6hO2RrYVRK/eGpfYeH&#10;WsEptBOMNujU90uiobn4GwGzw83BztCdMe8MsazPJIgi8q/xJlzQlndmoWV9DVN37KLAEREUYmUY&#10;dNGYZ7YZsDC1KRuPPQimnSJ2Ji4V7caGq9rV5ppo1QrYAn1vZTf0yPCRjhusa2mjxksLSvMiv2Ox&#10;nT8wKX0R2qnuRvH9b4+6++0Z/QIAAP//AwBQSwMEFAAGAAgAAAAhAD3L6WDgAAAACwEAAA8AAABk&#10;cnMvZG93bnJldi54bWxMj81OwzAQhO9IvIO1SNyojRV+EuJUCIQEhx4IvfTmxEsSGtvBdtrw9mxP&#10;cNvdGc1+U64XO7IDhjh4p+B6JYCha70ZXKdg+/FydQ8sJu2MHr1DBT8YYV2dn5W6MP7o3vFQp45R&#10;iIuFVtCnNBWcx7ZHq+PKT+hI+/TB6kRr6LgJ+kjhduRSiFtu9eDoQ68nfOqx3dezVfCd7+zrZn7e&#10;N1+xDm/5YLZyt1Hq8mJ5fACWcEl/ZjjhEzpUxNT42ZnIRgUyE3dkJeEmk8DIkeWnoaFLLiTwquT/&#10;O1S/AAAA//8DAFBLAQItABQABgAIAAAAIQC2gziS/gAAAOEBAAATAAAAAAAAAAAAAAAAAAAAAABb&#10;Q29udGVudF9UeXBlc10ueG1sUEsBAi0AFAAGAAgAAAAhADj9If/WAAAAlAEAAAsAAAAAAAAAAAAA&#10;AAAALwEAAF9yZWxzLy5yZWxzUEsBAi0AFAAGAAgAAAAhAHE8N4cYAwAAwwYAAA4AAAAAAAAAAAAA&#10;AAAALgIAAGRycy9lMm9Eb2MueG1sUEsBAi0AFAAGAAgAAAAhAD3L6WDgAAAACwEAAA8AAAAAAAAA&#10;AAAAAAAAcgUAAGRycy9kb3ducmV2LnhtbFBLBQYAAAAABAAEAPMAAAB/BgAAAAA=&#10;" stroked="f">
                <v:stroke joinstyle="round"/>
                <v:path arrowok="t"/>
                <v:textbox style="mso-fit-shape-to-text:t" inset="0,0,0,0">
                  <w:txbxContent>
                    <w:p w:rsidR="006279E7" w:rsidRDefault="006279E7" w:rsidP="009D6FCC">
                      <w:r w:rsidRPr="00086152">
                        <w:rPr>
                          <w:rFonts w:cs="Times New Roman"/>
                          <w:sz w:val="18"/>
                        </w:rPr>
                        <w:t>Изменяется</w:t>
                      </w:r>
                      <w:r>
                        <w:rPr>
                          <w:rFonts w:cs="Times New Roman"/>
                          <w:sz w:val="18"/>
                          <w:lang w:val="en-US"/>
                        </w:rPr>
                        <w:t xml:space="preserve"> </w:t>
                      </w:r>
                      <w:r w:rsidRPr="00086152">
                        <w:rPr>
                          <w:rFonts w:cs="Times New Roman"/>
                          <w:sz w:val="18"/>
                        </w:rPr>
                        <w:t>в пределах</w:t>
                      </w:r>
                      <w:r>
                        <w:rPr>
                          <w:rFonts w:cs="Times New Roman"/>
                          <w:sz w:val="18"/>
                          <w:lang w:val="en-US"/>
                        </w:rPr>
                        <w:t xml:space="preserve"> 108–424</w:t>
                      </w:r>
                    </w:p>
                  </w:txbxContent>
                </v:textbox>
              </v:shape>
            </w:pict>
          </mc:Fallback>
        </mc:AlternateContent>
      </w:r>
      <w:r w:rsidRPr="006931BE">
        <w:rPr>
          <w:noProof/>
          <w:lang w:eastAsia="ru-RU"/>
        </w:rPr>
        <mc:AlternateContent>
          <mc:Choice Requires="wps">
            <w:drawing>
              <wp:anchor distT="0" distB="0" distL="114300" distR="114300" simplePos="0" relativeHeight="251788288" behindDoc="0" locked="0" layoutInCell="0" allowOverlap="1" wp14:anchorId="306809C3" wp14:editId="224B465F">
                <wp:simplePos x="0" y="0"/>
                <wp:positionH relativeFrom="column">
                  <wp:posOffset>3669030</wp:posOffset>
                </wp:positionH>
                <wp:positionV relativeFrom="paragraph">
                  <wp:posOffset>4875212</wp:posOffset>
                </wp:positionV>
                <wp:extent cx="822960" cy="182880"/>
                <wp:effectExtent l="0" t="0" r="15240" b="762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3A19" w14:textId="77777777"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Ножные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0B536" id="Надпись 188" o:spid="_x0000_s1126" type="#_x0000_t202" style="position:absolute;left:0;text-align:left;margin-left:288.9pt;margin-top:383.85pt;width:64.8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vNygIAALoFAAAOAAAAZHJzL2Uyb0RvYy54bWysVM2O0zAQviPxDpbv2fyQdpNo09Vu0yCk&#10;5UdaeAA3cRqLxA6223RBHLjzCrwDBw7ceIXuGzF2mnZ/LgjIwZp4PN/8fTNn59u2QRsqFRM8xf6J&#10;hxHlhSgZX6X43dvciTBSmvCSNILTFN9Qhc9nT5+c9V1CA1GLpqQSAQhXSd+luNa6S1xXFTVtiToR&#10;HeWgrIRsiYZfuXJLSXpAbxs38Lyp2wtZdlIUVCm4zQYlnln8qqKFfl1VimrUpBhi0/aU9lya052d&#10;kWQlSVezYh8G+YsoWsI4OD1AZUQTtJbsEVTLCimUqPRJIVpXVBUrqM0BsvG9B9lc16SjNhcojuoO&#10;ZVL/D7Z4tXkjESuhdxG0ipMWmrT7tvu++7H7tft5++X2KzIaqFPfqQSeX3dgoLeXYgs2NmfVXYni&#10;vUJczGvCV/RCStHXlJQQp28s3TumA44yIMv+pSjBHVlrYYG2lWxNEaEsCNChXzeHHtGtRgVcRkEQ&#10;T0FTgMqPgiiyPXRJMhp3UunnVLTICCmWQAELTjZXSptgSDI+Mb64yFnTWBo0/N4FPBxuwDWYGp0J&#10;wnb1U+zFi2gRhU4YTBdO6GWZc5HPQ2ea+6eT7Fk2n2f+Z+PXD5OalSXlxs3IMD/8sw7uuT5w48Ax&#10;JRpWGjgTkpKr5byRaEOA4bn9bMlBc3zm3g/DFgFyeZCSH4TeZRA7+TQ6dcI8nDjxqRc5nh9fQsnD&#10;OMzy+yldMU7/PSXUpzieBJOBS8egH+Tm2e9xbiRpmYYd0rAW2HF4RBLDwAUvbWs1Yc0g3ymFCf9Y&#10;Cmj32GjLV0PRgax6u9zaEYkm4xwsRXkDDJYCGAZkhAUIQi3kR4x6WCYpVh/WRFKMmhccpsBsnlGQ&#10;o7AcBcILME2xxmgQ53rYUOtOslUNyMOccXEBk1Ixy2IzUkMU+/mCBWGT2S8zs4Hu/ttXx5U7+w0A&#10;AP//AwBQSwMEFAAGAAgAAAAhAK6SgCDgAAAACwEAAA8AAABkcnMvZG93bnJldi54bWxMj8FOwzAQ&#10;RO9I/IO1SNyoDaIxDXGqqoITEiINB45O7CZW43Uau234e5YT3Ha0o5k3xXr2AzvbKbqACu4XApjF&#10;NhiHnYLP+vXuCVhMGo0eAloF3zbCury+KnRuwgUre96ljlEIxlwr6FMac85j21uv4yKMFum3D5PX&#10;ieTUcTPpC4X7gT8IkXGvHVJDr0e77W172J28gs0XVi/u+N58VPvK1fVK4Ft2UOr2Zt48A0t2Tn9m&#10;+MUndCiJqQknNJENCpZSEnpSIDMpgZFDCvkIrKFjlS2BlwX/v6H8AQAA//8DAFBLAQItABQABgAI&#10;AAAAIQC2gziS/gAAAOEBAAATAAAAAAAAAAAAAAAAAAAAAABbQ29udGVudF9UeXBlc10ueG1sUEsB&#10;Ai0AFAAGAAgAAAAhADj9If/WAAAAlAEAAAsAAAAAAAAAAAAAAAAALwEAAF9yZWxzLy5yZWxzUEsB&#10;Ai0AFAAGAAgAAAAhAHfke83KAgAAugUAAA4AAAAAAAAAAAAAAAAALgIAAGRycy9lMm9Eb2MueG1s&#10;UEsBAi0AFAAGAAgAAAAhAK6SgCDgAAAACwEAAA8AAAAAAAAAAAAAAAAAJAUAAGRycy9kb3ducmV2&#10;LnhtbFBLBQYAAAAABAAEAPMAAAAxBgAAAAA=&#10;" o:allowincell="f" filled="f" stroked="f">
                <v:textbox inset="0,0,0,0">
                  <w:txbxContent>
                    <w:p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Ножные грузы</w:t>
                      </w:r>
                    </w:p>
                  </w:txbxContent>
                </v:textbox>
              </v:shape>
            </w:pict>
          </mc:Fallback>
        </mc:AlternateContent>
      </w:r>
      <w:r w:rsidRPr="006931BE">
        <w:rPr>
          <w:noProof/>
          <w:lang w:eastAsia="ru-RU"/>
        </w:rPr>
        <mc:AlternateContent>
          <mc:Choice Requires="wps">
            <w:drawing>
              <wp:anchor distT="0" distB="0" distL="114300" distR="114300" simplePos="0" relativeHeight="251794432" behindDoc="0" locked="0" layoutInCell="1" allowOverlap="1" wp14:anchorId="3CD77DC2" wp14:editId="32004DC0">
                <wp:simplePos x="0" y="0"/>
                <wp:positionH relativeFrom="column">
                  <wp:posOffset>3843337</wp:posOffset>
                </wp:positionH>
                <wp:positionV relativeFrom="paragraph">
                  <wp:posOffset>3543935</wp:posOffset>
                </wp:positionV>
                <wp:extent cx="296883" cy="195943"/>
                <wp:effectExtent l="0" t="0" r="8255" b="0"/>
                <wp:wrapNone/>
                <wp:docPr id="190" name="Надпись 190"/>
                <wp:cNvGraphicFramePr/>
                <a:graphic xmlns:a="http://schemas.openxmlformats.org/drawingml/2006/main">
                  <a:graphicData uri="http://schemas.microsoft.com/office/word/2010/wordprocessingShape">
                    <wps:wsp>
                      <wps:cNvSpPr txBox="1"/>
                      <wps:spPr>
                        <a:xfrm>
                          <a:off x="0" y="0"/>
                          <a:ext cx="296883" cy="195943"/>
                        </a:xfrm>
                        <a:prstGeom prst="rect">
                          <a:avLst/>
                        </a:prstGeom>
                        <a:solidFill>
                          <a:schemeClr val="lt1"/>
                        </a:solidFill>
                        <a:ln w="6350">
                          <a:noFill/>
                        </a:ln>
                      </wps:spPr>
                      <wps:txbx>
                        <w:txbxContent>
                          <w:p w14:paraId="0506E616" w14:textId="77777777" w:rsidR="006279E7" w:rsidRPr="00471EE0" w:rsidRDefault="006279E7" w:rsidP="009D6FCC">
                            <w:pPr>
                              <w:spacing w:line="240" w:lineRule="auto"/>
                              <w:rPr>
                                <w:b/>
                              </w:rPr>
                            </w:pPr>
                            <w:r w:rsidRPr="00471EE0">
                              <w:rPr>
                                <w:b/>
                              </w:rPr>
                              <w:t>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4FEC3" id="Надпись 190" o:spid="_x0000_s1127" type="#_x0000_t202" style="position:absolute;left:0;text-align:left;margin-left:302.6pt;margin-top:279.05pt;width:23.4pt;height:15.4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4PVQIAAHoEAAAOAAAAZHJzL2Uyb0RvYy54bWysVMGO2jAQvVfqP1i+l8DSRRARVpQVVSW0&#10;uxJb7dk4Dolke1zbkNBb7/2F/kMPPfTWX2D/qGOHsO22p6oXM/HMPM97M8P0qlGS7IV1FeiMDnp9&#10;SoTmkFd6m9H398tXY0qcZzpnErTI6EE4ejV7+WJam1RcQAkyF5YgiHZpbTJaem/SJHG8FIq5Hhih&#10;0VmAVczjp90muWU1oiuZXPT7o6QGmxsLXDiHt9etk84iflEI7m+LwglPZEaxNh9PG89NOJPZlKVb&#10;y0xZ8VMZ7B+qUKzS+OgZ6pp5Rna2+gNKVdyCg8L3OKgEiqLiInJANoP+MzbrkhkRuaA4zpxlcv8P&#10;lt/s7yypcuzdBPXRTGGTjl+OX4/fjj+O3x8/PX4mwYM61calGL42mOCbN9BgTnfv8DLQbwqrwi8S&#10;I+hHxMNZZdF4wvHyYjIaj4eUcHQNJpeT18OAkjwlG+v8WwGKBCOjFpsYtWX7lfNtaBcS3nIgq3xZ&#10;SRk/wuCIhbRkz7Dl0scSEfy3KKlJndHR8LIfgTWE9BZZaqwlUG0pBcs3myZKNB51fDeQH1AGC+1A&#10;OcOXFRa7Ys7fMYsThMxxK/wtHoUEfAxOFiUl2I9/uw/x2Fj0UlLjRGbUfdgxKyiR7zS2PIxvZ9jO&#10;2HSG3qkFIOMB7pvh0cQE62VnFhbUAy7LPLyCLqY5vpVR35kL3+4FLhsX83kMwiE1zK/02vAAHRQO&#10;0t83D8yaU388NvYGulll6bM2tbEhU8N856GoYg+DsK2KJ71xwOMUnJYxbNCv3zHq6S9j9hMAAP//&#10;AwBQSwMEFAAGAAgAAAAhAAB/lYHiAAAACwEAAA8AAABkcnMvZG93bnJldi54bWxMj8FOwzAMhu9I&#10;vENkJC6IJatoKaXpBEgckJgQA+2cNaEpS5zSZFvH02NOcLT96ff314vJO7Y3Y+wDSpjPBDCDbdA9&#10;dhLe3x4vS2AxKdTKBTQSjibCojk9qVWlwwFfzX6VOkYhGCslwaY0VJzH1hqv4iwMBun2EUavEo1j&#10;x/WoDhTuHc+EKLhXPdIHqwbzYE27Xe28hPJ4tbxYF9frT/fydG+/uy983iopz8+mu1tgyUzpD4Zf&#10;fVKHhpw2YYc6MiehEHlGqIQ8L+fAiCjyjNptaFPeCOBNzf93aH4AAAD//wMAUEsBAi0AFAAGAAgA&#10;AAAhALaDOJL+AAAA4QEAABMAAAAAAAAAAAAAAAAAAAAAAFtDb250ZW50X1R5cGVzXS54bWxQSwEC&#10;LQAUAAYACAAAACEAOP0h/9YAAACUAQAACwAAAAAAAAAAAAAAAAAvAQAAX3JlbHMvLnJlbHNQSwEC&#10;LQAUAAYACAAAACEAB2zuD1UCAAB6BAAADgAAAAAAAAAAAAAAAAAuAgAAZHJzL2Uyb0RvYy54bWxQ&#10;SwECLQAUAAYACAAAACEAAH+VgeIAAAALAQAADwAAAAAAAAAAAAAAAACvBAAAZHJzL2Rvd25yZXYu&#10;eG1sUEsFBgAAAAAEAAQA8wAAAL4FAAAAAA==&#10;" fillcolor="white [3201]" stroked="f" strokeweight=".5pt">
                <v:textbox inset="0,0,0,0">
                  <w:txbxContent>
                    <w:p w:rsidR="006279E7" w:rsidRPr="00471EE0" w:rsidRDefault="006279E7" w:rsidP="009D6FCC">
                      <w:pPr>
                        <w:spacing w:line="240" w:lineRule="auto"/>
                        <w:rPr>
                          <w:b/>
                        </w:rPr>
                      </w:pPr>
                      <w:r w:rsidRPr="00471EE0">
                        <w:rPr>
                          <w:b/>
                        </w:rPr>
                        <w:t>401</w:t>
                      </w:r>
                    </w:p>
                  </w:txbxContent>
                </v:textbox>
              </v:shape>
            </w:pict>
          </mc:Fallback>
        </mc:AlternateContent>
      </w:r>
      <w:r w:rsidRPr="006931BE">
        <w:rPr>
          <w:noProof/>
          <w:lang w:eastAsia="ru-RU"/>
        </w:rPr>
        <mc:AlternateContent>
          <mc:Choice Requires="wps">
            <w:drawing>
              <wp:anchor distT="0" distB="0" distL="114300" distR="114300" simplePos="0" relativeHeight="251786240" behindDoc="0" locked="0" layoutInCell="0" allowOverlap="1" wp14:anchorId="50B38329" wp14:editId="11BB8F85">
                <wp:simplePos x="0" y="0"/>
                <wp:positionH relativeFrom="column">
                  <wp:posOffset>4583430</wp:posOffset>
                </wp:positionH>
                <wp:positionV relativeFrom="paragraph">
                  <wp:posOffset>3005772</wp:posOffset>
                </wp:positionV>
                <wp:extent cx="1188720" cy="182880"/>
                <wp:effectExtent l="0" t="0" r="11430" b="762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E622" w14:textId="77777777"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Набедренные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C1EE" id="Надпись 191" o:spid="_x0000_s1128" type="#_x0000_t202" style="position:absolute;left:0;text-align:left;margin-left:360.9pt;margin-top:236.65pt;width:93.6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pIygIAALsFAAAOAAAAZHJzL2Uyb0RvYy54bWysVE2O0zAU3iNxB8v7TH5I2ySaFM00DUIa&#10;fqSBA7iJ01gkdrDdpgNiwZ4rcAcWLNhxhc6NeHYmnc6MkBCQRfTs9/u99/mdPt21DdpSqZjgKfZP&#10;PIwoL0TJ+DrFb9/kToSR0oSXpBGcpviKKvx0/vjRad8lNBC1aEoqEQThKum7FNdad4nrqqKmLVEn&#10;oqMclJWQLdFwlGu3lKSH6G3jBp43dXshy06KgioFt9mgxHMbv6pooV9VlaIaNSmG2rT9S/tfmb87&#10;PyXJWpKuZsVNGeQvqmgJ45D0ECojmqCNZA9CtayQQolKnxSidUVVsYJaDIDG9+6huaxJRy0WaI7q&#10;Dm1S/y9s8XL7WiJWwuxiHyNOWhjS/uv+2/77/uf+x/Xn6y/IaKBPfacSML/swEHvzsUOfCxm1V2I&#10;4p1CXCxqwtf0TErR15SUUKf1dI9chzjKBFn1L0QJ6chGCxtoV8nWNBHagiA6zOvqMCO606gwKf0o&#10;mgWgKkDnR0EU2SG6JBm9O6n0MypaZIQUS+CAjU62F0oDDjAdTUwyLnLWNJYHDb9zAYbDDeQGV6Mz&#10;Vdixfoy9eBkto9AJg+nSCb0sc87yRehMc382yZ5ki0XmfzJ5/TCpWVlSbtKMFPPDPxvhDdkHchxI&#10;pkTDShPOlKTkerVoJNoSoHhuPzMtKP7IzL1bhlUDlnuQ/CD0zoPYyafRzAnzcOLEMy9yPD8+j6de&#10;GIdZfhfSBeP03yGhPsXxJJgMZPotNs9+D7GRpGUalkjD2hRHByOSGAoueWlHqwlrBvmoFab821ZA&#10;x8ZBW8Iajg5s1bvVzr6RaDY+hJUor4DCUgDDgIywAUGohfyAUQ/bJMXq/YZIilHznMMzMKtnFOQo&#10;rEaB8AJcU6wxGsSFHlbUppNsXUPk4aFxcQZPpWKWxeZNDVUABHOADWHB3Gwzs4KOz9bqdufOfwEA&#10;AP//AwBQSwMEFAAGAAgAAAAhAF3IfojhAAAACwEAAA8AAABkcnMvZG93bnJldi54bWxMjzFPwzAU&#10;hHck/oP1kNionRRaEuJUFYIJCZGGgdGJXxOr8XOI3Tb8e8xUxtOd7r4rNrMd2AknbxxJSBYCGFLr&#10;tKFOwmf9evcIzAdFWg2OUMIPetiU11eFyrU7U4WnXehYLCGfKwl9CGPOuW97tMov3IgUvb2brApR&#10;Th3XkzrHcjvwVIgVt8pQXOjViM89tofd0UrYflH1Yr7fm49qX5m6zgS9rQ5S3t7M2ydgAedwCcMf&#10;fkSHMjI17kjas0HCOk0iepBwv14ugcVEJrL4rpHwINIEeFnw/x/KXwAAAP//AwBQSwECLQAUAAYA&#10;CAAAACEAtoM4kv4AAADhAQAAEwAAAAAAAAAAAAAAAAAAAAAAW0NvbnRlbnRfVHlwZXNdLnhtbFBL&#10;AQItABQABgAIAAAAIQA4/SH/1gAAAJQBAAALAAAAAAAAAAAAAAAAAC8BAABfcmVscy8ucmVsc1BL&#10;AQItABQABgAIAAAAIQBqvopIygIAALsFAAAOAAAAAAAAAAAAAAAAAC4CAABkcnMvZTJvRG9jLnht&#10;bFBLAQItABQABgAIAAAAIQBdyH6I4QAAAAsBAAAPAAAAAAAAAAAAAAAAACQFAABkcnMvZG93bnJl&#10;di54bWxQSwUGAAAAAAQABADzAAAAMgYAAAAA&#10;" o:allowincell="f" filled="f" stroked="f">
                <v:textbox inset="0,0,0,0">
                  <w:txbxContent>
                    <w:p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Набедренные грузы</w:t>
                      </w:r>
                    </w:p>
                  </w:txbxContent>
                </v:textbox>
              </v:shape>
            </w:pict>
          </mc:Fallback>
        </mc:AlternateContent>
      </w:r>
      <w:r w:rsidRPr="006931BE">
        <w:rPr>
          <w:noProof/>
          <w:lang w:eastAsia="ru-RU"/>
        </w:rPr>
        <mc:AlternateContent>
          <mc:Choice Requires="wps">
            <w:drawing>
              <wp:anchor distT="0" distB="0" distL="114300" distR="114300" simplePos="0" relativeHeight="251790336" behindDoc="0" locked="0" layoutInCell="0" allowOverlap="1" wp14:anchorId="637D89B3" wp14:editId="6218948E">
                <wp:simplePos x="0" y="0"/>
                <wp:positionH relativeFrom="column">
                  <wp:posOffset>4883150</wp:posOffset>
                </wp:positionH>
                <wp:positionV relativeFrom="paragraph">
                  <wp:posOffset>1202372</wp:posOffset>
                </wp:positionV>
                <wp:extent cx="914400" cy="182880"/>
                <wp:effectExtent l="0" t="0" r="0" b="7620"/>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EF18" w14:textId="77777777"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Спинные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AF17" id="Надпись 192" o:spid="_x0000_s1129" type="#_x0000_t202" style="position:absolute;left:0;text-align:left;margin-left:384.5pt;margin-top:94.65pt;width:1in;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W8ywIAALoFAAAOAAAAZHJzL2Uyb0RvYy54bWysVM2O0zAQviPxDpbv2fyQdpNo09Vu0yCk&#10;5UdaeAA3cRqLxA6223RBHLjzCrwDBw7ceIXuGzF2mnZ/LgjIwZp4PN/8fTNn59u2QRsqFRM8xf6J&#10;hxHlhSgZX6X43dvciTBSmvCSNILTFN9Qhc9nT5+c9V1CA1GLpqQSAQhXSd+luNa6S1xXFTVtiToR&#10;HeWgrIRsiYZfuXJLSXpAbxs38Lyp2wtZdlIUVCm4zQYlnln8qqKFfl1VimrUpBhi0/aU9lya052d&#10;kWQlSVezYh8G+YsoWsI4OD1AZUQTtJbsEVTLCimUqPRJIVpXVBUrqM0BsvG9B9lc16SjNhcojuoO&#10;ZVL/D7Z4tXkjESuhd3GAESctNGn3bfd992P3a/fz9svtV2Q0UKe+Uwk8v+7AQG8vxRZsbM6quxLF&#10;e4W4mNeEr+iFlKKvKSkhTt9YundMBxxlQJb9S1GCO7LWwgJtK9maIkJZEKBDv24OPaJbjQq4jP0w&#10;9EBTgMqPgiiyPXRJMhp3UunnVLTICCmWQAELTjZXSptgSDI+Mb64yFnTWBo0/N4FPBxuwDWYGp0J&#10;wnb1U+zFi2gRhU4YTBdO6GWZc5HPQ2ea+6eT7Fk2n2f+Z+PXD5OalSXlxs3IMD/8sw7uuT5w48Ax&#10;JRpWGjgTkpKr5byRaEOA4bn9bMlBc3zm3g/DFgFyeZCSH4TeZRA7+TQ6dcI8nDjxqRc5nh9fxlMv&#10;jMMsv5/SFeP031NCPXR1EkwGLh2DfpCbZ7/HuZGkZRp2SMPaFEeHRyQxDFzw0rZWE9YM8p1SmPCP&#10;pYB2j422fDUUHciqt8utHZEoGudgKcobYLAUwDAgIyxAEGohP2LUwzJJsfqwJpJi1LzgMAVm84yC&#10;HIXlKBBegGmKNUaDONfDhlp3kq1qQB7mjIsLmJSKWRabkRqi2M8XLAibzH6ZmQ1099++Oq7c2W8A&#10;AAD//wMAUEsDBBQABgAIAAAAIQCBwEkR4AAAAAsBAAAPAAAAZHJzL2Rvd25yZXYueG1sTI9BT4NA&#10;EIXvJv6HzZh4swttgoAsTWP0ZGKkePC4sFMgZWeR3bb47x1P9jjvvbz5XrFd7CjOOPvBkYJ4FYFA&#10;ap0ZqFPwWb8+pCB80GT06AgV/KCHbXl7U+jcuAtVeN6HTnAJ+Vwr6EOYcil926PVfuUmJPYObrY6&#10;8Dl30sz6wuV2lOsoSqTVA/GHXk/43GN73J+sgt0XVS/D93vzUR2qoa6ziN6So1L3d8vuCUTAJfyH&#10;4Q+f0aFkpsadyHgxKnhMMt4S2EizDQhOZPGGlUbBOk5jkGUhrzeUvwAAAP//AwBQSwECLQAUAAYA&#10;CAAAACEAtoM4kv4AAADhAQAAEwAAAAAAAAAAAAAAAAAAAAAAW0NvbnRlbnRfVHlwZXNdLnhtbFBL&#10;AQItABQABgAIAAAAIQA4/SH/1gAAAJQBAAALAAAAAAAAAAAAAAAAAC8BAABfcmVscy8ucmVsc1BL&#10;AQItABQABgAIAAAAIQAvCpW8ywIAALoFAAAOAAAAAAAAAAAAAAAAAC4CAABkcnMvZTJvRG9jLnht&#10;bFBLAQItABQABgAIAAAAIQCBwEkR4AAAAAsBAAAPAAAAAAAAAAAAAAAAACUFAABkcnMvZG93bnJl&#10;di54bWxQSwUGAAAAAAQABADzAAAAMgYAAAAA&#10;" o:allowincell="f" filled="f" stroked="f">
                <v:textbox inset="0,0,0,0">
                  <w:txbxContent>
                    <w:p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Спинные грузы</w:t>
                      </w:r>
                    </w:p>
                  </w:txbxContent>
                </v:textbox>
              </v:shape>
            </w:pict>
          </mc:Fallback>
        </mc:AlternateContent>
      </w:r>
      <w:r w:rsidRPr="006931BE">
        <w:rPr>
          <w:noProof/>
          <w:lang w:eastAsia="ru-RU"/>
        </w:rPr>
        <mc:AlternateContent>
          <mc:Choice Requires="wps">
            <w:drawing>
              <wp:anchor distT="0" distB="0" distL="114300" distR="114300" simplePos="0" relativeHeight="251789312" behindDoc="0" locked="0" layoutInCell="0" allowOverlap="1" wp14:anchorId="64080771" wp14:editId="23125D8F">
                <wp:simplePos x="0" y="0"/>
                <wp:positionH relativeFrom="column">
                  <wp:posOffset>4857750</wp:posOffset>
                </wp:positionH>
                <wp:positionV relativeFrom="paragraph">
                  <wp:posOffset>2223135</wp:posOffset>
                </wp:positionV>
                <wp:extent cx="1188720" cy="182880"/>
                <wp:effectExtent l="3810" t="635" r="0" b="0"/>
                <wp:wrapNone/>
                <wp:docPr id="193" name="Надпись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0A1A" w14:textId="77777777" w:rsidR="006279E7" w:rsidRDefault="006279E7" w:rsidP="009D6FCC">
                            <w:pPr>
                              <w:tabs>
                                <w:tab w:val="left" w:pos="567"/>
                                <w:tab w:val="left" w:pos="1134"/>
                                <w:tab w:val="left" w:pos="1701"/>
                                <w:tab w:val="left" w:pos="2268"/>
                              </w:tabs>
                              <w:spacing w:line="240" w:lineRule="auto"/>
                              <w:rPr>
                                <w:rFonts w:ascii="Arial" w:hAnsi="Arial"/>
                                <w:sz w:val="18"/>
                              </w:rPr>
                            </w:pPr>
                            <w:r w:rsidRPr="00086152">
                              <w:rPr>
                                <w:rFonts w:cs="Times New Roman"/>
                                <w:sz w:val="18"/>
                              </w:rPr>
                              <w:t>Седалищные</w:t>
                            </w:r>
                            <w:r>
                              <w:rPr>
                                <w:rFonts w:ascii="Arial" w:hAnsi="Arial"/>
                                <w:sz w:val="18"/>
                              </w:rPr>
                              <w:t xml:space="preserve"> </w:t>
                            </w:r>
                            <w:r w:rsidRPr="00086152">
                              <w:rPr>
                                <w:rFonts w:cs="Times New Roman"/>
                                <w:sz w:val="18"/>
                              </w:rPr>
                              <w:t>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849D" id="Надпись 193" o:spid="_x0000_s1130" type="#_x0000_t202" style="position:absolute;left:0;text-align:left;margin-left:382.5pt;margin-top:175.05pt;width:93.6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tbzAIAALsFAAAOAAAAZHJzL2Uyb0RvYy54bWysVM2O0zAQviPxDpbv2fxs2k2iTdFu0yCk&#10;5UdaeAA3cRqLxA6223RBHLjzCrwDBw7ceIXuGzF2mnZ/LgjIwZp4PN/8fTPnz7ZtgzZUKiZ4iv0T&#10;DyPKC1Eyvkrxu7e5E2GkNOElaQSnKb6hCj+bPX1y3ncJDUQtmpJKBCBcJX2X4lrrLnFdVdS0JepE&#10;dJSDshKyJRp+5cotJekBvW3cwPOmbi9k2UlRUKXgNhuUeGbxq4oW+nVVKapRk2KITdtT2nNpTnd2&#10;TpKVJF3Nin0Y5C+iaAnj4PQAlRFN0FqyR1AtK6RQotInhWhdUVWsoDYHyMb3HmRzXZOO2lygOKo7&#10;lEn9P9ji1eaNRKyE3sWnGHHSQpN233bfdz92v3Y/b7/cfkVGA3XqO5XA8+sODPT2UmzBxuasuitR&#10;vFeIi3lN+IpeSCn6mpIS4vSNpXvHdMBRBmTZvxQluCNrLSzQtpKtKSKUBQE69Ovm0CO61agwLv0o&#10;OgtAVYDOj4Iosk10STJad1Lp51S0yAgplsABi042V0qbaEgyPjHOuMhZ01geNPzeBTwcbsA3mBqd&#10;icK29VPsxYtoEYVOGEwXTuhlmXORz0Nnmvtnk+w0m88z/7Px64dJzcqScuNmpJgf/lkL92QfyHEg&#10;mRINKw2cCUnJ1XLeSLQhQPHcfrbmoDk+c++HYYsAuTxIyQ9C7zKInXwanTlhHk6c+MyLHM+PL+Op&#10;F8Zhlt9P6Ypx+u8poT7F8SSYDGQ6Bv0gN89+j3MjScs0LJGGtSmODo9IYii44KVtrSasGeQ7pTDh&#10;H0sB7R4bbQlrODqwVW+XWzsjUTwOwlKUN0BhKYBhQEbYgCDUQn7EqIdtkmL1YU0kxah5wWEMzOoZ&#10;BTkKy1EgvADTFGuMBnGuhxW17iRb1YA8DBoXFzAqFbMsNjM1RLEfMNgQNpn9NjMr6O6/fXXcubPf&#10;AAAA//8DAFBLAwQUAAYACAAAACEAQBYqOOEAAAALAQAADwAAAGRycy9kb3ducmV2LnhtbEyPwU7D&#10;MBBE70j9B2srcaNOg5I2IU5VITghIdJw4OjEbmI1XofYbcPfs5zKcXZGs2+K3WwHdtGTNw4FrFcR&#10;MI2tUwY7AZ/168MWmA8SlRwcagE/2sOuXNwVMlfuipW+HELHqAR9LgX0IYw5577ttZV+5UaN5B3d&#10;ZGUgOXVcTfJK5XbgcRSl3EqD9KGXo37udXs6nK2A/RdWL+b7vfmojpWp6yzCt/QkxP1y3j8BC3oO&#10;tzD84RM6lMTUuDMqzwYBmzShLUHAYxKtgVEiS+IYWEOXzTYDXhb8/4byFwAA//8DAFBLAQItABQA&#10;BgAIAAAAIQC2gziS/gAAAOEBAAATAAAAAAAAAAAAAAAAAAAAAABbQ29udGVudF9UeXBlc10ueG1s&#10;UEsBAi0AFAAGAAgAAAAhADj9If/WAAAAlAEAAAsAAAAAAAAAAAAAAAAALwEAAF9yZWxzLy5yZWxz&#10;UEsBAi0AFAAGAAgAAAAhAPh3i1vMAgAAuwUAAA4AAAAAAAAAAAAAAAAALgIAAGRycy9lMm9Eb2Mu&#10;eG1sUEsBAi0AFAAGAAgAAAAhAEAWKjjhAAAACwEAAA8AAAAAAAAAAAAAAAAAJgUAAGRycy9kb3du&#10;cmV2LnhtbFBLBQYAAAAABAAEAPMAAAA0BgAAAAA=&#10;" o:allowincell="f" filled="f" stroked="f">
                <v:textbox inset="0,0,0,0">
                  <w:txbxContent>
                    <w:p w:rsidR="006279E7" w:rsidRDefault="006279E7" w:rsidP="009D6FCC">
                      <w:pPr>
                        <w:tabs>
                          <w:tab w:val="left" w:pos="567"/>
                          <w:tab w:val="left" w:pos="1134"/>
                          <w:tab w:val="left" w:pos="1701"/>
                          <w:tab w:val="left" w:pos="2268"/>
                        </w:tabs>
                        <w:spacing w:line="240" w:lineRule="auto"/>
                        <w:rPr>
                          <w:rFonts w:ascii="Arial" w:hAnsi="Arial"/>
                          <w:sz w:val="18"/>
                        </w:rPr>
                      </w:pPr>
                      <w:r w:rsidRPr="00086152">
                        <w:rPr>
                          <w:rFonts w:cs="Times New Roman"/>
                          <w:sz w:val="18"/>
                        </w:rPr>
                        <w:t>Седалищные</w:t>
                      </w:r>
                      <w:r>
                        <w:rPr>
                          <w:rFonts w:ascii="Arial" w:hAnsi="Arial"/>
                          <w:sz w:val="18"/>
                        </w:rPr>
                        <w:t xml:space="preserve"> </w:t>
                      </w:r>
                      <w:r w:rsidRPr="00086152">
                        <w:rPr>
                          <w:rFonts w:cs="Times New Roman"/>
                          <w:sz w:val="18"/>
                        </w:rPr>
                        <w:t>грузы</w:t>
                      </w:r>
                    </w:p>
                  </w:txbxContent>
                </v:textbox>
              </v:shape>
            </w:pict>
          </mc:Fallback>
        </mc:AlternateContent>
      </w:r>
      <w:r w:rsidRPr="006931BE">
        <w:rPr>
          <w:noProof/>
          <w:lang w:eastAsia="ru-RU"/>
        </w:rPr>
        <mc:AlternateContent>
          <mc:Choice Requires="wps">
            <w:drawing>
              <wp:anchor distT="0" distB="0" distL="114300" distR="114300" simplePos="0" relativeHeight="251787264" behindDoc="0" locked="0" layoutInCell="0" allowOverlap="1" wp14:anchorId="129BF2D2" wp14:editId="03BF1ACA">
                <wp:simplePos x="0" y="0"/>
                <wp:positionH relativeFrom="column">
                  <wp:posOffset>448310</wp:posOffset>
                </wp:positionH>
                <wp:positionV relativeFrom="paragraph">
                  <wp:posOffset>2680335</wp:posOffset>
                </wp:positionV>
                <wp:extent cx="1280160" cy="274320"/>
                <wp:effectExtent l="4445" t="635" r="1270" b="127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9774" w14:textId="77777777"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Направление и точка приложения 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2962" id="Надпись 194" o:spid="_x0000_s1131" type="#_x0000_t202" style="position:absolute;left:0;text-align:left;margin-left:35.3pt;margin-top:211.05pt;width:100.8pt;height:2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T+ywIAALs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bA7KIQI04aGNLu2+777sfu1+7n3Ze7r8hooE9dq2Iwv27BQW8vxRZ8bM2qvRL5&#10;B4W4mFeEr+iFlKKrKCkgT994uvdcexxlQJbdK1FAOLLWwgJtS9mYJkJbEKDDvG4OM6JbjXITMph6&#10;/hhUOeiCSXga2CG6JB68W6n0CyoaZIQES+CARSebK6VNNiQeTEwwLjJW15YHNX9wAYb9DcQGV6Mz&#10;Wdix3kZetJgupqETBuOFE3pp6lxk89AZZ/5klJ6m83nqfzZx/TCuWFFQbsIMFPPDPxvhnuw9OQ4k&#10;U6JmhYEzKSm5Ws5riTYEKJ7Zz/YcNEcz92EatglQy6OS/CD0LoPIycbTiRNm4ciJJt7U8fzoMhp7&#10;YRSm2cOSrhin/14S6hIcjYJRT6Zj0o9q8+z3tDYSN0zDEqlZk+DpwYjEhoILXtjRasLqXr7XCpP+&#10;sRUw7mHQlrCGoz1b9Xa5tW8kslwzbF6K4gYoLAUwDMgIGxCESshPGHWwTRKsPq6JpBjVLzk8A7N6&#10;BkEOwnIQCM/BNcEao16c635FrVvJVhUg9w+Niwt4KiWzLD5msX9gsCFsMfttZlbQ/X9rddy5s98A&#10;AAD//wMAUEsDBBQABgAIAAAAIQBVA8r+3wAAAAoBAAAPAAAAZHJzL2Rvd25yZXYueG1sTI/BTsMw&#10;DIbvSLxDZCRuLFmADkrTaUJwQkJ05cAxbbw2WuOUJtvK2xNO42j70+/vL9azG9gRp2A9KVguBDCk&#10;1htLnYLP+vXmAViImowePKGCHwywLi8vCp0bf6IKj9vYsRRCIdcK+hjHnPPQ9uh0WPgRKd12fnI6&#10;pnHquJn0KYW7gUshMu60pfSh1yM+99jutwenYPNF1Yv9fm8+ql1l6/pR0Fu2V+r6at48AYs4xzMM&#10;f/pJHcrk1PgDmcAGBSuRJVLBnZRLYAmQKymBNWmT3d8CLwv+v0L5CwAA//8DAFBLAQItABQABgAI&#10;AAAAIQC2gziS/gAAAOEBAAATAAAAAAAAAAAAAAAAAAAAAABbQ29udGVudF9UeXBlc10ueG1sUEsB&#10;Ai0AFAAGAAgAAAAhADj9If/WAAAAlAEAAAsAAAAAAAAAAAAAAAAALwEAAF9yZWxzLy5yZWxzUEsB&#10;Ai0AFAAGAAgAAAAhALWl9P7LAgAAuwUAAA4AAAAAAAAAAAAAAAAALgIAAGRycy9lMm9Eb2MueG1s&#10;UEsBAi0AFAAGAAgAAAAhAFUDyv7fAAAACgEAAA8AAAAAAAAAAAAAAAAAJQUAAGRycy9kb3ducmV2&#10;LnhtbFBLBQYAAAAABAAEAPMAAAAxBgAAAAA=&#10;" o:allowincell="f" filled="f" stroked="f">
                <v:textbox inset="0,0,0,0">
                  <w:txbxContent>
                    <w:p w:rsidR="006279E7" w:rsidRPr="00086152" w:rsidRDefault="006279E7" w:rsidP="009D6FCC">
                      <w:pPr>
                        <w:tabs>
                          <w:tab w:val="left" w:pos="567"/>
                          <w:tab w:val="left" w:pos="1134"/>
                          <w:tab w:val="left" w:pos="1701"/>
                          <w:tab w:val="left" w:pos="2268"/>
                        </w:tabs>
                        <w:spacing w:line="240" w:lineRule="auto"/>
                        <w:rPr>
                          <w:rFonts w:cs="Times New Roman"/>
                          <w:sz w:val="18"/>
                        </w:rPr>
                      </w:pPr>
                      <w:r w:rsidRPr="00086152">
                        <w:rPr>
                          <w:rFonts w:cs="Times New Roman"/>
                          <w:sz w:val="18"/>
                        </w:rPr>
                        <w:t>Направление и точка приложения нагрузки</w:t>
                      </w:r>
                    </w:p>
                  </w:txbxContent>
                </v:textbox>
              </v:shape>
            </w:pict>
          </mc:Fallback>
        </mc:AlternateContent>
      </w:r>
      <w:r w:rsidRPr="006931BE">
        <w:rPr>
          <w:noProof/>
          <w:lang w:eastAsia="ru-RU"/>
        </w:rPr>
        <w:drawing>
          <wp:inline distT="0" distB="0" distL="0" distR="0" wp14:anchorId="55736936" wp14:editId="47980E70">
            <wp:extent cx="4726305" cy="5979160"/>
            <wp:effectExtent l="0" t="0" r="0" b="2540"/>
            <wp:docPr id="195" name="Рисунок 19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6305" cy="5979160"/>
                    </a:xfrm>
                    <a:prstGeom prst="rect">
                      <a:avLst/>
                    </a:prstGeom>
                    <a:noFill/>
                    <a:ln>
                      <a:noFill/>
                    </a:ln>
                  </pic:spPr>
                </pic:pic>
              </a:graphicData>
            </a:graphic>
          </wp:inline>
        </w:drawing>
      </w:r>
      <w:r w:rsidR="000D6E0E">
        <w:rPr>
          <w:b/>
        </w:rPr>
        <w:t>»</w:t>
      </w:r>
    </w:p>
    <w:p w14:paraId="12AD8AC1" w14:textId="77777777" w:rsidR="00662622" w:rsidRPr="006931BE" w:rsidRDefault="00662622" w:rsidP="00662622">
      <w:pPr>
        <w:pStyle w:val="SingleTxtG"/>
      </w:pPr>
    </w:p>
    <w:p w14:paraId="26B0DB37" w14:textId="77777777" w:rsidR="00662622" w:rsidRPr="006931BE" w:rsidRDefault="00662622" w:rsidP="009D6FCC">
      <w:pPr>
        <w:pStyle w:val="SingleTxtG"/>
        <w:rPr>
          <w:b/>
          <w:bCs/>
        </w:rPr>
      </w:pPr>
      <w:r w:rsidRPr="006931BE">
        <w:br w:type="page"/>
      </w:r>
      <w:bookmarkEnd w:id="2"/>
      <w:bookmarkEnd w:id="5"/>
    </w:p>
    <w:p w14:paraId="69D6A34C" w14:textId="77777777" w:rsidR="00662622" w:rsidRPr="006931BE" w:rsidRDefault="00662622" w:rsidP="009D6FCC">
      <w:pPr>
        <w:pStyle w:val="HChG"/>
      </w:pPr>
      <w:r w:rsidRPr="006931BE">
        <w:lastRenderedPageBreak/>
        <w:tab/>
        <w:t>II.</w:t>
      </w:r>
      <w:r w:rsidRPr="006931BE">
        <w:tab/>
        <w:t>Обоснование</w:t>
      </w:r>
    </w:p>
    <w:p w14:paraId="6A437E09" w14:textId="77777777" w:rsidR="00662622" w:rsidRPr="006931BE" w:rsidRDefault="00662622" w:rsidP="00662622">
      <w:pPr>
        <w:pStyle w:val="SingleTxtG"/>
      </w:pPr>
      <w:r w:rsidRPr="006931BE">
        <w:t>1.</w:t>
      </w:r>
      <w:r w:rsidRPr="006931BE">
        <w:tab/>
        <w:t xml:space="preserve">НРГ по ГТП </w:t>
      </w:r>
      <w:r w:rsidR="00B87306" w:rsidRPr="006931BE">
        <w:t>№ </w:t>
      </w:r>
      <w:r w:rsidRPr="006931BE">
        <w:t xml:space="preserve">7 было поручено рассмотреть поправки к Глобальным техническим правилам ООН </w:t>
      </w:r>
      <w:r w:rsidR="00B87306" w:rsidRPr="006931BE">
        <w:t>№ </w:t>
      </w:r>
      <w:r w:rsidRPr="006931BE">
        <w:t>7, касающиеся высоты подголовника и внедрения в практику антропометрического испытательного устройства – манекена BioRID (манекен с достоверными биофизическими характеристиками, предназначенный для испытания на удар сзади), а равно дальнейшие поправки редакционного характера. В</w:t>
      </w:r>
      <w:r w:rsidR="00E63FAA" w:rsidRPr="006931BE">
        <w:t> </w:t>
      </w:r>
      <w:r w:rsidRPr="006931BE">
        <w:t>настоящем рабочем документе отражены самые последние результаты деятельности НРГ.</w:t>
      </w:r>
    </w:p>
    <w:p w14:paraId="3A4720E5" w14:textId="77777777" w:rsidR="00662622" w:rsidRPr="006931BE" w:rsidRDefault="00662622" w:rsidP="00662622">
      <w:pPr>
        <w:pStyle w:val="SingleTxtG"/>
      </w:pPr>
      <w:r w:rsidRPr="006931BE">
        <w:t>2.</w:t>
      </w:r>
      <w:r w:rsidRPr="006931BE">
        <w:tab/>
        <w:t>Часть А (Изложение технических принципов и обоснование) предлагаемых поправок целиком не перерабатывалась, поэтому текст в том виде</w:t>
      </w:r>
      <w:r w:rsidR="00CA7B98" w:rsidRPr="006931BE">
        <w:t>,</w:t>
      </w:r>
      <w:r w:rsidRPr="006931BE">
        <w:t xml:space="preserve"> как он представлен в настоящем документе, не отражает окончательные итоги работы НРГ.</w:t>
      </w:r>
    </w:p>
    <w:p w14:paraId="55C5D42C" w14:textId="77777777" w:rsidR="00662622" w:rsidRPr="006931BE" w:rsidRDefault="00662622" w:rsidP="00662622">
      <w:pPr>
        <w:pStyle w:val="SingleTxtG"/>
      </w:pPr>
      <w:r w:rsidRPr="006931BE">
        <w:t>3.</w:t>
      </w:r>
      <w:r w:rsidRPr="006931BE">
        <w:tab/>
        <w:t>В приложении 1 приводится рекомендуемая НРГ новая процедура установления фактической высоты подголовника. Этот подход был представлен на пятьдесят третьей сессии GRSP на предмет его обсуждения. Вне зависимости от пункта 2 выше в</w:t>
      </w:r>
      <w:r w:rsidR="00CA7B98" w:rsidRPr="006931BE">
        <w:t xml:space="preserve"> </w:t>
      </w:r>
      <w:r w:rsidRPr="006931BE">
        <w:t>части А приводится описание этого нового подхода.</w:t>
      </w:r>
    </w:p>
    <w:p w14:paraId="216973CD" w14:textId="77777777" w:rsidR="00662622" w:rsidRPr="006931BE" w:rsidRDefault="00662622" w:rsidP="00662622">
      <w:pPr>
        <w:pStyle w:val="SingleTxtG"/>
      </w:pPr>
      <w:r w:rsidRPr="006931BE">
        <w:t>4.</w:t>
      </w:r>
      <w:r w:rsidRPr="006931BE">
        <w:tab/>
        <w:t>Данный подход был разработан членами НРГ на одном из рабочих совещаний; речь идет о распространении соответствующих принципов на процедуру установки антропометрического испытательного манекена BioRID. Указанная процедура – хотя она все еще подлежит обстоятельному анализу всеми членами НРГ – изложена в приложении 9.</w:t>
      </w:r>
    </w:p>
    <w:p w14:paraId="658C54D0" w14:textId="77777777" w:rsidR="00662622" w:rsidRPr="006931BE" w:rsidRDefault="00662622" w:rsidP="00662622">
      <w:pPr>
        <w:pStyle w:val="SingleTxtG"/>
      </w:pPr>
      <w:r w:rsidRPr="006931BE">
        <w:t>5.</w:t>
      </w:r>
      <w:r w:rsidRPr="006931BE">
        <w:tab/>
        <w:t>НРГ провела обзор предписаний, касающихся абсолютной высоты подголовников, однако пришла к мнению, что данный вопрос не может быть решен обособленно</w:t>
      </w:r>
      <w:r w:rsidR="00CA7B98" w:rsidRPr="006931BE">
        <w:t>,</w:t>
      </w:r>
      <w:r w:rsidRPr="006931BE">
        <w:t xml:space="preserve"> и на пятьдесят третьей сессии GRSP просила ее еще раз включить в ее официальную повестку дня соответствующий пункт.</w:t>
      </w:r>
    </w:p>
    <w:p w14:paraId="539EAB7E" w14:textId="77777777" w:rsidR="00662622" w:rsidRPr="006931BE" w:rsidRDefault="00662622" w:rsidP="00662622">
      <w:pPr>
        <w:pStyle w:val="SingleTxtG"/>
      </w:pPr>
      <w:r w:rsidRPr="006931BE">
        <w:t>6.</w:t>
      </w:r>
      <w:r w:rsidRPr="006931BE">
        <w:tab/>
        <w:t xml:space="preserve">НРГ выразила озабоченность по поводу разброса размеров объемного механизма определения точки H. Наметившаяся в области конструкции сидений тенденция к их оборудованию более выступающими устройствами боковой поддержки, в сочетании с отклонениями ширины механизма </w:t>
      </w:r>
      <w:r w:rsidR="007648D1" w:rsidRPr="006931BE">
        <w:t>3-D H</w:t>
      </w:r>
      <w:r w:rsidRPr="006931BE">
        <w:t>, может привести к нарушению принципа последовательности и согласованности в процессе определения точки H. На своей пятьдесят третьей сессии GRSP указала, что вопросы, связанные с механизмом </w:t>
      </w:r>
      <w:r w:rsidR="007648D1" w:rsidRPr="006931BE">
        <w:t>3-D H</w:t>
      </w:r>
      <w:r w:rsidRPr="006931BE">
        <w:t xml:space="preserve">, было бы целесообразнее отразить не в отдельных правилах и в ГТП ООН, а в Общей резолюции </w:t>
      </w:r>
      <w:r w:rsidR="00B87306" w:rsidRPr="006931BE">
        <w:t>№ </w:t>
      </w:r>
      <w:r w:rsidRPr="006931BE">
        <w:t>1.</w:t>
      </w:r>
    </w:p>
    <w:p w14:paraId="0925EB40" w14:textId="77777777" w:rsidR="00662622" w:rsidRPr="006931BE" w:rsidRDefault="00662622" w:rsidP="00662622">
      <w:pPr>
        <w:pStyle w:val="SingleTxtG"/>
      </w:pPr>
      <w:r w:rsidRPr="006931BE">
        <w:t>7.</w:t>
      </w:r>
      <w:r w:rsidRPr="006931BE">
        <w:tab/>
        <w:t>Окончательные рекомендации по использованию BioRID зависят как от хода работы по завершению разработки этого устройства, так и от критериев травмирования, которые необходимо будет использовать. В настоящее время эта работа продолжается, в связи с чем НРГ пока не может сделать какие-либо рекомендации.</w:t>
      </w:r>
    </w:p>
    <w:p w14:paraId="0EBEAE00" w14:textId="77777777" w:rsidR="00662622" w:rsidRPr="006931BE" w:rsidRDefault="00662622" w:rsidP="00662622">
      <w:pPr>
        <w:pStyle w:val="SingleTxtG"/>
      </w:pPr>
      <w:r w:rsidRPr="006931BE">
        <w:t>8.</w:t>
      </w:r>
      <w:r w:rsidRPr="006931BE">
        <w:tab/>
        <w:t>Тем не менее в настоящий документ включены ориентировочные значения критериев травмирования, отражающие нынешний этап работы и первоначальный текст, определяющий порядок обращения с этим механизмом и его использования, а также рекомендации относительно импульсного воздействия на салазки.</w:t>
      </w:r>
    </w:p>
    <w:p w14:paraId="4425EEDF" w14:textId="77777777" w:rsidR="00662622" w:rsidRPr="006931BE" w:rsidRDefault="00662622" w:rsidP="00662622">
      <w:pPr>
        <w:pStyle w:val="SingleTxtG"/>
      </w:pPr>
      <w:r w:rsidRPr="006931BE">
        <w:t>9.</w:t>
      </w:r>
      <w:r w:rsidRPr="006931BE">
        <w:tab/>
        <w:t xml:space="preserve">В </w:t>
      </w:r>
      <w:proofErr w:type="gramStart"/>
      <w:r w:rsidRPr="006931BE">
        <w:t>части В</w:t>
      </w:r>
      <w:proofErr w:type="gramEnd"/>
      <w:r w:rsidRPr="006931BE">
        <w:t xml:space="preserve"> приводится основной текст предложения; для указания вопросов, которые все еще подлежат окончательному согласованию на уровне НРГ, в нем используются </w:t>
      </w:r>
      <w:r w:rsidRPr="006931BE">
        <w:sym w:font="Symbol" w:char="F05B"/>
      </w:r>
      <w:r w:rsidRPr="006931BE">
        <w:t>квадратные скобки</w:t>
      </w:r>
      <w:r w:rsidRPr="006931BE">
        <w:sym w:font="Symbol" w:char="F05D"/>
      </w:r>
      <w:r w:rsidRPr="006931BE">
        <w:t>.</w:t>
      </w:r>
    </w:p>
    <w:p w14:paraId="7E49B5AD" w14:textId="77777777" w:rsidR="00662622" w:rsidRPr="006931BE" w:rsidRDefault="00662622" w:rsidP="00662622">
      <w:pPr>
        <w:pStyle w:val="SingleTxtG"/>
      </w:pPr>
      <w:r w:rsidRPr="006931BE">
        <w:t>10.</w:t>
      </w:r>
      <w:r w:rsidRPr="006931BE">
        <w:tab/>
        <w:t xml:space="preserve">На шестьдесят четвертой сессии GRSP НРГ представила документ ECE/TRANS/WP.29/GRSP/2018/27, а Япония и Европейская комиссия – документ ECE/TRANS/WP.29/GRSP/2018/34 с предложением по поправкам серии 10 к </w:t>
      </w:r>
      <w:bookmarkStart w:id="24" w:name="_GoBack"/>
      <w:bookmarkEnd w:id="24"/>
      <w:r w:rsidRPr="006931BE">
        <w:t>Правилам</w:t>
      </w:r>
      <w:r w:rsidR="00CF3743">
        <w:rPr>
          <w:lang w:val="en-US"/>
        </w:rPr>
        <w:t> </w:t>
      </w:r>
      <w:r w:rsidR="00B87306" w:rsidRPr="006931BE">
        <w:t>№ </w:t>
      </w:r>
      <w:r w:rsidRPr="006931BE">
        <w:t xml:space="preserve">17 ООН в порядке их согласования на этапе 2 разработки ГТП </w:t>
      </w:r>
      <w:r w:rsidR="00B87306" w:rsidRPr="006931BE">
        <w:t>№ </w:t>
      </w:r>
      <w:r w:rsidRPr="006931BE">
        <w:t>7. Однако с учетом наличия в этом документе большого числа квадратных скобок Япония, Германия и Нидерланды представили в этой связи неофициальный документ</w:t>
      </w:r>
      <w:r w:rsidR="00CF3743">
        <w:rPr>
          <w:lang w:val="en-US"/>
        </w:rPr>
        <w:t> </w:t>
      </w:r>
      <w:r w:rsidRPr="006931BE">
        <w:t>GRSP-64-39-Rev1 без квадратных скобок.</w:t>
      </w:r>
    </w:p>
    <w:p w14:paraId="6CCBB7CA" w14:textId="77777777" w:rsidR="00E12C5F" w:rsidRPr="006931BE" w:rsidRDefault="00662622" w:rsidP="00E63FAA">
      <w:pPr>
        <w:pStyle w:val="SingleTxtG"/>
        <w:keepLines/>
      </w:pPr>
      <w:r w:rsidRPr="006931BE">
        <w:lastRenderedPageBreak/>
        <w:t>11.</w:t>
      </w:r>
      <w:r w:rsidRPr="006931BE">
        <w:tab/>
        <w:t xml:space="preserve">На основе этих трех документов, упомянутых выше, эксперты от Японии и КСАОД организовали онлайновое рабочее совещание в целях обсуждения некоторых проблем, которые были подняты в ходе шестьдесят четвертой сессии GRSP. Большинство проблем, связанных с согласованием, были урегулированы, за исключением критериев травмирования, которые планируется обсудить на предстоящем совещании НРГ по ГТП </w:t>
      </w:r>
      <w:r w:rsidR="00B87306" w:rsidRPr="006931BE">
        <w:t>№ </w:t>
      </w:r>
      <w:r w:rsidRPr="006931BE">
        <w:t>7.</w:t>
      </w:r>
    </w:p>
    <w:p w14:paraId="5E56A9A8" w14:textId="77777777" w:rsidR="009D6FCC" w:rsidRPr="006931BE" w:rsidRDefault="009D6FCC" w:rsidP="009D6FCC">
      <w:pPr>
        <w:pStyle w:val="SingleTxtG"/>
        <w:spacing w:before="240" w:after="0"/>
        <w:jc w:val="center"/>
        <w:rPr>
          <w:u w:val="single"/>
        </w:rPr>
      </w:pPr>
      <w:r w:rsidRPr="006931BE">
        <w:rPr>
          <w:u w:val="single"/>
        </w:rPr>
        <w:tab/>
      </w:r>
      <w:r w:rsidRPr="006931BE">
        <w:rPr>
          <w:u w:val="single"/>
        </w:rPr>
        <w:tab/>
      </w:r>
      <w:r w:rsidRPr="006931BE">
        <w:rPr>
          <w:u w:val="single"/>
        </w:rPr>
        <w:tab/>
      </w:r>
    </w:p>
    <w:sectPr w:rsidR="009D6FCC" w:rsidRPr="006931BE" w:rsidSect="00662622">
      <w:headerReference w:type="even" r:id="rId64"/>
      <w:headerReference w:type="default" r:id="rId65"/>
      <w:footerReference w:type="even" r:id="rId66"/>
      <w:footerReference w:type="default" r:id="rId67"/>
      <w:footerReference w:type="first" r:id="rId68"/>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436D5" w14:textId="77777777" w:rsidR="006279E7" w:rsidRPr="00A312BC" w:rsidRDefault="006279E7" w:rsidP="00A312BC"/>
  </w:endnote>
  <w:endnote w:type="continuationSeparator" w:id="0">
    <w:p w14:paraId="508202AC" w14:textId="77777777" w:rsidR="006279E7" w:rsidRPr="00A312BC" w:rsidRDefault="006279E7"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C7E1" w14:textId="77777777" w:rsidR="006279E7" w:rsidRPr="00662622" w:rsidRDefault="006279E7">
    <w:pPr>
      <w:pStyle w:val="a9"/>
    </w:pPr>
    <w:r w:rsidRPr="00662622">
      <w:rPr>
        <w:b/>
        <w:sz w:val="18"/>
      </w:rPr>
      <w:fldChar w:fldCharType="begin"/>
    </w:r>
    <w:r w:rsidRPr="00662622">
      <w:rPr>
        <w:b/>
        <w:sz w:val="18"/>
      </w:rPr>
      <w:instrText xml:space="preserve"> PAGE  \* MERGEFORMAT </w:instrText>
    </w:r>
    <w:r w:rsidRPr="00662622">
      <w:rPr>
        <w:b/>
        <w:sz w:val="18"/>
      </w:rPr>
      <w:fldChar w:fldCharType="separate"/>
    </w:r>
    <w:r w:rsidRPr="00662622">
      <w:rPr>
        <w:b/>
        <w:noProof/>
        <w:sz w:val="18"/>
      </w:rPr>
      <w:t>2</w:t>
    </w:r>
    <w:r w:rsidRPr="00662622">
      <w:rPr>
        <w:b/>
        <w:sz w:val="18"/>
      </w:rPr>
      <w:fldChar w:fldCharType="end"/>
    </w:r>
    <w:r>
      <w:rPr>
        <w:b/>
        <w:sz w:val="18"/>
      </w:rPr>
      <w:tab/>
    </w:r>
    <w:r>
      <w:t>GE.19-03193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5A2D9" w14:textId="77777777" w:rsidR="006279E7" w:rsidRPr="00662622" w:rsidRDefault="006279E7" w:rsidP="00662622">
    <w:pPr>
      <w:pStyle w:val="a9"/>
      <w:tabs>
        <w:tab w:val="clear" w:pos="9639"/>
        <w:tab w:val="right" w:pos="9638"/>
      </w:tabs>
      <w:rPr>
        <w:b/>
        <w:sz w:val="18"/>
      </w:rPr>
    </w:pPr>
    <w:r>
      <w:t>GE.19-03193</w:t>
    </w:r>
    <w:r>
      <w:tab/>
    </w:r>
    <w:r w:rsidRPr="00662622">
      <w:rPr>
        <w:b/>
        <w:sz w:val="18"/>
      </w:rPr>
      <w:fldChar w:fldCharType="begin"/>
    </w:r>
    <w:r w:rsidRPr="00662622">
      <w:rPr>
        <w:b/>
        <w:sz w:val="18"/>
      </w:rPr>
      <w:instrText xml:space="preserve"> PAGE  \* MERGEFORMAT </w:instrText>
    </w:r>
    <w:r w:rsidRPr="00662622">
      <w:rPr>
        <w:b/>
        <w:sz w:val="18"/>
      </w:rPr>
      <w:fldChar w:fldCharType="separate"/>
    </w:r>
    <w:r w:rsidRPr="00662622">
      <w:rPr>
        <w:b/>
        <w:noProof/>
        <w:sz w:val="18"/>
      </w:rPr>
      <w:t>3</w:t>
    </w:r>
    <w:r w:rsidRPr="0066262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55A9" w14:textId="77777777" w:rsidR="006279E7" w:rsidRPr="00662622" w:rsidRDefault="006279E7" w:rsidP="00662622">
    <w:pPr>
      <w:spacing w:before="120" w:line="240" w:lineRule="auto"/>
    </w:pPr>
    <w:r>
      <w:t>GE.</w:t>
    </w:r>
    <w:r>
      <w:rPr>
        <w:b/>
        <w:noProof/>
        <w:lang w:val="fr-CH" w:eastAsia="fr-CH"/>
      </w:rPr>
      <w:drawing>
        <wp:anchor distT="0" distB="0" distL="114300" distR="114300" simplePos="0" relativeHeight="251658240" behindDoc="0" locked="0" layoutInCell="1" allowOverlap="1" wp14:anchorId="53C0CE1C" wp14:editId="26AFF160">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19-03193 (</w:t>
    </w:r>
    <w:proofErr w:type="gramStart"/>
    <w:r>
      <w:t>R)</w:t>
    </w:r>
    <w:r>
      <w:rPr>
        <w:lang w:val="en-US"/>
      </w:rPr>
      <w:t xml:space="preserve">  080419</w:t>
    </w:r>
    <w:proofErr w:type="gramEnd"/>
    <w:r>
      <w:rPr>
        <w:lang w:val="en-US"/>
      </w:rPr>
      <w:t xml:space="preserve">  150419</w:t>
    </w:r>
    <w:r>
      <w:br/>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sidRPr="00662622">
      <w:rPr>
        <w:rFonts w:ascii="C39T30Lfz" w:hAnsi="C39T30Lfz"/>
        <w:kern w:val="14"/>
        <w:sz w:val="56"/>
      </w:rPr>
      <w:t></w:t>
    </w:r>
    <w:r>
      <w:rPr>
        <w:noProof/>
      </w:rPr>
      <w:drawing>
        <wp:anchor distT="0" distB="0" distL="114300" distR="114300" simplePos="0" relativeHeight="251659264" behindDoc="0" locked="0" layoutInCell="1" allowOverlap="1" wp14:anchorId="46CBA440" wp14:editId="0D6903D2">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P/2019/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9/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8035B" w14:textId="77777777" w:rsidR="006279E7" w:rsidRPr="001075E9" w:rsidRDefault="006279E7" w:rsidP="001075E9">
      <w:pPr>
        <w:tabs>
          <w:tab w:val="right" w:pos="2155"/>
        </w:tabs>
        <w:spacing w:after="80" w:line="240" w:lineRule="auto"/>
        <w:ind w:left="680"/>
        <w:rPr>
          <w:u w:val="single"/>
        </w:rPr>
      </w:pPr>
      <w:r>
        <w:rPr>
          <w:u w:val="single"/>
        </w:rPr>
        <w:tab/>
      </w:r>
    </w:p>
  </w:footnote>
  <w:footnote w:type="continuationSeparator" w:id="0">
    <w:p w14:paraId="31FB16E1" w14:textId="77777777" w:rsidR="006279E7" w:rsidRDefault="006279E7" w:rsidP="00407B78">
      <w:pPr>
        <w:tabs>
          <w:tab w:val="right" w:pos="2155"/>
        </w:tabs>
        <w:spacing w:after="80"/>
        <w:ind w:left="680"/>
        <w:rPr>
          <w:u w:val="single"/>
        </w:rPr>
      </w:pPr>
      <w:r>
        <w:rPr>
          <w:u w:val="single"/>
        </w:rPr>
        <w:tab/>
      </w:r>
    </w:p>
  </w:footnote>
  <w:footnote w:id="1">
    <w:p w14:paraId="10C4373B" w14:textId="77777777" w:rsidR="006279E7" w:rsidRPr="00832CC3" w:rsidRDefault="006279E7" w:rsidP="00662622">
      <w:pPr>
        <w:pStyle w:val="ae"/>
      </w:pPr>
      <w:r>
        <w:tab/>
      </w:r>
      <w:r w:rsidRPr="00662622">
        <w:rPr>
          <w:rStyle w:val="ab"/>
          <w:sz w:val="20"/>
          <w:vertAlign w:val="baseline"/>
        </w:rPr>
        <w:t>*</w:t>
      </w:r>
      <w:r w:rsidRPr="00662622">
        <w:rPr>
          <w:sz w:val="20"/>
        </w:rPr>
        <w:tab/>
      </w:r>
      <w:r w:rsidRPr="0018278A">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r w:rsidRPr="0018278A">
        <w:rPr>
          <w:szCs w:val="18"/>
        </w:rPr>
        <w:t>.</w:t>
      </w:r>
    </w:p>
  </w:footnote>
  <w:footnote w:id="2">
    <w:p w14:paraId="52877ECA" w14:textId="77777777" w:rsidR="006279E7" w:rsidRPr="0015247B" w:rsidRDefault="006279E7" w:rsidP="00662622">
      <w:pPr>
        <w:pStyle w:val="ae"/>
        <w:rPr>
          <w:b/>
          <w:bCs/>
        </w:rPr>
      </w:pPr>
      <w:r w:rsidRPr="00B60684">
        <w:tab/>
      </w:r>
      <w:r w:rsidRPr="006279E7">
        <w:rPr>
          <w:rStyle w:val="ab"/>
          <w:sz w:val="20"/>
          <w:vertAlign w:val="baseline"/>
        </w:rPr>
        <w:sym w:font="Symbol" w:char="F02A"/>
      </w:r>
      <w:r w:rsidRPr="006279E7">
        <w:rPr>
          <w:sz w:val="20"/>
        </w:rPr>
        <w:t xml:space="preserve"> </w:t>
      </w:r>
      <w:r w:rsidRPr="006279E7">
        <w:rPr>
          <w:sz w:val="20"/>
        </w:rPr>
        <w:tab/>
      </w:r>
      <w:r>
        <w:rPr>
          <w:b/>
        </w:rPr>
        <w:t>Примечание секретариата</w:t>
      </w:r>
      <w:r w:rsidRPr="0015247B">
        <w:rPr>
          <w:b/>
          <w:bCs/>
        </w:rPr>
        <w:t xml:space="preserve">: </w:t>
      </w:r>
      <w:r>
        <w:rPr>
          <w:b/>
          <w:bCs/>
        </w:rPr>
        <w:t>текст подлежит уточнению.</w:t>
      </w:r>
    </w:p>
  </w:footnote>
  <w:footnote w:id="3">
    <w:p w14:paraId="3317F99A" w14:textId="77777777" w:rsidR="006279E7" w:rsidRPr="000B0206" w:rsidRDefault="006279E7" w:rsidP="00662622">
      <w:pPr>
        <w:pStyle w:val="ae"/>
        <w:rPr>
          <w:b/>
          <w:bCs/>
        </w:rPr>
      </w:pPr>
      <w:r w:rsidRPr="0015247B">
        <w:tab/>
      </w:r>
      <w:r w:rsidRPr="00327A58">
        <w:rPr>
          <w:rStyle w:val="ab"/>
          <w:sz w:val="20"/>
          <w:vertAlign w:val="baseline"/>
        </w:rPr>
        <w:sym w:font="Symbol" w:char="F02A"/>
      </w:r>
      <w:r w:rsidRPr="00327A58">
        <w:rPr>
          <w:sz w:val="20"/>
        </w:rPr>
        <w:t xml:space="preserve"> </w:t>
      </w:r>
      <w:r w:rsidRPr="000B0206">
        <w:tab/>
      </w:r>
      <w:r w:rsidRPr="000B0206">
        <w:rPr>
          <w:b/>
          <w:bCs/>
        </w:rPr>
        <w:t>Примечание секретариата: текст подлежит уточнению</w:t>
      </w:r>
      <w:r>
        <w:rPr>
          <w:b/>
          <w:bCs/>
        </w:rPr>
        <w:t>.</w:t>
      </w:r>
    </w:p>
  </w:footnote>
  <w:footnote w:id="4">
    <w:p w14:paraId="39CF6A34" w14:textId="77777777" w:rsidR="006279E7" w:rsidRPr="00DF3321" w:rsidRDefault="006279E7" w:rsidP="00662622">
      <w:pPr>
        <w:pStyle w:val="ae"/>
      </w:pPr>
      <w:r w:rsidRPr="000B0206">
        <w:tab/>
      </w:r>
      <w:r w:rsidRPr="00327A58">
        <w:rPr>
          <w:rStyle w:val="ab"/>
          <w:sz w:val="20"/>
          <w:vertAlign w:val="baseline"/>
        </w:rPr>
        <w:sym w:font="Symbol" w:char="F02A"/>
      </w:r>
      <w:r w:rsidRPr="00327A58">
        <w:rPr>
          <w:sz w:val="20"/>
        </w:rPr>
        <w:t xml:space="preserve"> </w:t>
      </w:r>
      <w:r w:rsidRPr="00DF3321">
        <w:tab/>
      </w:r>
      <w:r w:rsidRPr="00DF3321">
        <w:rPr>
          <w:b/>
          <w:bCs/>
        </w:rPr>
        <w:t>Примечание секретариата: текст подлежит уточнению.</w:t>
      </w:r>
    </w:p>
  </w:footnote>
  <w:footnote w:id="5">
    <w:p w14:paraId="652A1DE3" w14:textId="77777777" w:rsidR="006279E7" w:rsidRPr="00962ACA" w:rsidRDefault="006279E7" w:rsidP="00662622">
      <w:pPr>
        <w:pStyle w:val="ae"/>
      </w:pPr>
      <w:r w:rsidRPr="00DF3321">
        <w:tab/>
      </w:r>
      <w:r w:rsidRPr="00327A58">
        <w:rPr>
          <w:rStyle w:val="ab"/>
          <w:sz w:val="20"/>
          <w:vertAlign w:val="baseline"/>
        </w:rPr>
        <w:sym w:font="Symbol" w:char="F02A"/>
      </w:r>
      <w:r w:rsidRPr="00327A58">
        <w:rPr>
          <w:sz w:val="20"/>
        </w:rPr>
        <w:t xml:space="preserve"> </w:t>
      </w:r>
      <w:r w:rsidRPr="00962ACA">
        <w:tab/>
      </w:r>
      <w:r w:rsidRPr="00962ACA">
        <w:rPr>
          <w:b/>
          <w:bCs/>
        </w:rPr>
        <w:t>Примечание секретариата: текст подлежит уточнению</w:t>
      </w:r>
      <w:r>
        <w:rPr>
          <w:b/>
          <w:bCs/>
        </w:rPr>
        <w:t>.</w:t>
      </w:r>
    </w:p>
  </w:footnote>
  <w:footnote w:id="6">
    <w:p w14:paraId="1BC974DE" w14:textId="77777777" w:rsidR="006279E7" w:rsidRPr="004C036B" w:rsidRDefault="006279E7" w:rsidP="00662622">
      <w:pPr>
        <w:pStyle w:val="ae"/>
        <w:rPr>
          <w:b/>
          <w:bCs/>
        </w:rPr>
      </w:pPr>
      <w:r w:rsidRPr="00962ACA">
        <w:tab/>
      </w:r>
      <w:r w:rsidRPr="00327A58">
        <w:rPr>
          <w:rStyle w:val="ab"/>
          <w:sz w:val="20"/>
          <w:vertAlign w:val="baseline"/>
        </w:rPr>
        <w:sym w:font="Symbol" w:char="F02A"/>
      </w:r>
      <w:r w:rsidRPr="00327A58">
        <w:rPr>
          <w:sz w:val="20"/>
        </w:rPr>
        <w:t xml:space="preserve"> </w:t>
      </w:r>
      <w:r w:rsidRPr="004C036B">
        <w:tab/>
      </w:r>
      <w:r w:rsidRPr="004C036B">
        <w:rPr>
          <w:rStyle w:val="st"/>
          <w:b/>
          <w:bCs/>
        </w:rPr>
        <w:t>Примечание секретариата: текст подлежит уточнению.</w:t>
      </w:r>
    </w:p>
  </w:footnote>
  <w:footnote w:id="7">
    <w:p w14:paraId="1A95359A" w14:textId="77777777" w:rsidR="006279E7" w:rsidRPr="00B85507" w:rsidRDefault="006279E7" w:rsidP="00201DEA">
      <w:pPr>
        <w:pStyle w:val="ae"/>
        <w:rPr>
          <w:b/>
          <w:color w:val="000000" w:themeColor="text1"/>
          <w:szCs w:val="18"/>
        </w:rPr>
      </w:pPr>
      <w:r w:rsidRPr="004C036B">
        <w:tab/>
      </w:r>
      <w:r w:rsidRPr="00B039F5">
        <w:rPr>
          <w:rStyle w:val="ab"/>
          <w:szCs w:val="18"/>
        </w:rPr>
        <w:footnoteRef/>
      </w:r>
      <w:r w:rsidRPr="00E54464">
        <w:tab/>
      </w:r>
      <w:r w:rsidRPr="00E54464">
        <w:rPr>
          <w:b/>
          <w:szCs w:val="18"/>
        </w:rPr>
        <w:t xml:space="preserve">В соответствии с определениями, содержащимися в Специальной резолюции </w:t>
      </w:r>
      <w:r>
        <w:rPr>
          <w:b/>
          <w:szCs w:val="18"/>
        </w:rPr>
        <w:t>№ </w:t>
      </w:r>
      <w:r w:rsidRPr="00E54464">
        <w:rPr>
          <w:b/>
          <w:szCs w:val="18"/>
        </w:rPr>
        <w:t>1, касающейся общих определений категорий, масс и габаритов транспортных средств (СпР.1), документ TRANS/WP.29/1045 и Amend.1, приложение 2, пункт 1 –</w:t>
      </w:r>
      <w:r>
        <w:rPr>
          <w:b/>
          <w:szCs w:val="18"/>
        </w:rPr>
        <w:t xml:space="preserve"> </w:t>
      </w:r>
      <w:r w:rsidRPr="00B85507">
        <w:rPr>
          <w:b/>
          <w:color w:val="000000" w:themeColor="text1"/>
          <w:szCs w:val="18"/>
        </w:rPr>
        <w:tab/>
      </w:r>
      <w:hyperlink r:id="rId1" w:history="1">
        <w:r w:rsidRPr="00B85507">
          <w:rPr>
            <w:rStyle w:val="af2"/>
            <w:b/>
            <w:color w:val="000000" w:themeColor="text1"/>
            <w:szCs w:val="18"/>
            <w:lang w:val="es-ES"/>
          </w:rPr>
          <w:t>http</w:t>
        </w:r>
        <w:r w:rsidRPr="00B85507">
          <w:rPr>
            <w:rStyle w:val="af2"/>
            <w:b/>
            <w:color w:val="000000" w:themeColor="text1"/>
            <w:szCs w:val="18"/>
          </w:rPr>
          <w:t>://</w:t>
        </w:r>
        <w:r w:rsidRPr="00B85507">
          <w:rPr>
            <w:rStyle w:val="af2"/>
            <w:b/>
            <w:color w:val="000000" w:themeColor="text1"/>
            <w:szCs w:val="18"/>
            <w:lang w:val="es-ES"/>
          </w:rPr>
          <w:t>www</w:t>
        </w:r>
        <w:r w:rsidRPr="00B85507">
          <w:rPr>
            <w:rStyle w:val="af2"/>
            <w:b/>
            <w:color w:val="000000" w:themeColor="text1"/>
            <w:szCs w:val="18"/>
          </w:rPr>
          <w:t>.</w:t>
        </w:r>
        <w:r w:rsidRPr="00B85507">
          <w:rPr>
            <w:rStyle w:val="af2"/>
            <w:b/>
            <w:color w:val="000000" w:themeColor="text1"/>
            <w:szCs w:val="18"/>
            <w:lang w:val="es-ES"/>
          </w:rPr>
          <w:t>unece</w:t>
        </w:r>
        <w:r w:rsidRPr="00B85507">
          <w:rPr>
            <w:rStyle w:val="af2"/>
            <w:b/>
            <w:color w:val="000000" w:themeColor="text1"/>
            <w:szCs w:val="18"/>
          </w:rPr>
          <w:t>.</w:t>
        </w:r>
        <w:r w:rsidRPr="00B85507">
          <w:rPr>
            <w:rStyle w:val="af2"/>
            <w:b/>
            <w:color w:val="000000" w:themeColor="text1"/>
            <w:szCs w:val="18"/>
            <w:lang w:val="es-ES"/>
          </w:rPr>
          <w:t>org</w:t>
        </w:r>
        <w:r w:rsidRPr="00B85507">
          <w:rPr>
            <w:rStyle w:val="af2"/>
            <w:b/>
            <w:color w:val="000000" w:themeColor="text1"/>
            <w:szCs w:val="18"/>
          </w:rPr>
          <w:t>/</w:t>
        </w:r>
        <w:r w:rsidRPr="00B85507">
          <w:rPr>
            <w:rStyle w:val="af2"/>
            <w:b/>
            <w:color w:val="000000" w:themeColor="text1"/>
            <w:szCs w:val="18"/>
            <w:lang w:val="es-ES"/>
          </w:rPr>
          <w:t>trans</w:t>
        </w:r>
        <w:r w:rsidRPr="00B85507">
          <w:rPr>
            <w:rStyle w:val="af2"/>
            <w:b/>
            <w:color w:val="000000" w:themeColor="text1"/>
            <w:szCs w:val="18"/>
          </w:rPr>
          <w:t>/</w:t>
        </w:r>
        <w:r w:rsidRPr="00B85507">
          <w:rPr>
            <w:rStyle w:val="af2"/>
            <w:b/>
            <w:color w:val="000000" w:themeColor="text1"/>
            <w:szCs w:val="18"/>
            <w:lang w:val="es-ES"/>
          </w:rPr>
          <w:t>main</w:t>
        </w:r>
        <w:r w:rsidRPr="00B85507">
          <w:rPr>
            <w:rStyle w:val="af2"/>
            <w:b/>
            <w:color w:val="000000" w:themeColor="text1"/>
            <w:szCs w:val="18"/>
          </w:rPr>
          <w:t>/</w:t>
        </w:r>
        <w:r w:rsidRPr="00B85507">
          <w:rPr>
            <w:rStyle w:val="af2"/>
            <w:b/>
            <w:color w:val="000000" w:themeColor="text1"/>
            <w:szCs w:val="18"/>
            <w:lang w:val="es-ES"/>
          </w:rPr>
          <w:t>wp</w:t>
        </w:r>
        <w:r w:rsidRPr="00B85507">
          <w:rPr>
            <w:rStyle w:val="af2"/>
            <w:b/>
            <w:color w:val="000000" w:themeColor="text1"/>
            <w:szCs w:val="18"/>
          </w:rPr>
          <w:t>29/</w:t>
        </w:r>
        <w:r w:rsidRPr="00B85507">
          <w:rPr>
            <w:rStyle w:val="af2"/>
            <w:b/>
            <w:color w:val="000000" w:themeColor="text1"/>
            <w:szCs w:val="18"/>
            <w:lang w:val="es-ES"/>
          </w:rPr>
          <w:t>wp</w:t>
        </w:r>
        <w:r w:rsidRPr="00B85507">
          <w:rPr>
            <w:rStyle w:val="af2"/>
            <w:b/>
            <w:color w:val="000000" w:themeColor="text1"/>
            <w:szCs w:val="18"/>
          </w:rPr>
          <w:t>29</w:t>
        </w:r>
        <w:r w:rsidRPr="00B85507">
          <w:rPr>
            <w:rStyle w:val="af2"/>
            <w:b/>
            <w:color w:val="000000" w:themeColor="text1"/>
            <w:szCs w:val="18"/>
            <w:lang w:val="es-ES"/>
          </w:rPr>
          <w:t>wgs</w:t>
        </w:r>
        <w:r w:rsidRPr="00B85507">
          <w:rPr>
            <w:rStyle w:val="af2"/>
            <w:b/>
            <w:color w:val="000000" w:themeColor="text1"/>
            <w:szCs w:val="18"/>
          </w:rPr>
          <w:t>/</w:t>
        </w:r>
        <w:r w:rsidRPr="00B85507">
          <w:rPr>
            <w:rStyle w:val="af2"/>
            <w:b/>
            <w:color w:val="000000" w:themeColor="text1"/>
            <w:szCs w:val="18"/>
            <w:lang w:val="es-ES"/>
          </w:rPr>
          <w:t>wp</w:t>
        </w:r>
        <w:r w:rsidRPr="00B85507">
          <w:rPr>
            <w:rStyle w:val="af2"/>
            <w:b/>
            <w:color w:val="000000" w:themeColor="text1"/>
            <w:szCs w:val="18"/>
          </w:rPr>
          <w:t>29</w:t>
        </w:r>
        <w:r w:rsidRPr="00B85507">
          <w:rPr>
            <w:rStyle w:val="af2"/>
            <w:b/>
            <w:color w:val="000000" w:themeColor="text1"/>
            <w:szCs w:val="18"/>
            <w:lang w:val="es-ES"/>
          </w:rPr>
          <w:t>gen</w:t>
        </w:r>
        <w:r w:rsidRPr="00B85507">
          <w:rPr>
            <w:rStyle w:val="af2"/>
            <w:b/>
            <w:color w:val="000000" w:themeColor="text1"/>
            <w:szCs w:val="18"/>
          </w:rPr>
          <w:t>/</w:t>
        </w:r>
        <w:r w:rsidRPr="00B85507">
          <w:rPr>
            <w:rStyle w:val="af2"/>
            <w:b/>
            <w:color w:val="000000" w:themeColor="text1"/>
            <w:szCs w:val="18"/>
            <w:lang w:val="es-ES"/>
          </w:rPr>
          <w:t>wp</w:t>
        </w:r>
        <w:r w:rsidRPr="00B85507">
          <w:rPr>
            <w:rStyle w:val="af2"/>
            <w:b/>
            <w:color w:val="000000" w:themeColor="text1"/>
            <w:szCs w:val="18"/>
          </w:rPr>
          <w:t>29</w:t>
        </w:r>
        <w:r w:rsidRPr="00B85507">
          <w:rPr>
            <w:rStyle w:val="af2"/>
            <w:b/>
            <w:color w:val="000000" w:themeColor="text1"/>
            <w:szCs w:val="18"/>
            <w:lang w:val="es-ES"/>
          </w:rPr>
          <w:t>resolutions</w:t>
        </w:r>
        <w:r w:rsidRPr="00B85507">
          <w:rPr>
            <w:rStyle w:val="af2"/>
            <w:b/>
            <w:color w:val="000000" w:themeColor="text1"/>
            <w:szCs w:val="18"/>
          </w:rPr>
          <w:t>.</w:t>
        </w:r>
        <w:r w:rsidRPr="00B85507">
          <w:rPr>
            <w:rStyle w:val="af2"/>
            <w:b/>
            <w:color w:val="000000" w:themeColor="text1"/>
            <w:szCs w:val="18"/>
            <w:lang w:val="es-ES"/>
          </w:rPr>
          <w:t>html</w:t>
        </w:r>
      </w:hyperlink>
      <w:r w:rsidRPr="00B85507">
        <w:rPr>
          <w:b/>
          <w:color w:val="000000" w:themeColor="text1"/>
          <w:szCs w:val="18"/>
        </w:rPr>
        <w:t>.</w:t>
      </w:r>
    </w:p>
    <w:p w14:paraId="69361D53" w14:textId="77777777" w:rsidR="006279E7" w:rsidRPr="00E54464" w:rsidRDefault="006279E7" w:rsidP="00662622">
      <w:pPr>
        <w:tabs>
          <w:tab w:val="left" w:pos="1134"/>
        </w:tabs>
        <w:autoSpaceDE w:val="0"/>
        <w:autoSpaceDN w:val="0"/>
        <w:adjustRightInd w:val="0"/>
        <w:ind w:left="1134" w:right="1134" w:hanging="1701"/>
        <w:jc w:val="both"/>
        <w:rPr>
          <w:sz w:val="18"/>
          <w:szCs w:val="18"/>
        </w:rPr>
      </w:pPr>
      <w:r w:rsidRPr="00E54464">
        <w:rPr>
          <w:b/>
          <w:sz w:val="18"/>
          <w:szCs w:val="18"/>
        </w:rPr>
        <w:tab/>
      </w:r>
      <w:r w:rsidRPr="00E54464">
        <w:rPr>
          <w:b/>
          <w:sz w:val="18"/>
          <w:szCs w:val="18"/>
        </w:rPr>
        <w:tab/>
      </w:r>
      <w:r w:rsidRPr="00E54464">
        <w:rPr>
          <w:sz w:val="18"/>
          <w:szCs w:val="18"/>
        </w:rPr>
        <w:t>Договаривающиеся стороны могут ограничить применение требований в своем внутреннем законодательстве, если они решат, что такое ограничение является целесообразным.</w:t>
      </w:r>
    </w:p>
  </w:footnote>
  <w:footnote w:id="8">
    <w:p w14:paraId="5C0FE4D3" w14:textId="77777777" w:rsidR="006279E7" w:rsidRPr="00945301" w:rsidRDefault="006279E7" w:rsidP="00662622">
      <w:pPr>
        <w:pStyle w:val="ae"/>
        <w:jc w:val="both"/>
        <w:rPr>
          <w:szCs w:val="18"/>
        </w:rPr>
      </w:pPr>
      <w:r w:rsidRPr="00E54464">
        <w:rPr>
          <w:szCs w:val="18"/>
        </w:rPr>
        <w:tab/>
      </w:r>
      <w:r w:rsidRPr="00050F00">
        <w:rPr>
          <w:rStyle w:val="ab"/>
          <w:szCs w:val="18"/>
        </w:rPr>
        <w:footnoteRef/>
      </w:r>
      <w:r w:rsidRPr="00945301">
        <w:rPr>
          <w:strike/>
          <w:szCs w:val="18"/>
        </w:rPr>
        <w:tab/>
        <w:t xml:space="preserve">Технические спецификации и подробные чертежи HRMD сданы на хранение Генеральному секретарю Организации Объединенных Наций; с ними можно ознакомиться по соответствующему запросу в секретариате ЕЭК ООН во </w:t>
      </w:r>
      <w:r>
        <w:rPr>
          <w:strike/>
          <w:szCs w:val="18"/>
        </w:rPr>
        <w:t>Дворце Наций, Женева, Швейцария</w:t>
      </w:r>
      <w:r w:rsidRPr="00945301">
        <w:rPr>
          <w:strike/>
          <w:szCs w:val="18"/>
        </w:rPr>
        <w:t>.</w:t>
      </w:r>
    </w:p>
  </w:footnote>
  <w:footnote w:id="9">
    <w:p w14:paraId="68CA4D2A" w14:textId="77777777" w:rsidR="006279E7" w:rsidRPr="007531FD" w:rsidRDefault="006279E7" w:rsidP="00662622">
      <w:pPr>
        <w:pStyle w:val="ae"/>
        <w:rPr>
          <w:szCs w:val="18"/>
        </w:rPr>
      </w:pPr>
      <w:r w:rsidRPr="00945301">
        <w:tab/>
      </w:r>
      <w:r w:rsidRPr="00B039F5">
        <w:rPr>
          <w:rStyle w:val="ab"/>
          <w:szCs w:val="18"/>
        </w:rPr>
        <w:footnoteRef/>
      </w:r>
      <w:r w:rsidRPr="007531FD">
        <w:tab/>
        <w:t>Договаривающиеся</w:t>
      </w:r>
      <w:r w:rsidRPr="007531FD">
        <w:rPr>
          <w:szCs w:val="18"/>
        </w:rPr>
        <w:t xml:space="preserve"> стороны </w:t>
      </w:r>
      <w:r>
        <w:rPr>
          <w:szCs w:val="18"/>
        </w:rPr>
        <w:t xml:space="preserve">могут </w:t>
      </w:r>
      <w:r w:rsidRPr="007531FD">
        <w:rPr>
          <w:szCs w:val="18"/>
          <w:shd w:val="clear" w:color="auto" w:fill="FFFFFF"/>
        </w:rPr>
        <w:t>по собственному усмотрению</w:t>
      </w:r>
      <w:r w:rsidRPr="007531FD">
        <w:rPr>
          <w:szCs w:val="18"/>
        </w:rPr>
        <w:t xml:space="preserve"> установить в рамках своего внутреннего законодательства более низкое значение, если они решат, что такое з</w:t>
      </w:r>
      <w:r>
        <w:rPr>
          <w:szCs w:val="18"/>
        </w:rPr>
        <w:t>начение является целесообразным</w:t>
      </w:r>
      <w:r w:rsidRPr="007531FD">
        <w:rPr>
          <w:szCs w:val="18"/>
        </w:rPr>
        <w:t>.</w:t>
      </w:r>
    </w:p>
  </w:footnote>
  <w:footnote w:id="10">
    <w:p w14:paraId="33FF2E48" w14:textId="77777777" w:rsidR="006279E7" w:rsidRPr="006A2DEA" w:rsidRDefault="006279E7" w:rsidP="00662622">
      <w:pPr>
        <w:pStyle w:val="ae"/>
        <w:tabs>
          <w:tab w:val="clear" w:pos="1021"/>
          <w:tab w:val="left" w:pos="851"/>
        </w:tabs>
        <w:rPr>
          <w:szCs w:val="18"/>
          <w:vertAlign w:val="superscript"/>
        </w:rPr>
      </w:pPr>
      <w:r w:rsidRPr="00E56F15">
        <w:rPr>
          <w:szCs w:val="18"/>
          <w:vertAlign w:val="superscript"/>
        </w:rPr>
        <w:tab/>
      </w:r>
      <w:r w:rsidRPr="00A409E2">
        <w:rPr>
          <w:rStyle w:val="ab"/>
          <w:szCs w:val="18"/>
        </w:rPr>
        <w:footnoteRef/>
      </w:r>
      <w:r w:rsidRPr="006A2DEA">
        <w:rPr>
          <w:szCs w:val="18"/>
          <w:vertAlign w:val="superscript"/>
        </w:rPr>
        <w:tab/>
      </w:r>
      <w:r w:rsidRPr="006A2DEA">
        <w:rPr>
          <w:szCs w:val="18"/>
        </w:rPr>
        <w:t xml:space="preserve">Технические спецификации и подробные чертежи манекена </w:t>
      </w:r>
      <w:r w:rsidRPr="00A409E2">
        <w:rPr>
          <w:szCs w:val="18"/>
        </w:rPr>
        <w:t>Hybrid</w:t>
      </w:r>
      <w:r w:rsidRPr="006A2DEA">
        <w:rPr>
          <w:szCs w:val="18"/>
        </w:rPr>
        <w:t xml:space="preserve"> </w:t>
      </w:r>
      <w:r w:rsidRPr="00A409E2">
        <w:rPr>
          <w:szCs w:val="18"/>
        </w:rPr>
        <w:t>III</w:t>
      </w:r>
      <w:r w:rsidRPr="006A2DEA">
        <w:rPr>
          <w:szCs w:val="18"/>
        </w:rPr>
        <w:t>, соответствующего основным параметрам 50-го процентиля репрезентативности лиц мужского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w:t>
      </w:r>
    </w:p>
  </w:footnote>
  <w:footnote w:id="11">
    <w:p w14:paraId="5F9F5AD1" w14:textId="77777777" w:rsidR="006279E7" w:rsidRPr="00BF0FFD" w:rsidRDefault="006279E7" w:rsidP="00C80DF7">
      <w:pPr>
        <w:pStyle w:val="ae"/>
        <w:tabs>
          <w:tab w:val="clear" w:pos="1021"/>
          <w:tab w:val="left" w:pos="851"/>
        </w:tabs>
        <w:spacing w:before="120"/>
        <w:rPr>
          <w:b/>
          <w:szCs w:val="18"/>
        </w:rPr>
      </w:pPr>
      <w:r w:rsidRPr="00BE2C51">
        <w:rPr>
          <w:szCs w:val="18"/>
          <w:vertAlign w:val="superscript"/>
        </w:rPr>
        <w:tab/>
      </w:r>
      <w:r w:rsidRPr="00B85507">
        <w:rPr>
          <w:b/>
          <w:szCs w:val="18"/>
          <w:vertAlign w:val="superscript"/>
        </w:rPr>
        <w:footnoteRef/>
      </w:r>
      <w:r w:rsidRPr="00B85507">
        <w:rPr>
          <w:b/>
          <w:szCs w:val="18"/>
          <w:vertAlign w:val="superscript"/>
        </w:rPr>
        <w:t xml:space="preserve"> </w:t>
      </w:r>
      <w:r w:rsidRPr="00BF0FFD">
        <w:rPr>
          <w:szCs w:val="18"/>
          <w:vertAlign w:val="superscript"/>
        </w:rPr>
        <w:tab/>
      </w:r>
      <w:r w:rsidRPr="00BF0FFD">
        <w:rPr>
          <w:b/>
          <w:szCs w:val="18"/>
        </w:rPr>
        <w:t xml:space="preserve">Технические спецификации и подробные чертежи манекена </w:t>
      </w:r>
      <w:r w:rsidRPr="00C66580">
        <w:rPr>
          <w:b/>
          <w:szCs w:val="18"/>
        </w:rPr>
        <w:t>BioRID</w:t>
      </w:r>
      <w:r w:rsidRPr="00BF0FFD">
        <w:rPr>
          <w:b/>
          <w:szCs w:val="18"/>
        </w:rPr>
        <w:t xml:space="preserve"> </w:t>
      </w:r>
      <w:r w:rsidRPr="00C66580">
        <w:rPr>
          <w:b/>
          <w:szCs w:val="18"/>
        </w:rPr>
        <w:t>II</w:t>
      </w:r>
      <w:r w:rsidRPr="00BF0FFD">
        <w:rPr>
          <w:b/>
          <w:szCs w:val="18"/>
        </w:rPr>
        <w:t>, соответствующего основным параметрам 50-го процентиля репрезента</w:t>
      </w:r>
      <w:r>
        <w:rPr>
          <w:b/>
          <w:szCs w:val="18"/>
        </w:rPr>
        <w:t>тивности лиц мужского пола Соединенных Штатов Америки</w:t>
      </w:r>
      <w:r w:rsidRPr="00BF0FFD">
        <w:rPr>
          <w:b/>
          <w:szCs w:val="18"/>
        </w:rPr>
        <w:t>, и спецификации его регулировки применительно к использованию для цел</w:t>
      </w:r>
      <w:r>
        <w:rPr>
          <w:b/>
          <w:szCs w:val="18"/>
        </w:rPr>
        <w:t>ей</w:t>
      </w:r>
      <w:r w:rsidRPr="00BF0FFD">
        <w:rPr>
          <w:b/>
          <w:szCs w:val="18"/>
        </w:rPr>
        <w:t xml:space="preserve"> настоящих Правил указаны в добавлении </w:t>
      </w:r>
      <w:r>
        <w:rPr>
          <w:b/>
          <w:szCs w:val="18"/>
        </w:rPr>
        <w:t>I</w:t>
      </w:r>
      <w:r w:rsidRPr="00BF0FFD">
        <w:rPr>
          <w:b/>
          <w:szCs w:val="18"/>
        </w:rPr>
        <w:t xml:space="preserve"> к</w:t>
      </w:r>
      <w:r>
        <w:rPr>
          <w:b/>
          <w:szCs w:val="18"/>
        </w:rPr>
        <w:t xml:space="preserve"> Общей резолюции № 1, </w:t>
      </w:r>
      <w:r w:rsidRPr="00C66580">
        <w:rPr>
          <w:b/>
          <w:szCs w:val="18"/>
        </w:rPr>
        <w:t>TRANS</w:t>
      </w:r>
      <w:r w:rsidRPr="00BF0FFD">
        <w:rPr>
          <w:b/>
          <w:szCs w:val="18"/>
        </w:rPr>
        <w:t>/</w:t>
      </w:r>
      <w:r w:rsidRPr="00C66580">
        <w:rPr>
          <w:b/>
          <w:szCs w:val="18"/>
        </w:rPr>
        <w:t>WP</w:t>
      </w:r>
      <w:r w:rsidRPr="00BF0FFD">
        <w:rPr>
          <w:b/>
          <w:szCs w:val="18"/>
        </w:rPr>
        <w:t>.29/1101/</w:t>
      </w:r>
      <w:r w:rsidRPr="00C66580">
        <w:rPr>
          <w:b/>
          <w:szCs w:val="18"/>
        </w:rPr>
        <w:t>Add</w:t>
      </w:r>
      <w:r>
        <w:rPr>
          <w:b/>
          <w:szCs w:val="18"/>
        </w:rPr>
        <w:t>.1,</w:t>
      </w:r>
      <w:r w:rsidRPr="00BF0FFD">
        <w:rPr>
          <w:b/>
          <w:szCs w:val="18"/>
        </w:rPr>
        <w:t xml:space="preserve"> </w:t>
      </w:r>
      <w:r>
        <w:rPr>
          <w:b/>
          <w:szCs w:val="18"/>
        </w:rPr>
        <w:t>к</w:t>
      </w:r>
      <w:r w:rsidRPr="00BF0FFD">
        <w:rPr>
          <w:b/>
          <w:szCs w:val="18"/>
        </w:rPr>
        <w:t xml:space="preserve"> </w:t>
      </w:r>
      <w:r>
        <w:rPr>
          <w:b/>
          <w:szCs w:val="18"/>
        </w:rPr>
        <w:t>С</w:t>
      </w:r>
      <w:r w:rsidRPr="00BF0FFD">
        <w:rPr>
          <w:b/>
          <w:szCs w:val="18"/>
        </w:rPr>
        <w:t>оглашениям 1958 и 1998 годов Организа</w:t>
      </w:r>
      <w:r>
        <w:rPr>
          <w:b/>
          <w:szCs w:val="18"/>
        </w:rPr>
        <w:t>ции Объединенных Наций.</w:t>
      </w:r>
    </w:p>
  </w:footnote>
  <w:footnote w:id="12">
    <w:p w14:paraId="7F6BFBE2" w14:textId="77777777" w:rsidR="006279E7" w:rsidRPr="005E1024" w:rsidRDefault="006279E7" w:rsidP="006931BE">
      <w:pPr>
        <w:pStyle w:val="ae"/>
      </w:pPr>
      <w:r w:rsidRPr="00BF0FFD">
        <w:rPr>
          <w:vertAlign w:val="superscript"/>
        </w:rPr>
        <w:tab/>
      </w:r>
      <w:r w:rsidRPr="007B68FF">
        <w:rPr>
          <w:rStyle w:val="ab"/>
          <w:szCs w:val="18"/>
        </w:rPr>
        <w:footnoteRef/>
      </w:r>
      <w:r w:rsidRPr="005E1024">
        <w:rPr>
          <w:vertAlign w:val="superscript"/>
        </w:rPr>
        <w:t xml:space="preserve"> </w:t>
      </w:r>
      <w:r w:rsidRPr="005E1024">
        <w:rPr>
          <w:vertAlign w:val="superscript"/>
        </w:rPr>
        <w:tab/>
      </w:r>
      <w:r w:rsidRPr="005E1024">
        <w:rPr>
          <w:szCs w:val="24"/>
        </w:rPr>
        <w:t>Технические спецификации и подробные чертежи манекена Hybrid III, соответствующего основным параметрам 5-го процентиля репрезентативности лиц женского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w:t>
      </w:r>
    </w:p>
  </w:footnote>
  <w:footnote w:id="13">
    <w:p w14:paraId="6CAB05E2" w14:textId="77777777" w:rsidR="006279E7" w:rsidRPr="006931BE" w:rsidRDefault="006279E7">
      <w:pPr>
        <w:pStyle w:val="ae"/>
        <w:rPr>
          <w:b/>
        </w:rPr>
      </w:pPr>
      <w:r w:rsidRPr="006931BE">
        <w:rPr>
          <w:b/>
        </w:rPr>
        <w:tab/>
      </w:r>
      <w:r w:rsidRPr="006931BE">
        <w:rPr>
          <w:rStyle w:val="ab"/>
          <w:b/>
        </w:rPr>
        <w:t>1</w:t>
      </w:r>
      <w:r w:rsidRPr="006931BE">
        <w:rPr>
          <w:b/>
        </w:rPr>
        <w:t xml:space="preserve"> </w:t>
      </w:r>
      <w:r w:rsidRPr="006931BE">
        <w:rPr>
          <w:b/>
        </w:rPr>
        <w:tab/>
        <w:t>Задняя часть модели головы мужчины средней комплекции имитируется при помощи устройства HRMD, прикрепленного к объемному механизму определения точки Н, а</w:t>
      </w:r>
      <w:r w:rsidR="006931BE">
        <w:rPr>
          <w:b/>
        </w:rPr>
        <w:t> </w:t>
      </w:r>
      <w:r w:rsidRPr="006931BE">
        <w:rPr>
          <w:b/>
        </w:rPr>
        <w:t>также при помощи модуля сочленения туловище−шея с градуированной линейкой, введенной в модель головы с тыльной стороны на 71 мм (см. рис. 1-1).</w:t>
      </w:r>
    </w:p>
  </w:footnote>
  <w:footnote w:id="14">
    <w:p w14:paraId="780DA7CF" w14:textId="77777777" w:rsidR="006279E7" w:rsidRDefault="006279E7" w:rsidP="00460A4D">
      <w:pPr>
        <w:pStyle w:val="ae"/>
      </w:pPr>
      <w:r>
        <w:tab/>
      </w:r>
      <w:r w:rsidRPr="00460A4D">
        <w:rPr>
          <w:rStyle w:val="ab"/>
          <w:b/>
        </w:rPr>
        <w:t>2</w:t>
      </w:r>
      <w:r>
        <w:t xml:space="preserve"> </w:t>
      </w:r>
      <w:r>
        <w:tab/>
      </w:r>
      <w:r w:rsidRPr="00132433">
        <w:rPr>
          <w:rFonts w:eastAsia="MS Mincho"/>
          <w:b/>
          <w:spacing w:val="2"/>
          <w:szCs w:val="18"/>
          <w:lang w:eastAsia="ja-JP"/>
        </w:rPr>
        <w:t xml:space="preserve">Мужчина крупной комплекции имитируется при помощи виртуально масштабированного </w:t>
      </w:r>
      <w:r w:rsidRPr="00A4263E">
        <w:rPr>
          <w:rFonts w:eastAsia="MS Mincho"/>
          <w:b/>
          <w:spacing w:val="2"/>
          <w:szCs w:val="18"/>
          <w:lang w:eastAsia="ja-JP"/>
        </w:rPr>
        <w:t xml:space="preserve">модуля сочленения </w:t>
      </w:r>
      <w:r>
        <w:rPr>
          <w:rFonts w:eastAsia="MS Mincho"/>
          <w:b/>
          <w:spacing w:val="2"/>
          <w:szCs w:val="18"/>
          <w:lang w:eastAsia="ja-JP"/>
        </w:rPr>
        <w:t>«</w:t>
      </w:r>
      <w:r w:rsidRPr="00A4263E">
        <w:rPr>
          <w:rFonts w:eastAsia="MS Mincho"/>
          <w:b/>
          <w:spacing w:val="2"/>
          <w:szCs w:val="18"/>
          <w:lang w:eastAsia="ja-JP"/>
        </w:rPr>
        <w:t>туловище</w:t>
      </w:r>
      <w:r>
        <w:rPr>
          <w:rFonts w:eastAsia="MS Mincho"/>
          <w:b/>
          <w:spacing w:val="2"/>
          <w:szCs w:val="18"/>
          <w:lang w:eastAsia="ja-JP"/>
        </w:rPr>
        <w:t>−</w:t>
      </w:r>
      <w:r w:rsidRPr="00A4263E">
        <w:rPr>
          <w:rFonts w:eastAsia="MS Mincho"/>
          <w:b/>
          <w:spacing w:val="2"/>
          <w:szCs w:val="18"/>
          <w:lang w:eastAsia="ja-JP"/>
        </w:rPr>
        <w:t>шея</w:t>
      </w:r>
      <w:r>
        <w:rPr>
          <w:rFonts w:eastAsia="MS Mincho"/>
          <w:b/>
          <w:spacing w:val="2"/>
          <w:szCs w:val="18"/>
          <w:lang w:eastAsia="ja-JP"/>
        </w:rPr>
        <w:t>»</w:t>
      </w:r>
      <w:r w:rsidRPr="00A4263E">
        <w:rPr>
          <w:rFonts w:eastAsia="MS Mincho"/>
          <w:b/>
          <w:spacing w:val="2"/>
          <w:szCs w:val="18"/>
          <w:lang w:eastAsia="ja-JP"/>
        </w:rPr>
        <w:t>; если в случае мужчины средней комплекции используют модуль с</w:t>
      </w:r>
      <w:r w:rsidRPr="00132433">
        <w:rPr>
          <w:rFonts w:eastAsia="MS Mincho"/>
          <w:b/>
          <w:spacing w:val="2"/>
          <w:szCs w:val="18"/>
          <w:lang w:eastAsia="ja-JP"/>
        </w:rPr>
        <w:t xml:space="preserve"> размерами 504,5 мм и 203 мм с градуированной линейкой, введенной в муляж головы с тыльной стороны на 71 мм, то для мужчины крупной комплекции размеры масштабированного </w:t>
      </w:r>
      <w:r w:rsidRPr="00A4263E">
        <w:rPr>
          <w:rFonts w:eastAsia="MS Mincho"/>
          <w:b/>
          <w:spacing w:val="2"/>
          <w:szCs w:val="18"/>
          <w:lang w:eastAsia="ja-JP"/>
        </w:rPr>
        <w:t>модуля</w:t>
      </w:r>
      <w:r w:rsidRPr="00132433">
        <w:rPr>
          <w:rFonts w:eastAsia="MS Mincho"/>
          <w:b/>
          <w:spacing w:val="2"/>
          <w:szCs w:val="18"/>
          <w:lang w:eastAsia="ja-JP"/>
        </w:rPr>
        <w:t xml:space="preserve"> составляют 593 мм и 219 мм соответственно с градуированной линейкой, введенной в муляж головы с тыльной стороны на 76 мм.</w:t>
      </w:r>
    </w:p>
  </w:footnote>
  <w:footnote w:id="15">
    <w:p w14:paraId="3EEBA204" w14:textId="77777777" w:rsidR="006279E7" w:rsidRDefault="006279E7">
      <w:pPr>
        <w:pStyle w:val="ae"/>
      </w:pPr>
      <w:r>
        <w:tab/>
      </w:r>
      <w:r>
        <w:rPr>
          <w:rStyle w:val="ab"/>
        </w:rPr>
        <w:t>1</w:t>
      </w:r>
      <w:r>
        <w:t xml:space="preserve"> </w:t>
      </w:r>
      <w:r>
        <w:tab/>
      </w:r>
      <w:r w:rsidRPr="00A24605">
        <w:t>Договаривающиеся</w:t>
      </w:r>
      <w:r w:rsidRPr="00A24605">
        <w:rPr>
          <w:szCs w:val="18"/>
        </w:rPr>
        <w:t xml:space="preserve"> стороны </w:t>
      </w:r>
      <w:r w:rsidRPr="00A24605">
        <w:rPr>
          <w:szCs w:val="18"/>
          <w:shd w:val="clear" w:color="auto" w:fill="FFFFFF"/>
        </w:rPr>
        <w:t>по собственному усмотрению</w:t>
      </w:r>
      <w:r w:rsidRPr="00A24605">
        <w:rPr>
          <w:szCs w:val="18"/>
        </w:rPr>
        <w:t xml:space="preserve"> могут установить в рамках своего внутреннего законодательства более низкое значение, если они решат, что такое значение является целесообразным.</w:t>
      </w:r>
    </w:p>
  </w:footnote>
  <w:footnote w:id="16">
    <w:p w14:paraId="70B349FE" w14:textId="77777777" w:rsidR="006279E7" w:rsidRPr="007025D2" w:rsidRDefault="006279E7" w:rsidP="00662622">
      <w:pPr>
        <w:pStyle w:val="ae"/>
        <w:rPr>
          <w:b/>
          <w:bCs/>
        </w:rPr>
      </w:pPr>
      <w:r w:rsidRPr="005D6370">
        <w:tab/>
      </w:r>
      <w:r w:rsidRPr="00A02A9A">
        <w:rPr>
          <w:rStyle w:val="ab"/>
          <w:sz w:val="20"/>
          <w:vertAlign w:val="baseline"/>
        </w:rPr>
        <w:sym w:font="Symbol" w:char="F02A"/>
      </w:r>
      <w:r w:rsidRPr="00A02A9A">
        <w:rPr>
          <w:sz w:val="20"/>
        </w:rPr>
        <w:t xml:space="preserve"> </w:t>
      </w:r>
      <w:r w:rsidRPr="00A02A9A">
        <w:rPr>
          <w:sz w:val="20"/>
        </w:rPr>
        <w:tab/>
      </w:r>
      <w:r w:rsidRPr="00D12A97">
        <w:rPr>
          <w:b/>
        </w:rPr>
        <w:t>Примечание секретариата</w:t>
      </w:r>
      <w:r w:rsidRPr="007025D2">
        <w:rPr>
          <w:b/>
          <w:bCs/>
        </w:rPr>
        <w:t xml:space="preserve">: </w:t>
      </w:r>
      <w:r>
        <w:rPr>
          <w:b/>
          <w:bCs/>
        </w:rPr>
        <w:t>текст подлежит уточнению.</w:t>
      </w:r>
    </w:p>
  </w:footnote>
  <w:footnote w:id="17">
    <w:p w14:paraId="292A8D9C" w14:textId="77777777" w:rsidR="006279E7" w:rsidRDefault="006279E7">
      <w:pPr>
        <w:pStyle w:val="ae"/>
      </w:pPr>
      <w:r>
        <w:tab/>
      </w:r>
      <w:r>
        <w:rPr>
          <w:rStyle w:val="ab"/>
        </w:rPr>
        <w:t>1</w:t>
      </w:r>
      <w:r>
        <w:t xml:space="preserve"> </w:t>
      </w:r>
      <w:r>
        <w:tab/>
      </w:r>
      <w:r w:rsidRPr="009F0719">
        <w:rPr>
          <w:b/>
          <w:szCs w:val="18"/>
        </w:rPr>
        <w:tab/>
      </w:r>
      <w:r w:rsidRPr="009F0719">
        <w:rPr>
          <w:rFonts w:ascii="TimesNewRomanPSMT" w:hAnsi="TimesNewRomanPSMT" w:cs="TimesNewRomanPSMT"/>
          <w:szCs w:val="18"/>
        </w:rPr>
        <w:t>Договаривающиеся стороны по собственному усмотрению могут установить в рамках своего внутреннего законодательства более низкое значение, если они решат, что такое значение является целесообразным</w:t>
      </w:r>
      <w:r w:rsidRPr="009F0719">
        <w:rPr>
          <w:szCs w:val="18"/>
        </w:rPr>
        <w:t>.</w:t>
      </w:r>
    </w:p>
  </w:footnote>
  <w:footnote w:id="18">
    <w:p w14:paraId="608768B8" w14:textId="77777777" w:rsidR="006279E7" w:rsidRDefault="006279E7">
      <w:pPr>
        <w:pStyle w:val="ae"/>
      </w:pPr>
      <w:r>
        <w:tab/>
      </w:r>
      <w:r>
        <w:rPr>
          <w:rStyle w:val="ab"/>
        </w:rPr>
        <w:t>1</w:t>
      </w:r>
      <w:r>
        <w:t xml:space="preserve"> </w:t>
      </w:r>
      <w:r>
        <w:tab/>
      </w:r>
      <w:r w:rsidRPr="00EB24A6">
        <w:rPr>
          <w:szCs w:val="18"/>
        </w:rPr>
        <w:t>Точки Н испытательного манекена-водителя и испытательного манекена-пассажира должны находиться на одинаковом расстоянии в пределах 12,5 мм по вертикали и в пределах 12,5 мм по</w:t>
      </w:r>
      <w:r>
        <w:rPr>
          <w:szCs w:val="18"/>
        </w:rPr>
        <w:t> </w:t>
      </w:r>
      <w:r w:rsidRPr="00EB24A6">
        <w:rPr>
          <w:szCs w:val="18"/>
        </w:rPr>
        <w:t>горизонтали от точки, расположенной в 6,25 мм под точкой</w:t>
      </w:r>
      <w:r w:rsidRPr="006A520F">
        <w:rPr>
          <w:szCs w:val="18"/>
        </w:rPr>
        <w:t> </w:t>
      </w:r>
      <w:r w:rsidRPr="00EB24A6">
        <w:rPr>
          <w:szCs w:val="18"/>
        </w:rPr>
        <w:t>Н, определенной при помощи оборудования и процедур, за исключением того, что длина голени и бедра механизма определения точки Н должна быть скорректирована и составлять 414 и 401 мм соответственно.</w:t>
      </w:r>
    </w:p>
  </w:footnote>
  <w:footnote w:id="19">
    <w:p w14:paraId="45C94CE2" w14:textId="77777777" w:rsidR="006279E7" w:rsidRPr="00132CB7" w:rsidRDefault="006279E7">
      <w:pPr>
        <w:pStyle w:val="ae"/>
      </w:pPr>
      <w:r>
        <w:tab/>
      </w:r>
      <w:r>
        <w:rPr>
          <w:rStyle w:val="ab"/>
        </w:rPr>
        <w:t>1</w:t>
      </w:r>
      <w:r>
        <w:t xml:space="preserve"> </w:t>
      </w:r>
      <w:r>
        <w:tab/>
      </w:r>
      <w:r w:rsidRPr="00631028">
        <w:rPr>
          <w:szCs w:val="18"/>
        </w:rPr>
        <w:t xml:space="preserve">Технические спецификации и подробные чертежи манекена </w:t>
      </w:r>
      <w:r w:rsidRPr="003C77CD">
        <w:rPr>
          <w:szCs w:val="18"/>
        </w:rPr>
        <w:t>Hybrid</w:t>
      </w:r>
      <w:r w:rsidRPr="00631028">
        <w:rPr>
          <w:szCs w:val="18"/>
        </w:rPr>
        <w:t xml:space="preserve"> </w:t>
      </w:r>
      <w:r w:rsidRPr="003C77CD">
        <w:rPr>
          <w:szCs w:val="18"/>
        </w:rPr>
        <w:t>III</w:t>
      </w:r>
      <w:r w:rsidRPr="00631028">
        <w:rPr>
          <w:szCs w:val="18"/>
        </w:rPr>
        <w:t>, соответствующего основным параметрам 5-го процентиля репрезентативности лиц женского пола Соединенных Штатов Америки, и спецификации его регулировки для проведения такого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w:t>
      </w:r>
    </w:p>
  </w:footnote>
  <w:footnote w:id="20">
    <w:p w14:paraId="56976579" w14:textId="77777777" w:rsidR="006279E7" w:rsidRPr="00631028" w:rsidRDefault="006279E7" w:rsidP="00662622">
      <w:pPr>
        <w:pStyle w:val="ae"/>
        <w:rPr>
          <w:szCs w:val="18"/>
        </w:rPr>
      </w:pPr>
      <w:r w:rsidRPr="00631028">
        <w:rPr>
          <w:szCs w:val="18"/>
        </w:rPr>
        <w:tab/>
      </w:r>
      <w:r w:rsidRPr="00631028">
        <w:rPr>
          <w:rStyle w:val="ab"/>
          <w:szCs w:val="18"/>
        </w:rPr>
        <w:t>1</w:t>
      </w:r>
      <w:r w:rsidRPr="00631028">
        <w:rPr>
          <w:szCs w:val="18"/>
        </w:rPr>
        <w:t xml:space="preserve"> </w:t>
      </w:r>
      <w:r w:rsidRPr="00631028">
        <w:rPr>
          <w:szCs w:val="18"/>
        </w:rPr>
        <w:tab/>
        <w:t xml:space="preserve">Система координат соответствует требованиям стандарта </w:t>
      </w:r>
      <w:r w:rsidRPr="00180341">
        <w:rPr>
          <w:szCs w:val="18"/>
          <w:lang w:val="en-US"/>
        </w:rPr>
        <w:t>IS</w:t>
      </w:r>
      <w:r w:rsidRPr="00631028">
        <w:rPr>
          <w:szCs w:val="18"/>
        </w:rPr>
        <w:t>О 4130:1978.</w:t>
      </w:r>
    </w:p>
  </w:footnote>
  <w:footnote w:id="21">
    <w:p w14:paraId="091CB7F7" w14:textId="77777777" w:rsidR="006279E7" w:rsidRPr="003E5E4A" w:rsidRDefault="006279E7" w:rsidP="00662622">
      <w:pPr>
        <w:pStyle w:val="ae"/>
        <w:rPr>
          <w:szCs w:val="18"/>
        </w:rPr>
      </w:pPr>
      <w:r w:rsidRPr="008D5557">
        <w:rPr>
          <w:szCs w:val="18"/>
        </w:rPr>
        <w:tab/>
      </w:r>
      <w:r w:rsidRPr="008D5557">
        <w:rPr>
          <w:szCs w:val="18"/>
          <w:vertAlign w:val="superscript"/>
        </w:rPr>
        <w:t>1</w:t>
      </w:r>
      <w:r w:rsidRPr="008D5557">
        <w:rPr>
          <w:szCs w:val="18"/>
        </w:rPr>
        <w:t xml:space="preserve"> </w:t>
      </w:r>
      <w:r w:rsidRPr="008D5557">
        <w:rPr>
          <w:szCs w:val="18"/>
        </w:rPr>
        <w:tab/>
        <w:t xml:space="preserve">Подробную информацию о </w:t>
      </w:r>
      <w:r w:rsidRPr="006F3C51">
        <w:rPr>
          <w:szCs w:val="18"/>
        </w:rPr>
        <w:t>конструк</w:t>
      </w:r>
      <w:r>
        <w:rPr>
          <w:szCs w:val="18"/>
        </w:rPr>
        <w:t>тивных</w:t>
      </w:r>
      <w:r w:rsidRPr="008D5557">
        <w:rPr>
          <w:szCs w:val="18"/>
        </w:rPr>
        <w:t xml:space="preserve"> особенностях объемного механизма определения точки Н (3-</w:t>
      </w:r>
      <w:r w:rsidRPr="00693853">
        <w:rPr>
          <w:szCs w:val="18"/>
          <w:lang w:val="en-US"/>
        </w:rPr>
        <w:t>D</w:t>
      </w:r>
      <w:r w:rsidRPr="008D5557">
        <w:rPr>
          <w:szCs w:val="18"/>
        </w:rPr>
        <w:t xml:space="preserve"> </w:t>
      </w:r>
      <w:r w:rsidRPr="00693853">
        <w:rPr>
          <w:szCs w:val="18"/>
          <w:lang w:val="en-US"/>
        </w:rPr>
        <w:t>H</w:t>
      </w:r>
      <w:r w:rsidRPr="008D5557">
        <w:rPr>
          <w:szCs w:val="18"/>
        </w:rPr>
        <w:t xml:space="preserve">) можно получить по адресу: </w:t>
      </w:r>
      <w:r w:rsidRPr="00693853">
        <w:rPr>
          <w:szCs w:val="18"/>
        </w:rPr>
        <w:t>Society</w:t>
      </w:r>
      <w:r w:rsidRPr="008D5557">
        <w:rPr>
          <w:szCs w:val="18"/>
        </w:rPr>
        <w:t xml:space="preserve"> </w:t>
      </w:r>
      <w:r w:rsidRPr="00693853">
        <w:rPr>
          <w:szCs w:val="18"/>
        </w:rPr>
        <w:t>of</w:t>
      </w:r>
      <w:r w:rsidRPr="008D5557">
        <w:rPr>
          <w:szCs w:val="18"/>
        </w:rPr>
        <w:t xml:space="preserve"> </w:t>
      </w:r>
      <w:r w:rsidRPr="00693853">
        <w:rPr>
          <w:szCs w:val="18"/>
        </w:rPr>
        <w:t>Automotive</w:t>
      </w:r>
      <w:r w:rsidRPr="008D5557">
        <w:rPr>
          <w:szCs w:val="18"/>
        </w:rPr>
        <w:t xml:space="preserve"> </w:t>
      </w:r>
      <w:r w:rsidRPr="00693853">
        <w:rPr>
          <w:szCs w:val="18"/>
        </w:rPr>
        <w:t>Engineers</w:t>
      </w:r>
      <w:r w:rsidRPr="008D5557">
        <w:rPr>
          <w:szCs w:val="18"/>
        </w:rPr>
        <w:t xml:space="preserve"> (</w:t>
      </w:r>
      <w:r w:rsidRPr="00693853">
        <w:rPr>
          <w:szCs w:val="18"/>
        </w:rPr>
        <w:t>SAE</w:t>
      </w:r>
      <w:r w:rsidRPr="008D5557">
        <w:rPr>
          <w:szCs w:val="18"/>
        </w:rPr>
        <w:t xml:space="preserve">), </w:t>
      </w:r>
      <w:r w:rsidRPr="008D5557">
        <w:rPr>
          <w:szCs w:val="18"/>
        </w:rPr>
        <w:br/>
        <w:t xml:space="preserve">400 </w:t>
      </w:r>
      <w:r w:rsidRPr="00693853">
        <w:rPr>
          <w:szCs w:val="18"/>
        </w:rPr>
        <w:t>Commonwealth</w:t>
      </w:r>
      <w:r w:rsidRPr="008D5557">
        <w:rPr>
          <w:szCs w:val="18"/>
        </w:rPr>
        <w:t xml:space="preserve"> </w:t>
      </w:r>
      <w:r w:rsidRPr="00693853">
        <w:rPr>
          <w:szCs w:val="18"/>
        </w:rPr>
        <w:t>Drive</w:t>
      </w:r>
      <w:r w:rsidRPr="008D5557">
        <w:rPr>
          <w:szCs w:val="18"/>
        </w:rPr>
        <w:t xml:space="preserve">, </w:t>
      </w:r>
      <w:r w:rsidRPr="00693853">
        <w:rPr>
          <w:szCs w:val="18"/>
        </w:rPr>
        <w:t>Warrendale</w:t>
      </w:r>
      <w:r w:rsidRPr="008D5557">
        <w:rPr>
          <w:szCs w:val="18"/>
        </w:rPr>
        <w:t xml:space="preserve">, </w:t>
      </w:r>
      <w:r w:rsidRPr="00693853">
        <w:rPr>
          <w:szCs w:val="18"/>
        </w:rPr>
        <w:t>Pennsylvania</w:t>
      </w:r>
      <w:r w:rsidRPr="008D5557">
        <w:rPr>
          <w:szCs w:val="18"/>
        </w:rPr>
        <w:t xml:space="preserve"> 15096, </w:t>
      </w:r>
      <w:r w:rsidRPr="00693853">
        <w:rPr>
          <w:szCs w:val="18"/>
        </w:rPr>
        <w:t>United</w:t>
      </w:r>
      <w:r w:rsidRPr="008D5557">
        <w:rPr>
          <w:szCs w:val="18"/>
        </w:rPr>
        <w:t xml:space="preserve"> </w:t>
      </w:r>
      <w:r w:rsidRPr="00693853">
        <w:rPr>
          <w:szCs w:val="18"/>
        </w:rPr>
        <w:t>States</w:t>
      </w:r>
      <w:r w:rsidRPr="008D5557">
        <w:rPr>
          <w:szCs w:val="18"/>
        </w:rPr>
        <w:t xml:space="preserve"> </w:t>
      </w:r>
      <w:r w:rsidRPr="00693853">
        <w:rPr>
          <w:szCs w:val="18"/>
        </w:rPr>
        <w:t>of</w:t>
      </w:r>
      <w:r w:rsidRPr="008D5557">
        <w:rPr>
          <w:szCs w:val="18"/>
        </w:rPr>
        <w:t xml:space="preserve"> </w:t>
      </w:r>
      <w:r w:rsidRPr="00693853">
        <w:rPr>
          <w:szCs w:val="18"/>
        </w:rPr>
        <w:t>America</w:t>
      </w:r>
      <w:r>
        <w:rPr>
          <w:szCs w:val="18"/>
        </w:rPr>
        <w:t xml:space="preserve"> </w:t>
      </w:r>
      <w:r>
        <w:rPr>
          <w:szCs w:val="18"/>
        </w:rPr>
        <w:br/>
      </w:r>
      <w:r w:rsidRPr="008D5557">
        <w:rPr>
          <w:szCs w:val="18"/>
        </w:rPr>
        <w:t>(</w:t>
      </w:r>
      <w:r w:rsidRPr="00693853">
        <w:rPr>
          <w:szCs w:val="18"/>
        </w:rPr>
        <w:t>SAE</w:t>
      </w:r>
      <w:r w:rsidRPr="008D5557">
        <w:rPr>
          <w:szCs w:val="18"/>
        </w:rPr>
        <w:t xml:space="preserve"> </w:t>
      </w:r>
      <w:r w:rsidRPr="00693853">
        <w:rPr>
          <w:szCs w:val="18"/>
        </w:rPr>
        <w:t>J</w:t>
      </w:r>
      <w:r w:rsidRPr="008D5557">
        <w:rPr>
          <w:szCs w:val="18"/>
        </w:rPr>
        <w:t>826 – вариа</w:t>
      </w:r>
      <w:r>
        <w:rPr>
          <w:szCs w:val="18"/>
        </w:rPr>
        <w:t>нт, пересмотренный в 1995 году)</w:t>
      </w:r>
      <w:r w:rsidRPr="008D5557">
        <w:rPr>
          <w:szCs w:val="18"/>
        </w:rPr>
        <w:t xml:space="preserve">. </w:t>
      </w:r>
      <w:r w:rsidRPr="003E5E4A">
        <w:rPr>
          <w:szCs w:val="18"/>
        </w:rPr>
        <w:t xml:space="preserve">Механизм соответствует требованиям, установленным в стандарте </w:t>
      </w:r>
      <w:r w:rsidRPr="00693853">
        <w:rPr>
          <w:szCs w:val="18"/>
        </w:rPr>
        <w:t>ISO</w:t>
      </w:r>
      <w:r w:rsidRPr="003E5E4A">
        <w:rPr>
          <w:szCs w:val="18"/>
        </w:rPr>
        <w:t xml:space="preserve"> 6549:1999.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1817" w14:textId="546C455A" w:rsidR="006279E7" w:rsidRPr="00662622" w:rsidRDefault="006279E7">
    <w:pPr>
      <w:pStyle w:val="a6"/>
    </w:pPr>
    <w:fldSimple w:instr=" TITLE  \* MERGEFORMAT ">
      <w:r w:rsidR="00A9477E">
        <w:t>ECE/TRANS/WP.29/GRSP/2019/5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8087" w14:textId="0F8F2E3A" w:rsidR="006279E7" w:rsidRPr="00662622" w:rsidRDefault="006279E7" w:rsidP="00662622">
    <w:pPr>
      <w:pStyle w:val="a6"/>
      <w:jc w:val="right"/>
    </w:pPr>
    <w:fldSimple w:instr=" TITLE  \* MERGEFORMAT ">
      <w:r w:rsidR="00A9477E">
        <w:t>ECE/TRANS/WP.29/GRSP/2019/5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1322"/>
    <w:multiLevelType w:val="multilevel"/>
    <w:tmpl w:val="04090023"/>
    <w:styleLink w:val="a"/>
    <w:lvl w:ilvl="0">
      <w:start w:val="1"/>
      <w:numFmt w:val="upperRoman"/>
      <w:pStyle w:val="1"/>
      <w:lvlText w:val="Article %1."/>
      <w:lvlJc w:val="left"/>
      <w:pPr>
        <w:tabs>
          <w:tab w:val="num" w:pos="1440"/>
        </w:tabs>
        <w:ind w:left="0" w:firstLine="0"/>
      </w:pPr>
    </w:lvl>
    <w:lvl w:ilvl="1">
      <w:start w:val="1"/>
      <w:numFmt w:val="decimalZero"/>
      <w:pStyle w:val="2"/>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7"/>
  </w:num>
  <w:num w:numId="2">
    <w:abstractNumId w:val="4"/>
  </w:num>
  <w:num w:numId="3">
    <w:abstractNumId w:val="5"/>
  </w:num>
  <w:num w:numId="4">
    <w:abstractNumId w:val="6"/>
  </w:num>
  <w:num w:numId="5">
    <w:abstractNumId w:val="1"/>
  </w:num>
  <w:num w:numId="6">
    <w:abstractNumId w:val="0"/>
  </w:num>
  <w:num w:numId="7">
    <w:abstractNumId w:val="3"/>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68"/>
    <w:rsid w:val="00033EE1"/>
    <w:rsid w:val="00042B72"/>
    <w:rsid w:val="000558BD"/>
    <w:rsid w:val="000A6C48"/>
    <w:rsid w:val="000B57E7"/>
    <w:rsid w:val="000B6373"/>
    <w:rsid w:val="000D6E0E"/>
    <w:rsid w:val="000E4E5B"/>
    <w:rsid w:val="000F09DF"/>
    <w:rsid w:val="000F61B2"/>
    <w:rsid w:val="001075E9"/>
    <w:rsid w:val="00132CB7"/>
    <w:rsid w:val="0014152F"/>
    <w:rsid w:val="00154BC2"/>
    <w:rsid w:val="00177011"/>
    <w:rsid w:val="00180183"/>
    <w:rsid w:val="0018024D"/>
    <w:rsid w:val="0018649F"/>
    <w:rsid w:val="001868A6"/>
    <w:rsid w:val="00196389"/>
    <w:rsid w:val="001B3EF6"/>
    <w:rsid w:val="001C2AC6"/>
    <w:rsid w:val="001C7A89"/>
    <w:rsid w:val="00201DEA"/>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27A58"/>
    <w:rsid w:val="003402C2"/>
    <w:rsid w:val="00381C24"/>
    <w:rsid w:val="00387CD4"/>
    <w:rsid w:val="003958D0"/>
    <w:rsid w:val="003969BF"/>
    <w:rsid w:val="003A0D43"/>
    <w:rsid w:val="003A48CE"/>
    <w:rsid w:val="003B00E5"/>
    <w:rsid w:val="003E0B46"/>
    <w:rsid w:val="00407B78"/>
    <w:rsid w:val="00420A8D"/>
    <w:rsid w:val="00424203"/>
    <w:rsid w:val="00452493"/>
    <w:rsid w:val="00453318"/>
    <w:rsid w:val="00454AF2"/>
    <w:rsid w:val="00454E07"/>
    <w:rsid w:val="00460A4D"/>
    <w:rsid w:val="00472C5C"/>
    <w:rsid w:val="004A0BC0"/>
    <w:rsid w:val="004A41DE"/>
    <w:rsid w:val="004D076D"/>
    <w:rsid w:val="004E05B7"/>
    <w:rsid w:val="0050108D"/>
    <w:rsid w:val="00513081"/>
    <w:rsid w:val="00516899"/>
    <w:rsid w:val="00517901"/>
    <w:rsid w:val="00526683"/>
    <w:rsid w:val="005639C1"/>
    <w:rsid w:val="005709E0"/>
    <w:rsid w:val="00572E19"/>
    <w:rsid w:val="005961C8"/>
    <w:rsid w:val="005966F1"/>
    <w:rsid w:val="005D7914"/>
    <w:rsid w:val="005E2B41"/>
    <w:rsid w:val="005F0B42"/>
    <w:rsid w:val="0060534C"/>
    <w:rsid w:val="00611317"/>
    <w:rsid w:val="00617A43"/>
    <w:rsid w:val="006279E7"/>
    <w:rsid w:val="006345DB"/>
    <w:rsid w:val="00640F49"/>
    <w:rsid w:val="00662622"/>
    <w:rsid w:val="00680D03"/>
    <w:rsid w:val="00681A10"/>
    <w:rsid w:val="006931BE"/>
    <w:rsid w:val="006A1718"/>
    <w:rsid w:val="006A1ED8"/>
    <w:rsid w:val="006C2031"/>
    <w:rsid w:val="006D461A"/>
    <w:rsid w:val="006F01EB"/>
    <w:rsid w:val="006F35EE"/>
    <w:rsid w:val="006F6A51"/>
    <w:rsid w:val="007021FF"/>
    <w:rsid w:val="00703E08"/>
    <w:rsid w:val="00712895"/>
    <w:rsid w:val="00734ACB"/>
    <w:rsid w:val="00757357"/>
    <w:rsid w:val="007648D1"/>
    <w:rsid w:val="007865B2"/>
    <w:rsid w:val="00792497"/>
    <w:rsid w:val="00804287"/>
    <w:rsid w:val="00806737"/>
    <w:rsid w:val="00825F8D"/>
    <w:rsid w:val="00834B71"/>
    <w:rsid w:val="008479EE"/>
    <w:rsid w:val="0086445C"/>
    <w:rsid w:val="00880F85"/>
    <w:rsid w:val="00894693"/>
    <w:rsid w:val="008A08D7"/>
    <w:rsid w:val="008A37C8"/>
    <w:rsid w:val="008B6909"/>
    <w:rsid w:val="008D53B6"/>
    <w:rsid w:val="008F1774"/>
    <w:rsid w:val="008F7609"/>
    <w:rsid w:val="00906890"/>
    <w:rsid w:val="00911BE4"/>
    <w:rsid w:val="00951972"/>
    <w:rsid w:val="009608F3"/>
    <w:rsid w:val="009A24AC"/>
    <w:rsid w:val="009C59D7"/>
    <w:rsid w:val="009C6FE6"/>
    <w:rsid w:val="009D6FCC"/>
    <w:rsid w:val="009D7E7D"/>
    <w:rsid w:val="00A02A9A"/>
    <w:rsid w:val="00A14DA8"/>
    <w:rsid w:val="00A312BC"/>
    <w:rsid w:val="00A84021"/>
    <w:rsid w:val="00A84D35"/>
    <w:rsid w:val="00A917B3"/>
    <w:rsid w:val="00A9477E"/>
    <w:rsid w:val="00AB4B51"/>
    <w:rsid w:val="00AC1ABA"/>
    <w:rsid w:val="00B10CC7"/>
    <w:rsid w:val="00B244F6"/>
    <w:rsid w:val="00B32F82"/>
    <w:rsid w:val="00B36DF7"/>
    <w:rsid w:val="00B539E7"/>
    <w:rsid w:val="00B62458"/>
    <w:rsid w:val="00B85507"/>
    <w:rsid w:val="00B87306"/>
    <w:rsid w:val="00BC0C1B"/>
    <w:rsid w:val="00BC18B2"/>
    <w:rsid w:val="00BD33EE"/>
    <w:rsid w:val="00BE1CC7"/>
    <w:rsid w:val="00BE3C22"/>
    <w:rsid w:val="00C106D6"/>
    <w:rsid w:val="00C119AE"/>
    <w:rsid w:val="00C40A20"/>
    <w:rsid w:val="00C53FDC"/>
    <w:rsid w:val="00C60F0C"/>
    <w:rsid w:val="00C71E84"/>
    <w:rsid w:val="00C76E5F"/>
    <w:rsid w:val="00C805C9"/>
    <w:rsid w:val="00C80DF7"/>
    <w:rsid w:val="00C92939"/>
    <w:rsid w:val="00CA1679"/>
    <w:rsid w:val="00CA7B98"/>
    <w:rsid w:val="00CB151C"/>
    <w:rsid w:val="00CE5A1A"/>
    <w:rsid w:val="00CF3743"/>
    <w:rsid w:val="00CF55F6"/>
    <w:rsid w:val="00CF58F1"/>
    <w:rsid w:val="00D33D63"/>
    <w:rsid w:val="00D5253A"/>
    <w:rsid w:val="00D873A8"/>
    <w:rsid w:val="00D90028"/>
    <w:rsid w:val="00D90138"/>
    <w:rsid w:val="00D9145B"/>
    <w:rsid w:val="00DB3CDE"/>
    <w:rsid w:val="00DD78D1"/>
    <w:rsid w:val="00DE32CD"/>
    <w:rsid w:val="00DF5767"/>
    <w:rsid w:val="00DF71B9"/>
    <w:rsid w:val="00E12C5F"/>
    <w:rsid w:val="00E63FAA"/>
    <w:rsid w:val="00E70442"/>
    <w:rsid w:val="00E73F76"/>
    <w:rsid w:val="00E9278F"/>
    <w:rsid w:val="00EA2C9F"/>
    <w:rsid w:val="00EA420E"/>
    <w:rsid w:val="00ED0BDA"/>
    <w:rsid w:val="00EE142A"/>
    <w:rsid w:val="00EE7868"/>
    <w:rsid w:val="00EF1360"/>
    <w:rsid w:val="00EF3220"/>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FA555E"/>
  <w15:docId w15:val="{22FAB63A-7480-4168-A0FC-930058A9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numPr>
        <w:numId w:val="6"/>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9C6FE6"/>
    <w:pPr>
      <w:keepNext/>
      <w:numPr>
        <w:ilvl w:val="1"/>
        <w:numId w:val="6"/>
      </w:numPr>
      <w:outlineLvl w:val="1"/>
    </w:pPr>
    <w:rPr>
      <w:rFonts w:cs="Arial"/>
      <w:bCs/>
      <w:iCs/>
      <w:szCs w:val="28"/>
    </w:rPr>
  </w:style>
  <w:style w:type="paragraph" w:styleId="3">
    <w:name w:val="heading 3"/>
    <w:basedOn w:val="a0"/>
    <w:next w:val="a0"/>
    <w:link w:val="30"/>
    <w:qFormat/>
    <w:rsid w:val="009C6FE6"/>
    <w:pPr>
      <w:keepNext/>
      <w:numPr>
        <w:ilvl w:val="2"/>
        <w:numId w:val="6"/>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6"/>
      </w:numPr>
      <w:spacing w:before="240" w:after="60"/>
      <w:outlineLvl w:val="3"/>
    </w:pPr>
    <w:rPr>
      <w:b/>
      <w:bCs/>
      <w:sz w:val="28"/>
      <w:szCs w:val="28"/>
    </w:rPr>
  </w:style>
  <w:style w:type="paragraph" w:styleId="5">
    <w:name w:val="heading 5"/>
    <w:basedOn w:val="a0"/>
    <w:next w:val="a0"/>
    <w:link w:val="50"/>
    <w:qFormat/>
    <w:rsid w:val="009C6FE6"/>
    <w:pPr>
      <w:numPr>
        <w:ilvl w:val="4"/>
        <w:numId w:val="6"/>
      </w:numPr>
      <w:spacing w:before="240" w:after="60"/>
      <w:outlineLvl w:val="4"/>
    </w:pPr>
    <w:rPr>
      <w:b/>
      <w:bCs/>
      <w:i/>
      <w:iCs/>
      <w:sz w:val="26"/>
      <w:szCs w:val="26"/>
    </w:rPr>
  </w:style>
  <w:style w:type="paragraph" w:styleId="6">
    <w:name w:val="heading 6"/>
    <w:basedOn w:val="a0"/>
    <w:next w:val="a0"/>
    <w:link w:val="60"/>
    <w:qFormat/>
    <w:rsid w:val="009C6FE6"/>
    <w:pPr>
      <w:numPr>
        <w:ilvl w:val="5"/>
        <w:numId w:val="6"/>
      </w:numPr>
      <w:spacing w:before="240" w:after="60"/>
      <w:outlineLvl w:val="5"/>
    </w:pPr>
    <w:rPr>
      <w:b/>
      <w:bCs/>
      <w:sz w:val="22"/>
    </w:rPr>
  </w:style>
  <w:style w:type="paragraph" w:styleId="7">
    <w:name w:val="heading 7"/>
    <w:basedOn w:val="a0"/>
    <w:next w:val="a0"/>
    <w:link w:val="70"/>
    <w:qFormat/>
    <w:rsid w:val="009C6FE6"/>
    <w:pPr>
      <w:numPr>
        <w:ilvl w:val="6"/>
        <w:numId w:val="6"/>
      </w:numPr>
      <w:spacing w:before="240" w:after="60"/>
      <w:outlineLvl w:val="6"/>
    </w:pPr>
    <w:rPr>
      <w:sz w:val="24"/>
      <w:szCs w:val="24"/>
    </w:rPr>
  </w:style>
  <w:style w:type="paragraph" w:styleId="8">
    <w:name w:val="heading 8"/>
    <w:basedOn w:val="a0"/>
    <w:next w:val="a0"/>
    <w:link w:val="80"/>
    <w:qFormat/>
    <w:rsid w:val="009C6FE6"/>
    <w:pPr>
      <w:numPr>
        <w:ilvl w:val="7"/>
        <w:numId w:val="6"/>
      </w:numPr>
      <w:spacing w:before="240" w:after="60"/>
      <w:outlineLvl w:val="7"/>
    </w:pPr>
    <w:rPr>
      <w:i/>
      <w:iCs/>
      <w:sz w:val="24"/>
      <w:szCs w:val="24"/>
    </w:rPr>
  </w:style>
  <w:style w:type="paragraph" w:styleId="9">
    <w:name w:val="heading 9"/>
    <w:basedOn w:val="a0"/>
    <w:next w:val="a0"/>
    <w:link w:val="90"/>
    <w:qFormat/>
    <w:rsid w:val="009C6FE6"/>
    <w:pPr>
      <w:numPr>
        <w:ilvl w:val="8"/>
        <w:numId w:val="6"/>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9C6FE6"/>
    <w:pPr>
      <w:spacing w:line="240" w:lineRule="auto"/>
    </w:pPr>
    <w:rPr>
      <w:rFonts w:ascii="Tahoma" w:hAnsi="Tahoma" w:cs="Tahoma"/>
      <w:sz w:val="16"/>
      <w:szCs w:val="16"/>
    </w:rPr>
  </w:style>
  <w:style w:type="character" w:customStyle="1" w:styleId="a5">
    <w:name w:val="Текст выноски Знак"/>
    <w:basedOn w:val="a1"/>
    <w:link w:val="a4"/>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3_GR"/>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20">
    <w:name w:val="Заголовок 2 Знак"/>
    <w:basedOn w:val="a1"/>
    <w:link w:val="2"/>
    <w:rsid w:val="00662622"/>
    <w:rPr>
      <w:rFonts w:eastAsiaTheme="minorHAnsi" w:cs="Arial"/>
      <w:bCs/>
      <w:iCs/>
      <w:szCs w:val="28"/>
      <w:lang w:val="ru-RU" w:eastAsia="en-US"/>
    </w:rPr>
  </w:style>
  <w:style w:type="character" w:customStyle="1" w:styleId="30">
    <w:name w:val="Заголовок 3 Знак"/>
    <w:basedOn w:val="a1"/>
    <w:link w:val="3"/>
    <w:rsid w:val="00662622"/>
    <w:rPr>
      <w:rFonts w:ascii="Arial" w:eastAsiaTheme="minorHAnsi" w:hAnsi="Arial" w:cs="Arial"/>
      <w:b/>
      <w:bCs/>
      <w:sz w:val="26"/>
      <w:szCs w:val="26"/>
      <w:lang w:val="ru-RU" w:eastAsia="en-US"/>
    </w:rPr>
  </w:style>
  <w:style w:type="character" w:customStyle="1" w:styleId="40">
    <w:name w:val="Заголовок 4 Знак"/>
    <w:basedOn w:val="a1"/>
    <w:link w:val="4"/>
    <w:rsid w:val="00662622"/>
    <w:rPr>
      <w:rFonts w:eastAsiaTheme="minorHAnsi" w:cstheme="minorBidi"/>
      <w:b/>
      <w:bCs/>
      <w:sz w:val="28"/>
      <w:szCs w:val="28"/>
      <w:lang w:val="ru-RU" w:eastAsia="en-US"/>
    </w:rPr>
  </w:style>
  <w:style w:type="character" w:customStyle="1" w:styleId="50">
    <w:name w:val="Заголовок 5 Знак"/>
    <w:basedOn w:val="a1"/>
    <w:link w:val="5"/>
    <w:rsid w:val="00662622"/>
    <w:rPr>
      <w:rFonts w:eastAsiaTheme="minorHAnsi" w:cstheme="minorBidi"/>
      <w:b/>
      <w:bCs/>
      <w:i/>
      <w:iCs/>
      <w:sz w:val="26"/>
      <w:szCs w:val="26"/>
      <w:lang w:val="ru-RU" w:eastAsia="en-US"/>
    </w:rPr>
  </w:style>
  <w:style w:type="character" w:customStyle="1" w:styleId="60">
    <w:name w:val="Заголовок 6 Знак"/>
    <w:basedOn w:val="a1"/>
    <w:link w:val="6"/>
    <w:rsid w:val="00662622"/>
    <w:rPr>
      <w:rFonts w:eastAsiaTheme="minorHAnsi" w:cstheme="minorBidi"/>
      <w:b/>
      <w:bCs/>
      <w:sz w:val="22"/>
      <w:szCs w:val="22"/>
      <w:lang w:val="ru-RU" w:eastAsia="en-US"/>
    </w:rPr>
  </w:style>
  <w:style w:type="character" w:customStyle="1" w:styleId="70">
    <w:name w:val="Заголовок 7 Знак"/>
    <w:basedOn w:val="a1"/>
    <w:link w:val="7"/>
    <w:rsid w:val="00662622"/>
    <w:rPr>
      <w:rFonts w:eastAsiaTheme="minorHAnsi" w:cstheme="minorBidi"/>
      <w:sz w:val="24"/>
      <w:szCs w:val="24"/>
      <w:lang w:val="ru-RU" w:eastAsia="en-US"/>
    </w:rPr>
  </w:style>
  <w:style w:type="character" w:customStyle="1" w:styleId="80">
    <w:name w:val="Заголовок 8 Знак"/>
    <w:basedOn w:val="a1"/>
    <w:link w:val="8"/>
    <w:rsid w:val="00662622"/>
    <w:rPr>
      <w:rFonts w:eastAsiaTheme="minorHAnsi" w:cstheme="minorBidi"/>
      <w:i/>
      <w:iCs/>
      <w:sz w:val="24"/>
      <w:szCs w:val="24"/>
      <w:lang w:val="ru-RU" w:eastAsia="en-US"/>
    </w:rPr>
  </w:style>
  <w:style w:type="character" w:customStyle="1" w:styleId="90">
    <w:name w:val="Заголовок 9 Знак"/>
    <w:basedOn w:val="a1"/>
    <w:link w:val="9"/>
    <w:rsid w:val="00662622"/>
    <w:rPr>
      <w:rFonts w:ascii="Arial" w:eastAsiaTheme="minorHAnsi" w:hAnsi="Arial" w:cs="Arial"/>
      <w:sz w:val="22"/>
      <w:szCs w:val="22"/>
      <w:lang w:val="ru-RU" w:eastAsia="en-US"/>
    </w:rPr>
  </w:style>
  <w:style w:type="character" w:customStyle="1" w:styleId="SingleTxtGChar">
    <w:name w:val="_ Single Txt_G Char"/>
    <w:link w:val="SingleTxtG"/>
    <w:qFormat/>
    <w:rsid w:val="00662622"/>
    <w:rPr>
      <w:lang w:val="ru-RU" w:eastAsia="en-US"/>
    </w:rPr>
  </w:style>
  <w:style w:type="paragraph" w:styleId="af4">
    <w:name w:val="Plain Text"/>
    <w:basedOn w:val="a0"/>
    <w:link w:val="af5"/>
    <w:semiHidden/>
    <w:rsid w:val="00662622"/>
    <w:rPr>
      <w:rFonts w:eastAsia="Yu Mincho" w:cs="Courier New"/>
      <w:szCs w:val="20"/>
      <w:lang w:val="en-GB"/>
    </w:rPr>
  </w:style>
  <w:style w:type="character" w:customStyle="1" w:styleId="af5">
    <w:name w:val="Текст Знак"/>
    <w:basedOn w:val="a1"/>
    <w:link w:val="af4"/>
    <w:semiHidden/>
    <w:rsid w:val="00662622"/>
    <w:rPr>
      <w:rFonts w:eastAsia="Yu Mincho" w:cs="Courier New"/>
      <w:lang w:val="en-GB" w:eastAsia="en-US"/>
    </w:rPr>
  </w:style>
  <w:style w:type="paragraph" w:styleId="af6">
    <w:name w:val="Body Text"/>
    <w:basedOn w:val="a0"/>
    <w:next w:val="a0"/>
    <w:link w:val="af7"/>
    <w:rsid w:val="00662622"/>
    <w:rPr>
      <w:rFonts w:eastAsia="Yu Mincho" w:cs="Times New Roman"/>
      <w:szCs w:val="20"/>
      <w:lang w:val="en-GB"/>
    </w:rPr>
  </w:style>
  <w:style w:type="character" w:customStyle="1" w:styleId="af7">
    <w:name w:val="Основной текст Знак"/>
    <w:basedOn w:val="a1"/>
    <w:link w:val="af6"/>
    <w:rsid w:val="00662622"/>
    <w:rPr>
      <w:rFonts w:eastAsia="Yu Mincho"/>
      <w:lang w:val="en-GB" w:eastAsia="en-US"/>
    </w:rPr>
  </w:style>
  <w:style w:type="paragraph" w:styleId="af8">
    <w:name w:val="Body Text Indent"/>
    <w:basedOn w:val="a0"/>
    <w:link w:val="af9"/>
    <w:rsid w:val="00662622"/>
    <w:pPr>
      <w:spacing w:after="120"/>
      <w:ind w:left="283"/>
    </w:pPr>
    <w:rPr>
      <w:rFonts w:eastAsia="Yu Mincho" w:cs="Times New Roman"/>
      <w:szCs w:val="20"/>
      <w:lang w:val="en-GB"/>
    </w:rPr>
  </w:style>
  <w:style w:type="character" w:customStyle="1" w:styleId="af9">
    <w:name w:val="Основной текст с отступом Знак"/>
    <w:basedOn w:val="a1"/>
    <w:link w:val="af8"/>
    <w:rsid w:val="00662622"/>
    <w:rPr>
      <w:rFonts w:eastAsia="Yu Mincho"/>
      <w:lang w:val="en-GB" w:eastAsia="en-US"/>
    </w:rPr>
  </w:style>
  <w:style w:type="paragraph" w:styleId="afa">
    <w:name w:val="Block Text"/>
    <w:basedOn w:val="a0"/>
    <w:semiHidden/>
    <w:rsid w:val="00662622"/>
    <w:pPr>
      <w:ind w:left="1440" w:right="1440"/>
    </w:pPr>
    <w:rPr>
      <w:rFonts w:eastAsia="Yu Mincho" w:cs="Times New Roman"/>
      <w:szCs w:val="20"/>
      <w:lang w:val="en-GB"/>
    </w:rPr>
  </w:style>
  <w:style w:type="character" w:styleId="afb">
    <w:name w:val="annotation reference"/>
    <w:semiHidden/>
    <w:rsid w:val="00662622"/>
    <w:rPr>
      <w:sz w:val="6"/>
    </w:rPr>
  </w:style>
  <w:style w:type="paragraph" w:styleId="afc">
    <w:name w:val="annotation text"/>
    <w:basedOn w:val="a0"/>
    <w:link w:val="afd"/>
    <w:semiHidden/>
    <w:rsid w:val="00662622"/>
    <w:rPr>
      <w:rFonts w:eastAsia="Yu Mincho" w:cs="Times New Roman"/>
      <w:szCs w:val="20"/>
      <w:lang w:val="en-GB"/>
    </w:rPr>
  </w:style>
  <w:style w:type="character" w:customStyle="1" w:styleId="afd">
    <w:name w:val="Текст примечания Знак"/>
    <w:basedOn w:val="a1"/>
    <w:link w:val="afc"/>
    <w:semiHidden/>
    <w:rsid w:val="00662622"/>
    <w:rPr>
      <w:rFonts w:eastAsia="Yu Mincho"/>
      <w:lang w:val="en-GB" w:eastAsia="en-US"/>
    </w:rPr>
  </w:style>
  <w:style w:type="character" w:styleId="afe">
    <w:name w:val="line number"/>
    <w:semiHidden/>
    <w:rsid w:val="00662622"/>
    <w:rPr>
      <w:sz w:val="14"/>
    </w:rPr>
  </w:style>
  <w:style w:type="numbering" w:styleId="111111">
    <w:name w:val="Outline List 2"/>
    <w:basedOn w:val="a3"/>
    <w:semiHidden/>
    <w:rsid w:val="00662622"/>
    <w:pPr>
      <w:numPr>
        <w:numId w:val="4"/>
      </w:numPr>
    </w:pPr>
  </w:style>
  <w:style w:type="numbering" w:styleId="1ai">
    <w:name w:val="Outline List 1"/>
    <w:basedOn w:val="a3"/>
    <w:semiHidden/>
    <w:rsid w:val="00662622"/>
    <w:pPr>
      <w:numPr>
        <w:numId w:val="5"/>
      </w:numPr>
    </w:pPr>
  </w:style>
  <w:style w:type="numbering" w:styleId="a">
    <w:name w:val="Outline List 3"/>
    <w:basedOn w:val="a3"/>
    <w:semiHidden/>
    <w:rsid w:val="00662622"/>
    <w:pPr>
      <w:numPr>
        <w:numId w:val="6"/>
      </w:numPr>
    </w:pPr>
  </w:style>
  <w:style w:type="paragraph" w:styleId="21">
    <w:name w:val="Body Text 2"/>
    <w:basedOn w:val="a0"/>
    <w:link w:val="22"/>
    <w:rsid w:val="00662622"/>
    <w:pPr>
      <w:spacing w:after="120" w:line="480" w:lineRule="auto"/>
    </w:pPr>
    <w:rPr>
      <w:rFonts w:eastAsia="Yu Mincho" w:cs="Times New Roman"/>
      <w:szCs w:val="20"/>
      <w:lang w:val="en-GB"/>
    </w:rPr>
  </w:style>
  <w:style w:type="character" w:customStyle="1" w:styleId="22">
    <w:name w:val="Основной текст 2 Знак"/>
    <w:basedOn w:val="a1"/>
    <w:link w:val="21"/>
    <w:rsid w:val="00662622"/>
    <w:rPr>
      <w:rFonts w:eastAsia="Yu Mincho"/>
      <w:lang w:val="en-GB" w:eastAsia="en-US"/>
    </w:rPr>
  </w:style>
  <w:style w:type="paragraph" w:styleId="31">
    <w:name w:val="Body Text 3"/>
    <w:basedOn w:val="a0"/>
    <w:link w:val="32"/>
    <w:rsid w:val="00662622"/>
    <w:pPr>
      <w:spacing w:after="120"/>
    </w:pPr>
    <w:rPr>
      <w:rFonts w:eastAsia="Yu Mincho" w:cs="Times New Roman"/>
      <w:sz w:val="16"/>
      <w:szCs w:val="16"/>
      <w:lang w:val="en-GB"/>
    </w:rPr>
  </w:style>
  <w:style w:type="character" w:customStyle="1" w:styleId="32">
    <w:name w:val="Основной текст 3 Знак"/>
    <w:basedOn w:val="a1"/>
    <w:link w:val="31"/>
    <w:rsid w:val="00662622"/>
    <w:rPr>
      <w:rFonts w:eastAsia="Yu Mincho"/>
      <w:sz w:val="16"/>
      <w:szCs w:val="16"/>
      <w:lang w:val="en-GB" w:eastAsia="en-US"/>
    </w:rPr>
  </w:style>
  <w:style w:type="paragraph" w:styleId="aff">
    <w:name w:val="Body Text First Indent"/>
    <w:basedOn w:val="af6"/>
    <w:link w:val="aff0"/>
    <w:semiHidden/>
    <w:rsid w:val="00662622"/>
    <w:pPr>
      <w:spacing w:after="120"/>
      <w:ind w:firstLine="210"/>
    </w:pPr>
  </w:style>
  <w:style w:type="character" w:customStyle="1" w:styleId="aff0">
    <w:name w:val="Красная строка Знак"/>
    <w:basedOn w:val="af7"/>
    <w:link w:val="aff"/>
    <w:semiHidden/>
    <w:rsid w:val="00662622"/>
    <w:rPr>
      <w:rFonts w:eastAsia="Yu Mincho"/>
      <w:lang w:val="en-GB" w:eastAsia="en-US"/>
    </w:rPr>
  </w:style>
  <w:style w:type="paragraph" w:styleId="23">
    <w:name w:val="Body Text First Indent 2"/>
    <w:basedOn w:val="af8"/>
    <w:link w:val="24"/>
    <w:semiHidden/>
    <w:rsid w:val="00662622"/>
    <w:pPr>
      <w:ind w:firstLine="210"/>
    </w:pPr>
  </w:style>
  <w:style w:type="character" w:customStyle="1" w:styleId="24">
    <w:name w:val="Красная строка 2 Знак"/>
    <w:basedOn w:val="af9"/>
    <w:link w:val="23"/>
    <w:semiHidden/>
    <w:rsid w:val="00662622"/>
    <w:rPr>
      <w:rFonts w:eastAsia="Yu Mincho"/>
      <w:lang w:val="en-GB" w:eastAsia="en-US"/>
    </w:rPr>
  </w:style>
  <w:style w:type="paragraph" w:styleId="25">
    <w:name w:val="Body Text Indent 2"/>
    <w:basedOn w:val="a0"/>
    <w:link w:val="26"/>
    <w:rsid w:val="00662622"/>
    <w:pPr>
      <w:spacing w:after="120" w:line="480" w:lineRule="auto"/>
      <w:ind w:left="283"/>
    </w:pPr>
    <w:rPr>
      <w:rFonts w:eastAsia="Yu Mincho" w:cs="Times New Roman"/>
      <w:szCs w:val="20"/>
      <w:lang w:val="en-GB"/>
    </w:rPr>
  </w:style>
  <w:style w:type="character" w:customStyle="1" w:styleId="26">
    <w:name w:val="Основной текст с отступом 2 Знак"/>
    <w:basedOn w:val="a1"/>
    <w:link w:val="25"/>
    <w:rsid w:val="00662622"/>
    <w:rPr>
      <w:rFonts w:eastAsia="Yu Mincho"/>
      <w:lang w:val="en-GB" w:eastAsia="en-US"/>
    </w:rPr>
  </w:style>
  <w:style w:type="paragraph" w:styleId="33">
    <w:name w:val="Body Text Indent 3"/>
    <w:basedOn w:val="a0"/>
    <w:link w:val="34"/>
    <w:rsid w:val="00662622"/>
    <w:pPr>
      <w:spacing w:after="120"/>
      <w:ind w:left="283"/>
    </w:pPr>
    <w:rPr>
      <w:rFonts w:eastAsia="Yu Mincho" w:cs="Times New Roman"/>
      <w:sz w:val="16"/>
      <w:szCs w:val="16"/>
      <w:lang w:val="en-GB"/>
    </w:rPr>
  </w:style>
  <w:style w:type="character" w:customStyle="1" w:styleId="34">
    <w:name w:val="Основной текст с отступом 3 Знак"/>
    <w:basedOn w:val="a1"/>
    <w:link w:val="33"/>
    <w:rsid w:val="00662622"/>
    <w:rPr>
      <w:rFonts w:eastAsia="Yu Mincho"/>
      <w:sz w:val="16"/>
      <w:szCs w:val="16"/>
      <w:lang w:val="en-GB" w:eastAsia="en-US"/>
    </w:rPr>
  </w:style>
  <w:style w:type="paragraph" w:styleId="aff1">
    <w:name w:val="Closing"/>
    <w:basedOn w:val="a0"/>
    <w:link w:val="aff2"/>
    <w:semiHidden/>
    <w:rsid w:val="00662622"/>
    <w:pPr>
      <w:ind w:left="4252"/>
    </w:pPr>
    <w:rPr>
      <w:rFonts w:eastAsia="Yu Mincho" w:cs="Times New Roman"/>
      <w:szCs w:val="20"/>
      <w:lang w:val="en-GB"/>
    </w:rPr>
  </w:style>
  <w:style w:type="character" w:customStyle="1" w:styleId="aff2">
    <w:name w:val="Прощание Знак"/>
    <w:basedOn w:val="a1"/>
    <w:link w:val="aff1"/>
    <w:semiHidden/>
    <w:rsid w:val="00662622"/>
    <w:rPr>
      <w:rFonts w:eastAsia="Yu Mincho"/>
      <w:lang w:val="en-GB" w:eastAsia="en-US"/>
    </w:rPr>
  </w:style>
  <w:style w:type="paragraph" w:styleId="aff3">
    <w:name w:val="Date"/>
    <w:basedOn w:val="a0"/>
    <w:next w:val="a0"/>
    <w:link w:val="aff4"/>
    <w:semiHidden/>
    <w:rsid w:val="00662622"/>
    <w:rPr>
      <w:rFonts w:eastAsia="Yu Mincho" w:cs="Times New Roman"/>
      <w:szCs w:val="20"/>
      <w:lang w:val="en-GB"/>
    </w:rPr>
  </w:style>
  <w:style w:type="character" w:customStyle="1" w:styleId="aff4">
    <w:name w:val="Дата Знак"/>
    <w:basedOn w:val="a1"/>
    <w:link w:val="aff3"/>
    <w:semiHidden/>
    <w:rsid w:val="00662622"/>
    <w:rPr>
      <w:rFonts w:eastAsia="Yu Mincho"/>
      <w:lang w:val="en-GB" w:eastAsia="en-US"/>
    </w:rPr>
  </w:style>
  <w:style w:type="paragraph" w:styleId="aff5">
    <w:name w:val="E-mail Signature"/>
    <w:basedOn w:val="a0"/>
    <w:link w:val="aff6"/>
    <w:semiHidden/>
    <w:rsid w:val="00662622"/>
    <w:rPr>
      <w:rFonts w:eastAsia="Yu Mincho" w:cs="Times New Roman"/>
      <w:szCs w:val="20"/>
      <w:lang w:val="en-GB"/>
    </w:rPr>
  </w:style>
  <w:style w:type="character" w:customStyle="1" w:styleId="aff6">
    <w:name w:val="Электронная подпись Знак"/>
    <w:basedOn w:val="a1"/>
    <w:link w:val="aff5"/>
    <w:semiHidden/>
    <w:rsid w:val="00662622"/>
    <w:rPr>
      <w:rFonts w:eastAsia="Yu Mincho"/>
      <w:lang w:val="en-GB" w:eastAsia="en-US"/>
    </w:rPr>
  </w:style>
  <w:style w:type="character" w:styleId="aff7">
    <w:name w:val="Emphasis"/>
    <w:uiPriority w:val="20"/>
    <w:qFormat/>
    <w:rsid w:val="00662622"/>
    <w:rPr>
      <w:i/>
      <w:iCs/>
    </w:rPr>
  </w:style>
  <w:style w:type="paragraph" w:styleId="27">
    <w:name w:val="envelope return"/>
    <w:basedOn w:val="a0"/>
    <w:semiHidden/>
    <w:rsid w:val="00662622"/>
    <w:rPr>
      <w:rFonts w:ascii="Arial" w:eastAsia="Yu Mincho" w:hAnsi="Arial" w:cs="Arial"/>
      <w:szCs w:val="20"/>
      <w:lang w:val="en-GB"/>
    </w:rPr>
  </w:style>
  <w:style w:type="character" w:styleId="HTML">
    <w:name w:val="HTML Acronym"/>
    <w:basedOn w:val="a1"/>
    <w:semiHidden/>
    <w:rsid w:val="00662622"/>
  </w:style>
  <w:style w:type="paragraph" w:styleId="HTML0">
    <w:name w:val="HTML Address"/>
    <w:basedOn w:val="a0"/>
    <w:link w:val="HTML1"/>
    <w:semiHidden/>
    <w:rsid w:val="00662622"/>
    <w:rPr>
      <w:rFonts w:eastAsia="Yu Mincho" w:cs="Times New Roman"/>
      <w:i/>
      <w:iCs/>
      <w:szCs w:val="20"/>
      <w:lang w:val="en-GB"/>
    </w:rPr>
  </w:style>
  <w:style w:type="character" w:customStyle="1" w:styleId="HTML1">
    <w:name w:val="Адрес HTML Знак"/>
    <w:basedOn w:val="a1"/>
    <w:link w:val="HTML0"/>
    <w:semiHidden/>
    <w:rsid w:val="00662622"/>
    <w:rPr>
      <w:rFonts w:eastAsia="Yu Mincho"/>
      <w:i/>
      <w:iCs/>
      <w:lang w:val="en-GB" w:eastAsia="en-US"/>
    </w:rPr>
  </w:style>
  <w:style w:type="character" w:styleId="HTML2">
    <w:name w:val="HTML Cite"/>
    <w:semiHidden/>
    <w:rsid w:val="00662622"/>
    <w:rPr>
      <w:i/>
      <w:iCs/>
    </w:rPr>
  </w:style>
  <w:style w:type="character" w:styleId="HTML3">
    <w:name w:val="HTML Code"/>
    <w:semiHidden/>
    <w:rsid w:val="00662622"/>
    <w:rPr>
      <w:rFonts w:ascii="Courier New" w:hAnsi="Courier New" w:cs="Courier New"/>
      <w:sz w:val="20"/>
      <w:szCs w:val="20"/>
    </w:rPr>
  </w:style>
  <w:style w:type="character" w:styleId="HTML4">
    <w:name w:val="HTML Definition"/>
    <w:semiHidden/>
    <w:rsid w:val="00662622"/>
    <w:rPr>
      <w:i/>
      <w:iCs/>
    </w:rPr>
  </w:style>
  <w:style w:type="character" w:styleId="HTML5">
    <w:name w:val="HTML Keyboard"/>
    <w:semiHidden/>
    <w:rsid w:val="00662622"/>
    <w:rPr>
      <w:rFonts w:ascii="Courier New" w:hAnsi="Courier New" w:cs="Courier New"/>
      <w:sz w:val="20"/>
      <w:szCs w:val="20"/>
    </w:rPr>
  </w:style>
  <w:style w:type="paragraph" w:styleId="HTML6">
    <w:name w:val="HTML Preformatted"/>
    <w:basedOn w:val="a0"/>
    <w:link w:val="HTML7"/>
    <w:semiHidden/>
    <w:rsid w:val="00662622"/>
    <w:rPr>
      <w:rFonts w:ascii="Courier New" w:eastAsia="Yu Mincho" w:hAnsi="Courier New" w:cs="Courier New"/>
      <w:szCs w:val="20"/>
      <w:lang w:val="en-GB"/>
    </w:rPr>
  </w:style>
  <w:style w:type="character" w:customStyle="1" w:styleId="HTML7">
    <w:name w:val="Стандартный HTML Знак"/>
    <w:basedOn w:val="a1"/>
    <w:link w:val="HTML6"/>
    <w:semiHidden/>
    <w:rsid w:val="00662622"/>
    <w:rPr>
      <w:rFonts w:ascii="Courier New" w:eastAsia="Yu Mincho" w:hAnsi="Courier New" w:cs="Courier New"/>
      <w:lang w:val="en-GB" w:eastAsia="en-US"/>
    </w:rPr>
  </w:style>
  <w:style w:type="character" w:styleId="HTML8">
    <w:name w:val="HTML Sample"/>
    <w:semiHidden/>
    <w:rsid w:val="00662622"/>
    <w:rPr>
      <w:rFonts w:ascii="Courier New" w:hAnsi="Courier New" w:cs="Courier New"/>
    </w:rPr>
  </w:style>
  <w:style w:type="character" w:styleId="HTML9">
    <w:name w:val="HTML Typewriter"/>
    <w:semiHidden/>
    <w:rsid w:val="00662622"/>
    <w:rPr>
      <w:rFonts w:ascii="Courier New" w:hAnsi="Courier New" w:cs="Courier New"/>
      <w:sz w:val="20"/>
      <w:szCs w:val="20"/>
    </w:rPr>
  </w:style>
  <w:style w:type="character" w:styleId="HTMLa">
    <w:name w:val="HTML Variable"/>
    <w:semiHidden/>
    <w:rsid w:val="00662622"/>
    <w:rPr>
      <w:i/>
      <w:iCs/>
    </w:rPr>
  </w:style>
  <w:style w:type="paragraph" w:styleId="aff8">
    <w:name w:val="List"/>
    <w:basedOn w:val="a0"/>
    <w:semiHidden/>
    <w:rsid w:val="00662622"/>
    <w:pPr>
      <w:ind w:left="283" w:hanging="283"/>
    </w:pPr>
    <w:rPr>
      <w:rFonts w:eastAsia="Yu Mincho" w:cs="Times New Roman"/>
      <w:szCs w:val="20"/>
      <w:lang w:val="en-GB"/>
    </w:rPr>
  </w:style>
  <w:style w:type="paragraph" w:styleId="28">
    <w:name w:val="List 2"/>
    <w:basedOn w:val="a0"/>
    <w:semiHidden/>
    <w:rsid w:val="00662622"/>
    <w:pPr>
      <w:ind w:left="566" w:hanging="283"/>
    </w:pPr>
    <w:rPr>
      <w:rFonts w:eastAsia="Yu Mincho" w:cs="Times New Roman"/>
      <w:szCs w:val="20"/>
      <w:lang w:val="en-GB"/>
    </w:rPr>
  </w:style>
  <w:style w:type="paragraph" w:styleId="35">
    <w:name w:val="List 3"/>
    <w:basedOn w:val="a0"/>
    <w:semiHidden/>
    <w:rsid w:val="00662622"/>
    <w:pPr>
      <w:ind w:left="849" w:hanging="283"/>
    </w:pPr>
    <w:rPr>
      <w:rFonts w:eastAsia="Yu Mincho" w:cs="Times New Roman"/>
      <w:szCs w:val="20"/>
      <w:lang w:val="en-GB"/>
    </w:rPr>
  </w:style>
  <w:style w:type="paragraph" w:styleId="41">
    <w:name w:val="List 4"/>
    <w:basedOn w:val="a0"/>
    <w:semiHidden/>
    <w:rsid w:val="00662622"/>
    <w:pPr>
      <w:ind w:left="1132" w:hanging="283"/>
    </w:pPr>
    <w:rPr>
      <w:rFonts w:eastAsia="Yu Mincho" w:cs="Times New Roman"/>
      <w:szCs w:val="20"/>
      <w:lang w:val="en-GB"/>
    </w:rPr>
  </w:style>
  <w:style w:type="paragraph" w:styleId="51">
    <w:name w:val="List 5"/>
    <w:basedOn w:val="a0"/>
    <w:semiHidden/>
    <w:rsid w:val="00662622"/>
    <w:pPr>
      <w:ind w:left="1415" w:hanging="283"/>
    </w:pPr>
    <w:rPr>
      <w:rFonts w:eastAsia="Yu Mincho" w:cs="Times New Roman"/>
      <w:szCs w:val="20"/>
      <w:lang w:val="en-GB"/>
    </w:rPr>
  </w:style>
  <w:style w:type="paragraph" w:styleId="aff9">
    <w:name w:val="List Bullet"/>
    <w:basedOn w:val="a0"/>
    <w:semiHidden/>
    <w:rsid w:val="00662622"/>
    <w:pPr>
      <w:tabs>
        <w:tab w:val="num" w:pos="360"/>
      </w:tabs>
      <w:ind w:left="360" w:hanging="360"/>
    </w:pPr>
    <w:rPr>
      <w:rFonts w:eastAsia="Yu Mincho" w:cs="Times New Roman"/>
      <w:szCs w:val="20"/>
      <w:lang w:val="en-GB"/>
    </w:rPr>
  </w:style>
  <w:style w:type="paragraph" w:styleId="29">
    <w:name w:val="List Bullet 2"/>
    <w:basedOn w:val="a0"/>
    <w:semiHidden/>
    <w:rsid w:val="00662622"/>
    <w:pPr>
      <w:tabs>
        <w:tab w:val="num" w:pos="643"/>
      </w:tabs>
      <w:ind w:left="643" w:hanging="360"/>
    </w:pPr>
    <w:rPr>
      <w:rFonts w:eastAsia="Yu Mincho" w:cs="Times New Roman"/>
      <w:szCs w:val="20"/>
      <w:lang w:val="en-GB"/>
    </w:rPr>
  </w:style>
  <w:style w:type="paragraph" w:styleId="36">
    <w:name w:val="List Bullet 3"/>
    <w:basedOn w:val="a0"/>
    <w:semiHidden/>
    <w:rsid w:val="00662622"/>
    <w:pPr>
      <w:tabs>
        <w:tab w:val="num" w:pos="926"/>
      </w:tabs>
      <w:ind w:left="926" w:hanging="360"/>
    </w:pPr>
    <w:rPr>
      <w:rFonts w:eastAsia="Yu Mincho" w:cs="Times New Roman"/>
      <w:szCs w:val="20"/>
      <w:lang w:val="en-GB"/>
    </w:rPr>
  </w:style>
  <w:style w:type="paragraph" w:styleId="42">
    <w:name w:val="List Bullet 4"/>
    <w:basedOn w:val="a0"/>
    <w:semiHidden/>
    <w:rsid w:val="00662622"/>
    <w:pPr>
      <w:tabs>
        <w:tab w:val="num" w:pos="1209"/>
      </w:tabs>
      <w:ind w:left="1209" w:hanging="360"/>
    </w:pPr>
    <w:rPr>
      <w:rFonts w:eastAsia="Yu Mincho" w:cs="Times New Roman"/>
      <w:szCs w:val="20"/>
      <w:lang w:val="en-GB"/>
    </w:rPr>
  </w:style>
  <w:style w:type="paragraph" w:styleId="52">
    <w:name w:val="List Bullet 5"/>
    <w:basedOn w:val="a0"/>
    <w:semiHidden/>
    <w:rsid w:val="00662622"/>
    <w:pPr>
      <w:tabs>
        <w:tab w:val="num" w:pos="1492"/>
      </w:tabs>
      <w:ind w:left="1492" w:hanging="360"/>
    </w:pPr>
    <w:rPr>
      <w:rFonts w:eastAsia="Yu Mincho" w:cs="Times New Roman"/>
      <w:szCs w:val="20"/>
      <w:lang w:val="en-GB"/>
    </w:rPr>
  </w:style>
  <w:style w:type="paragraph" w:styleId="affa">
    <w:name w:val="List Continue"/>
    <w:basedOn w:val="a0"/>
    <w:semiHidden/>
    <w:rsid w:val="00662622"/>
    <w:pPr>
      <w:spacing w:after="120"/>
      <w:ind w:left="283"/>
    </w:pPr>
    <w:rPr>
      <w:rFonts w:eastAsia="Yu Mincho" w:cs="Times New Roman"/>
      <w:szCs w:val="20"/>
      <w:lang w:val="en-GB"/>
    </w:rPr>
  </w:style>
  <w:style w:type="paragraph" w:styleId="2a">
    <w:name w:val="List Continue 2"/>
    <w:basedOn w:val="a0"/>
    <w:semiHidden/>
    <w:rsid w:val="00662622"/>
    <w:pPr>
      <w:spacing w:after="120"/>
      <w:ind w:left="566"/>
    </w:pPr>
    <w:rPr>
      <w:rFonts w:eastAsia="Yu Mincho" w:cs="Times New Roman"/>
      <w:szCs w:val="20"/>
      <w:lang w:val="en-GB"/>
    </w:rPr>
  </w:style>
  <w:style w:type="paragraph" w:styleId="37">
    <w:name w:val="List Continue 3"/>
    <w:basedOn w:val="a0"/>
    <w:semiHidden/>
    <w:rsid w:val="00662622"/>
    <w:pPr>
      <w:spacing w:after="120"/>
      <w:ind w:left="849"/>
    </w:pPr>
    <w:rPr>
      <w:rFonts w:eastAsia="Yu Mincho" w:cs="Times New Roman"/>
      <w:szCs w:val="20"/>
      <w:lang w:val="en-GB"/>
    </w:rPr>
  </w:style>
  <w:style w:type="paragraph" w:styleId="43">
    <w:name w:val="List Continue 4"/>
    <w:basedOn w:val="a0"/>
    <w:semiHidden/>
    <w:rsid w:val="00662622"/>
    <w:pPr>
      <w:spacing w:after="120"/>
      <w:ind w:left="1132"/>
    </w:pPr>
    <w:rPr>
      <w:rFonts w:eastAsia="Yu Mincho" w:cs="Times New Roman"/>
      <w:szCs w:val="20"/>
      <w:lang w:val="en-GB"/>
    </w:rPr>
  </w:style>
  <w:style w:type="paragraph" w:styleId="53">
    <w:name w:val="List Continue 5"/>
    <w:basedOn w:val="a0"/>
    <w:semiHidden/>
    <w:rsid w:val="00662622"/>
    <w:pPr>
      <w:spacing w:after="120"/>
      <w:ind w:left="1415"/>
    </w:pPr>
    <w:rPr>
      <w:rFonts w:eastAsia="Yu Mincho" w:cs="Times New Roman"/>
      <w:szCs w:val="20"/>
      <w:lang w:val="en-GB"/>
    </w:rPr>
  </w:style>
  <w:style w:type="paragraph" w:styleId="affb">
    <w:name w:val="List Number"/>
    <w:basedOn w:val="a0"/>
    <w:semiHidden/>
    <w:rsid w:val="00662622"/>
    <w:pPr>
      <w:tabs>
        <w:tab w:val="num" w:pos="360"/>
      </w:tabs>
      <w:ind w:left="360" w:hanging="360"/>
    </w:pPr>
    <w:rPr>
      <w:rFonts w:eastAsia="Yu Mincho" w:cs="Times New Roman"/>
      <w:szCs w:val="20"/>
      <w:lang w:val="en-GB"/>
    </w:rPr>
  </w:style>
  <w:style w:type="paragraph" w:styleId="2b">
    <w:name w:val="List Number 2"/>
    <w:basedOn w:val="a0"/>
    <w:semiHidden/>
    <w:rsid w:val="00662622"/>
    <w:pPr>
      <w:tabs>
        <w:tab w:val="num" w:pos="643"/>
      </w:tabs>
      <w:ind w:left="643" w:hanging="360"/>
    </w:pPr>
    <w:rPr>
      <w:rFonts w:eastAsia="Yu Mincho" w:cs="Times New Roman"/>
      <w:szCs w:val="20"/>
      <w:lang w:val="en-GB"/>
    </w:rPr>
  </w:style>
  <w:style w:type="paragraph" w:styleId="38">
    <w:name w:val="List Number 3"/>
    <w:basedOn w:val="a0"/>
    <w:semiHidden/>
    <w:rsid w:val="00662622"/>
    <w:pPr>
      <w:tabs>
        <w:tab w:val="num" w:pos="926"/>
      </w:tabs>
      <w:ind w:left="926" w:hanging="360"/>
    </w:pPr>
    <w:rPr>
      <w:rFonts w:eastAsia="Yu Mincho" w:cs="Times New Roman"/>
      <w:szCs w:val="20"/>
      <w:lang w:val="en-GB"/>
    </w:rPr>
  </w:style>
  <w:style w:type="paragraph" w:styleId="44">
    <w:name w:val="List Number 4"/>
    <w:basedOn w:val="a0"/>
    <w:semiHidden/>
    <w:rsid w:val="00662622"/>
    <w:pPr>
      <w:tabs>
        <w:tab w:val="num" w:pos="1209"/>
      </w:tabs>
      <w:ind w:left="1209" w:hanging="360"/>
    </w:pPr>
    <w:rPr>
      <w:rFonts w:eastAsia="Yu Mincho" w:cs="Times New Roman"/>
      <w:szCs w:val="20"/>
      <w:lang w:val="en-GB"/>
    </w:rPr>
  </w:style>
  <w:style w:type="paragraph" w:styleId="54">
    <w:name w:val="List Number 5"/>
    <w:basedOn w:val="a0"/>
    <w:semiHidden/>
    <w:rsid w:val="00662622"/>
    <w:pPr>
      <w:tabs>
        <w:tab w:val="num" w:pos="1492"/>
      </w:tabs>
      <w:ind w:left="1492" w:hanging="360"/>
    </w:pPr>
    <w:rPr>
      <w:rFonts w:eastAsia="Yu Mincho" w:cs="Times New Roman"/>
      <w:szCs w:val="20"/>
      <w:lang w:val="en-GB"/>
    </w:rPr>
  </w:style>
  <w:style w:type="paragraph" w:styleId="affc">
    <w:name w:val="Message Header"/>
    <w:basedOn w:val="a0"/>
    <w:link w:val="affd"/>
    <w:semiHidden/>
    <w:rsid w:val="006626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Yu Mincho" w:hAnsi="Arial" w:cs="Arial"/>
      <w:sz w:val="24"/>
      <w:szCs w:val="24"/>
      <w:lang w:val="en-GB"/>
    </w:rPr>
  </w:style>
  <w:style w:type="character" w:customStyle="1" w:styleId="affd">
    <w:name w:val="Шапка Знак"/>
    <w:basedOn w:val="a1"/>
    <w:link w:val="affc"/>
    <w:semiHidden/>
    <w:rsid w:val="00662622"/>
    <w:rPr>
      <w:rFonts w:ascii="Arial" w:eastAsia="Yu Mincho" w:hAnsi="Arial" w:cs="Arial"/>
      <w:sz w:val="24"/>
      <w:szCs w:val="24"/>
      <w:shd w:val="pct20" w:color="auto" w:fill="auto"/>
      <w:lang w:val="en-GB" w:eastAsia="en-US"/>
    </w:rPr>
  </w:style>
  <w:style w:type="paragraph" w:styleId="affe">
    <w:name w:val="Normal (Web)"/>
    <w:basedOn w:val="a0"/>
    <w:uiPriority w:val="99"/>
    <w:rsid w:val="00662622"/>
    <w:rPr>
      <w:rFonts w:eastAsia="Yu Mincho" w:cs="Times New Roman"/>
      <w:sz w:val="24"/>
      <w:szCs w:val="24"/>
      <w:lang w:val="en-GB"/>
    </w:rPr>
  </w:style>
  <w:style w:type="paragraph" w:styleId="afff">
    <w:name w:val="Normal Indent"/>
    <w:basedOn w:val="a0"/>
    <w:semiHidden/>
    <w:rsid w:val="00662622"/>
    <w:pPr>
      <w:ind w:left="567"/>
    </w:pPr>
    <w:rPr>
      <w:rFonts w:eastAsia="Yu Mincho" w:cs="Times New Roman"/>
      <w:szCs w:val="20"/>
      <w:lang w:val="en-GB"/>
    </w:rPr>
  </w:style>
  <w:style w:type="paragraph" w:styleId="afff0">
    <w:name w:val="Note Heading"/>
    <w:basedOn w:val="a0"/>
    <w:next w:val="a0"/>
    <w:link w:val="afff1"/>
    <w:semiHidden/>
    <w:rsid w:val="00662622"/>
    <w:rPr>
      <w:rFonts w:eastAsia="Yu Mincho" w:cs="Times New Roman"/>
      <w:szCs w:val="20"/>
      <w:lang w:val="en-GB"/>
    </w:rPr>
  </w:style>
  <w:style w:type="character" w:customStyle="1" w:styleId="afff1">
    <w:name w:val="Заголовок записки Знак"/>
    <w:basedOn w:val="a1"/>
    <w:link w:val="afff0"/>
    <w:semiHidden/>
    <w:rsid w:val="00662622"/>
    <w:rPr>
      <w:rFonts w:eastAsia="Yu Mincho"/>
      <w:lang w:val="en-GB" w:eastAsia="en-US"/>
    </w:rPr>
  </w:style>
  <w:style w:type="paragraph" w:styleId="afff2">
    <w:name w:val="Salutation"/>
    <w:basedOn w:val="a0"/>
    <w:next w:val="a0"/>
    <w:link w:val="afff3"/>
    <w:semiHidden/>
    <w:rsid w:val="00662622"/>
    <w:rPr>
      <w:rFonts w:eastAsia="Yu Mincho" w:cs="Times New Roman"/>
      <w:szCs w:val="20"/>
      <w:lang w:val="en-GB"/>
    </w:rPr>
  </w:style>
  <w:style w:type="character" w:customStyle="1" w:styleId="afff3">
    <w:name w:val="Приветствие Знак"/>
    <w:basedOn w:val="a1"/>
    <w:link w:val="afff2"/>
    <w:semiHidden/>
    <w:rsid w:val="00662622"/>
    <w:rPr>
      <w:rFonts w:eastAsia="Yu Mincho"/>
      <w:lang w:val="en-GB" w:eastAsia="en-US"/>
    </w:rPr>
  </w:style>
  <w:style w:type="paragraph" w:styleId="afff4">
    <w:name w:val="Signature"/>
    <w:basedOn w:val="a0"/>
    <w:link w:val="afff5"/>
    <w:semiHidden/>
    <w:rsid w:val="00662622"/>
    <w:pPr>
      <w:ind w:left="4252"/>
    </w:pPr>
    <w:rPr>
      <w:rFonts w:eastAsia="Yu Mincho" w:cs="Times New Roman"/>
      <w:szCs w:val="20"/>
      <w:lang w:val="en-GB"/>
    </w:rPr>
  </w:style>
  <w:style w:type="character" w:customStyle="1" w:styleId="afff5">
    <w:name w:val="Подпись Знак"/>
    <w:basedOn w:val="a1"/>
    <w:link w:val="afff4"/>
    <w:semiHidden/>
    <w:rsid w:val="00662622"/>
    <w:rPr>
      <w:rFonts w:eastAsia="Yu Mincho"/>
      <w:lang w:val="en-GB" w:eastAsia="en-US"/>
    </w:rPr>
  </w:style>
  <w:style w:type="character" w:styleId="afff6">
    <w:name w:val="Strong"/>
    <w:qFormat/>
    <w:rsid w:val="00662622"/>
    <w:rPr>
      <w:b/>
      <w:bCs/>
    </w:rPr>
  </w:style>
  <w:style w:type="paragraph" w:styleId="afff7">
    <w:name w:val="Subtitle"/>
    <w:basedOn w:val="a0"/>
    <w:link w:val="afff8"/>
    <w:qFormat/>
    <w:rsid w:val="00662622"/>
    <w:pPr>
      <w:spacing w:after="60"/>
      <w:jc w:val="center"/>
      <w:outlineLvl w:val="1"/>
    </w:pPr>
    <w:rPr>
      <w:rFonts w:ascii="Arial" w:eastAsia="Yu Mincho" w:hAnsi="Arial" w:cs="Arial"/>
      <w:sz w:val="24"/>
      <w:szCs w:val="24"/>
      <w:lang w:val="en-GB"/>
    </w:rPr>
  </w:style>
  <w:style w:type="character" w:customStyle="1" w:styleId="afff8">
    <w:name w:val="Подзаголовок Знак"/>
    <w:basedOn w:val="a1"/>
    <w:link w:val="afff7"/>
    <w:rsid w:val="00662622"/>
    <w:rPr>
      <w:rFonts w:ascii="Arial" w:eastAsia="Yu Mincho" w:hAnsi="Arial" w:cs="Arial"/>
      <w:sz w:val="24"/>
      <w:szCs w:val="24"/>
      <w:lang w:val="en-GB" w:eastAsia="en-US"/>
    </w:rPr>
  </w:style>
  <w:style w:type="table" w:styleId="11">
    <w:name w:val="Table 3D effects 1"/>
    <w:basedOn w:val="a2"/>
    <w:semiHidden/>
    <w:rsid w:val="00662622"/>
    <w:pPr>
      <w:suppressAutoHyphens/>
      <w:spacing w:line="240" w:lineRule="atLeast"/>
    </w:pPr>
    <w:rPr>
      <w:rFonts w:eastAsia="Yu Mincho"/>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semiHidden/>
    <w:rsid w:val="00662622"/>
    <w:pPr>
      <w:suppressAutoHyphens/>
      <w:spacing w:line="240" w:lineRule="atLeast"/>
    </w:pPr>
    <w:rPr>
      <w:rFonts w:eastAsia="Yu Mincho"/>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semiHidden/>
    <w:rsid w:val="00662622"/>
    <w:pPr>
      <w:suppressAutoHyphens/>
      <w:spacing w:line="240" w:lineRule="atLeast"/>
    </w:pPr>
    <w:rPr>
      <w:rFonts w:eastAsia="Yu Mincho"/>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semiHidden/>
    <w:rsid w:val="00662622"/>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semiHidden/>
    <w:rsid w:val="00662622"/>
    <w:pPr>
      <w:suppressAutoHyphens/>
      <w:spacing w:line="240" w:lineRule="atLeast"/>
    </w:pPr>
    <w:rPr>
      <w:rFonts w:eastAsia="Yu Mincho"/>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semiHidden/>
    <w:rsid w:val="00662622"/>
    <w:pPr>
      <w:suppressAutoHyphens/>
      <w:spacing w:line="240" w:lineRule="atLeast"/>
    </w:pPr>
    <w:rPr>
      <w:rFonts w:eastAsia="Yu Mincho"/>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semiHidden/>
    <w:rsid w:val="00662622"/>
    <w:pPr>
      <w:suppressAutoHyphens/>
      <w:spacing w:line="240" w:lineRule="atLeast"/>
    </w:pPr>
    <w:rPr>
      <w:rFonts w:eastAsia="Yu Mincho"/>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semiHidden/>
    <w:rsid w:val="00662622"/>
    <w:pPr>
      <w:suppressAutoHyphens/>
      <w:spacing w:line="240" w:lineRule="atLeast"/>
    </w:pPr>
    <w:rPr>
      <w:rFonts w:eastAsia="Yu Mincho"/>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semiHidden/>
    <w:rsid w:val="00662622"/>
    <w:pPr>
      <w:suppressAutoHyphens/>
      <w:spacing w:line="240" w:lineRule="atLeast"/>
    </w:pPr>
    <w:rPr>
      <w:rFonts w:eastAsia="Yu Mincho"/>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semiHidden/>
    <w:rsid w:val="00662622"/>
    <w:pPr>
      <w:suppressAutoHyphens/>
      <w:spacing w:line="240" w:lineRule="atLeast"/>
    </w:pPr>
    <w:rPr>
      <w:rFonts w:eastAsia="Yu Mincho"/>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semiHidden/>
    <w:rsid w:val="00662622"/>
    <w:pPr>
      <w:suppressAutoHyphens/>
      <w:spacing w:line="240" w:lineRule="atLeast"/>
    </w:pPr>
    <w:rPr>
      <w:rFonts w:eastAsia="Yu Mincho"/>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semiHidden/>
    <w:rsid w:val="00662622"/>
    <w:pPr>
      <w:suppressAutoHyphens/>
      <w:spacing w:line="240" w:lineRule="atLeast"/>
    </w:pPr>
    <w:rPr>
      <w:rFonts w:eastAsia="Yu Mincho"/>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semiHidden/>
    <w:rsid w:val="00662622"/>
    <w:pPr>
      <w:suppressAutoHyphens/>
      <w:spacing w:line="240" w:lineRule="atLeast"/>
    </w:pPr>
    <w:rPr>
      <w:rFonts w:eastAsia="Yu Mincho"/>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semiHidden/>
    <w:rsid w:val="00662622"/>
    <w:pPr>
      <w:suppressAutoHyphens/>
      <w:spacing w:line="240" w:lineRule="atLeast"/>
    </w:pPr>
    <w:rPr>
      <w:rFonts w:eastAsia="Yu Mincho"/>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rsid w:val="00662622"/>
    <w:pPr>
      <w:suppressAutoHyphens/>
      <w:spacing w:line="240" w:lineRule="atLeast"/>
    </w:pPr>
    <w:rPr>
      <w:rFonts w:eastAsia="Yu Mincho"/>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9">
    <w:name w:val="Table Contemporary"/>
    <w:basedOn w:val="a2"/>
    <w:semiHidden/>
    <w:rsid w:val="00662622"/>
    <w:pPr>
      <w:suppressAutoHyphens/>
      <w:spacing w:line="240" w:lineRule="atLeast"/>
    </w:pPr>
    <w:rPr>
      <w:rFonts w:eastAsia="Yu Mincho"/>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a">
    <w:name w:val="Table Elegant"/>
    <w:basedOn w:val="a2"/>
    <w:semiHidden/>
    <w:rsid w:val="00662622"/>
    <w:pPr>
      <w:suppressAutoHyphens/>
      <w:spacing w:line="240" w:lineRule="atLeast"/>
    </w:pPr>
    <w:rPr>
      <w:rFonts w:eastAsia="Yu Mincho"/>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2"/>
    <w:semiHidden/>
    <w:rsid w:val="00662622"/>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semiHidden/>
    <w:rsid w:val="00662622"/>
    <w:pPr>
      <w:suppressAutoHyphens/>
      <w:spacing w:line="240" w:lineRule="atLeast"/>
    </w:pPr>
    <w:rPr>
      <w:rFonts w:eastAsia="Yu Mincho"/>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semiHidden/>
    <w:rsid w:val="00662622"/>
    <w:pPr>
      <w:suppressAutoHyphens/>
      <w:spacing w:line="240" w:lineRule="atLeast"/>
    </w:pPr>
    <w:rPr>
      <w:rFonts w:eastAsia="Yu Mincho"/>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semiHidden/>
    <w:rsid w:val="00662622"/>
    <w:pPr>
      <w:suppressAutoHyphens/>
      <w:spacing w:line="240" w:lineRule="atLeast"/>
    </w:pPr>
    <w:rPr>
      <w:rFonts w:eastAsia="Yu Mincho"/>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semiHidden/>
    <w:rsid w:val="00662622"/>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662622"/>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662622"/>
    <w:pPr>
      <w:suppressAutoHyphens/>
      <w:spacing w:line="240" w:lineRule="atLeast"/>
    </w:pPr>
    <w:rPr>
      <w:rFonts w:eastAsia="Yu Mincho"/>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662622"/>
    <w:pPr>
      <w:suppressAutoHyphens/>
      <w:spacing w:line="240" w:lineRule="atLeast"/>
    </w:pPr>
    <w:rPr>
      <w:rFonts w:eastAsia="Yu Mincho"/>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rsid w:val="00662622"/>
    <w:pPr>
      <w:suppressAutoHyphens/>
      <w:spacing w:line="240" w:lineRule="atLeast"/>
    </w:pPr>
    <w:rPr>
      <w:rFonts w:eastAsia="Yu Mincho"/>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rsid w:val="00662622"/>
    <w:pPr>
      <w:suppressAutoHyphens/>
      <w:spacing w:line="240" w:lineRule="atLeast"/>
    </w:pPr>
    <w:rPr>
      <w:rFonts w:eastAsia="Yu Mincho"/>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662622"/>
    <w:pPr>
      <w:suppressAutoHyphens/>
      <w:spacing w:line="240" w:lineRule="atLeast"/>
    </w:pPr>
    <w:rPr>
      <w:rFonts w:eastAsia="Yu Mincho"/>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662622"/>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662622"/>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662622"/>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662622"/>
    <w:pPr>
      <w:suppressAutoHyphens/>
      <w:spacing w:line="240" w:lineRule="atLeast"/>
    </w:pPr>
    <w:rPr>
      <w:rFonts w:eastAsia="Yu Mincho"/>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662622"/>
    <w:pPr>
      <w:suppressAutoHyphens/>
      <w:spacing w:line="240" w:lineRule="atLeast"/>
    </w:pPr>
    <w:rPr>
      <w:rFonts w:eastAsia="Yu Mincho"/>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b">
    <w:name w:val="Table Professional"/>
    <w:basedOn w:val="a2"/>
    <w:semiHidden/>
    <w:rsid w:val="00662622"/>
    <w:pPr>
      <w:suppressAutoHyphens/>
      <w:spacing w:line="240" w:lineRule="atLeast"/>
    </w:pPr>
    <w:rPr>
      <w:rFonts w:eastAsia="Yu Mincho"/>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semiHidden/>
    <w:rsid w:val="00662622"/>
    <w:pPr>
      <w:suppressAutoHyphens/>
      <w:spacing w:line="240" w:lineRule="atLeast"/>
    </w:pPr>
    <w:rPr>
      <w:rFonts w:eastAsia="Yu Mincho"/>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semiHidden/>
    <w:rsid w:val="00662622"/>
    <w:pPr>
      <w:suppressAutoHyphens/>
      <w:spacing w:line="240" w:lineRule="atLeast"/>
    </w:pPr>
    <w:rPr>
      <w:rFonts w:eastAsia="Yu Mincho"/>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semiHidden/>
    <w:rsid w:val="00662622"/>
    <w:pPr>
      <w:suppressAutoHyphens/>
      <w:spacing w:line="240" w:lineRule="atLeast"/>
    </w:pPr>
    <w:rPr>
      <w:rFonts w:eastAsia="Yu Mincho"/>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semiHidden/>
    <w:rsid w:val="00662622"/>
    <w:pPr>
      <w:suppressAutoHyphens/>
      <w:spacing w:line="240" w:lineRule="atLeast"/>
    </w:pPr>
    <w:rPr>
      <w:rFonts w:eastAsia="Yu Mincho"/>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semiHidden/>
    <w:rsid w:val="00662622"/>
    <w:pPr>
      <w:suppressAutoHyphens/>
      <w:spacing w:line="240" w:lineRule="atLeast"/>
    </w:pPr>
    <w:rPr>
      <w:rFonts w:eastAsia="Yu Mincho"/>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Theme"/>
    <w:basedOn w:val="a2"/>
    <w:semiHidden/>
    <w:rsid w:val="00662622"/>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662622"/>
    <w:pPr>
      <w:suppressAutoHyphens/>
      <w:spacing w:line="240" w:lineRule="atLeast"/>
    </w:pPr>
    <w:rPr>
      <w:rFonts w:eastAsia="Yu Mincho"/>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semiHidden/>
    <w:rsid w:val="00662622"/>
    <w:pPr>
      <w:suppressAutoHyphens/>
      <w:spacing w:line="240" w:lineRule="atLeast"/>
    </w:pPr>
    <w:rPr>
      <w:rFonts w:eastAsia="Yu Mincho"/>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semiHidden/>
    <w:rsid w:val="00662622"/>
    <w:pPr>
      <w:suppressAutoHyphens/>
      <w:spacing w:line="240" w:lineRule="atLeast"/>
    </w:pPr>
    <w:rPr>
      <w:rFonts w:eastAsia="Yu Mincho"/>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d">
    <w:name w:val="Title"/>
    <w:basedOn w:val="a0"/>
    <w:link w:val="afffe"/>
    <w:qFormat/>
    <w:rsid w:val="00662622"/>
    <w:pPr>
      <w:spacing w:before="240" w:after="60"/>
      <w:jc w:val="center"/>
      <w:outlineLvl w:val="0"/>
    </w:pPr>
    <w:rPr>
      <w:rFonts w:ascii="Arial" w:eastAsia="Yu Mincho" w:hAnsi="Arial" w:cs="Arial"/>
      <w:b/>
      <w:bCs/>
      <w:kern w:val="28"/>
      <w:sz w:val="32"/>
      <w:szCs w:val="32"/>
      <w:lang w:val="en-GB"/>
    </w:rPr>
  </w:style>
  <w:style w:type="character" w:customStyle="1" w:styleId="afffe">
    <w:name w:val="Заголовок Знак"/>
    <w:basedOn w:val="a1"/>
    <w:link w:val="afffd"/>
    <w:rsid w:val="00662622"/>
    <w:rPr>
      <w:rFonts w:ascii="Arial" w:eastAsia="Yu Mincho" w:hAnsi="Arial" w:cs="Arial"/>
      <w:b/>
      <w:bCs/>
      <w:kern w:val="28"/>
      <w:sz w:val="32"/>
      <w:szCs w:val="32"/>
      <w:lang w:val="en-GB" w:eastAsia="en-US"/>
    </w:rPr>
  </w:style>
  <w:style w:type="paragraph" w:styleId="affff">
    <w:name w:val="envelope address"/>
    <w:basedOn w:val="a0"/>
    <w:semiHidden/>
    <w:rsid w:val="00662622"/>
    <w:pPr>
      <w:framePr w:w="7920" w:h="1980" w:hRule="exact" w:hSpace="180" w:wrap="auto" w:hAnchor="page" w:xAlign="center" w:yAlign="bottom"/>
      <w:ind w:left="2880"/>
    </w:pPr>
    <w:rPr>
      <w:rFonts w:ascii="Arial" w:eastAsia="Yu Mincho" w:hAnsi="Arial" w:cs="Arial"/>
      <w:sz w:val="24"/>
      <w:szCs w:val="24"/>
      <w:lang w:val="en-GB"/>
    </w:rPr>
  </w:style>
  <w:style w:type="character" w:customStyle="1" w:styleId="HChGChar">
    <w:name w:val="_ H _Ch_G Char"/>
    <w:link w:val="HChG"/>
    <w:rsid w:val="00662622"/>
    <w:rPr>
      <w:b/>
      <w:sz w:val="28"/>
      <w:lang w:val="ru-RU" w:eastAsia="ru-RU"/>
    </w:rPr>
  </w:style>
  <w:style w:type="paragraph" w:styleId="18">
    <w:name w:val="toc 1"/>
    <w:basedOn w:val="a0"/>
    <w:next w:val="a0"/>
    <w:autoRedefine/>
    <w:rsid w:val="00662622"/>
    <w:pPr>
      <w:suppressAutoHyphens w:val="0"/>
      <w:spacing w:line="240" w:lineRule="auto"/>
    </w:pPr>
    <w:rPr>
      <w:rFonts w:eastAsia="Yu Mincho" w:cs="Times New Roman"/>
      <w:sz w:val="24"/>
      <w:szCs w:val="24"/>
      <w:lang w:val="en-GB"/>
    </w:rPr>
  </w:style>
  <w:style w:type="paragraph" w:customStyle="1" w:styleId="Default">
    <w:name w:val="Default"/>
    <w:rsid w:val="00662622"/>
    <w:pPr>
      <w:autoSpaceDE w:val="0"/>
      <w:autoSpaceDN w:val="0"/>
      <w:adjustRightInd w:val="0"/>
    </w:pPr>
    <w:rPr>
      <w:rFonts w:ascii="Arial" w:eastAsia="Yu Mincho" w:hAnsi="Arial" w:cs="Arial"/>
      <w:color w:val="000000"/>
      <w:sz w:val="24"/>
      <w:szCs w:val="24"/>
      <w:lang w:val="en-US" w:eastAsia="en-US"/>
    </w:rPr>
  </w:style>
  <w:style w:type="character" w:customStyle="1" w:styleId="FootnoteTextChar1">
    <w:name w:val="Footnote Text Char1"/>
    <w:aliases w:val="PP Char1"/>
    <w:semiHidden/>
    <w:locked/>
    <w:rsid w:val="00662622"/>
    <w:rPr>
      <w:lang w:val="en-US" w:eastAsia="en-US" w:bidi="ar-SA"/>
    </w:rPr>
  </w:style>
  <w:style w:type="paragraph" w:customStyle="1" w:styleId="ManualNumPar1">
    <w:name w:val="Manual NumPar 1"/>
    <w:basedOn w:val="a0"/>
    <w:next w:val="a0"/>
    <w:link w:val="ManualNumPar1Char"/>
    <w:rsid w:val="00662622"/>
    <w:pPr>
      <w:suppressAutoHyphens w:val="0"/>
      <w:spacing w:before="120" w:after="120" w:line="240" w:lineRule="auto"/>
      <w:ind w:left="850" w:hanging="850"/>
      <w:jc w:val="both"/>
    </w:pPr>
    <w:rPr>
      <w:rFonts w:eastAsia="MS Mincho" w:cs="Times New Roman"/>
      <w:sz w:val="24"/>
      <w:szCs w:val="20"/>
      <w:lang w:val="en-GB" w:eastAsia="zh-CN"/>
    </w:rPr>
  </w:style>
  <w:style w:type="character" w:customStyle="1" w:styleId="ManualNumPar1Char">
    <w:name w:val="Manual NumPar 1 Char"/>
    <w:link w:val="ManualNumPar1"/>
    <w:rsid w:val="00662622"/>
    <w:rPr>
      <w:rFonts w:eastAsia="MS Mincho"/>
      <w:sz w:val="24"/>
      <w:lang w:val="en-GB" w:eastAsia="zh-CN"/>
    </w:rPr>
  </w:style>
  <w:style w:type="paragraph" w:styleId="affff0">
    <w:name w:val="List Paragraph"/>
    <w:basedOn w:val="a0"/>
    <w:uiPriority w:val="34"/>
    <w:qFormat/>
    <w:rsid w:val="00662622"/>
    <w:pPr>
      <w:widowControl w:val="0"/>
      <w:suppressAutoHyphens w:val="0"/>
      <w:spacing w:line="240" w:lineRule="auto"/>
      <w:ind w:leftChars="400" w:left="840"/>
      <w:jc w:val="both"/>
    </w:pPr>
    <w:rPr>
      <w:rFonts w:ascii="Century" w:eastAsia="MS Mincho" w:hAnsi="Century" w:cs="Times New Roman"/>
      <w:kern w:val="2"/>
      <w:sz w:val="21"/>
      <w:lang w:val="en-GB" w:eastAsia="ja-JP"/>
    </w:rPr>
  </w:style>
  <w:style w:type="character" w:customStyle="1" w:styleId="documentbody1">
    <w:name w:val="documentbody1"/>
    <w:rsid w:val="00662622"/>
    <w:rPr>
      <w:color w:val="000000"/>
    </w:rPr>
  </w:style>
  <w:style w:type="paragraph" w:styleId="affff1">
    <w:name w:val="annotation subject"/>
    <w:basedOn w:val="afc"/>
    <w:next w:val="afc"/>
    <w:link w:val="affff2"/>
    <w:rsid w:val="00662622"/>
    <w:pPr>
      <w:suppressAutoHyphens w:val="0"/>
      <w:spacing w:line="240" w:lineRule="auto"/>
    </w:pPr>
    <w:rPr>
      <w:b/>
      <w:bCs/>
    </w:rPr>
  </w:style>
  <w:style w:type="character" w:customStyle="1" w:styleId="affff2">
    <w:name w:val="Тема примечания Знак"/>
    <w:basedOn w:val="afd"/>
    <w:link w:val="affff1"/>
    <w:rsid w:val="00662622"/>
    <w:rPr>
      <w:rFonts w:eastAsia="Yu Mincho"/>
      <w:b/>
      <w:bCs/>
      <w:lang w:val="en-GB" w:eastAsia="en-US"/>
    </w:rPr>
  </w:style>
  <w:style w:type="paragraph" w:customStyle="1" w:styleId="QuickFormat1">
    <w:name w:val="QuickFormat1"/>
    <w:basedOn w:val="a0"/>
    <w:rsid w:val="00662622"/>
    <w:pPr>
      <w:widowControl w:val="0"/>
      <w:suppressAutoHyphens w:val="0"/>
      <w:autoSpaceDE w:val="0"/>
      <w:autoSpaceDN w:val="0"/>
      <w:adjustRightInd w:val="0"/>
      <w:spacing w:line="240" w:lineRule="auto"/>
      <w:ind w:firstLine="720"/>
    </w:pPr>
    <w:rPr>
      <w:rFonts w:eastAsia="Yu Mincho" w:cs="Times New Roman"/>
      <w:color w:val="000000"/>
      <w:sz w:val="24"/>
      <w:szCs w:val="24"/>
      <w:lang w:val="en-GB"/>
    </w:rPr>
  </w:style>
  <w:style w:type="paragraph" w:styleId="affff3">
    <w:name w:val="caption"/>
    <w:basedOn w:val="a0"/>
    <w:next w:val="a0"/>
    <w:autoRedefine/>
    <w:qFormat/>
    <w:rsid w:val="00662622"/>
    <w:pPr>
      <w:widowControl w:val="0"/>
      <w:suppressAutoHyphens w:val="0"/>
      <w:autoSpaceDE w:val="0"/>
      <w:autoSpaceDN w:val="0"/>
      <w:adjustRightInd w:val="0"/>
      <w:spacing w:line="240" w:lineRule="auto"/>
      <w:ind w:left="1080"/>
      <w:jc w:val="both"/>
    </w:pPr>
    <w:rPr>
      <w:rFonts w:eastAsia="Yu Mincho" w:cs="Times New Roman"/>
      <w:sz w:val="24"/>
      <w:szCs w:val="20"/>
      <w:lang w:val="en-GB"/>
    </w:rPr>
  </w:style>
  <w:style w:type="paragraph" w:customStyle="1" w:styleId="TextEinzug">
    <w:name w:val="Text_Einzug"/>
    <w:basedOn w:val="a0"/>
    <w:next w:val="a0"/>
    <w:rsid w:val="00662622"/>
    <w:pPr>
      <w:suppressAutoHyphens w:val="0"/>
      <w:autoSpaceDE w:val="0"/>
      <w:autoSpaceDN w:val="0"/>
      <w:adjustRightInd w:val="0"/>
      <w:spacing w:before="240" w:line="240" w:lineRule="auto"/>
    </w:pPr>
    <w:rPr>
      <w:rFonts w:ascii="Arial" w:eastAsia="Yu Mincho" w:hAnsi="Arial" w:cs="Times New Roman"/>
      <w:sz w:val="24"/>
      <w:szCs w:val="24"/>
      <w:lang w:val="en-GB"/>
    </w:rPr>
  </w:style>
  <w:style w:type="paragraph" w:customStyle="1" w:styleId="Headline3">
    <w:name w:val="Headline 3"/>
    <w:basedOn w:val="a0"/>
    <w:next w:val="a0"/>
    <w:rsid w:val="00662622"/>
    <w:pPr>
      <w:suppressAutoHyphens w:val="0"/>
      <w:autoSpaceDE w:val="0"/>
      <w:autoSpaceDN w:val="0"/>
      <w:adjustRightInd w:val="0"/>
      <w:spacing w:before="240" w:line="240" w:lineRule="auto"/>
    </w:pPr>
    <w:rPr>
      <w:rFonts w:ascii="Arial" w:eastAsia="Yu Mincho" w:hAnsi="Arial" w:cs="Times New Roman"/>
      <w:sz w:val="24"/>
      <w:szCs w:val="24"/>
      <w:lang w:val="en-GB"/>
    </w:rPr>
  </w:style>
  <w:style w:type="paragraph" w:customStyle="1" w:styleId="Standard1">
    <w:name w:val="Standard1"/>
    <w:basedOn w:val="Default"/>
    <w:next w:val="Default"/>
    <w:rsid w:val="00662622"/>
    <w:pPr>
      <w:spacing w:before="240"/>
    </w:pPr>
    <w:rPr>
      <w:rFonts w:cs="Times New Roman"/>
      <w:color w:val="auto"/>
    </w:rPr>
  </w:style>
  <w:style w:type="paragraph" w:customStyle="1" w:styleId="Headline1nummeriert">
    <w:name w:val="Headline 1 nummeriert"/>
    <w:basedOn w:val="Default"/>
    <w:next w:val="Default"/>
    <w:rsid w:val="00662622"/>
    <w:pPr>
      <w:spacing w:before="240"/>
    </w:pPr>
    <w:rPr>
      <w:rFonts w:cs="Times New Roman"/>
      <w:color w:val="auto"/>
    </w:rPr>
  </w:style>
  <w:style w:type="paragraph" w:customStyle="1" w:styleId="Headline2">
    <w:name w:val="Headline 2"/>
    <w:basedOn w:val="Default"/>
    <w:next w:val="Default"/>
    <w:rsid w:val="00662622"/>
    <w:pPr>
      <w:spacing w:before="240"/>
    </w:pPr>
    <w:rPr>
      <w:rFonts w:cs="Times New Roman"/>
      <w:color w:val="auto"/>
    </w:rPr>
  </w:style>
  <w:style w:type="paragraph" w:styleId="affff4">
    <w:name w:val="Document Map"/>
    <w:basedOn w:val="a0"/>
    <w:link w:val="affff5"/>
    <w:rsid w:val="00662622"/>
    <w:pPr>
      <w:shd w:val="clear" w:color="auto" w:fill="C6D5EC"/>
      <w:suppressAutoHyphens w:val="0"/>
      <w:spacing w:line="240" w:lineRule="auto"/>
    </w:pPr>
    <w:rPr>
      <w:rFonts w:ascii="Lucida Grande" w:eastAsia="Yu Mincho" w:hAnsi="Lucida Grande" w:cs="Times New Roman"/>
      <w:sz w:val="24"/>
      <w:szCs w:val="24"/>
      <w:lang w:val="en-GB"/>
    </w:rPr>
  </w:style>
  <w:style w:type="character" w:customStyle="1" w:styleId="affff5">
    <w:name w:val="Схема документа Знак"/>
    <w:basedOn w:val="a1"/>
    <w:link w:val="affff4"/>
    <w:rsid w:val="00662622"/>
    <w:rPr>
      <w:rFonts w:ascii="Lucida Grande" w:eastAsia="Yu Mincho" w:hAnsi="Lucida Grande"/>
      <w:sz w:val="24"/>
      <w:szCs w:val="24"/>
      <w:shd w:val="clear" w:color="auto" w:fill="C6D5EC"/>
      <w:lang w:val="en-GB" w:eastAsia="en-US"/>
    </w:rPr>
  </w:style>
  <w:style w:type="paragraph" w:customStyle="1" w:styleId="Rom1">
    <w:name w:val="Rom1"/>
    <w:basedOn w:val="a0"/>
    <w:rsid w:val="00662622"/>
    <w:pPr>
      <w:numPr>
        <w:numId w:val="8"/>
      </w:numPr>
      <w:suppressAutoHyphens w:val="0"/>
      <w:spacing w:after="240" w:line="240" w:lineRule="auto"/>
      <w:ind w:left="1441" w:hanging="590"/>
    </w:pPr>
    <w:rPr>
      <w:rFonts w:eastAsia="Yu Mincho" w:cs="Times New Roman"/>
      <w:sz w:val="24"/>
      <w:szCs w:val="20"/>
      <w:lang w:val="en-GB"/>
    </w:rPr>
  </w:style>
  <w:style w:type="paragraph" w:customStyle="1" w:styleId="Rom2">
    <w:name w:val="Rom2"/>
    <w:basedOn w:val="a0"/>
    <w:rsid w:val="00662622"/>
    <w:pPr>
      <w:numPr>
        <w:numId w:val="9"/>
      </w:numPr>
      <w:suppressAutoHyphens w:val="0"/>
      <w:spacing w:after="240" w:line="240" w:lineRule="auto"/>
    </w:pPr>
    <w:rPr>
      <w:rFonts w:eastAsia="Yu Mincho" w:cs="Times New Roman"/>
      <w:sz w:val="24"/>
      <w:szCs w:val="20"/>
      <w:lang w:val="en-GB"/>
    </w:rPr>
  </w:style>
  <w:style w:type="paragraph" w:customStyle="1" w:styleId="ParaNo">
    <w:name w:val="ParaNo."/>
    <w:basedOn w:val="a0"/>
    <w:rsid w:val="00662622"/>
    <w:pPr>
      <w:numPr>
        <w:numId w:val="7"/>
      </w:numPr>
      <w:tabs>
        <w:tab w:val="clear" w:pos="360"/>
        <w:tab w:val="left" w:pos="737"/>
      </w:tabs>
      <w:suppressAutoHyphens w:val="0"/>
      <w:spacing w:after="240" w:line="240" w:lineRule="auto"/>
    </w:pPr>
    <w:rPr>
      <w:rFonts w:eastAsia="Yu Mincho" w:cs="Times New Roman"/>
      <w:sz w:val="24"/>
      <w:szCs w:val="20"/>
      <w:lang w:val="fr-CH"/>
    </w:rPr>
  </w:style>
  <w:style w:type="paragraph" w:customStyle="1" w:styleId="NormalCentered">
    <w:name w:val="Normal Centered"/>
    <w:basedOn w:val="a0"/>
    <w:rsid w:val="00662622"/>
    <w:pPr>
      <w:suppressAutoHyphens w:val="0"/>
      <w:spacing w:before="120" w:after="120" w:line="240" w:lineRule="auto"/>
      <w:jc w:val="center"/>
    </w:pPr>
    <w:rPr>
      <w:rFonts w:eastAsia="Yu Mincho" w:cs="Times New Roman"/>
      <w:sz w:val="24"/>
      <w:szCs w:val="20"/>
      <w:lang w:val="en-GB"/>
    </w:rPr>
  </w:style>
  <w:style w:type="paragraph" w:customStyle="1" w:styleId="section1">
    <w:name w:val="section1"/>
    <w:basedOn w:val="a0"/>
    <w:rsid w:val="00662622"/>
    <w:pPr>
      <w:suppressAutoHyphens w:val="0"/>
      <w:spacing w:before="100" w:beforeAutospacing="1" w:after="100" w:afterAutospacing="1" w:line="240" w:lineRule="auto"/>
    </w:pPr>
    <w:rPr>
      <w:rFonts w:eastAsia="Yu Mincho" w:cs="Times New Roman"/>
      <w:sz w:val="24"/>
      <w:szCs w:val="24"/>
      <w:lang w:val="en-GB"/>
    </w:rPr>
  </w:style>
  <w:style w:type="character" w:customStyle="1" w:styleId="CommentTextChar1">
    <w:name w:val="Comment Text Char1"/>
    <w:locked/>
    <w:rsid w:val="00662622"/>
    <w:rPr>
      <w:rFonts w:ascii="Century" w:eastAsia="MS Mincho" w:hAnsi="Century"/>
      <w:kern w:val="2"/>
      <w:sz w:val="24"/>
    </w:rPr>
  </w:style>
  <w:style w:type="paragraph" w:styleId="2f3">
    <w:name w:val="Quote"/>
    <w:basedOn w:val="a0"/>
    <w:next w:val="a0"/>
    <w:link w:val="2f4"/>
    <w:uiPriority w:val="29"/>
    <w:qFormat/>
    <w:rsid w:val="00662622"/>
    <w:pPr>
      <w:suppressAutoHyphens w:val="0"/>
      <w:spacing w:after="200" w:line="276" w:lineRule="auto"/>
    </w:pPr>
    <w:rPr>
      <w:rFonts w:ascii="Calibri" w:eastAsia="Calibri" w:hAnsi="Calibri" w:cs="Times New Roman"/>
      <w:i/>
      <w:iCs/>
      <w:color w:val="000000"/>
      <w:sz w:val="22"/>
      <w:lang w:val="hu-HU"/>
    </w:rPr>
  </w:style>
  <w:style w:type="character" w:customStyle="1" w:styleId="2f4">
    <w:name w:val="Цитата 2 Знак"/>
    <w:basedOn w:val="a1"/>
    <w:link w:val="2f3"/>
    <w:uiPriority w:val="29"/>
    <w:rsid w:val="00662622"/>
    <w:rPr>
      <w:rFonts w:ascii="Calibri" w:eastAsia="Calibri" w:hAnsi="Calibri"/>
      <w:i/>
      <w:iCs/>
      <w:color w:val="000000"/>
      <w:sz w:val="22"/>
      <w:szCs w:val="22"/>
      <w:lang w:val="hu-HU" w:eastAsia="en-US"/>
    </w:rPr>
  </w:style>
  <w:style w:type="character" w:customStyle="1" w:styleId="shorttext">
    <w:name w:val="short_text"/>
    <w:rsid w:val="00662622"/>
  </w:style>
  <w:style w:type="paragraph" w:styleId="affff6">
    <w:name w:val="Revision"/>
    <w:hidden/>
    <w:uiPriority w:val="99"/>
    <w:semiHidden/>
    <w:rsid w:val="00662622"/>
    <w:rPr>
      <w:rFonts w:eastAsia="Yu Mincho"/>
      <w:lang w:val="en-GB" w:eastAsia="en-US"/>
    </w:rPr>
  </w:style>
  <w:style w:type="character" w:customStyle="1" w:styleId="19">
    <w:name w:val="Неразрешенное упоминание1"/>
    <w:basedOn w:val="a1"/>
    <w:uiPriority w:val="99"/>
    <w:semiHidden/>
    <w:unhideWhenUsed/>
    <w:rsid w:val="00662622"/>
    <w:rPr>
      <w:color w:val="605E5C"/>
      <w:shd w:val="clear" w:color="auto" w:fill="E1DFDD"/>
    </w:rPr>
  </w:style>
  <w:style w:type="character" w:customStyle="1" w:styleId="st">
    <w:name w:val="st"/>
    <w:basedOn w:val="a1"/>
    <w:rsid w:val="00662622"/>
  </w:style>
  <w:style w:type="paragraph" w:customStyle="1" w:styleId="HChGR">
    <w:name w:val="_ H _Ch_GR"/>
    <w:basedOn w:val="a0"/>
    <w:next w:val="a0"/>
    <w:qFormat/>
    <w:rsid w:val="00662622"/>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23GR">
    <w:name w:val="_ H_2/3_GR"/>
    <w:basedOn w:val="a0"/>
    <w:next w:val="a0"/>
    <w:qFormat/>
    <w:rsid w:val="00662622"/>
    <w:pPr>
      <w:keepNext/>
      <w:keepLines/>
      <w:tabs>
        <w:tab w:val="right" w:pos="851"/>
      </w:tabs>
      <w:spacing w:before="240" w:after="120" w:line="240" w:lineRule="exact"/>
      <w:ind w:left="1134" w:right="1134" w:hanging="1134"/>
    </w:pPr>
    <w:rPr>
      <w:rFonts w:eastAsia="Times New Roman" w:cs="Times New Roman"/>
      <w:b/>
      <w:szCs w:val="20"/>
      <w:lang w:eastAsia="ru-RU"/>
    </w:rPr>
  </w:style>
  <w:style w:type="character" w:styleId="affff7">
    <w:name w:val="Unresolved Mention"/>
    <w:basedOn w:val="a1"/>
    <w:uiPriority w:val="99"/>
    <w:semiHidden/>
    <w:unhideWhenUsed/>
    <w:rsid w:val="00662622"/>
    <w:rPr>
      <w:color w:val="605E5C"/>
      <w:shd w:val="clear" w:color="auto" w:fill="E1DFDD"/>
    </w:rPr>
  </w:style>
  <w:style w:type="paragraph" w:customStyle="1" w:styleId="affff8">
    <w:name w:val="Обычный.ООН"/>
    <w:rsid w:val="009D6FCC"/>
    <w:pPr>
      <w:tabs>
        <w:tab w:val="left" w:pos="567"/>
        <w:tab w:val="left" w:pos="1134"/>
        <w:tab w:val="left" w:pos="1701"/>
        <w:tab w:val="left" w:pos="2268"/>
        <w:tab w:val="left" w:pos="6237"/>
      </w:tabs>
      <w:spacing w:line="288" w:lineRule="auto"/>
    </w:pPr>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2.wmf"/><Relationship Id="rId21" Type="http://schemas.openxmlformats.org/officeDocument/2006/relationships/image" Target="media/image11.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6.wmf"/><Relationship Id="rId50" Type="http://schemas.openxmlformats.org/officeDocument/2006/relationships/oleObject" Target="embeddings/oleObject13.bin"/><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footer" Target="footer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18.emf"/><Relationship Id="rId37" Type="http://schemas.openxmlformats.org/officeDocument/2006/relationships/image" Target="media/image21.wmf"/><Relationship Id="rId40" Type="http://schemas.openxmlformats.org/officeDocument/2006/relationships/oleObject" Target="embeddings/oleObject8.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2.emf"/><Relationship Id="rId66"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image" Target="media/image27.wmf"/><Relationship Id="rId57" Type="http://schemas.openxmlformats.org/officeDocument/2006/relationships/image" Target="media/image31.emf"/><Relationship Id="rId61" Type="http://schemas.openxmlformats.org/officeDocument/2006/relationships/image" Target="media/image32.w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Microsoft_Excel_97-2003_Worksheet.xls"/><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4.gi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eevc.org/publicdocs/EEVC_WG20_Pulse_Recommendations_Sept_2007.pdf" TargetMode="Externa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hyperlink" Target="file:///\\conf-share1\LS\RUS\COMMON\MSWDocs\_3Final\www.unece.org\trans\doc\2010\wp29grsp\GTR7-02-16e.pdf" TargetMode="External"/><Relationship Id="rId51" Type="http://schemas.openxmlformats.org/officeDocument/2006/relationships/image" Target="media/image28.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19.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3.gif"/><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3.wmf"/><Relationship Id="rId54" Type="http://schemas.openxmlformats.org/officeDocument/2006/relationships/oleObject" Target="embeddings/oleObject15.bin"/><Relationship Id="rId62" Type="http://schemas.openxmlformats.org/officeDocument/2006/relationships/image" Target="media/image33.wmf"/><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6.gif"/><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TotalTime>
  <Pages>86</Pages>
  <Words>25271</Words>
  <Characters>165448</Characters>
  <Application>Microsoft Office Word</Application>
  <DocSecurity>0</DocSecurity>
  <Lines>3676</Lines>
  <Paragraphs>1161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ECE/TRANS/WP.29/GRSP/2019/5</vt:lpstr>
      <vt:lpstr>A/</vt:lpstr>
      <vt:lpstr>A/</vt:lpstr>
    </vt:vector>
  </TitlesOfParts>
  <Company>DCM</Company>
  <LinksUpToDate>false</LinksUpToDate>
  <CharactersWithSpaces>190081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ECE/TRANS/WP.29/GRSP/2019/5</dc:title>
  <dc:subject/>
  <dc:creator>Larisa MAYKOVSKAYA</dc:creator>
  <cp:keywords/>
  <cp:lastModifiedBy>Larisa Maykovskaya</cp:lastModifiedBy>
  <cp:revision>3</cp:revision>
  <cp:lastPrinted>2019-04-15T13:16:00Z</cp:lastPrinted>
  <dcterms:created xsi:type="dcterms:W3CDTF">2019-04-15T13:16:00Z</dcterms:created>
  <dcterms:modified xsi:type="dcterms:W3CDTF">2019-04-15T13:17:00Z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