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C64574" w:rsidRPr="00C64574" w:rsidTr="00D5792F">
        <w:trPr>
          <w:cantSplit/>
          <w:trHeight w:hRule="exact" w:val="851"/>
        </w:trPr>
        <w:tc>
          <w:tcPr>
            <w:tcW w:w="1276" w:type="dxa"/>
            <w:tcBorders>
              <w:bottom w:val="single" w:sz="4" w:space="0" w:color="auto"/>
            </w:tcBorders>
            <w:shd w:val="clear" w:color="auto" w:fill="auto"/>
            <w:vAlign w:val="bottom"/>
          </w:tcPr>
          <w:p w:rsidR="00B56E9C" w:rsidRPr="00593753" w:rsidRDefault="00B56E9C" w:rsidP="00D5792F">
            <w:pPr>
              <w:spacing w:after="80"/>
            </w:pPr>
            <w:bookmarkStart w:id="0" w:name="_GoBack"/>
            <w:bookmarkEnd w:id="0"/>
          </w:p>
        </w:tc>
        <w:tc>
          <w:tcPr>
            <w:tcW w:w="2268" w:type="dxa"/>
            <w:tcBorders>
              <w:bottom w:val="single" w:sz="4" w:space="0" w:color="auto"/>
            </w:tcBorders>
            <w:shd w:val="clear" w:color="auto" w:fill="auto"/>
            <w:vAlign w:val="bottom"/>
          </w:tcPr>
          <w:p w:rsidR="00B56E9C" w:rsidRPr="00D5792F" w:rsidRDefault="00B56E9C" w:rsidP="00D5792F">
            <w:pPr>
              <w:spacing w:after="80" w:line="300" w:lineRule="exact"/>
              <w:rPr>
                <w:b/>
                <w:sz w:val="24"/>
                <w:szCs w:val="24"/>
              </w:rPr>
            </w:pPr>
            <w:r w:rsidRPr="00D5792F">
              <w:rPr>
                <w:sz w:val="28"/>
                <w:szCs w:val="28"/>
              </w:rPr>
              <w:t>United Nations</w:t>
            </w:r>
          </w:p>
        </w:tc>
        <w:tc>
          <w:tcPr>
            <w:tcW w:w="6095" w:type="dxa"/>
            <w:gridSpan w:val="2"/>
            <w:tcBorders>
              <w:bottom w:val="single" w:sz="4" w:space="0" w:color="auto"/>
            </w:tcBorders>
            <w:shd w:val="clear" w:color="auto" w:fill="auto"/>
            <w:vAlign w:val="bottom"/>
          </w:tcPr>
          <w:p w:rsidR="00B56E9C" w:rsidRPr="00C64574" w:rsidRDefault="00803BF8" w:rsidP="00335333">
            <w:pPr>
              <w:jc w:val="right"/>
            </w:pPr>
            <w:r w:rsidRPr="00C64574">
              <w:rPr>
                <w:sz w:val="40"/>
              </w:rPr>
              <w:t>ECE</w:t>
            </w:r>
            <w:r w:rsidRPr="00C64574">
              <w:t>/TRANS/WP.29/GR</w:t>
            </w:r>
            <w:r w:rsidR="009B385D">
              <w:t>E</w:t>
            </w:r>
            <w:r w:rsidRPr="00C64574">
              <w:t>/201</w:t>
            </w:r>
            <w:r w:rsidR="00A138B2">
              <w:t>7</w:t>
            </w:r>
            <w:r w:rsidRPr="00C64574">
              <w:t>/</w:t>
            </w:r>
            <w:r w:rsidR="00DE2082">
              <w:t>1</w:t>
            </w:r>
            <w:r w:rsidR="00335333">
              <w:t>8</w:t>
            </w:r>
          </w:p>
        </w:tc>
      </w:tr>
      <w:tr w:rsidR="00B56E9C" w:rsidRPr="00593753" w:rsidTr="00D5792F">
        <w:trPr>
          <w:cantSplit/>
          <w:trHeight w:hRule="exact" w:val="2835"/>
        </w:trPr>
        <w:tc>
          <w:tcPr>
            <w:tcW w:w="1276" w:type="dxa"/>
            <w:tcBorders>
              <w:top w:val="single" w:sz="4" w:space="0" w:color="auto"/>
              <w:bottom w:val="single" w:sz="12" w:space="0" w:color="auto"/>
            </w:tcBorders>
            <w:shd w:val="clear" w:color="auto" w:fill="auto"/>
          </w:tcPr>
          <w:p w:rsidR="00B56E9C" w:rsidRPr="00593753" w:rsidRDefault="006266D3" w:rsidP="00D5792F">
            <w:pPr>
              <w:spacing w:before="120"/>
            </w:pPr>
            <w:r>
              <w:rPr>
                <w:noProof/>
                <w:lang w:eastAsia="en-GB"/>
              </w:rPr>
              <w:drawing>
                <wp:inline distT="0" distB="0" distL="0" distR="0" wp14:anchorId="0382D865" wp14:editId="4DB4452D">
                  <wp:extent cx="716280" cy="586740"/>
                  <wp:effectExtent l="0" t="0" r="7620" b="381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6280" cy="58674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D5792F" w:rsidRDefault="00D773DF" w:rsidP="00D5792F">
            <w:pPr>
              <w:spacing w:before="120" w:line="420" w:lineRule="exact"/>
              <w:rPr>
                <w:sz w:val="40"/>
                <w:szCs w:val="40"/>
              </w:rPr>
            </w:pPr>
            <w:r w:rsidRPr="00D5792F">
              <w:rPr>
                <w:b/>
                <w:sz w:val="40"/>
                <w:szCs w:val="40"/>
              </w:rPr>
              <w:t>Economic and Social Council</w:t>
            </w:r>
          </w:p>
        </w:tc>
        <w:tc>
          <w:tcPr>
            <w:tcW w:w="2835" w:type="dxa"/>
            <w:tcBorders>
              <w:top w:val="single" w:sz="4" w:space="0" w:color="auto"/>
              <w:bottom w:val="single" w:sz="12" w:space="0" w:color="auto"/>
            </w:tcBorders>
            <w:shd w:val="clear" w:color="auto" w:fill="auto"/>
          </w:tcPr>
          <w:p w:rsidR="00803BF8" w:rsidRPr="00593753" w:rsidRDefault="00803BF8" w:rsidP="00D5792F">
            <w:pPr>
              <w:spacing w:before="240" w:line="240" w:lineRule="exact"/>
            </w:pPr>
            <w:r w:rsidRPr="00593753">
              <w:t>Distr.: General</w:t>
            </w:r>
          </w:p>
          <w:p w:rsidR="00803BF8" w:rsidRPr="00593753" w:rsidRDefault="00DE2082" w:rsidP="00D5792F">
            <w:pPr>
              <w:spacing w:line="240" w:lineRule="exact"/>
            </w:pPr>
            <w:r>
              <w:t>7</w:t>
            </w:r>
            <w:r w:rsidR="007A3BAE">
              <w:t xml:space="preserve"> August 2017</w:t>
            </w:r>
          </w:p>
          <w:p w:rsidR="00803BF8" w:rsidRPr="00593753" w:rsidRDefault="00803BF8" w:rsidP="00D5792F">
            <w:pPr>
              <w:spacing w:line="240" w:lineRule="exact"/>
            </w:pPr>
          </w:p>
          <w:p w:rsidR="00EA2A77" w:rsidRPr="00593753" w:rsidRDefault="00803BF8" w:rsidP="00932725">
            <w:pPr>
              <w:spacing w:line="240" w:lineRule="exact"/>
            </w:pPr>
            <w:r w:rsidRPr="00593753">
              <w:t>Original: English</w:t>
            </w:r>
          </w:p>
        </w:tc>
      </w:tr>
    </w:tbl>
    <w:p w:rsidR="00442A83" w:rsidRPr="00593753" w:rsidRDefault="00C96DF2" w:rsidP="00C96DF2">
      <w:pPr>
        <w:spacing w:before="120"/>
        <w:rPr>
          <w:b/>
          <w:sz w:val="28"/>
          <w:szCs w:val="28"/>
        </w:rPr>
      </w:pPr>
      <w:r w:rsidRPr="00593753">
        <w:rPr>
          <w:b/>
          <w:sz w:val="28"/>
          <w:szCs w:val="28"/>
        </w:rPr>
        <w:t>Economic Commission for Europe</w:t>
      </w:r>
    </w:p>
    <w:p w:rsidR="00C96DF2" w:rsidRPr="00593753" w:rsidRDefault="008F31D2" w:rsidP="00C96DF2">
      <w:pPr>
        <w:spacing w:before="120"/>
        <w:rPr>
          <w:sz w:val="28"/>
          <w:szCs w:val="28"/>
        </w:rPr>
      </w:pPr>
      <w:r w:rsidRPr="00593753">
        <w:rPr>
          <w:sz w:val="28"/>
          <w:szCs w:val="28"/>
        </w:rPr>
        <w:t>Inland Transport Committee</w:t>
      </w:r>
    </w:p>
    <w:p w:rsidR="00EA2A77" w:rsidRPr="00593753" w:rsidRDefault="00EA2A77" w:rsidP="00EA2A77">
      <w:pPr>
        <w:spacing w:before="120"/>
        <w:rPr>
          <w:b/>
          <w:sz w:val="24"/>
          <w:szCs w:val="24"/>
        </w:rPr>
      </w:pPr>
      <w:r w:rsidRPr="00593753">
        <w:rPr>
          <w:b/>
          <w:sz w:val="24"/>
          <w:szCs w:val="24"/>
        </w:rPr>
        <w:t xml:space="preserve">World Forum for Harmonization of Vehicle </w:t>
      </w:r>
      <w:r w:rsidR="00D26E07" w:rsidRPr="00593753">
        <w:rPr>
          <w:b/>
          <w:sz w:val="24"/>
          <w:szCs w:val="24"/>
        </w:rPr>
        <w:t>Regulation</w:t>
      </w:r>
      <w:r w:rsidRPr="00593753">
        <w:rPr>
          <w:b/>
          <w:sz w:val="24"/>
          <w:szCs w:val="24"/>
        </w:rPr>
        <w:t>s</w:t>
      </w:r>
    </w:p>
    <w:p w:rsidR="003C17CC" w:rsidRPr="00C64574" w:rsidRDefault="003C17CC" w:rsidP="00EA2A77">
      <w:pPr>
        <w:spacing w:before="120"/>
        <w:rPr>
          <w:b/>
        </w:rPr>
      </w:pPr>
      <w:r w:rsidRPr="00C64574">
        <w:rPr>
          <w:b/>
        </w:rPr>
        <w:t xml:space="preserve">Working Party on </w:t>
      </w:r>
      <w:r w:rsidR="009B385D">
        <w:rPr>
          <w:b/>
        </w:rPr>
        <w:t>Lighting and Light-Signalling</w:t>
      </w:r>
    </w:p>
    <w:p w:rsidR="0054033E" w:rsidRPr="004B2237" w:rsidRDefault="0054033E" w:rsidP="0054033E">
      <w:pPr>
        <w:rPr>
          <w:b/>
        </w:rPr>
      </w:pPr>
      <w:r w:rsidRPr="004B2237">
        <w:rPr>
          <w:b/>
        </w:rPr>
        <w:t>Seventy-</w:t>
      </w:r>
      <w:r>
        <w:rPr>
          <w:b/>
        </w:rPr>
        <w:t>eighth</w:t>
      </w:r>
      <w:r w:rsidRPr="004B2237">
        <w:rPr>
          <w:b/>
        </w:rPr>
        <w:t xml:space="preserve"> session</w:t>
      </w:r>
    </w:p>
    <w:p w:rsidR="0054033E" w:rsidRPr="00D315CD" w:rsidRDefault="0054033E" w:rsidP="0054033E">
      <w:pPr>
        <w:rPr>
          <w:bCs/>
        </w:rPr>
      </w:pPr>
      <w:r w:rsidRPr="00D315CD">
        <w:t>Geneva</w:t>
      </w:r>
      <w:r w:rsidRPr="00D315CD">
        <w:rPr>
          <w:bCs/>
        </w:rPr>
        <w:t>, 24–27 October 2017</w:t>
      </w:r>
    </w:p>
    <w:p w:rsidR="00DE2082" w:rsidRPr="00DC35BB" w:rsidRDefault="00DE2082" w:rsidP="00DE2082">
      <w:pPr>
        <w:ind w:right="1134"/>
        <w:rPr>
          <w:bCs/>
        </w:rPr>
      </w:pPr>
      <w:r w:rsidRPr="00DC35BB">
        <w:rPr>
          <w:bCs/>
        </w:rPr>
        <w:t>Item 5 of the provisional agenda</w:t>
      </w:r>
    </w:p>
    <w:p w:rsidR="00DE2082" w:rsidRDefault="00DE2082" w:rsidP="00DE2082">
      <w:pPr>
        <w:ind w:right="1134"/>
        <w:rPr>
          <w:bCs/>
        </w:rPr>
      </w:pPr>
      <w:r w:rsidRPr="00DC35BB">
        <w:rPr>
          <w:b/>
          <w:bCs/>
        </w:rPr>
        <w:t>Regulations Nos. 37 (Filament lamps), 99 (Gas discharge light sources), 128 (Light emitting diodes light sources) and the Consolidated Resolution on the common specification of light source categories</w:t>
      </w:r>
    </w:p>
    <w:p w:rsidR="0054033E" w:rsidRPr="00190E1E" w:rsidRDefault="00335333" w:rsidP="0054033E">
      <w:pPr>
        <w:pStyle w:val="HChG"/>
        <w:tabs>
          <w:tab w:val="clear" w:pos="851"/>
        </w:tabs>
        <w:ind w:firstLine="0"/>
        <w:rPr>
          <w:szCs w:val="28"/>
        </w:rPr>
      </w:pPr>
      <w:r w:rsidRPr="00335333">
        <w:rPr>
          <w:szCs w:val="28"/>
        </w:rPr>
        <w:t>Proposal for amendment 1 to the original version of the Consolidated Resolution on the common specification of light source cate</w:t>
      </w:r>
      <w:r w:rsidR="00A043C1">
        <w:rPr>
          <w:szCs w:val="28"/>
        </w:rPr>
        <w:t>gories</w:t>
      </w:r>
    </w:p>
    <w:p w:rsidR="0054033E" w:rsidRPr="00D315CD" w:rsidRDefault="0054033E" w:rsidP="0054033E">
      <w:pPr>
        <w:pStyle w:val="H1G"/>
        <w:ind w:right="1467" w:firstLine="0"/>
        <w:jc w:val="both"/>
      </w:pPr>
      <w:r w:rsidRPr="00D315CD">
        <w:t>Submitted by the expert from the International Automotive Lighting and Light</w:t>
      </w:r>
      <w:r>
        <w:t>-</w:t>
      </w:r>
      <w:r w:rsidRPr="00D315CD">
        <w:t>Signalling Expert Group (GTB)</w:t>
      </w:r>
      <w:r w:rsidRPr="00DF418A">
        <w:rPr>
          <w:vertAlign w:val="superscript"/>
        </w:rPr>
        <w:footnoteReference w:customMarkFollows="1" w:id="2"/>
        <w:t>*</w:t>
      </w:r>
    </w:p>
    <w:p w:rsidR="0054033E" w:rsidRDefault="00335333" w:rsidP="00DE2082">
      <w:pPr>
        <w:spacing w:before="120"/>
        <w:ind w:left="1134" w:right="1134" w:firstLine="567"/>
        <w:jc w:val="both"/>
        <w:rPr>
          <w:b/>
        </w:rPr>
      </w:pPr>
      <w:r w:rsidRPr="00335333">
        <w:t>The text reproduced below was prepared by the expert from GTB to correct and amend some details of light source category specifications in the Consolidated Resolution on the common specification of light source categories (R.E.</w:t>
      </w:r>
      <w:r w:rsidR="00785886">
        <w:t xml:space="preserve">5) (ECE/TRANS/WP.29/2016/111). </w:t>
      </w:r>
      <w:r w:rsidRPr="00335333">
        <w:t>There are no associated amendments to R</w:t>
      </w:r>
      <w:r w:rsidR="00785886">
        <w:t xml:space="preserve">egulation Nos. 37, 99 or 128. </w:t>
      </w:r>
      <w:r w:rsidRPr="00335333">
        <w:t>The modifications to the existing text of the Resolution are marked in bold for new or strikethrough for deleted characters</w:t>
      </w:r>
      <w:r w:rsidR="00785886">
        <w:t>.</w:t>
      </w:r>
    </w:p>
    <w:p w:rsidR="0054033E" w:rsidRDefault="0054033E" w:rsidP="00C96DF2">
      <w:pPr>
        <w:spacing w:before="120"/>
        <w:rPr>
          <w:b/>
        </w:rPr>
      </w:pPr>
    </w:p>
    <w:p w:rsidR="00DF418A" w:rsidRPr="00DF418A" w:rsidRDefault="00757F2F" w:rsidP="00792D92">
      <w:pPr>
        <w:spacing w:before="360" w:after="240" w:line="300" w:lineRule="exact"/>
        <w:ind w:left="1134" w:right="1134" w:hanging="567"/>
        <w:rPr>
          <w:b/>
          <w:sz w:val="28"/>
        </w:rPr>
      </w:pPr>
      <w:r w:rsidRPr="00593753">
        <w:br w:type="page"/>
      </w:r>
      <w:r w:rsidR="00DF418A" w:rsidRPr="00DF418A">
        <w:rPr>
          <w:b/>
          <w:sz w:val="28"/>
        </w:rPr>
        <w:lastRenderedPageBreak/>
        <w:t>I.</w:t>
      </w:r>
      <w:r w:rsidR="00DF418A" w:rsidRPr="00DF418A">
        <w:rPr>
          <w:b/>
          <w:sz w:val="28"/>
        </w:rPr>
        <w:tab/>
        <w:t>Proposal</w:t>
      </w:r>
    </w:p>
    <w:p w:rsidR="00335333" w:rsidRPr="00E760F7" w:rsidRDefault="00335333" w:rsidP="00335333">
      <w:pPr>
        <w:spacing w:after="120"/>
        <w:ind w:left="1134" w:right="1134"/>
      </w:pPr>
      <w:r w:rsidRPr="00E760F7">
        <w:rPr>
          <w:i/>
        </w:rPr>
        <w:t xml:space="preserve">The Status </w:t>
      </w:r>
      <w:r>
        <w:rPr>
          <w:i/>
        </w:rPr>
        <w:t>t</w:t>
      </w:r>
      <w:r w:rsidRPr="00E760F7">
        <w:rPr>
          <w:i/>
        </w:rPr>
        <w:t>able</w:t>
      </w:r>
      <w:r w:rsidRPr="00E760F7">
        <w:t>, amend</w:t>
      </w:r>
      <w:r w:rsidRPr="00E760F7">
        <w:rPr>
          <w:i/>
        </w:rPr>
        <w:t xml:space="preserve"> </w:t>
      </w:r>
      <w:r w:rsidRPr="00E760F7">
        <w:t>to read:</w:t>
      </w:r>
    </w:p>
    <w:p w:rsidR="00335333" w:rsidRPr="00E760F7" w:rsidRDefault="00950CFD" w:rsidP="00335333">
      <w:pPr>
        <w:keepNext/>
        <w:keepLines/>
        <w:tabs>
          <w:tab w:val="right" w:pos="851"/>
        </w:tabs>
        <w:spacing w:after="120"/>
        <w:ind w:left="1134" w:right="1134"/>
        <w:rPr>
          <w:b/>
        </w:rPr>
      </w:pPr>
      <w:r w:rsidRPr="00030B42">
        <w:rPr>
          <w:rFonts w:eastAsia="MS Mincho"/>
        </w:rPr>
        <w:t>"</w:t>
      </w:r>
      <w:r w:rsidR="00335333" w:rsidRPr="00E04B89">
        <w:rPr>
          <w:b/>
          <w:sz w:val="24"/>
          <w:szCs w:val="24"/>
        </w:rPr>
        <w:t>Status table</w:t>
      </w:r>
    </w:p>
    <w:p w:rsidR="00335333" w:rsidRPr="00E760F7" w:rsidRDefault="00335333" w:rsidP="00335333">
      <w:pPr>
        <w:spacing w:after="120"/>
        <w:ind w:left="1134" w:right="1134" w:firstLine="567"/>
        <w:jc w:val="both"/>
      </w:pPr>
      <w:r w:rsidRPr="00E760F7">
        <w:t>This consolidated version of this Resolution contains all provisions and amendments adopted so far by the World Forum for Harmonization of Vehicle Regulations (WP.29) and is valid from the date as indicated in the following table until the date on which the next revision of this Resolution becomes valid:</w:t>
      </w:r>
    </w:p>
    <w:tbl>
      <w:tblPr>
        <w:tblW w:w="9497"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82"/>
        <w:gridCol w:w="1275"/>
        <w:gridCol w:w="923"/>
        <w:gridCol w:w="2366"/>
        <w:gridCol w:w="3851"/>
      </w:tblGrid>
      <w:tr w:rsidR="00335333" w:rsidRPr="00E760F7" w:rsidTr="0046324F">
        <w:tc>
          <w:tcPr>
            <w:tcW w:w="1082"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rsidR="00335333" w:rsidRPr="00E760F7" w:rsidRDefault="00335333" w:rsidP="0046324F">
            <w:pPr>
              <w:spacing w:before="80" w:after="80" w:line="200" w:lineRule="exact"/>
              <w:rPr>
                <w:i/>
                <w:sz w:val="16"/>
                <w:szCs w:val="16"/>
                <w:lang w:val="en-US"/>
              </w:rPr>
            </w:pPr>
          </w:p>
          <w:p w:rsidR="00335333" w:rsidRPr="00E760F7" w:rsidRDefault="00335333" w:rsidP="0046324F">
            <w:pPr>
              <w:spacing w:before="80" w:after="80" w:line="200" w:lineRule="exact"/>
              <w:rPr>
                <w:i/>
                <w:sz w:val="16"/>
                <w:szCs w:val="16"/>
                <w:lang w:val="en-US"/>
              </w:rPr>
            </w:pPr>
            <w:r w:rsidRPr="00E760F7">
              <w:rPr>
                <w:i/>
                <w:sz w:val="16"/>
                <w:szCs w:val="16"/>
                <w:lang w:val="en-US"/>
              </w:rPr>
              <w:t>Version of the Resolution</w:t>
            </w:r>
          </w:p>
        </w:tc>
        <w:tc>
          <w:tcPr>
            <w:tcW w:w="1275"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rsidR="00335333" w:rsidRPr="00E760F7" w:rsidRDefault="00335333" w:rsidP="0046324F">
            <w:pPr>
              <w:spacing w:before="80" w:after="80" w:line="200" w:lineRule="exact"/>
              <w:rPr>
                <w:i/>
                <w:sz w:val="16"/>
                <w:szCs w:val="16"/>
                <w:lang w:val="en-US"/>
              </w:rPr>
            </w:pPr>
          </w:p>
          <w:p w:rsidR="00335333" w:rsidRPr="00E760F7" w:rsidRDefault="00335333" w:rsidP="0046324F">
            <w:pPr>
              <w:spacing w:before="80" w:after="80" w:line="200" w:lineRule="exact"/>
              <w:rPr>
                <w:i/>
                <w:sz w:val="16"/>
                <w:szCs w:val="16"/>
                <w:lang w:val="en-US"/>
              </w:rPr>
            </w:pPr>
            <w:r w:rsidRPr="00E760F7">
              <w:rPr>
                <w:i/>
                <w:sz w:val="16"/>
                <w:szCs w:val="16"/>
                <w:lang w:val="en-US"/>
              </w:rPr>
              <w:t>Date * as from which the version is valid</w:t>
            </w:r>
          </w:p>
        </w:tc>
        <w:tc>
          <w:tcPr>
            <w:tcW w:w="328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335333" w:rsidRPr="00E760F7" w:rsidRDefault="00335333" w:rsidP="0046324F">
            <w:pPr>
              <w:spacing w:before="80" w:after="80" w:line="200" w:lineRule="exact"/>
              <w:jc w:val="center"/>
              <w:rPr>
                <w:i/>
                <w:sz w:val="16"/>
                <w:szCs w:val="16"/>
                <w:lang w:val="en-US"/>
              </w:rPr>
            </w:pPr>
            <w:r w:rsidRPr="00E760F7">
              <w:rPr>
                <w:i/>
                <w:sz w:val="16"/>
                <w:szCs w:val="16"/>
                <w:lang w:val="en-US"/>
              </w:rPr>
              <w:t>Adopted by WP.29</w:t>
            </w:r>
          </w:p>
        </w:tc>
        <w:tc>
          <w:tcPr>
            <w:tcW w:w="3851" w:type="dxa"/>
            <w:vMerge w:val="restart"/>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tcPr>
          <w:p w:rsidR="00335333" w:rsidRPr="00E760F7" w:rsidRDefault="00335333" w:rsidP="0046324F">
            <w:pPr>
              <w:spacing w:before="80" w:after="80" w:line="200" w:lineRule="exact"/>
              <w:jc w:val="center"/>
              <w:rPr>
                <w:i/>
                <w:sz w:val="16"/>
                <w:szCs w:val="16"/>
                <w:lang w:val="en-US"/>
              </w:rPr>
            </w:pPr>
          </w:p>
          <w:p w:rsidR="00335333" w:rsidRPr="00E760F7" w:rsidRDefault="00335333" w:rsidP="0046324F">
            <w:pPr>
              <w:spacing w:before="80" w:after="80" w:line="200" w:lineRule="exact"/>
              <w:jc w:val="center"/>
              <w:rPr>
                <w:i/>
                <w:sz w:val="16"/>
                <w:szCs w:val="16"/>
                <w:lang w:val="en-US"/>
              </w:rPr>
            </w:pPr>
            <w:r w:rsidRPr="00E760F7">
              <w:rPr>
                <w:i/>
                <w:sz w:val="16"/>
                <w:szCs w:val="16"/>
                <w:lang w:val="en-US"/>
              </w:rPr>
              <w:t>Clarification</w:t>
            </w:r>
          </w:p>
        </w:tc>
      </w:tr>
      <w:tr w:rsidR="00335333" w:rsidRPr="00E760F7" w:rsidTr="0046324F">
        <w:tc>
          <w:tcPr>
            <w:tcW w:w="1082" w:type="dxa"/>
            <w:vMerge/>
            <w:tcBorders>
              <w:top w:val="single" w:sz="4" w:space="0" w:color="auto"/>
              <w:left w:val="single" w:sz="4" w:space="0" w:color="auto"/>
              <w:bottom w:val="single" w:sz="12" w:space="0" w:color="auto"/>
              <w:right w:val="single" w:sz="4" w:space="0" w:color="auto"/>
            </w:tcBorders>
            <w:vAlign w:val="center"/>
            <w:hideMark/>
          </w:tcPr>
          <w:p w:rsidR="00335333" w:rsidRPr="00E760F7" w:rsidRDefault="00335333" w:rsidP="0046324F">
            <w:pPr>
              <w:rPr>
                <w:i/>
                <w:sz w:val="16"/>
                <w:szCs w:val="16"/>
                <w:lang w:val="en-US"/>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rsidR="00335333" w:rsidRPr="00E760F7" w:rsidRDefault="00335333" w:rsidP="0046324F">
            <w:pPr>
              <w:rPr>
                <w:i/>
                <w:sz w:val="16"/>
                <w:szCs w:val="16"/>
                <w:lang w:val="en-US"/>
              </w:rPr>
            </w:pPr>
          </w:p>
        </w:tc>
        <w:tc>
          <w:tcPr>
            <w:tcW w:w="923" w:type="dxa"/>
            <w:tcBorders>
              <w:top w:val="single" w:sz="4" w:space="0" w:color="auto"/>
              <w:left w:val="single" w:sz="4" w:space="0" w:color="auto"/>
              <w:bottom w:val="single" w:sz="12" w:space="0" w:color="auto"/>
              <w:right w:val="single" w:sz="4" w:space="0" w:color="auto"/>
            </w:tcBorders>
            <w:tcMar>
              <w:top w:w="0" w:type="dxa"/>
              <w:left w:w="57" w:type="dxa"/>
              <w:bottom w:w="0" w:type="dxa"/>
              <w:right w:w="57" w:type="dxa"/>
            </w:tcMar>
            <w:hideMark/>
          </w:tcPr>
          <w:p w:rsidR="00335333" w:rsidRPr="00E760F7" w:rsidRDefault="00335333" w:rsidP="0046324F">
            <w:pPr>
              <w:spacing w:before="80" w:after="80" w:line="200" w:lineRule="exact"/>
              <w:rPr>
                <w:i/>
                <w:sz w:val="16"/>
                <w:szCs w:val="16"/>
                <w:lang w:val="en-US"/>
              </w:rPr>
            </w:pPr>
            <w:r w:rsidRPr="00E760F7">
              <w:rPr>
                <w:i/>
                <w:sz w:val="16"/>
                <w:szCs w:val="16"/>
                <w:lang w:val="en-US"/>
              </w:rPr>
              <w:t>Session No.</w:t>
            </w:r>
          </w:p>
        </w:tc>
        <w:tc>
          <w:tcPr>
            <w:tcW w:w="2366" w:type="dxa"/>
            <w:tcBorders>
              <w:top w:val="single" w:sz="4" w:space="0" w:color="auto"/>
              <w:left w:val="single" w:sz="4" w:space="0" w:color="auto"/>
              <w:bottom w:val="single" w:sz="12" w:space="0" w:color="auto"/>
              <w:right w:val="single" w:sz="4" w:space="0" w:color="auto"/>
            </w:tcBorders>
            <w:hideMark/>
          </w:tcPr>
          <w:p w:rsidR="00335333" w:rsidRPr="00E760F7" w:rsidRDefault="00335333" w:rsidP="0046324F">
            <w:pPr>
              <w:spacing w:before="80" w:after="80" w:line="200" w:lineRule="exact"/>
              <w:rPr>
                <w:i/>
                <w:sz w:val="16"/>
                <w:szCs w:val="16"/>
                <w:lang w:val="en-US"/>
              </w:rPr>
            </w:pPr>
            <w:r w:rsidRPr="00E760F7">
              <w:rPr>
                <w:i/>
                <w:sz w:val="16"/>
                <w:szCs w:val="16"/>
                <w:lang w:val="en-US"/>
              </w:rPr>
              <w:t>Amendment document No.</w:t>
            </w:r>
          </w:p>
        </w:tc>
        <w:tc>
          <w:tcPr>
            <w:tcW w:w="3851" w:type="dxa"/>
            <w:vMerge/>
            <w:tcBorders>
              <w:top w:val="single" w:sz="4" w:space="0" w:color="auto"/>
              <w:left w:val="single" w:sz="4" w:space="0" w:color="auto"/>
              <w:bottom w:val="single" w:sz="12" w:space="0" w:color="auto"/>
              <w:right w:val="single" w:sz="4" w:space="0" w:color="auto"/>
            </w:tcBorders>
            <w:vAlign w:val="center"/>
            <w:hideMark/>
          </w:tcPr>
          <w:p w:rsidR="00335333" w:rsidRPr="00E760F7" w:rsidRDefault="00335333" w:rsidP="0046324F">
            <w:pPr>
              <w:rPr>
                <w:i/>
                <w:sz w:val="16"/>
                <w:szCs w:val="16"/>
                <w:lang w:val="en-US"/>
              </w:rPr>
            </w:pPr>
          </w:p>
        </w:tc>
      </w:tr>
      <w:tr w:rsidR="00335333" w:rsidRPr="00E760F7" w:rsidTr="0046324F">
        <w:tc>
          <w:tcPr>
            <w:tcW w:w="1082" w:type="dxa"/>
            <w:tcBorders>
              <w:top w:val="single" w:sz="12" w:space="0" w:color="auto"/>
              <w:left w:val="single" w:sz="4" w:space="0" w:color="auto"/>
              <w:bottom w:val="single" w:sz="6" w:space="0" w:color="auto"/>
              <w:right w:val="single" w:sz="4" w:space="0" w:color="auto"/>
            </w:tcBorders>
            <w:tcMar>
              <w:top w:w="0" w:type="dxa"/>
              <w:left w:w="57" w:type="dxa"/>
              <w:bottom w:w="0" w:type="dxa"/>
              <w:right w:w="57" w:type="dxa"/>
            </w:tcMar>
            <w:hideMark/>
          </w:tcPr>
          <w:p w:rsidR="00335333" w:rsidRPr="00E760F7" w:rsidRDefault="00335333" w:rsidP="0046324F">
            <w:pPr>
              <w:rPr>
                <w:sz w:val="18"/>
                <w:szCs w:val="18"/>
                <w:lang w:val="en-US"/>
              </w:rPr>
            </w:pPr>
            <w:r w:rsidRPr="00E760F7">
              <w:rPr>
                <w:b/>
                <w:sz w:val="18"/>
                <w:szCs w:val="18"/>
                <w:lang w:val="en-US"/>
              </w:rPr>
              <w:t>1 (</w:t>
            </w:r>
            <w:r w:rsidRPr="00E760F7">
              <w:rPr>
                <w:sz w:val="18"/>
                <w:szCs w:val="18"/>
                <w:lang w:val="en-US"/>
              </w:rPr>
              <w:t>Original</w:t>
            </w:r>
            <w:r w:rsidRPr="00E760F7">
              <w:rPr>
                <w:b/>
                <w:sz w:val="18"/>
                <w:szCs w:val="18"/>
                <w:lang w:val="en-US"/>
              </w:rPr>
              <w:t>)</w:t>
            </w:r>
          </w:p>
        </w:tc>
        <w:tc>
          <w:tcPr>
            <w:tcW w:w="1275" w:type="dxa"/>
            <w:tcBorders>
              <w:top w:val="single" w:sz="12" w:space="0" w:color="auto"/>
              <w:left w:val="single" w:sz="4" w:space="0" w:color="auto"/>
              <w:bottom w:val="single" w:sz="6" w:space="0" w:color="auto"/>
              <w:right w:val="single" w:sz="4" w:space="0" w:color="auto"/>
            </w:tcBorders>
            <w:tcMar>
              <w:top w:w="0" w:type="dxa"/>
              <w:left w:w="57" w:type="dxa"/>
              <w:bottom w:w="0" w:type="dxa"/>
              <w:right w:w="57" w:type="dxa"/>
            </w:tcMar>
            <w:hideMark/>
          </w:tcPr>
          <w:p w:rsidR="00335333" w:rsidRPr="00E760F7" w:rsidRDefault="00335333" w:rsidP="0046324F">
            <w:pPr>
              <w:rPr>
                <w:sz w:val="18"/>
                <w:szCs w:val="18"/>
                <w:lang w:val="en-US"/>
              </w:rPr>
            </w:pPr>
            <w:r w:rsidRPr="00E760F7">
              <w:rPr>
                <w:sz w:val="18"/>
                <w:szCs w:val="18"/>
                <w:lang w:val="en-US"/>
              </w:rPr>
              <w:t>[2017-xx-xx]</w:t>
            </w:r>
          </w:p>
        </w:tc>
        <w:tc>
          <w:tcPr>
            <w:tcW w:w="923" w:type="dxa"/>
            <w:tcBorders>
              <w:top w:val="single" w:sz="12" w:space="0" w:color="auto"/>
              <w:left w:val="single" w:sz="4" w:space="0" w:color="auto"/>
              <w:bottom w:val="single" w:sz="6" w:space="0" w:color="auto"/>
              <w:right w:val="single" w:sz="4" w:space="0" w:color="auto"/>
            </w:tcBorders>
            <w:tcMar>
              <w:top w:w="0" w:type="dxa"/>
              <w:left w:w="57" w:type="dxa"/>
              <w:bottom w:w="0" w:type="dxa"/>
              <w:right w:w="57" w:type="dxa"/>
            </w:tcMar>
            <w:hideMark/>
          </w:tcPr>
          <w:p w:rsidR="00335333" w:rsidRPr="00E760F7" w:rsidRDefault="00335333" w:rsidP="0046324F">
            <w:pPr>
              <w:rPr>
                <w:sz w:val="18"/>
                <w:szCs w:val="18"/>
                <w:lang w:val="en-US"/>
              </w:rPr>
            </w:pPr>
            <w:r w:rsidRPr="00E760F7">
              <w:rPr>
                <w:sz w:val="18"/>
                <w:szCs w:val="18"/>
                <w:lang w:val="en-US"/>
              </w:rPr>
              <w:t>170</w:t>
            </w:r>
          </w:p>
        </w:tc>
        <w:tc>
          <w:tcPr>
            <w:tcW w:w="2366" w:type="dxa"/>
            <w:tcBorders>
              <w:top w:val="single" w:sz="12" w:space="0" w:color="auto"/>
              <w:left w:val="single" w:sz="4" w:space="0" w:color="auto"/>
              <w:bottom w:val="single" w:sz="6" w:space="0" w:color="auto"/>
              <w:right w:val="single" w:sz="4" w:space="0" w:color="auto"/>
            </w:tcBorders>
            <w:hideMark/>
          </w:tcPr>
          <w:p w:rsidR="00335333" w:rsidRPr="00E760F7" w:rsidRDefault="00335333" w:rsidP="0046324F">
            <w:pPr>
              <w:rPr>
                <w:sz w:val="18"/>
                <w:szCs w:val="18"/>
                <w:lang w:val="en-US"/>
              </w:rPr>
            </w:pPr>
            <w:r>
              <w:rPr>
                <w:sz w:val="18"/>
                <w:szCs w:val="18"/>
                <w:lang w:val="en-US"/>
              </w:rPr>
              <w:t>ECE/TRANS/</w:t>
            </w:r>
            <w:r w:rsidRPr="00E760F7">
              <w:rPr>
                <w:sz w:val="18"/>
                <w:szCs w:val="18"/>
                <w:lang w:val="en-US"/>
              </w:rPr>
              <w:t>WP.29/2016/111</w:t>
            </w:r>
          </w:p>
        </w:tc>
        <w:tc>
          <w:tcPr>
            <w:tcW w:w="3851" w:type="dxa"/>
            <w:tcBorders>
              <w:top w:val="single" w:sz="12" w:space="0" w:color="auto"/>
              <w:bottom w:val="single" w:sz="12" w:space="0" w:color="auto"/>
            </w:tcBorders>
            <w:shd w:val="clear" w:color="auto" w:fill="auto"/>
            <w:tcMar>
              <w:top w:w="0" w:type="dxa"/>
              <w:left w:w="57" w:type="dxa"/>
              <w:bottom w:w="0" w:type="dxa"/>
              <w:right w:w="57" w:type="dxa"/>
            </w:tcMar>
            <w:hideMark/>
          </w:tcPr>
          <w:p w:rsidR="00335333" w:rsidRPr="001829FC" w:rsidRDefault="00335333" w:rsidP="0046324F">
            <w:pPr>
              <w:rPr>
                <w:sz w:val="18"/>
                <w:szCs w:val="18"/>
              </w:rPr>
            </w:pPr>
            <w:r w:rsidRPr="001829FC">
              <w:rPr>
                <w:sz w:val="18"/>
                <w:szCs w:val="18"/>
              </w:rPr>
              <w:t>Based upon Annexes 1 of Regulations:</w:t>
            </w:r>
          </w:p>
          <w:p w:rsidR="00335333" w:rsidRPr="001829FC" w:rsidRDefault="00335333" w:rsidP="00335333">
            <w:pPr>
              <w:pStyle w:val="ListParagraph"/>
              <w:numPr>
                <w:ilvl w:val="0"/>
                <w:numId w:val="20"/>
              </w:numPr>
              <w:suppressAutoHyphens/>
              <w:spacing w:line="240" w:lineRule="atLeast"/>
              <w:ind w:left="376" w:hanging="283"/>
              <w:rPr>
                <w:sz w:val="18"/>
                <w:szCs w:val="18"/>
              </w:rPr>
            </w:pPr>
            <w:r w:rsidRPr="001829FC">
              <w:rPr>
                <w:sz w:val="18"/>
                <w:szCs w:val="18"/>
              </w:rPr>
              <w:t>No. 37, up to and including Supplement 44</w:t>
            </w:r>
          </w:p>
          <w:p w:rsidR="00335333" w:rsidRPr="001829FC" w:rsidRDefault="00335333" w:rsidP="00335333">
            <w:pPr>
              <w:pStyle w:val="ListParagraph"/>
              <w:numPr>
                <w:ilvl w:val="0"/>
                <w:numId w:val="20"/>
              </w:numPr>
              <w:suppressAutoHyphens/>
              <w:spacing w:line="240" w:lineRule="atLeast"/>
              <w:ind w:left="376" w:hanging="283"/>
              <w:rPr>
                <w:sz w:val="18"/>
                <w:szCs w:val="18"/>
              </w:rPr>
            </w:pPr>
            <w:r w:rsidRPr="001829FC">
              <w:rPr>
                <w:sz w:val="18"/>
                <w:szCs w:val="18"/>
              </w:rPr>
              <w:t>No. 99, up to and including Supplement 11</w:t>
            </w:r>
          </w:p>
          <w:p w:rsidR="00335333" w:rsidRPr="00E25015" w:rsidRDefault="00335333" w:rsidP="00335333">
            <w:pPr>
              <w:pStyle w:val="ListParagraph"/>
              <w:numPr>
                <w:ilvl w:val="0"/>
                <w:numId w:val="20"/>
              </w:numPr>
              <w:suppressAutoHyphens/>
              <w:spacing w:line="240" w:lineRule="atLeast"/>
              <w:ind w:left="376" w:hanging="283"/>
              <w:rPr>
                <w:sz w:val="18"/>
                <w:szCs w:val="18"/>
                <w:lang w:val="en-US"/>
              </w:rPr>
            </w:pPr>
            <w:r w:rsidRPr="00E25015">
              <w:rPr>
                <w:sz w:val="18"/>
                <w:szCs w:val="18"/>
              </w:rPr>
              <w:t>No. 128, up to and including Supplement 5</w:t>
            </w:r>
          </w:p>
        </w:tc>
      </w:tr>
      <w:tr w:rsidR="00335333" w:rsidRPr="00E760F7" w:rsidTr="0046324F">
        <w:tc>
          <w:tcPr>
            <w:tcW w:w="1082" w:type="dxa"/>
            <w:tcBorders>
              <w:top w:val="single" w:sz="6" w:space="0" w:color="auto"/>
              <w:left w:val="single" w:sz="4" w:space="0" w:color="auto"/>
              <w:bottom w:val="single" w:sz="12" w:space="0" w:color="auto"/>
              <w:right w:val="single" w:sz="4" w:space="0" w:color="auto"/>
            </w:tcBorders>
            <w:tcMar>
              <w:top w:w="0" w:type="dxa"/>
              <w:left w:w="57" w:type="dxa"/>
              <w:bottom w:w="0" w:type="dxa"/>
              <w:right w:w="57" w:type="dxa"/>
            </w:tcMar>
          </w:tcPr>
          <w:p w:rsidR="00335333" w:rsidRPr="0094012C" w:rsidRDefault="00335333" w:rsidP="0046324F">
            <w:pPr>
              <w:rPr>
                <w:b/>
                <w:sz w:val="18"/>
                <w:szCs w:val="18"/>
                <w:lang w:val="en-US"/>
              </w:rPr>
            </w:pPr>
            <w:r w:rsidRPr="0094012C">
              <w:rPr>
                <w:b/>
                <w:sz w:val="18"/>
                <w:szCs w:val="18"/>
                <w:lang w:val="en-US"/>
              </w:rPr>
              <w:t>[2]</w:t>
            </w:r>
          </w:p>
        </w:tc>
        <w:tc>
          <w:tcPr>
            <w:tcW w:w="1275" w:type="dxa"/>
            <w:tcBorders>
              <w:top w:val="single" w:sz="6" w:space="0" w:color="auto"/>
              <w:left w:val="single" w:sz="4" w:space="0" w:color="auto"/>
              <w:bottom w:val="single" w:sz="12" w:space="0" w:color="auto"/>
              <w:right w:val="single" w:sz="4" w:space="0" w:color="auto"/>
            </w:tcBorders>
            <w:tcMar>
              <w:top w:w="0" w:type="dxa"/>
              <w:left w:w="57" w:type="dxa"/>
              <w:bottom w:w="0" w:type="dxa"/>
              <w:right w:w="57" w:type="dxa"/>
            </w:tcMar>
          </w:tcPr>
          <w:p w:rsidR="00335333" w:rsidRPr="0094012C" w:rsidRDefault="00335333" w:rsidP="0046324F">
            <w:pPr>
              <w:rPr>
                <w:b/>
                <w:sz w:val="18"/>
                <w:szCs w:val="18"/>
                <w:lang w:val="en-US"/>
              </w:rPr>
            </w:pPr>
            <w:r w:rsidRPr="0094012C">
              <w:rPr>
                <w:b/>
                <w:sz w:val="18"/>
                <w:szCs w:val="18"/>
                <w:lang w:val="en-US"/>
              </w:rPr>
              <w:t>[2018-xx-xx]</w:t>
            </w:r>
          </w:p>
        </w:tc>
        <w:tc>
          <w:tcPr>
            <w:tcW w:w="923" w:type="dxa"/>
            <w:tcBorders>
              <w:top w:val="single" w:sz="6" w:space="0" w:color="auto"/>
              <w:left w:val="single" w:sz="4" w:space="0" w:color="auto"/>
              <w:bottom w:val="single" w:sz="12" w:space="0" w:color="auto"/>
              <w:right w:val="single" w:sz="4" w:space="0" w:color="auto"/>
            </w:tcBorders>
            <w:tcMar>
              <w:top w:w="0" w:type="dxa"/>
              <w:left w:w="57" w:type="dxa"/>
              <w:bottom w:w="0" w:type="dxa"/>
              <w:right w:w="57" w:type="dxa"/>
            </w:tcMar>
          </w:tcPr>
          <w:p w:rsidR="00335333" w:rsidRPr="0094012C" w:rsidRDefault="00335333" w:rsidP="0046324F">
            <w:pPr>
              <w:rPr>
                <w:b/>
                <w:sz w:val="18"/>
                <w:szCs w:val="18"/>
                <w:lang w:val="en-US"/>
              </w:rPr>
            </w:pPr>
            <w:r w:rsidRPr="0094012C">
              <w:rPr>
                <w:b/>
                <w:sz w:val="18"/>
                <w:szCs w:val="18"/>
                <w:lang w:val="en-US"/>
              </w:rPr>
              <w:t>[173]</w:t>
            </w:r>
          </w:p>
        </w:tc>
        <w:tc>
          <w:tcPr>
            <w:tcW w:w="2366" w:type="dxa"/>
            <w:tcBorders>
              <w:top w:val="single" w:sz="6" w:space="0" w:color="auto"/>
              <w:left w:val="single" w:sz="4" w:space="0" w:color="auto"/>
              <w:bottom w:val="single" w:sz="12" w:space="0" w:color="auto"/>
              <w:right w:val="single" w:sz="4" w:space="0" w:color="auto"/>
            </w:tcBorders>
          </w:tcPr>
          <w:p w:rsidR="00335333" w:rsidRPr="0094012C" w:rsidRDefault="00335333" w:rsidP="0046324F">
            <w:pPr>
              <w:rPr>
                <w:b/>
                <w:sz w:val="18"/>
                <w:szCs w:val="18"/>
                <w:lang w:val="en-US"/>
              </w:rPr>
            </w:pPr>
            <w:r w:rsidRPr="0094012C">
              <w:rPr>
                <w:b/>
                <w:sz w:val="18"/>
                <w:szCs w:val="18"/>
              </w:rPr>
              <w:t>[</w:t>
            </w:r>
            <w:r>
              <w:rPr>
                <w:b/>
                <w:sz w:val="18"/>
                <w:szCs w:val="18"/>
              </w:rPr>
              <w:t>ECE/TRANS/</w:t>
            </w:r>
            <w:r w:rsidRPr="0094012C">
              <w:rPr>
                <w:b/>
                <w:sz w:val="18"/>
                <w:szCs w:val="18"/>
              </w:rPr>
              <w:t>WP.29/2017/xx]</w:t>
            </w:r>
          </w:p>
        </w:tc>
        <w:tc>
          <w:tcPr>
            <w:tcW w:w="3851" w:type="dxa"/>
            <w:tcBorders>
              <w:top w:val="single" w:sz="6" w:space="0" w:color="auto"/>
              <w:left w:val="single" w:sz="4" w:space="0" w:color="auto"/>
              <w:bottom w:val="single" w:sz="12" w:space="0" w:color="auto"/>
              <w:right w:val="single" w:sz="4" w:space="0" w:color="auto"/>
            </w:tcBorders>
            <w:tcMar>
              <w:top w:w="0" w:type="dxa"/>
              <w:left w:w="57" w:type="dxa"/>
              <w:bottom w:w="0" w:type="dxa"/>
              <w:right w:w="57" w:type="dxa"/>
            </w:tcMar>
          </w:tcPr>
          <w:p w:rsidR="00335333" w:rsidRDefault="00335333" w:rsidP="0046324F">
            <w:pPr>
              <w:rPr>
                <w:b/>
                <w:sz w:val="18"/>
                <w:szCs w:val="18"/>
              </w:rPr>
            </w:pPr>
            <w:r>
              <w:rPr>
                <w:b/>
                <w:sz w:val="18"/>
                <w:szCs w:val="18"/>
              </w:rPr>
              <w:t>Amended details in sheets:</w:t>
            </w:r>
          </w:p>
          <w:p w:rsidR="00335333" w:rsidRPr="00E760F7" w:rsidRDefault="00335333" w:rsidP="0046324F">
            <w:pPr>
              <w:rPr>
                <w:b/>
                <w:sz w:val="18"/>
                <w:szCs w:val="18"/>
                <w:lang w:val="en-US"/>
              </w:rPr>
            </w:pPr>
            <w:r w:rsidRPr="00AD5B62">
              <w:rPr>
                <w:b/>
                <w:bCs/>
                <w:sz w:val="18"/>
                <w:szCs w:val="18"/>
                <w:lang w:eastAsia="zh-CN"/>
              </w:rPr>
              <w:t>C21W/2</w:t>
            </w:r>
            <w:r w:rsidRPr="002E1E8C">
              <w:rPr>
                <w:b/>
                <w:bCs/>
                <w:sz w:val="18"/>
                <w:szCs w:val="18"/>
                <w:lang w:eastAsia="zh-CN"/>
              </w:rPr>
              <w:t>, H1/1, H3/1, H3</w:t>
            </w:r>
            <w:r w:rsidRPr="00AD5B62">
              <w:rPr>
                <w:b/>
                <w:bCs/>
                <w:sz w:val="18"/>
                <w:szCs w:val="18"/>
                <w:lang w:eastAsia="zh-CN"/>
              </w:rPr>
              <w:t>/2, H4/4, H9/1, H11/2, H13/4, H14/1, H15/5, H20/3, H20/</w:t>
            </w:r>
            <w:r>
              <w:rPr>
                <w:b/>
                <w:bCs/>
                <w:sz w:val="18"/>
                <w:szCs w:val="18"/>
                <w:lang w:eastAsia="zh-CN"/>
              </w:rPr>
              <w:t>4</w:t>
            </w:r>
            <w:r w:rsidRPr="00AD5B62">
              <w:rPr>
                <w:b/>
                <w:bCs/>
                <w:sz w:val="18"/>
                <w:szCs w:val="18"/>
                <w:lang w:eastAsia="zh-CN"/>
              </w:rPr>
              <w:t>, HS6/1, P13W/3, P21W/1, P21/5W, P27/7W/3, PSX26W/3, R5W/1, R10W/1, T1.4W/1, W15/5W/1, W21/5W/1, WT21W/1</w:t>
            </w:r>
          </w:p>
        </w:tc>
      </w:tr>
    </w:tbl>
    <w:p w:rsidR="00335333" w:rsidRPr="00E760F7" w:rsidRDefault="00335333" w:rsidP="00A043C1">
      <w:pPr>
        <w:ind w:left="1418" w:right="1134" w:hanging="284"/>
        <w:jc w:val="both"/>
        <w:rPr>
          <w:sz w:val="18"/>
        </w:rPr>
      </w:pPr>
      <w:r w:rsidRPr="00E760F7">
        <w:rPr>
          <w:sz w:val="18"/>
        </w:rPr>
        <w:t>*</w:t>
      </w:r>
      <w:r w:rsidRPr="00E760F7">
        <w:rPr>
          <w:sz w:val="18"/>
        </w:rPr>
        <w:tab/>
        <w:t>This date is the date of adoption of the amendment to the Resolution by WP.29 or the date of entering into force of an amendment to Regulation No. 37, 99 or 128 adopted by AC.1 as a package with the amendment to the Resolution in the same session of WP.29.</w:t>
      </w:r>
    </w:p>
    <w:p w:rsidR="00335333" w:rsidRPr="00E760F7" w:rsidRDefault="00335333" w:rsidP="00335333">
      <w:pPr>
        <w:ind w:left="8181" w:right="1134" w:firstLine="459"/>
        <w:jc w:val="both"/>
        <w:rPr>
          <w:sz w:val="18"/>
        </w:rPr>
      </w:pPr>
      <w:r>
        <w:rPr>
          <w:sz w:val="18"/>
        </w:rPr>
        <w:t>”</w:t>
      </w:r>
    </w:p>
    <w:p w:rsidR="0015102E" w:rsidRDefault="00A043C1" w:rsidP="0015102E">
      <w:pPr>
        <w:spacing w:after="120"/>
        <w:ind w:left="1134" w:right="1134"/>
        <w:rPr>
          <w:i/>
        </w:rPr>
      </w:pPr>
      <w:r>
        <w:rPr>
          <w:i/>
        </w:rPr>
        <w:t>Annex 1,</w:t>
      </w:r>
    </w:p>
    <w:p w:rsidR="00335333" w:rsidRPr="006033B3" w:rsidRDefault="00335333" w:rsidP="0015102E">
      <w:pPr>
        <w:spacing w:after="120"/>
        <w:ind w:left="1134" w:right="1134"/>
      </w:pPr>
      <w:r w:rsidRPr="006033B3">
        <w:rPr>
          <w:i/>
        </w:rPr>
        <w:t xml:space="preserve">Sheet C21W/2, </w:t>
      </w:r>
      <w:r w:rsidRPr="006033B3">
        <w:t>amend to read:</w:t>
      </w:r>
    </w:p>
    <w:p w:rsidR="00335333" w:rsidRPr="008052C1" w:rsidRDefault="00A043C1" w:rsidP="0015102E">
      <w:pPr>
        <w:spacing w:after="120"/>
        <w:ind w:left="1134" w:right="1134"/>
        <w:rPr>
          <w:snapToGrid w:val="0"/>
        </w:rPr>
      </w:pPr>
      <w:r w:rsidRPr="00030B42">
        <w:rPr>
          <w:rFonts w:eastAsia="MS Mincho"/>
        </w:rPr>
        <w:t>"</w:t>
      </w:r>
      <w:r w:rsidR="00335333" w:rsidRPr="008052C1">
        <w:rPr>
          <w:rFonts w:hint="eastAsia"/>
          <w:snapToGrid w:val="0"/>
          <w:lang w:eastAsia="zh-CN"/>
        </w:rPr>
        <w:t>T</w:t>
      </w:r>
      <w:r w:rsidR="00335333" w:rsidRPr="008052C1">
        <w:rPr>
          <w:snapToGrid w:val="0"/>
        </w:rPr>
        <w:t xml:space="preserve">est procedure and requirements </w:t>
      </w:r>
    </w:p>
    <w:p w:rsidR="00335333" w:rsidRPr="008052C1" w:rsidRDefault="00335333" w:rsidP="00A043C1">
      <w:pPr>
        <w:spacing w:after="120"/>
        <w:ind w:left="1701" w:right="1134" w:hanging="567"/>
        <w:rPr>
          <w:snapToGrid w:val="0"/>
        </w:rPr>
      </w:pPr>
      <w:r w:rsidRPr="008052C1">
        <w:rPr>
          <w:snapToGrid w:val="0"/>
        </w:rPr>
        <w:t>1.</w:t>
      </w:r>
      <w:r w:rsidRPr="008052C1">
        <w:rPr>
          <w:snapToGrid w:val="0"/>
        </w:rPr>
        <w:tab/>
        <w:t xml:space="preserve">The filament light source is placed in a holder (socket) capable of being so rotated through 360° about the reference axis that the front elevation is seen on the screen on to which the image of the filament is projected. The reference </w:t>
      </w:r>
      <w:r w:rsidRPr="008052C1">
        <w:rPr>
          <w:strike/>
          <w:snapToGrid w:val="0"/>
        </w:rPr>
        <w:t>plane</w:t>
      </w:r>
      <w:r w:rsidRPr="008052C1">
        <w:rPr>
          <w:snapToGrid w:val="0"/>
        </w:rPr>
        <w:t xml:space="preserve"> </w:t>
      </w:r>
      <w:r w:rsidRPr="008052C1">
        <w:rPr>
          <w:b/>
          <w:snapToGrid w:val="0"/>
        </w:rPr>
        <w:t xml:space="preserve">axis </w:t>
      </w:r>
      <w:r w:rsidRPr="008052C1">
        <w:rPr>
          <w:snapToGrid w:val="0"/>
        </w:rPr>
        <w:t>on the screen shall coincide with the centre of the filament light source. The central axis sought on the screen shall coincide with the centre of the filament light source length.</w:t>
      </w:r>
    </w:p>
    <w:p w:rsidR="00950CFD" w:rsidRDefault="00335333" w:rsidP="00A043C1">
      <w:pPr>
        <w:spacing w:after="120"/>
        <w:ind w:left="1701" w:right="1134" w:hanging="567"/>
        <w:rPr>
          <w:rFonts w:eastAsia="MS Mincho"/>
        </w:rPr>
      </w:pPr>
      <w:r w:rsidRPr="00654699">
        <w:rPr>
          <w:snapToGrid w:val="0"/>
        </w:rPr>
        <w:t>2.</w:t>
      </w:r>
      <w:r w:rsidRPr="00654699">
        <w:rPr>
          <w:snapToGrid w:val="0"/>
        </w:rPr>
        <w:tab/>
      </w:r>
      <w:r>
        <w:rPr>
          <w:snapToGrid w:val="0"/>
        </w:rPr>
        <w:t>..</w:t>
      </w:r>
      <w:r w:rsidRPr="00654699">
        <w:rPr>
          <w:snapToGrid w:val="0"/>
        </w:rPr>
        <w:t>.</w:t>
      </w:r>
      <w:r w:rsidR="00A043C1" w:rsidRPr="00030B42">
        <w:rPr>
          <w:rFonts w:eastAsia="MS Mincho"/>
        </w:rPr>
        <w:t>"</w:t>
      </w:r>
    </w:p>
    <w:p w:rsidR="00950CFD" w:rsidRDefault="00950CFD">
      <w:pPr>
        <w:suppressAutoHyphens w:val="0"/>
        <w:spacing w:line="240" w:lineRule="auto"/>
        <w:rPr>
          <w:rFonts w:eastAsia="MS Mincho"/>
        </w:rPr>
      </w:pPr>
      <w:r>
        <w:rPr>
          <w:rFonts w:eastAsia="MS Mincho"/>
        </w:rPr>
        <w:br w:type="page"/>
      </w:r>
    </w:p>
    <w:p w:rsidR="00335333" w:rsidRDefault="00335333" w:rsidP="0015102E">
      <w:pPr>
        <w:tabs>
          <w:tab w:val="center" w:pos="4800"/>
          <w:tab w:val="right" w:pos="9600"/>
        </w:tabs>
        <w:spacing w:after="120"/>
        <w:ind w:left="1134"/>
        <w:rPr>
          <w:snapToGrid w:val="0"/>
        </w:rPr>
      </w:pPr>
      <w:r>
        <w:rPr>
          <w:i/>
          <w:snapToGrid w:val="0"/>
        </w:rPr>
        <w:lastRenderedPageBreak/>
        <w:t xml:space="preserve">Sheet H1/1, </w:t>
      </w:r>
      <w:r w:rsidR="0015102E">
        <w:rPr>
          <w:i/>
          <w:snapToGrid w:val="0"/>
        </w:rPr>
        <w:t xml:space="preserve">middle right </w:t>
      </w:r>
      <w:r>
        <w:rPr>
          <w:i/>
          <w:snapToGrid w:val="0"/>
        </w:rPr>
        <w:t xml:space="preserve">drawing </w:t>
      </w:r>
      <w:r w:rsidR="0015102E">
        <w:rPr>
          <w:i/>
          <w:snapToGrid w:val="0"/>
        </w:rPr>
        <w:t>(</w:t>
      </w:r>
      <w:r>
        <w:rPr>
          <w:i/>
          <w:snapToGrid w:val="0"/>
        </w:rPr>
        <w:t>View C</w:t>
      </w:r>
      <w:r w:rsidR="0015102E">
        <w:rPr>
          <w:i/>
          <w:snapToGrid w:val="0"/>
        </w:rPr>
        <w:t>)</w:t>
      </w:r>
      <w:r>
        <w:rPr>
          <w:i/>
          <w:snapToGrid w:val="0"/>
        </w:rPr>
        <w:t xml:space="preserve">, </w:t>
      </w:r>
      <w:r>
        <w:rPr>
          <w:snapToGrid w:val="0"/>
        </w:rPr>
        <w:t>amend to read</w:t>
      </w:r>
      <w:r w:rsidR="0015102E">
        <w:rPr>
          <w:snapToGrid w:val="0"/>
        </w:rPr>
        <w:t xml:space="preserve"> (indicate the reference axis)</w:t>
      </w:r>
      <w:r>
        <w:rPr>
          <w:snapToGrid w:val="0"/>
        </w:rPr>
        <w:t>:</w:t>
      </w:r>
    </w:p>
    <w:p w:rsidR="00335333" w:rsidRDefault="00A043C1" w:rsidP="00335333">
      <w:pPr>
        <w:spacing w:after="120"/>
        <w:ind w:left="1134" w:right="1134"/>
        <w:jc w:val="both"/>
        <w:rPr>
          <w:snapToGrid w:val="0"/>
          <w:sz w:val="16"/>
        </w:rPr>
      </w:pPr>
      <w:r w:rsidRPr="00030B42">
        <w:rPr>
          <w:rFonts w:eastAsia="MS Mincho"/>
        </w:rPr>
        <w:t>"</w:t>
      </w:r>
    </w:p>
    <w:p w:rsidR="00335333" w:rsidRDefault="00335333" w:rsidP="00335333">
      <w:pPr>
        <w:spacing w:after="120"/>
        <w:ind w:right="1134"/>
        <w:jc w:val="both"/>
        <w:rPr>
          <w:i/>
        </w:rPr>
      </w:pPr>
      <w:r>
        <w:rPr>
          <w:i/>
          <w:noProof/>
          <w:lang w:eastAsia="en-GB"/>
        </w:rPr>
        <mc:AlternateContent>
          <mc:Choice Requires="wpg">
            <w:drawing>
              <wp:inline distT="0" distB="0" distL="0" distR="0">
                <wp:extent cx="6193155" cy="5292725"/>
                <wp:effectExtent l="0" t="3810" r="1905" b="0"/>
                <wp:docPr id="14912" name="Group 14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3155" cy="5292725"/>
                          <a:chOff x="0" y="0"/>
                          <a:chExt cx="61931" cy="52927"/>
                        </a:xfrm>
                      </wpg:grpSpPr>
                      <wpg:grpSp>
                        <wpg:cNvPr id="14913" name="Group 622"/>
                        <wpg:cNvGrpSpPr>
                          <a:grpSpLocks/>
                        </wpg:cNvGrpSpPr>
                        <wpg:grpSpPr bwMode="auto">
                          <a:xfrm>
                            <a:off x="0" y="0"/>
                            <a:ext cx="61931" cy="52927"/>
                            <a:chOff x="0" y="0"/>
                            <a:chExt cx="61925" cy="52993"/>
                          </a:xfrm>
                        </wpg:grpSpPr>
                        <wps:wsp>
                          <wps:cNvPr id="14914" name="Canvas 577"/>
                          <wps:cNvSpPr>
                            <a:spLocks noChangeAspect="1" noChangeArrowheads="1"/>
                          </wps:cNvSpPr>
                          <wps:spPr bwMode="auto">
                            <a:xfrm>
                              <a:off x="0" y="0"/>
                              <a:ext cx="61925" cy="52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4915" name="Group 148"/>
                          <wpg:cNvGrpSpPr>
                            <a:grpSpLocks/>
                          </wpg:cNvGrpSpPr>
                          <wpg:grpSpPr bwMode="auto">
                            <a:xfrm>
                              <a:off x="0" y="421"/>
                              <a:ext cx="61925" cy="52572"/>
                              <a:chOff x="0" y="421"/>
                              <a:chExt cx="61925" cy="52571"/>
                            </a:xfrm>
                          </wpg:grpSpPr>
                          <wpg:grpSp>
                            <wpg:cNvPr id="14916" name="Group 107"/>
                            <wpg:cNvGrpSpPr>
                              <a:grpSpLocks/>
                            </wpg:cNvGrpSpPr>
                            <wpg:grpSpPr bwMode="auto">
                              <a:xfrm>
                                <a:off x="0" y="421"/>
                                <a:ext cx="61925" cy="52572"/>
                                <a:chOff x="888" y="2000"/>
                                <a:chExt cx="61925" cy="52571"/>
                              </a:xfrm>
                            </wpg:grpSpPr>
                            <wpg:grpSp>
                              <wpg:cNvPr id="14917" name="Group 106"/>
                              <wpg:cNvGrpSpPr>
                                <a:grpSpLocks/>
                              </wpg:cNvGrpSpPr>
                              <wpg:grpSpPr bwMode="auto">
                                <a:xfrm>
                                  <a:off x="888" y="2000"/>
                                  <a:ext cx="61926" cy="52571"/>
                                  <a:chOff x="888" y="2000"/>
                                  <a:chExt cx="61925" cy="52571"/>
                                </a:xfrm>
                              </wpg:grpSpPr>
                              <wpg:grpSp>
                                <wpg:cNvPr id="14918" name="Group 105"/>
                                <wpg:cNvGrpSpPr>
                                  <a:grpSpLocks/>
                                </wpg:cNvGrpSpPr>
                                <wpg:grpSpPr bwMode="auto">
                                  <a:xfrm>
                                    <a:off x="888" y="2000"/>
                                    <a:ext cx="61926" cy="52571"/>
                                    <a:chOff x="888" y="2000"/>
                                    <a:chExt cx="61925" cy="52571"/>
                                  </a:xfrm>
                                </wpg:grpSpPr>
                                <wpg:grpSp>
                                  <wpg:cNvPr id="14919" name="Group 104"/>
                                  <wpg:cNvGrpSpPr>
                                    <a:grpSpLocks/>
                                  </wpg:cNvGrpSpPr>
                                  <wpg:grpSpPr bwMode="auto">
                                    <a:xfrm>
                                      <a:off x="888" y="2000"/>
                                      <a:ext cx="61926" cy="52571"/>
                                      <a:chOff x="0" y="2114"/>
                                      <a:chExt cx="61925" cy="52571"/>
                                    </a:xfrm>
                                  </wpg:grpSpPr>
                                  <wpg:grpSp>
                                    <wpg:cNvPr id="14920" name="Group 103"/>
                                    <wpg:cNvGrpSpPr>
                                      <a:grpSpLocks/>
                                    </wpg:cNvGrpSpPr>
                                    <wpg:grpSpPr bwMode="auto">
                                      <a:xfrm>
                                        <a:off x="0" y="2114"/>
                                        <a:ext cx="61925" cy="52572"/>
                                        <a:chOff x="0" y="2114"/>
                                        <a:chExt cx="61925" cy="52571"/>
                                      </a:xfrm>
                                    </wpg:grpSpPr>
                                    <wpg:grpSp>
                                      <wpg:cNvPr id="14921" name="Group 53"/>
                                      <wpg:cNvGrpSpPr>
                                        <a:grpSpLocks/>
                                      </wpg:cNvGrpSpPr>
                                      <wpg:grpSpPr bwMode="auto">
                                        <a:xfrm>
                                          <a:off x="0" y="2114"/>
                                          <a:ext cx="61925" cy="52572"/>
                                          <a:chOff x="1239" y="3600"/>
                                          <a:chExt cx="9752" cy="8279"/>
                                        </a:xfrm>
                                      </wpg:grpSpPr>
                                      <wpg:grpSp>
                                        <wpg:cNvPr id="14922" name="Group 54"/>
                                        <wpg:cNvGrpSpPr>
                                          <a:grpSpLocks/>
                                        </wpg:cNvGrpSpPr>
                                        <wpg:grpSpPr bwMode="auto">
                                          <a:xfrm>
                                            <a:off x="1239" y="3600"/>
                                            <a:ext cx="9752" cy="8279"/>
                                            <a:chOff x="1239" y="3600"/>
                                            <a:chExt cx="9752" cy="8279"/>
                                          </a:xfrm>
                                        </wpg:grpSpPr>
                                        <pic:pic xmlns:pic="http://schemas.openxmlformats.org/drawingml/2006/picture">
                                          <pic:nvPicPr>
                                            <pic:cNvPr id="14923"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95" y="3600"/>
                                              <a:ext cx="9657" cy="8279"/>
                                            </a:xfrm>
                                            <a:prstGeom prst="rect">
                                              <a:avLst/>
                                            </a:prstGeom>
                                            <a:noFill/>
                                            <a:extLst>
                                              <a:ext uri="{909E8E84-426E-40DD-AFC4-6F175D3DCCD1}">
                                                <a14:hiddenFill xmlns:a14="http://schemas.microsoft.com/office/drawing/2010/main">
                                                  <a:solidFill>
                                                    <a:srgbClr val="FFFFFF"/>
                                                  </a:solidFill>
                                                </a14:hiddenFill>
                                              </a:ext>
                                            </a:extLst>
                                          </pic:spPr>
                                        </pic:pic>
                                        <wpg:grpSp>
                                          <wpg:cNvPr id="14924" name="Group 56"/>
                                          <wpg:cNvGrpSpPr>
                                            <a:grpSpLocks/>
                                          </wpg:cNvGrpSpPr>
                                          <wpg:grpSpPr bwMode="auto">
                                            <a:xfrm>
                                              <a:off x="1239" y="3600"/>
                                              <a:ext cx="9752" cy="8261"/>
                                              <a:chOff x="1085" y="2442"/>
                                              <a:chExt cx="9753" cy="8261"/>
                                            </a:xfrm>
                                          </wpg:grpSpPr>
                                          <wpg:grpSp>
                                            <wpg:cNvPr id="14925" name="Group 57"/>
                                            <wpg:cNvGrpSpPr>
                                              <a:grpSpLocks/>
                                            </wpg:cNvGrpSpPr>
                                            <wpg:grpSpPr bwMode="auto">
                                              <a:xfrm>
                                                <a:off x="1199" y="2442"/>
                                                <a:ext cx="8364" cy="3783"/>
                                                <a:chOff x="1199" y="3242"/>
                                                <a:chExt cx="8364" cy="3783"/>
                                              </a:xfrm>
                                            </wpg:grpSpPr>
                                            <wps:wsp>
                                              <wps:cNvPr id="14926" name="Text Box 58"/>
                                              <wps:cNvSpPr txBox="1">
                                                <a:spLocks noChangeArrowheads="1"/>
                                              </wps:cNvSpPr>
                                              <wps:spPr bwMode="auto">
                                                <a:xfrm>
                                                  <a:off x="6838" y="5013"/>
                                                  <a:ext cx="519" cy="7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232BA3" w:rsidRDefault="00A043C1" w:rsidP="00335333">
                                                    <w:pPr>
                                                      <w:rPr>
                                                        <w:sz w:val="18"/>
                                                        <w:szCs w:val="18"/>
                                                        <w:lang w:val="fr-CH"/>
                                                      </w:rPr>
                                                    </w:pPr>
                                                    <w:r w:rsidRPr="00232BA3">
                                                      <w:rPr>
                                                        <w:sz w:val="18"/>
                                                        <w:szCs w:val="18"/>
                                                        <w:lang w:val="fr-CH"/>
                                                      </w:rPr>
                                                      <w:t>8.5 max.</w:t>
                                                    </w:r>
                                                  </w:p>
                                                </w:txbxContent>
                                              </wps:txbx>
                                              <wps:bodyPr rot="0" vert="vert270" wrap="square" lIns="91440" tIns="10800" rIns="91440" bIns="10800" anchor="t" anchorCtr="0" upright="1">
                                                <a:noAutofit/>
                                              </wps:bodyPr>
                                            </wps:wsp>
                                            <wps:wsp>
                                              <wps:cNvPr id="14927" name="Text Box 59"/>
                                              <wps:cNvSpPr txBox="1">
                                                <a:spLocks noChangeArrowheads="1"/>
                                              </wps:cNvSpPr>
                                              <wps:spPr bwMode="auto">
                                                <a:xfrm>
                                                  <a:off x="6721" y="6347"/>
                                                  <a:ext cx="1512"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936EC1" w:rsidRDefault="00A043C1" w:rsidP="00335333">
                                                    <w:pPr>
                                                      <w:rPr>
                                                        <w:lang w:val="fr-CH"/>
                                                      </w:rPr>
                                                    </w:pPr>
                                                    <w:r>
                                                      <w:rPr>
                                                        <w:lang w:val="fr-CH"/>
                                                      </w:rPr>
                                                      <w:t>Filament axis</w:t>
                                                    </w:r>
                                                  </w:p>
                                                </w:txbxContent>
                                              </wps:txbx>
                                              <wps:bodyPr rot="0" vert="horz" wrap="square" lIns="91440" tIns="10800" rIns="91440" bIns="10800" anchor="t" anchorCtr="0" upright="1">
                                                <a:noAutofit/>
                                              </wps:bodyPr>
                                            </wps:wsp>
                                            <wps:wsp>
                                              <wps:cNvPr id="14928" name="Text Box 60"/>
                                              <wps:cNvSpPr txBox="1">
                                                <a:spLocks noChangeArrowheads="1"/>
                                              </wps:cNvSpPr>
                                              <wps:spPr bwMode="auto">
                                                <a:xfrm>
                                                  <a:off x="4507" y="3433"/>
                                                  <a:ext cx="935"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8E7293" w:rsidRDefault="00A043C1" w:rsidP="00335333">
                                                    <w:pPr>
                                                      <w:rPr>
                                                        <w:lang w:val="fr-CH"/>
                                                      </w:rPr>
                                                    </w:pPr>
                                                    <w:r>
                                                      <w:rPr>
                                                        <w:lang w:val="fr-CH"/>
                                                      </w:rPr>
                                                      <w:t>44 max.</w:t>
                                                    </w:r>
                                                  </w:p>
                                                </w:txbxContent>
                                              </wps:txbx>
                                              <wps:bodyPr rot="0" vert="horz" wrap="square" lIns="91440" tIns="10800" rIns="91440" bIns="10800" anchor="t" anchorCtr="0" upright="1">
                                                <a:noAutofit/>
                                              </wps:bodyPr>
                                            </wps:wsp>
                                            <wps:wsp>
                                              <wps:cNvPr id="14929" name="Text Box 61"/>
                                              <wps:cNvSpPr txBox="1">
                                                <a:spLocks noChangeArrowheads="1"/>
                                              </wps:cNvSpPr>
                                              <wps:spPr bwMode="auto">
                                                <a:xfrm>
                                                  <a:off x="5281" y="6743"/>
                                                  <a:ext cx="236" cy="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A00EE7" w:rsidRDefault="00A043C1" w:rsidP="00335333">
                                                    <w:pPr>
                                                      <w:rPr>
                                                        <w:lang w:val="fr-CH"/>
                                                      </w:rPr>
                                                    </w:pPr>
                                                    <w:r>
                                                      <w:rPr>
                                                        <w:lang w:val="fr-CH"/>
                                                      </w:rPr>
                                                      <w:t>E</w:t>
                                                    </w:r>
                                                  </w:p>
                                                </w:txbxContent>
                                              </wps:txbx>
                                              <wps:bodyPr rot="0" vert="horz" wrap="square" lIns="0" tIns="0" rIns="0" bIns="0" anchor="t" anchorCtr="0" upright="1">
                                                <a:noAutofit/>
                                              </wps:bodyPr>
                                            </wps:wsp>
                                            <wps:wsp>
                                              <wps:cNvPr id="14930" name="Text Box 62"/>
                                              <wps:cNvSpPr txBox="1">
                                                <a:spLocks noChangeArrowheads="1"/>
                                              </wps:cNvSpPr>
                                              <wps:spPr bwMode="auto">
                                                <a:xfrm>
                                                  <a:off x="4389" y="6743"/>
                                                  <a:ext cx="236" cy="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A00EE7" w:rsidRDefault="00A043C1" w:rsidP="00335333">
                                                    <w:pPr>
                                                      <w:rPr>
                                                        <w:lang w:val="fr-CH"/>
                                                      </w:rPr>
                                                    </w:pPr>
                                                    <w:r>
                                                      <w:rPr>
                                                        <w:lang w:val="fr-CH"/>
                                                      </w:rPr>
                                                      <w:t>B</w:t>
                                                    </w:r>
                                                  </w:p>
                                                </w:txbxContent>
                                              </wps:txbx>
                                              <wps:bodyPr rot="0" vert="horz" wrap="square" lIns="0" tIns="0" rIns="0" bIns="0" anchor="t" anchorCtr="0" upright="1">
                                                <a:noAutofit/>
                                              </wps:bodyPr>
                                            </wps:wsp>
                                            <wps:wsp>
                                              <wps:cNvPr id="14931" name="Text Box 63"/>
                                              <wps:cNvSpPr txBox="1">
                                                <a:spLocks noChangeArrowheads="1"/>
                                              </wps:cNvSpPr>
                                              <wps:spPr bwMode="auto">
                                                <a:xfrm>
                                                  <a:off x="5333" y="3242"/>
                                                  <a:ext cx="236" cy="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A00EE7" w:rsidRDefault="00A043C1" w:rsidP="00335333">
                                                    <w:pPr>
                                                      <w:rPr>
                                                        <w:lang w:val="fr-CH"/>
                                                      </w:rPr>
                                                    </w:pPr>
                                                    <w:r>
                                                      <w:rPr>
                                                        <w:lang w:val="fr-CH"/>
                                                      </w:rPr>
                                                      <w:t>D</w:t>
                                                    </w:r>
                                                  </w:p>
                                                </w:txbxContent>
                                              </wps:txbx>
                                              <wps:bodyPr rot="0" vert="horz" wrap="square" lIns="0" tIns="0" rIns="0" bIns="0" anchor="t" anchorCtr="0" upright="1">
                                                <a:noAutofit/>
                                              </wps:bodyPr>
                                            </wps:wsp>
                                            <wps:wsp>
                                              <wps:cNvPr id="14932" name="Text Box 64"/>
                                              <wps:cNvSpPr txBox="1">
                                                <a:spLocks noChangeArrowheads="1"/>
                                              </wps:cNvSpPr>
                                              <wps:spPr bwMode="auto">
                                                <a:xfrm>
                                                  <a:off x="4361" y="3242"/>
                                                  <a:ext cx="264" cy="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A00EE7" w:rsidRDefault="00A043C1" w:rsidP="00335333">
                                                    <w:pPr>
                                                      <w:rPr>
                                                        <w:lang w:val="fr-CH"/>
                                                      </w:rPr>
                                                    </w:pPr>
                                                    <w:r>
                                                      <w:rPr>
                                                        <w:lang w:val="fr-CH"/>
                                                      </w:rPr>
                                                      <w:t>A</w:t>
                                                    </w:r>
                                                  </w:p>
                                                </w:txbxContent>
                                              </wps:txbx>
                                              <wps:bodyPr rot="0" vert="horz" wrap="square" lIns="0" tIns="0" rIns="0" bIns="0" anchor="t" anchorCtr="0" upright="1">
                                                <a:noAutofit/>
                                              </wps:bodyPr>
                                            </wps:wsp>
                                            <wps:wsp>
                                              <wps:cNvPr id="14933" name="Text Box 65"/>
                                              <wps:cNvSpPr txBox="1">
                                                <a:spLocks noChangeArrowheads="1"/>
                                              </wps:cNvSpPr>
                                              <wps:spPr bwMode="auto">
                                                <a:xfrm>
                                                  <a:off x="9299" y="5293"/>
                                                  <a:ext cx="264" cy="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A00EE7" w:rsidRDefault="00A043C1" w:rsidP="00335333">
                                                    <w:pPr>
                                                      <w:rPr>
                                                        <w:lang w:val="fr-CH"/>
                                                      </w:rPr>
                                                    </w:pPr>
                                                    <w:r>
                                                      <w:rPr>
                                                        <w:lang w:val="fr-CH"/>
                                                      </w:rPr>
                                                      <w:t>A</w:t>
                                                    </w:r>
                                                  </w:p>
                                                </w:txbxContent>
                                              </wps:txbx>
                                              <wps:bodyPr rot="0" vert="horz" wrap="square" lIns="0" tIns="0" rIns="0" bIns="0" anchor="t" anchorCtr="0" upright="1">
                                                <a:noAutofit/>
                                              </wps:bodyPr>
                                            </wps:wsp>
                                            <wps:wsp>
                                              <wps:cNvPr id="14934" name="Text Box 66"/>
                                              <wps:cNvSpPr txBox="1">
                                                <a:spLocks noChangeArrowheads="1"/>
                                              </wps:cNvSpPr>
                                              <wps:spPr bwMode="auto">
                                                <a:xfrm>
                                                  <a:off x="8195" y="4213"/>
                                                  <a:ext cx="264" cy="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A00EE7" w:rsidRDefault="00A043C1" w:rsidP="00335333">
                                                    <w:pPr>
                                                      <w:rPr>
                                                        <w:lang w:val="fr-CH"/>
                                                      </w:rPr>
                                                    </w:pPr>
                                                    <w:r>
                                                      <w:rPr>
                                                        <w:lang w:val="fr-CH"/>
                                                      </w:rPr>
                                                      <w:t>B</w:t>
                                                    </w:r>
                                                  </w:p>
                                                </w:txbxContent>
                                              </wps:txbx>
                                              <wps:bodyPr rot="0" vert="horz" wrap="square" lIns="0" tIns="0" rIns="0" bIns="0" anchor="t" anchorCtr="0" upright="1">
                                                <a:noAutofit/>
                                              </wps:bodyPr>
                                            </wps:wsp>
                                            <wps:wsp>
                                              <wps:cNvPr id="14935" name="Text Box 67"/>
                                              <wps:cNvSpPr txBox="1">
                                                <a:spLocks noChangeArrowheads="1"/>
                                              </wps:cNvSpPr>
                                              <wps:spPr bwMode="auto">
                                                <a:xfrm>
                                                  <a:off x="8250" y="6133"/>
                                                  <a:ext cx="192"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A00EE7" w:rsidRDefault="00A043C1" w:rsidP="00335333">
                                                    <w:pPr>
                                                      <w:rPr>
                                                        <w:lang w:val="fr-CH"/>
                                                      </w:rPr>
                                                    </w:pPr>
                                                    <w:r>
                                                      <w:rPr>
                                                        <w:lang w:val="fr-CH"/>
                                                      </w:rPr>
                                                      <w:t>d</w:t>
                                                    </w:r>
                                                  </w:p>
                                                </w:txbxContent>
                                              </wps:txbx>
                                              <wps:bodyPr rot="0" vert="horz" wrap="square" lIns="0" tIns="0" rIns="0" bIns="0" anchor="t" anchorCtr="0" upright="1">
                                                <a:noAutofit/>
                                              </wps:bodyPr>
                                            </wps:wsp>
                                            <wps:wsp>
                                              <wps:cNvPr id="14936" name="Text Box 68"/>
                                              <wps:cNvSpPr txBox="1">
                                                <a:spLocks noChangeArrowheads="1"/>
                                              </wps:cNvSpPr>
                                              <wps:spPr bwMode="auto">
                                                <a:xfrm>
                                                  <a:off x="7396" y="5779"/>
                                                  <a:ext cx="233" cy="2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A00EE7" w:rsidRDefault="00A043C1" w:rsidP="00335333">
                                                    <w:pPr>
                                                      <w:rPr>
                                                        <w:lang w:val="fr-CH"/>
                                                      </w:rPr>
                                                    </w:pPr>
                                                    <w:r>
                                                      <w:rPr>
                                                        <w:lang w:val="fr-CH"/>
                                                      </w:rPr>
                                                      <w:t>g</w:t>
                                                    </w:r>
                                                  </w:p>
                                                </w:txbxContent>
                                              </wps:txbx>
                                              <wps:bodyPr rot="0" vert="vert270" wrap="square" lIns="0" tIns="0" rIns="0" bIns="0" anchor="t" anchorCtr="0" upright="1">
                                                <a:noAutofit/>
                                              </wps:bodyPr>
                                            </wps:wsp>
                                            <wpg:grpSp>
                                              <wpg:cNvPr id="14937" name="Group 69"/>
                                              <wpg:cNvGrpSpPr>
                                                <a:grpSpLocks/>
                                              </wpg:cNvGrpSpPr>
                                              <wpg:grpSpPr bwMode="auto">
                                                <a:xfrm>
                                                  <a:off x="1199" y="4200"/>
                                                  <a:ext cx="1694" cy="2825"/>
                                                  <a:chOff x="1199" y="4200"/>
                                                  <a:chExt cx="1694" cy="2825"/>
                                                </a:xfrm>
                                              </wpg:grpSpPr>
                                              <wps:wsp>
                                                <wps:cNvPr id="14938" name="Text Box 70"/>
                                                <wps:cNvSpPr txBox="1">
                                                  <a:spLocks noChangeArrowheads="1"/>
                                                </wps:cNvSpPr>
                                                <wps:spPr bwMode="auto">
                                                  <a:xfrm>
                                                    <a:off x="1199" y="4200"/>
                                                    <a:ext cx="1533" cy="38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043C1" w:rsidRDefault="00A043C1" w:rsidP="00335333">
                                                      <w:r w:rsidRPr="00A914E7">
                                                        <w:rPr>
                                                          <w:lang w:val="fr-CH"/>
                                                        </w:rPr>
                                                        <w:t>Reference axis</w:t>
                                                      </w:r>
                                                    </w:p>
                                                  </w:txbxContent>
                                                </wps:txbx>
                                                <wps:bodyPr rot="0" vert="horz" wrap="square" lIns="91440" tIns="45720" rIns="91440" bIns="45720" anchor="t" anchorCtr="0" upright="1">
                                                  <a:noAutofit/>
                                                </wps:bodyPr>
                                              </wps:wsp>
                                              <wps:wsp>
                                                <wps:cNvPr id="14939" name="Text Box 71"/>
                                                <wps:cNvSpPr txBox="1">
                                                  <a:spLocks noChangeArrowheads="1"/>
                                                </wps:cNvSpPr>
                                                <wps:spPr bwMode="auto">
                                                  <a:xfrm>
                                                    <a:off x="1225" y="6653"/>
                                                    <a:ext cx="1668"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936EC1" w:rsidRDefault="00A043C1" w:rsidP="00335333">
                                                      <w:pPr>
                                                        <w:jc w:val="right"/>
                                                        <w:rPr>
                                                          <w:lang w:val="fr-CH"/>
                                                        </w:rPr>
                                                      </w:pPr>
                                                      <w:r>
                                                        <w:rPr>
                                                          <w:lang w:val="fr-CH"/>
                                                        </w:rPr>
                                                        <w:t>Reference plane</w:t>
                                                      </w:r>
                                                    </w:p>
                                                  </w:txbxContent>
                                                </wps:txbx>
                                                <wps:bodyPr rot="0" vert="horz" wrap="square" lIns="91440" tIns="45720" rIns="91440" bIns="45720" anchor="t" anchorCtr="0" upright="1">
                                                  <a:noAutofit/>
                                                </wps:bodyPr>
                                              </wps:wsp>
                                            </wpg:grpSp>
                                            <wps:wsp>
                                              <wps:cNvPr id="14940" name="Text Box 72"/>
                                              <wps:cNvSpPr txBox="1">
                                                <a:spLocks noChangeArrowheads="1"/>
                                              </wps:cNvSpPr>
                                              <wps:spPr bwMode="auto">
                                                <a:xfrm>
                                                  <a:off x="7629" y="3680"/>
                                                  <a:ext cx="1440"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936EC1" w:rsidRDefault="00A043C1" w:rsidP="00335333">
                                                    <w:pPr>
                                                      <w:rPr>
                                                        <w:lang w:val="fr-CH"/>
                                                      </w:rPr>
                                                    </w:pPr>
                                                    <w:r>
                                                      <w:rPr>
                                                        <w:lang w:val="fr-CH"/>
                                                      </w:rPr>
                                                      <w:t>Section D-E</w:t>
                                                    </w:r>
                                                  </w:p>
                                                </w:txbxContent>
                                              </wps:txbx>
                                              <wps:bodyPr rot="0" vert="horz" wrap="square" lIns="91440" tIns="45720" rIns="91440" bIns="45720" anchor="t" anchorCtr="0" upright="1">
                                                <a:noAutofit/>
                                              </wps:bodyPr>
                                            </wps:wsp>
                                            <wps:wsp>
                                              <wps:cNvPr id="14941" name="Text Box 73"/>
                                              <wps:cNvSpPr txBox="1">
                                                <a:spLocks noChangeArrowheads="1"/>
                                              </wps:cNvSpPr>
                                              <wps:spPr bwMode="auto">
                                                <a:xfrm>
                                                  <a:off x="6930" y="4213"/>
                                                  <a:ext cx="1188"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936EC1" w:rsidRDefault="00A043C1" w:rsidP="00335333">
                                                    <w:pPr>
                                                      <w:rPr>
                                                        <w:lang w:val="fr-CH"/>
                                                      </w:rPr>
                                                    </w:pPr>
                                                    <w:r>
                                                      <w:rPr>
                                                        <w:lang w:val="fr-CH"/>
                                                      </w:rPr>
                                                      <w:t>Bulb axis</w:t>
                                                    </w:r>
                                                  </w:p>
                                                </w:txbxContent>
                                              </wps:txbx>
                                              <wps:bodyPr rot="0" vert="horz" wrap="square" lIns="91440" tIns="45720" rIns="91440" bIns="45720" anchor="t" anchorCtr="0" upright="1">
                                                <a:noAutofit/>
                                              </wps:bodyPr>
                                            </wps:wsp>
                                            <wps:wsp>
                                              <wps:cNvPr id="14942" name="Text Box 74"/>
                                              <wps:cNvSpPr txBox="1">
                                                <a:spLocks noChangeArrowheads="1"/>
                                              </wps:cNvSpPr>
                                              <wps:spPr bwMode="auto">
                                                <a:xfrm>
                                                  <a:off x="4255" y="6373"/>
                                                  <a:ext cx="564"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C66FC6" w:rsidRDefault="00A043C1" w:rsidP="00335333">
                                                    <w:pPr>
                                                      <w:rPr>
                                                        <w:lang w:val="fr-CH"/>
                                                      </w:rPr>
                                                    </w:pPr>
                                                    <w:r>
                                                      <w:rPr>
                                                        <w:lang w:val="fr-CH"/>
                                                      </w:rPr>
                                                      <w:t>27.5</w:t>
                                                    </w:r>
                                                  </w:p>
                                                </w:txbxContent>
                                              </wps:txbx>
                                              <wps:bodyPr rot="0" vert="horz" wrap="square" lIns="0" tIns="0" rIns="0" bIns="0" anchor="t" anchorCtr="0" upright="1">
                                                <a:noAutofit/>
                                              </wps:bodyPr>
                                            </wps:wsp>
                                          </wpg:grpSp>
                                          <wpg:grpSp>
                                            <wpg:cNvPr id="14943" name="Group 75"/>
                                            <wpg:cNvGrpSpPr>
                                              <a:grpSpLocks/>
                                            </wpg:cNvGrpSpPr>
                                            <wpg:grpSpPr bwMode="auto">
                                              <a:xfrm>
                                                <a:off x="1085" y="6109"/>
                                                <a:ext cx="9753" cy="4594"/>
                                                <a:chOff x="1085" y="6109"/>
                                                <a:chExt cx="9753" cy="4594"/>
                                              </a:xfrm>
                                            </wpg:grpSpPr>
                                            <wps:wsp>
                                              <wps:cNvPr id="14944" name="Text Box 76"/>
                                              <wps:cNvSpPr txBox="1">
                                                <a:spLocks noChangeArrowheads="1"/>
                                              </wps:cNvSpPr>
                                              <wps:spPr bwMode="auto">
                                                <a:xfrm>
                                                  <a:off x="3874" y="7917"/>
                                                  <a:ext cx="192" cy="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A00EE7" w:rsidRDefault="00A043C1" w:rsidP="00335333">
                                                    <w:pPr>
                                                      <w:rPr>
                                                        <w:lang w:val="fr-CH"/>
                                                      </w:rPr>
                                                    </w:pPr>
                                                    <w:r>
                                                      <w:rPr>
                                                        <w:lang w:val="fr-CH"/>
                                                      </w:rPr>
                                                      <w:t>3</w:t>
                                                    </w:r>
                                                  </w:p>
                                                </w:txbxContent>
                                              </wps:txbx>
                                              <wps:bodyPr rot="0" vert="vert270" wrap="square" lIns="0" tIns="0" rIns="0" bIns="0" anchor="t" anchorCtr="0" upright="1">
                                                <a:noAutofit/>
                                              </wps:bodyPr>
                                            </wps:wsp>
                                            <wps:wsp>
                                              <wps:cNvPr id="14945" name="Text Box 77"/>
                                              <wps:cNvSpPr txBox="1">
                                                <a:spLocks noChangeArrowheads="1"/>
                                              </wps:cNvSpPr>
                                              <wps:spPr bwMode="auto">
                                                <a:xfrm>
                                                  <a:off x="6101" y="10295"/>
                                                  <a:ext cx="3204" cy="4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A00EE7" w:rsidRDefault="00A043C1" w:rsidP="00335333">
                                                    <w:pPr>
                                                      <w:rPr>
                                                        <w:lang w:val="fr-CH"/>
                                                      </w:rPr>
                                                    </w:pPr>
                                                    <w:r>
                                                      <w:rPr>
                                                        <w:lang w:val="fr-CH"/>
                                                      </w:rPr>
                                                      <w:t>Permissible offset of filament axis</w:t>
                                                    </w:r>
                                                  </w:p>
                                                </w:txbxContent>
                                              </wps:txbx>
                                              <wps:bodyPr rot="0" vert="horz" wrap="square" lIns="91440" tIns="45720" rIns="91440" bIns="45720" anchor="t" anchorCtr="0" upright="1">
                                                <a:noAutofit/>
                                              </wps:bodyPr>
                                            </wps:wsp>
                                            <wps:wsp>
                                              <wps:cNvPr id="14946" name="Text Box 78"/>
                                              <wps:cNvSpPr txBox="1">
                                                <a:spLocks noChangeArrowheads="1"/>
                                              </wps:cNvSpPr>
                                              <wps:spPr bwMode="auto">
                                                <a:xfrm>
                                                  <a:off x="8660" y="10040"/>
                                                  <a:ext cx="311"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A00EE7" w:rsidRDefault="00A043C1" w:rsidP="00335333">
                                                    <w:pPr>
                                                      <w:rPr>
                                                        <w:lang w:val="fr-CH"/>
                                                      </w:rPr>
                                                    </w:pPr>
                                                    <w:r>
                                                      <w:rPr>
                                                        <w:lang w:val="fr-CH"/>
                                                      </w:rPr>
                                                      <w:t>h2</w:t>
                                                    </w:r>
                                                  </w:p>
                                                </w:txbxContent>
                                              </wps:txbx>
                                              <wps:bodyPr rot="0" vert="vert270" wrap="square" lIns="0" tIns="0" rIns="0" bIns="0" anchor="t" anchorCtr="0" upright="1">
                                                <a:noAutofit/>
                                              </wps:bodyPr>
                                            </wps:wsp>
                                            <wps:wsp>
                                              <wps:cNvPr id="14947" name="Text Box 79"/>
                                              <wps:cNvSpPr txBox="1">
                                                <a:spLocks noChangeArrowheads="1"/>
                                              </wps:cNvSpPr>
                                              <wps:spPr bwMode="auto">
                                                <a:xfrm>
                                                  <a:off x="6101" y="10040"/>
                                                  <a:ext cx="288" cy="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A00EE7" w:rsidRDefault="00A043C1" w:rsidP="00335333">
                                                    <w:pPr>
                                                      <w:rPr>
                                                        <w:lang w:val="fr-CH"/>
                                                      </w:rPr>
                                                    </w:pPr>
                                                    <w:r>
                                                      <w:rPr>
                                                        <w:lang w:val="fr-CH"/>
                                                      </w:rPr>
                                                      <w:t>h1</w:t>
                                                    </w:r>
                                                  </w:p>
                                                </w:txbxContent>
                                              </wps:txbx>
                                              <wps:bodyPr rot="0" vert="vert270" wrap="square" lIns="0" tIns="0" rIns="0" bIns="0" anchor="t" anchorCtr="0" upright="1">
                                                <a:noAutofit/>
                                              </wps:bodyPr>
                                            </wps:wsp>
                                            <wps:wsp>
                                              <wps:cNvPr id="14948" name="Text Box 80"/>
                                              <wps:cNvSpPr txBox="1">
                                                <a:spLocks noChangeArrowheads="1"/>
                                              </wps:cNvSpPr>
                                              <wps:spPr bwMode="auto">
                                                <a:xfrm>
                                                  <a:off x="4105" y="6653"/>
                                                  <a:ext cx="2004" cy="9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1166B2" w:rsidRDefault="00A043C1" w:rsidP="00335333">
                                                    <w:r w:rsidRPr="001166B2">
                                                      <w:t xml:space="preserve">Nominal position of </w:t>
                                                    </w:r>
                                                    <w:r>
                                                      <w:t>filament light source</w:t>
                                                    </w:r>
                                                    <w:r w:rsidRPr="001166B2">
                                                      <w:t xml:space="preserve"> holder studs</w:t>
                                                    </w:r>
                                                  </w:p>
                                                </w:txbxContent>
                                              </wps:txbx>
                                              <wps:bodyPr rot="0" vert="horz" wrap="square" lIns="91440" tIns="45720" rIns="91440" bIns="45720" anchor="t" anchorCtr="0" upright="1">
                                                <a:noAutofit/>
                                              </wps:bodyPr>
                                            </wps:wsp>
                                            <wps:wsp>
                                              <wps:cNvPr id="14949" name="Text Box 81"/>
                                              <wps:cNvSpPr txBox="1">
                                                <a:spLocks noChangeArrowheads="1"/>
                                              </wps:cNvSpPr>
                                              <wps:spPr bwMode="auto">
                                                <a:xfrm>
                                                  <a:off x="7723" y="6109"/>
                                                  <a:ext cx="2004" cy="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Default="00A043C1" w:rsidP="00335333">
                                                    <w:pPr>
                                                      <w:rPr>
                                                        <w:lang w:val="fr-CH"/>
                                                      </w:rPr>
                                                    </w:pPr>
                                                    <w:r>
                                                      <w:rPr>
                                                        <w:lang w:val="fr-CH"/>
                                                      </w:rPr>
                                                      <w:t>Obscuration angle</w:t>
                                                    </w:r>
                                                  </w:p>
                                                  <w:p w:rsidR="00A043C1" w:rsidRPr="004D5F62" w:rsidRDefault="00A043C1" w:rsidP="00335333">
                                                    <w:pPr>
                                                      <w:rPr>
                                                        <w:lang w:val="fr-CH"/>
                                                      </w:rPr>
                                                    </w:pPr>
                                                    <w:r>
                                                      <w:rPr>
                                                        <w:lang w:val="fr-CH"/>
                                                      </w:rPr>
                                                      <w:t>limits of cap</w:t>
                                                    </w:r>
                                                  </w:p>
                                                </w:txbxContent>
                                              </wps:txbx>
                                              <wps:bodyPr rot="0" vert="horz" wrap="square" lIns="91440" tIns="45720" rIns="91440" bIns="45720" anchor="t" anchorCtr="0" upright="1">
                                                <a:noAutofit/>
                                              </wps:bodyPr>
                                            </wps:wsp>
                                            <wps:wsp>
                                              <wps:cNvPr id="14950" name="Text Box 82"/>
                                              <wps:cNvSpPr txBox="1">
                                                <a:spLocks noChangeArrowheads="1"/>
                                              </wps:cNvSpPr>
                                              <wps:spPr bwMode="auto">
                                                <a:xfrm>
                                                  <a:off x="1189" y="6987"/>
                                                  <a:ext cx="1440" cy="3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936EC1" w:rsidRDefault="00A043C1" w:rsidP="00335333">
                                                    <w:pPr>
                                                      <w:rPr>
                                                        <w:lang w:val="fr-CH"/>
                                                      </w:rPr>
                                                    </w:pPr>
                                                    <w:r>
                                                      <w:rPr>
                                                        <w:lang w:val="fr-CH"/>
                                                      </w:rPr>
                                                      <w:t>Section A-B</w:t>
                                                    </w:r>
                                                  </w:p>
                                                </w:txbxContent>
                                              </wps:txbx>
                                              <wps:bodyPr rot="0" vert="horz" wrap="square" lIns="91440" tIns="45720" rIns="91440" bIns="45720" anchor="t" anchorCtr="0" upright="1">
                                                <a:noAutofit/>
                                              </wps:bodyPr>
                                            </wps:wsp>
                                            <wps:wsp>
                                              <wps:cNvPr id="14951" name="Text Box 83"/>
                                              <wps:cNvSpPr txBox="1">
                                                <a:spLocks noChangeArrowheads="1"/>
                                              </wps:cNvSpPr>
                                              <wps:spPr bwMode="auto">
                                                <a:xfrm>
                                                  <a:off x="6956" y="6225"/>
                                                  <a:ext cx="33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Default="00A043C1" w:rsidP="00335333">
                                                    <w:r>
                                                      <w:rPr>
                                                        <w:rFonts w:ascii="Verdana" w:hAnsi="Verdana"/>
                                                      </w:rPr>
                                                      <w:t>ε</w:t>
                                                    </w:r>
                                                  </w:p>
                                                </w:txbxContent>
                                              </wps:txbx>
                                              <wps:bodyPr rot="0" vert="horz" wrap="square" lIns="91440" tIns="0" rIns="91440" bIns="45720" anchor="t" anchorCtr="0" upright="1">
                                                <a:noAutofit/>
                                              </wps:bodyPr>
                                            </wps:wsp>
                                            <wps:wsp>
                                              <wps:cNvPr id="14952" name="Text Box 84"/>
                                              <wps:cNvSpPr txBox="1">
                                                <a:spLocks noChangeArrowheads="1"/>
                                              </wps:cNvSpPr>
                                              <wps:spPr bwMode="auto">
                                                <a:xfrm>
                                                  <a:off x="7021" y="8027"/>
                                                  <a:ext cx="33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Default="00A043C1" w:rsidP="00335333">
                                                    <w:r>
                                                      <w:rPr>
                                                        <w:rFonts w:ascii="Verdana" w:hAnsi="Verdana"/>
                                                      </w:rPr>
                                                      <w:t>ε</w:t>
                                                    </w:r>
                                                  </w:p>
                                                </w:txbxContent>
                                              </wps:txbx>
                                              <wps:bodyPr rot="0" vert="horz" wrap="square" lIns="91440" tIns="0" rIns="91440" bIns="45720" anchor="t" anchorCtr="0" upright="1">
                                                <a:noAutofit/>
                                              </wps:bodyPr>
                                            </wps:wsp>
                                            <wps:wsp>
                                              <wps:cNvPr id="14953" name="Text Box 85"/>
                                              <wps:cNvSpPr txBox="1">
                                                <a:spLocks noChangeArrowheads="1"/>
                                              </wps:cNvSpPr>
                                              <wps:spPr bwMode="auto">
                                                <a:xfrm>
                                                  <a:off x="8459" y="7813"/>
                                                  <a:ext cx="1104" cy="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5B4EB2" w:rsidRDefault="00A043C1" w:rsidP="00335333">
                                                    <w:pPr>
                                                      <w:rPr>
                                                        <w:lang w:val="fr-CH"/>
                                                      </w:rPr>
                                                    </w:pPr>
                                                    <w:r>
                                                      <w:rPr>
                                                        <w:lang w:val="fr-CH"/>
                                                      </w:rPr>
                                                      <w:t>View C</w:t>
                                                    </w:r>
                                                  </w:p>
                                                </w:txbxContent>
                                              </wps:txbx>
                                              <wps:bodyPr rot="0" vert="horz" wrap="square" lIns="91440" tIns="45720" rIns="91440" bIns="45720" anchor="t" anchorCtr="0" upright="1">
                                                <a:noAutofit/>
                                              </wps:bodyPr>
                                            </wps:wsp>
                                            <wps:wsp>
                                              <wps:cNvPr id="14954" name="Text Box 86"/>
                                              <wps:cNvSpPr txBox="1">
                                                <a:spLocks noChangeArrowheads="1"/>
                                              </wps:cNvSpPr>
                                              <wps:spPr bwMode="auto">
                                                <a:xfrm>
                                                  <a:off x="1424" y="10040"/>
                                                  <a:ext cx="1308"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5B4EB2" w:rsidRDefault="00A043C1" w:rsidP="00335333">
                                                    <w:pPr>
                                                      <w:rPr>
                                                        <w:lang w:val="fr-CH"/>
                                                      </w:rPr>
                                                    </w:pPr>
                                                    <w:r>
                                                      <w:rPr>
                                                        <w:lang w:val="fr-CH"/>
                                                      </w:rPr>
                                                      <w:t>Second pin</w:t>
                                                    </w:r>
                                                  </w:p>
                                                </w:txbxContent>
                                              </wps:txbx>
                                              <wps:bodyPr rot="0" vert="horz" wrap="square" lIns="91440" tIns="0" rIns="91440" bIns="0" anchor="t" anchorCtr="0" upright="1">
                                                <a:noAutofit/>
                                              </wps:bodyPr>
                                            </wps:wsp>
                                            <wps:wsp>
                                              <wps:cNvPr id="14955" name="Text Box 87"/>
                                              <wps:cNvSpPr txBox="1">
                                                <a:spLocks noChangeArrowheads="1"/>
                                              </wps:cNvSpPr>
                                              <wps:spPr bwMode="auto">
                                                <a:xfrm>
                                                  <a:off x="3629" y="9880"/>
                                                  <a:ext cx="1308"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5B4EB2" w:rsidRDefault="00A043C1" w:rsidP="00335333">
                                                    <w:pPr>
                                                      <w:rPr>
                                                        <w:lang w:val="fr-CH"/>
                                                      </w:rPr>
                                                    </w:pPr>
                                                    <w:r>
                                                      <w:rPr>
                                                        <w:lang w:val="fr-CH"/>
                                                      </w:rPr>
                                                      <w:t>Reference pin</w:t>
                                                    </w:r>
                                                  </w:p>
                                                </w:txbxContent>
                                              </wps:txbx>
                                              <wps:bodyPr rot="0" vert="horz" wrap="square" lIns="18000" tIns="0" rIns="0" bIns="0" anchor="t" anchorCtr="0" upright="1">
                                                <a:noAutofit/>
                                              </wps:bodyPr>
                                            </wps:wsp>
                                            <wps:wsp>
                                              <wps:cNvPr id="14956" name="Text Box 88"/>
                                              <wps:cNvSpPr txBox="1">
                                                <a:spLocks noChangeArrowheads="1"/>
                                              </wps:cNvSpPr>
                                              <wps:spPr bwMode="auto">
                                                <a:xfrm>
                                                  <a:off x="3092" y="10135"/>
                                                  <a:ext cx="1533" cy="27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043C1" w:rsidRDefault="00A043C1" w:rsidP="00335333">
                                                    <w:r w:rsidRPr="00A914E7">
                                                      <w:rPr>
                                                        <w:lang w:val="fr-CH"/>
                                                      </w:rPr>
                                                      <w:t>Reference axis</w:t>
                                                    </w:r>
                                                  </w:p>
                                                </w:txbxContent>
                                              </wps:txbx>
                                              <wps:bodyPr rot="0" vert="horz" wrap="square" lIns="18000" tIns="0" rIns="18000" bIns="0" anchor="t" anchorCtr="0" upright="1">
                                                <a:noAutofit/>
                                              </wps:bodyPr>
                                            </wps:wsp>
                                            <wps:wsp>
                                              <wps:cNvPr id="14957" name="Text Box 89"/>
                                              <wps:cNvSpPr txBox="1">
                                                <a:spLocks noChangeArrowheads="1"/>
                                              </wps:cNvSpPr>
                                              <wps:spPr bwMode="auto">
                                                <a:xfrm>
                                                  <a:off x="6930" y="8673"/>
                                                  <a:ext cx="1512"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936EC1" w:rsidRDefault="00A043C1" w:rsidP="00335333">
                                                    <w:pPr>
                                                      <w:rPr>
                                                        <w:lang w:val="fr-CH"/>
                                                      </w:rPr>
                                                    </w:pPr>
                                                    <w:r>
                                                      <w:rPr>
                                                        <w:lang w:val="fr-CH"/>
                                                      </w:rPr>
                                                      <w:t>Reference plane</w:t>
                                                    </w:r>
                                                  </w:p>
                                                </w:txbxContent>
                                              </wps:txbx>
                                              <wps:bodyPr rot="0" vert="horz" wrap="square" lIns="18000" tIns="0" rIns="18000" bIns="0" anchor="t" anchorCtr="0" upright="1">
                                                <a:noAutofit/>
                                              </wps:bodyPr>
                                            </wps:wsp>
                                            <wps:wsp>
                                              <wps:cNvPr id="14958" name="Text Box 90"/>
                                              <wps:cNvSpPr txBox="1">
                                                <a:spLocks noChangeArrowheads="1"/>
                                              </wps:cNvSpPr>
                                              <wps:spPr bwMode="auto">
                                                <a:xfrm>
                                                  <a:off x="8724" y="8645"/>
                                                  <a:ext cx="1272"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936EC1" w:rsidRDefault="00A043C1" w:rsidP="00335333">
                                                    <w:pPr>
                                                      <w:rPr>
                                                        <w:lang w:val="fr-CH"/>
                                                      </w:rPr>
                                                    </w:pPr>
                                                    <w:r>
                                                      <w:rPr>
                                                        <w:lang w:val="fr-CH"/>
                                                      </w:rPr>
                                                      <w:t>Filament axis</w:t>
                                                    </w:r>
                                                  </w:p>
                                                </w:txbxContent>
                                              </wps:txbx>
                                              <wps:bodyPr rot="0" vert="horz" wrap="square" lIns="18000" tIns="0" rIns="18000" bIns="0" anchor="t" anchorCtr="0" upright="1">
                                                <a:noAutofit/>
                                              </wps:bodyPr>
                                            </wps:wsp>
                                            <wps:wsp>
                                              <wps:cNvPr id="14959" name="Text Box 91"/>
                                              <wps:cNvSpPr txBox="1">
                                                <a:spLocks noChangeArrowheads="1"/>
                                              </wps:cNvSpPr>
                                              <wps:spPr bwMode="auto">
                                                <a:xfrm>
                                                  <a:off x="9305" y="9307"/>
                                                  <a:ext cx="1533" cy="27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043C1" w:rsidRDefault="00A043C1" w:rsidP="00335333">
                                                    <w:r w:rsidRPr="00A914E7">
                                                      <w:rPr>
                                                        <w:lang w:val="fr-CH"/>
                                                      </w:rPr>
                                                      <w:t>Reference axis</w:t>
                                                    </w:r>
                                                  </w:p>
                                                </w:txbxContent>
                                              </wps:txbx>
                                              <wps:bodyPr rot="0" vert="horz" wrap="square" lIns="18000" tIns="0" rIns="18000" bIns="0" anchor="t" anchorCtr="0" upright="1">
                                                <a:noAutofit/>
                                              </wps:bodyPr>
                                            </wps:wsp>
                                            <wps:wsp>
                                              <wps:cNvPr id="14960" name="Text Box 92"/>
                                              <wps:cNvSpPr txBox="1">
                                                <a:spLocks noChangeArrowheads="1"/>
                                              </wps:cNvSpPr>
                                              <wps:spPr bwMode="auto">
                                                <a:xfrm>
                                                  <a:off x="2629" y="6653"/>
                                                  <a:ext cx="264" cy="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A00EE7" w:rsidRDefault="00A043C1" w:rsidP="00335333">
                                                    <w:pPr>
                                                      <w:rPr>
                                                        <w:lang w:val="fr-CH"/>
                                                      </w:rPr>
                                                    </w:pPr>
                                                    <w:r>
                                                      <w:rPr>
                                                        <w:lang w:val="fr-CH"/>
                                                      </w:rPr>
                                                      <w:t>C</w:t>
                                                    </w:r>
                                                  </w:p>
                                                </w:txbxContent>
                                              </wps:txbx>
                                              <wps:bodyPr rot="0" vert="horz" wrap="square" lIns="0" tIns="0" rIns="0" bIns="0" anchor="t" anchorCtr="0" upright="1">
                                                <a:noAutofit/>
                                              </wps:bodyPr>
                                            </wps:wsp>
                                            <wps:wsp>
                                              <wps:cNvPr id="14961" name="Text Box 93"/>
                                              <wps:cNvSpPr txBox="1">
                                                <a:spLocks noChangeArrowheads="1"/>
                                              </wps:cNvSpPr>
                                              <wps:spPr bwMode="auto">
                                                <a:xfrm>
                                                  <a:off x="1085" y="8313"/>
                                                  <a:ext cx="260" cy="5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C66FC6" w:rsidRDefault="00A043C1" w:rsidP="00335333">
                                                    <w:pPr>
                                                      <w:rPr>
                                                        <w:lang w:val="fr-CH"/>
                                                      </w:rPr>
                                                    </w:pPr>
                                                    <w:r>
                                                      <w:rPr>
                                                        <w:lang w:val="fr-CH"/>
                                                      </w:rPr>
                                                      <w:t>120°</w:t>
                                                    </w:r>
                                                  </w:p>
                                                </w:txbxContent>
                                              </wps:txbx>
                                              <wps:bodyPr rot="0" vert="vert270" wrap="square" lIns="0" tIns="0" rIns="0" bIns="0" anchor="t" anchorCtr="0" upright="1">
                                                <a:noAutofit/>
                                              </wps:bodyPr>
                                            </wps:wsp>
                                            <wps:wsp>
                                              <wps:cNvPr id="14962" name="Text Box 94"/>
                                              <wps:cNvSpPr txBox="1">
                                                <a:spLocks noChangeArrowheads="1"/>
                                              </wps:cNvSpPr>
                                              <wps:spPr bwMode="auto">
                                                <a:xfrm>
                                                  <a:off x="4105" y="8426"/>
                                                  <a:ext cx="24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F81291" w:rsidRDefault="00A043C1" w:rsidP="00335333">
                                                    <w:pPr>
                                                      <w:rPr>
                                                        <w:lang w:val="fr-CH"/>
                                                      </w:rPr>
                                                    </w:pPr>
                                                    <w:r>
                                                      <w:rPr>
                                                        <w:lang w:val="fr-CH"/>
                                                      </w:rPr>
                                                      <w:t>20</w:t>
                                                    </w:r>
                                                  </w:p>
                                                </w:txbxContent>
                                              </wps:txbx>
                                              <wps:bodyPr rot="0" vert="vert270" wrap="square" lIns="0" tIns="0" rIns="0" bIns="0" anchor="t" anchorCtr="0" upright="1">
                                                <a:noAutofit/>
                                              </wps:bodyPr>
                                            </wps:wsp>
                                          </wpg:grpSp>
                                        </wpg:grpSp>
                                      </wpg:grpSp>
                                      <wps:wsp>
                                        <wps:cNvPr id="14963" name="Text Box 95"/>
                                        <wps:cNvSpPr txBox="1">
                                          <a:spLocks noChangeArrowheads="1"/>
                                        </wps:cNvSpPr>
                                        <wps:spPr bwMode="auto">
                                          <a:xfrm>
                                            <a:off x="2999" y="8243"/>
                                            <a:ext cx="491"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043C1" w:rsidRPr="00B67AC3" w:rsidRDefault="00A043C1" w:rsidP="00335333">
                                              <w:pPr>
                                                <w:rPr>
                                                  <w:lang w:val="fr-CH"/>
                                                </w:rPr>
                                              </w:pPr>
                                              <w:r>
                                                <w:rPr>
                                                  <w:lang w:val="fr-CH"/>
                                                </w:rPr>
                                                <w:t>7.5</w:t>
                                              </w:r>
                                              <w:r w:rsidRPr="00B67AC3">
                                                <w:rPr>
                                                  <w:sz w:val="24"/>
                                                  <w:szCs w:val="24"/>
                                                  <w:vertAlign w:val="superscript"/>
                                                  <w:lang w:val="fr-CH"/>
                                                </w:rPr>
                                                <w:t xml:space="preserve"> 1/</w:t>
                                              </w:r>
                                            </w:p>
                                          </w:txbxContent>
                                        </wps:txbx>
                                        <wps:bodyPr rot="0" vert="horz" wrap="square" lIns="0" tIns="0" rIns="0" bIns="0" anchor="t" anchorCtr="0" upright="1">
                                          <a:noAutofit/>
                                        </wps:bodyPr>
                                      </wps:wsp>
                                    </wpg:grpSp>
                                    <wps:wsp>
                                      <wps:cNvPr id="14964" name="Text Box 102"/>
                                      <wps:cNvSpPr txBox="1">
                                        <a:spLocks noChangeArrowheads="1"/>
                                      </wps:cNvSpPr>
                                      <wps:spPr bwMode="auto">
                                        <a:xfrm>
                                          <a:off x="20978" y="5503"/>
                                          <a:ext cx="2425" cy="13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Pr="00FA270F" w:rsidRDefault="00A043C1" w:rsidP="00335333">
                                            <w:pPr>
                                              <w:rPr>
                                                <w:lang w:val="fr-CH"/>
                                              </w:rPr>
                                            </w:pPr>
                                            <w:r>
                                              <w:rPr>
                                                <w:lang w:val="fr-CH"/>
                                              </w:rPr>
                                              <w:t>e</w:t>
                                            </w:r>
                                          </w:p>
                                        </w:txbxContent>
                                      </wps:txbx>
                                      <wps:bodyPr rot="0" vert="horz" wrap="square" lIns="0" tIns="0" rIns="0" bIns="0" anchor="t" anchorCtr="0" upright="1">
                                        <a:noAutofit/>
                                      </wps:bodyPr>
                                    </wps:wsp>
                                  </wpg:grpSp>
                                  <wps:wsp>
                                    <wps:cNvPr id="14965" name="Text Box 102"/>
                                    <wps:cNvSpPr txBox="1">
                                      <a:spLocks noChangeArrowheads="1"/>
                                    </wps:cNvSpPr>
                                    <wps:spPr bwMode="auto">
                                      <a:xfrm>
                                        <a:off x="29316" y="7772"/>
                                        <a:ext cx="994" cy="135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f</w:t>
                                          </w:r>
                                        </w:p>
                                      </w:txbxContent>
                                    </wps:txbx>
                                    <wps:bodyPr rot="0" vert="horz" wrap="square" lIns="0" tIns="0" rIns="0" bIns="0" anchor="t" anchorCtr="0" upright="1">
                                      <a:noAutofit/>
                                    </wps:bodyPr>
                                  </wps:wsp>
                                </wpg:grpSp>
                                <wps:wsp>
                                  <wps:cNvPr id="14966" name="Text Box 102"/>
                                  <wps:cNvSpPr txBox="1">
                                    <a:spLocks noChangeArrowheads="1"/>
                                  </wps:cNvSpPr>
                                  <wps:spPr bwMode="auto">
                                    <a:xfrm>
                                      <a:off x="31807" y="6850"/>
                                      <a:ext cx="2420" cy="16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3/</w:t>
                                        </w:r>
                                      </w:p>
                                    </w:txbxContent>
                                  </wps:txbx>
                                  <wps:bodyPr rot="0" vert="horz" wrap="square" lIns="0" tIns="0" rIns="0" bIns="0" anchor="t" anchorCtr="0" upright="1">
                                    <a:noAutofit/>
                                  </wps:bodyPr>
                                </wps:wsp>
                              </wpg:grpSp>
                              <wps:wsp>
                                <wps:cNvPr id="14967" name="Text Box 102"/>
                                <wps:cNvSpPr txBox="1">
                                  <a:spLocks noChangeArrowheads="1"/>
                                </wps:cNvSpPr>
                                <wps:spPr bwMode="auto">
                                  <a:xfrm>
                                    <a:off x="28436" y="18942"/>
                                    <a:ext cx="2419" cy="166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2/</w:t>
                                      </w:r>
                                    </w:p>
                                  </w:txbxContent>
                                </wps:txbx>
                                <wps:bodyPr rot="0" vert="horz" wrap="square" lIns="0" tIns="0" rIns="0" bIns="0" anchor="t" anchorCtr="0" upright="1">
                                  <a:noAutofit/>
                                </wps:bodyPr>
                              </wps:wsp>
                            </wpg:grpSp>
                            <wps:wsp>
                              <wps:cNvPr id="14968" name="Text Box 102"/>
                              <wps:cNvSpPr txBox="1">
                                <a:spLocks noChangeArrowheads="1"/>
                              </wps:cNvSpPr>
                              <wps:spPr bwMode="auto">
                                <a:xfrm>
                                  <a:off x="18049" y="35660"/>
                                  <a:ext cx="1467" cy="129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Pr="00134477" w:rsidRDefault="00A043C1" w:rsidP="00335333">
                                    <w:pPr>
                                      <w:pStyle w:val="NormalWeb"/>
                                      <w:spacing w:line="240" w:lineRule="exact"/>
                                      <w:rPr>
                                        <w:sz w:val="18"/>
                                        <w:szCs w:val="18"/>
                                      </w:rPr>
                                    </w:pPr>
                                    <w:r w:rsidRPr="00134477">
                                      <w:rPr>
                                        <w:sz w:val="18"/>
                                        <w:szCs w:val="18"/>
                                        <w:lang w:val="fr-CH"/>
                                      </w:rPr>
                                      <w:t>1/</w:t>
                                    </w:r>
                                  </w:p>
                                </w:txbxContent>
                              </wps:txbx>
                              <wps:bodyPr rot="0" vert="vert270" wrap="square" lIns="0" tIns="0" rIns="0" bIns="0" anchor="t" anchorCtr="0" upright="1">
                                <a:noAutofit/>
                              </wps:bodyPr>
                            </wps:wsp>
                          </wpg:grpSp>
                          <wps:wsp>
                            <wps:cNvPr id="14969" name="Text Box 102"/>
                            <wps:cNvSpPr txBox="1">
                              <a:spLocks noChangeArrowheads="1"/>
                            </wps:cNvSpPr>
                            <wps:spPr bwMode="auto">
                              <a:xfrm>
                                <a:off x="33761" y="18680"/>
                                <a:ext cx="2420" cy="166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4/</w:t>
                                  </w:r>
                                </w:p>
                              </w:txbxContent>
                            </wps:txbx>
                            <wps:bodyPr rot="0" vert="horz" wrap="square" lIns="0" tIns="0" rIns="0" bIns="0" anchor="t" anchorCtr="0" upright="1">
                              <a:noAutofit/>
                            </wps:bodyPr>
                          </wps:wsp>
                        </wpg:grpSp>
                      </wpg:grpSp>
                      <wps:wsp>
                        <wps:cNvPr id="14970" name="Text Box 91"/>
                        <wps:cNvSpPr txBox="1">
                          <a:spLocks noChangeArrowheads="1"/>
                        </wps:cNvSpPr>
                        <wps:spPr bwMode="auto">
                          <a:xfrm>
                            <a:off x="51244" y="26765"/>
                            <a:ext cx="9735" cy="177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043C1" w:rsidRPr="0015102E" w:rsidRDefault="00A043C1" w:rsidP="00335333">
                              <w:pPr>
                                <w:rPr>
                                  <w:b/>
                                </w:rPr>
                              </w:pPr>
                              <w:r w:rsidRPr="0015102E">
                                <w:rPr>
                                  <w:b/>
                                  <w:lang w:val="fr-CH"/>
                                </w:rPr>
                                <w:t>Reference axis</w:t>
                              </w:r>
                            </w:p>
                          </w:txbxContent>
                        </wps:txbx>
                        <wps:bodyPr rot="0" vert="horz" wrap="square" lIns="18000" tIns="0" rIns="18000" bIns="0" anchor="t" anchorCtr="0" upright="1">
                          <a:noAutofit/>
                        </wps:bodyPr>
                      </wps:wsp>
                      <wps:wsp>
                        <wps:cNvPr id="14971" name="Straight Arrow Connector 16125"/>
                        <wps:cNvCnPr>
                          <a:cxnSpLocks noChangeShapeType="1"/>
                        </wps:cNvCnPr>
                        <wps:spPr bwMode="auto">
                          <a:xfrm flipV="1">
                            <a:off x="49149" y="28194"/>
                            <a:ext cx="2114" cy="2068"/>
                          </a:xfrm>
                          <a:prstGeom prst="straightConnector1">
                            <a:avLst/>
                          </a:prstGeom>
                          <a:noFill/>
                          <a:ln w="9525">
                            <a:solidFill>
                              <a:schemeClr val="tx1">
                                <a:lumMod val="100000"/>
                                <a:lumOff val="0"/>
                              </a:schemeClr>
                            </a:solidFill>
                            <a:round/>
                            <a:headEnd type="triangle" w="med" len="med"/>
                            <a:tailEn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14912" o:spid="_x0000_s1026" style="width:487.65pt;height:416.75pt;mso-position-horizontal-relative:char;mso-position-vertical-relative:line" coordsize="61931,52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">
                <v:group id="Group 622" o:spid="_x0000_s1027" style="position:absolute;width:61931;height:52927" coordsize="61925,5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">
                  <v:rect id="Canvas 577" o:spid="_x0000_s1028" style="position:absolute;width:61925;height:5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" filled="f" stroked="f">
                    <o:lock v:ext="edit" aspectratio="t"/>
                  </v:rect>
                  <v:group id="Group 148" o:spid="_x0000_s1029" style="position:absolute;top:421;width:61925;height:52572" coordorigin=",421" coordsize="61925,5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">
                    <v:group id="Group 107" o:spid="_x0000_s1030" style="position:absolute;top:421;width:61925;height:52572" coordorigin="888,2000" coordsize="61925,5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">
                      <v:group id="Group 106" o:spid="_x0000_s1031" style="position:absolute;left:888;top:2000;width:61926;height:52571" coordorigin="888,2000" coordsize="61925,5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">
                        <v:group id="Group 105" o:spid="_x0000_s1032" style="position:absolute;left:888;top:2000;width:61926;height:52571" coordorigin="888,2000" coordsize="61925,5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">
                          <v:group id="Group 104" o:spid="_x0000_s1033" style="position:absolute;left:888;top:2000;width:61926;height:52571" coordorigin=",2114" coordsize="61925,5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">
                            <v:group id="Group 103" o:spid="_x0000_s1034" style="position:absolute;top:2114;width:61925;height:52572" coordorigin=",2114" coordsize="61925,5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">
                              <v:group id="Group 53" o:spid="_x0000_s1035" style="position:absolute;top:2114;width:61925;height:52572" coordorigin="1239,3600" coordsize="9752,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">
                                <v:group id="Group 54" o:spid="_x0000_s1036" style="position:absolute;left:1239;top:3600;width:9752;height:8279" coordorigin="1239,3600" coordsize="9752,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37" type="#_x0000_t75" style="position:absolute;left:1295;top:3600;width:9657;height:8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">
                                    <v:imagedata r:id="rId11" o:title=""/>
                                  </v:shape>
                                  <v:group id="Group 56" o:spid="_x0000_s1038" style="position:absolute;left:1239;top:3600;width:9752;height:8261" coordorigin="1085,2442" coordsize="9753,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">
                                    <v:group id="Group 57" o:spid="_x0000_s1039" style="position:absolute;left:1199;top:2442;width:8364;height:3783" coordorigin="1199,3242" coordsize="8364,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">
                                      <v:shapetype id="_x0000_t202" coordsize="21600,21600" o:spt="202" path="m,l,21600r21600,l21600,xe">
                                        <v:stroke joinstyle="miter"/>
                                        <v:path gradientshapeok="t" o:connecttype="rect"/>
                                      </v:shapetype>
                                      <v:shape id="Text Box 58" o:spid="_x0000_s1040" type="#_x0000_t202" style="position:absolute;left:6838;top:5013;width:519;height: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" stroked="f">
                                        <v:textbox style="layout-flow:vertical;mso-layout-flow-alt:bottom-to-top" inset=",.3mm,,.3mm">
                                          <w:txbxContent>
                                            <w:p w:rsidR="00A043C1" w:rsidRPr="00232BA3" w:rsidRDefault="00A043C1" w:rsidP="00335333">
                                              <w:pPr>
                                                <w:rPr>
                                                  <w:sz w:val="18"/>
                                                  <w:szCs w:val="18"/>
                                                  <w:lang w:val="fr-CH"/>
                                                </w:rPr>
                                              </w:pPr>
                                              <w:r w:rsidRPr="00232BA3">
                                                <w:rPr>
                                                  <w:sz w:val="18"/>
                                                  <w:szCs w:val="18"/>
                                                  <w:lang w:val="fr-CH"/>
                                                </w:rPr>
                                                <w:t>8.5 max.</w:t>
                                              </w:r>
                                            </w:p>
                                          </w:txbxContent>
                                        </v:textbox>
                                      </v:shape>
                                      <v:shape id="Text Box 59" o:spid="_x0000_s1041" type="#_x0000_t202" style="position:absolute;left:6721;top:6347;width:151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" stroked="f">
                                        <v:textbox inset=",.3mm,,.3mm">
                                          <w:txbxContent>
                                            <w:p w:rsidR="00A043C1" w:rsidRPr="00936EC1" w:rsidRDefault="00A043C1" w:rsidP="00335333">
                                              <w:pPr>
                                                <w:rPr>
                                                  <w:lang w:val="fr-CH"/>
                                                </w:rPr>
                                              </w:pPr>
                                              <w:r>
                                                <w:rPr>
                                                  <w:lang w:val="fr-CH"/>
                                                </w:rPr>
                                                <w:t>Filament axis</w:t>
                                              </w:r>
                                            </w:p>
                                          </w:txbxContent>
                                        </v:textbox>
                                      </v:shape>
                                      <v:shape id="Text Box 60" o:spid="_x0000_s1042" type="#_x0000_t202" style="position:absolute;left:4507;top:3433;width:935;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" stroked="f">
                                        <v:textbox inset=",.3mm,,.3mm">
                                          <w:txbxContent>
                                            <w:p w:rsidR="00A043C1" w:rsidRPr="008E7293" w:rsidRDefault="00A043C1" w:rsidP="00335333">
                                              <w:pPr>
                                                <w:rPr>
                                                  <w:lang w:val="fr-CH"/>
                                                </w:rPr>
                                              </w:pPr>
                                              <w:r>
                                                <w:rPr>
                                                  <w:lang w:val="fr-CH"/>
                                                </w:rPr>
                                                <w:t>44 max.</w:t>
                                              </w:r>
                                            </w:p>
                                          </w:txbxContent>
                                        </v:textbox>
                                      </v:shape>
                                      <v:shape id="Text Box 61" o:spid="_x0000_s1043" type="#_x0000_t202" style="position:absolute;left:5281;top:6743;width:23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" stroked="f">
                                        <v:textbox inset="0,0,0,0">
                                          <w:txbxContent>
                                            <w:p w:rsidR="00A043C1" w:rsidRPr="00A00EE7" w:rsidRDefault="00A043C1" w:rsidP="00335333">
                                              <w:pPr>
                                                <w:rPr>
                                                  <w:lang w:val="fr-CH"/>
                                                </w:rPr>
                                              </w:pPr>
                                              <w:r>
                                                <w:rPr>
                                                  <w:lang w:val="fr-CH"/>
                                                </w:rPr>
                                                <w:t>E</w:t>
                                              </w:r>
                                            </w:p>
                                          </w:txbxContent>
                                        </v:textbox>
                                      </v:shape>
                                      <v:shape id="Text Box 62" o:spid="_x0000_s1044" type="#_x0000_t202" style="position:absolute;left:4389;top:6743;width:23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" stroked="f">
                                        <v:textbox inset="0,0,0,0">
                                          <w:txbxContent>
                                            <w:p w:rsidR="00A043C1" w:rsidRPr="00A00EE7" w:rsidRDefault="00A043C1" w:rsidP="00335333">
                                              <w:pPr>
                                                <w:rPr>
                                                  <w:lang w:val="fr-CH"/>
                                                </w:rPr>
                                              </w:pPr>
                                              <w:r>
                                                <w:rPr>
                                                  <w:lang w:val="fr-CH"/>
                                                </w:rPr>
                                                <w:t>B</w:t>
                                              </w:r>
                                            </w:p>
                                          </w:txbxContent>
                                        </v:textbox>
                                      </v:shape>
                                      <v:shape id="Text Box 63" o:spid="_x0000_s1045" type="#_x0000_t202" style="position:absolute;left:5333;top:3242;width:236;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" stroked="f">
                                        <v:textbox inset="0,0,0,0">
                                          <w:txbxContent>
                                            <w:p w:rsidR="00A043C1" w:rsidRPr="00A00EE7" w:rsidRDefault="00A043C1" w:rsidP="00335333">
                                              <w:pPr>
                                                <w:rPr>
                                                  <w:lang w:val="fr-CH"/>
                                                </w:rPr>
                                              </w:pPr>
                                              <w:r>
                                                <w:rPr>
                                                  <w:lang w:val="fr-CH"/>
                                                </w:rPr>
                                                <w:t>D</w:t>
                                              </w:r>
                                            </w:p>
                                          </w:txbxContent>
                                        </v:textbox>
                                      </v:shape>
                                      <v:shape id="Text Box 64" o:spid="_x0000_s1046" type="#_x0000_t202" style="position:absolute;left:4361;top:3242;width:26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" stroked="f">
                                        <v:textbox inset="0,0,0,0">
                                          <w:txbxContent>
                                            <w:p w:rsidR="00A043C1" w:rsidRPr="00A00EE7" w:rsidRDefault="00A043C1" w:rsidP="00335333">
                                              <w:pPr>
                                                <w:rPr>
                                                  <w:lang w:val="fr-CH"/>
                                                </w:rPr>
                                              </w:pPr>
                                              <w:r>
                                                <w:rPr>
                                                  <w:lang w:val="fr-CH"/>
                                                </w:rPr>
                                                <w:t>A</w:t>
                                              </w:r>
                                            </w:p>
                                          </w:txbxContent>
                                        </v:textbox>
                                      </v:shape>
                                      <v:shape id="Text Box 65" o:spid="_x0000_s1047" type="#_x0000_t202" style="position:absolute;left:9299;top:5293;width:26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" stroked="f">
                                        <v:textbox inset="0,0,0,0">
                                          <w:txbxContent>
                                            <w:p w:rsidR="00A043C1" w:rsidRPr="00A00EE7" w:rsidRDefault="00A043C1" w:rsidP="00335333">
                                              <w:pPr>
                                                <w:rPr>
                                                  <w:lang w:val="fr-CH"/>
                                                </w:rPr>
                                              </w:pPr>
                                              <w:r>
                                                <w:rPr>
                                                  <w:lang w:val="fr-CH"/>
                                                </w:rPr>
                                                <w:t>A</w:t>
                                              </w:r>
                                            </w:p>
                                          </w:txbxContent>
                                        </v:textbox>
                                      </v:shape>
                                      <v:shape id="Text Box 66" o:spid="_x0000_s1048" type="#_x0000_t202" style="position:absolute;left:8195;top:4213;width:26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" stroked="f">
                                        <v:textbox inset="0,0,0,0">
                                          <w:txbxContent>
                                            <w:p w:rsidR="00A043C1" w:rsidRPr="00A00EE7" w:rsidRDefault="00A043C1" w:rsidP="00335333">
                                              <w:pPr>
                                                <w:rPr>
                                                  <w:lang w:val="fr-CH"/>
                                                </w:rPr>
                                              </w:pPr>
                                              <w:r>
                                                <w:rPr>
                                                  <w:lang w:val="fr-CH"/>
                                                </w:rPr>
                                                <w:t>B</w:t>
                                              </w:r>
                                            </w:p>
                                          </w:txbxContent>
                                        </v:textbox>
                                      </v:shape>
                                      <v:shape id="Text Box 67" o:spid="_x0000_s1049" type="#_x0000_t202" style="position:absolute;left:8250;top:6133;width:19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" stroked="f">
                                        <v:textbox inset="0,0,0,0">
                                          <w:txbxContent>
                                            <w:p w:rsidR="00A043C1" w:rsidRPr="00A00EE7" w:rsidRDefault="00A043C1" w:rsidP="00335333">
                                              <w:pPr>
                                                <w:rPr>
                                                  <w:lang w:val="fr-CH"/>
                                                </w:rPr>
                                              </w:pPr>
                                              <w:r>
                                                <w:rPr>
                                                  <w:lang w:val="fr-CH"/>
                                                </w:rPr>
                                                <w:t>d</w:t>
                                              </w:r>
                                            </w:p>
                                          </w:txbxContent>
                                        </v:textbox>
                                      </v:shape>
                                      <v:shape id="Text Box 68" o:spid="_x0000_s1050" type="#_x0000_t202" style="position:absolute;left:7396;top:5779;width:233;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" stroked="f">
                                        <v:textbox style="layout-flow:vertical;mso-layout-flow-alt:bottom-to-top" inset="0,0,0,0">
                                          <w:txbxContent>
                                            <w:p w:rsidR="00A043C1" w:rsidRPr="00A00EE7" w:rsidRDefault="00A043C1" w:rsidP="00335333">
                                              <w:pPr>
                                                <w:rPr>
                                                  <w:lang w:val="fr-CH"/>
                                                </w:rPr>
                                              </w:pPr>
                                              <w:r>
                                                <w:rPr>
                                                  <w:lang w:val="fr-CH"/>
                                                </w:rPr>
                                                <w:t>g</w:t>
                                              </w:r>
                                            </w:p>
                                          </w:txbxContent>
                                        </v:textbox>
                                      </v:shape>
                                      <v:group id="Group 69" o:spid="_x0000_s1051" style="position:absolute;left:1199;top:4200;width:1694;height:2825" coordorigin="1199,4200" coordsize="1694,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">
                                        <v:shape id="Text Box 70" o:spid="_x0000_s1052" type="#_x0000_t202" style="position:absolute;left:1199;top:4200;width:1533;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" stroked="f">
                                          <v:shadow color="black" opacity="49150f" offset=".74833mm,.74833mm"/>
                                          <v:textbox>
                                            <w:txbxContent>
                                              <w:p w:rsidR="00A043C1" w:rsidRDefault="00A043C1" w:rsidP="00335333">
                                                <w:r w:rsidRPr="00A914E7">
                                                  <w:rPr>
                                                    <w:lang w:val="fr-CH"/>
                                                  </w:rPr>
                                                  <w:t>Reference axis</w:t>
                                                </w:r>
                                              </w:p>
                                            </w:txbxContent>
                                          </v:textbox>
                                        </v:shape>
                                        <v:shape id="Text Box 71" o:spid="_x0000_s1053" type="#_x0000_t202" style="position:absolute;left:1225;top:6653;width:1668;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" stroked="f">
                                          <v:textbox>
                                            <w:txbxContent>
                                              <w:p w:rsidR="00A043C1" w:rsidRPr="00936EC1" w:rsidRDefault="00A043C1" w:rsidP="00335333">
                                                <w:pPr>
                                                  <w:jc w:val="right"/>
                                                  <w:rPr>
                                                    <w:lang w:val="fr-CH"/>
                                                  </w:rPr>
                                                </w:pPr>
                                                <w:r>
                                                  <w:rPr>
                                                    <w:lang w:val="fr-CH"/>
                                                  </w:rPr>
                                                  <w:t>Reference plane</w:t>
                                                </w:r>
                                              </w:p>
                                            </w:txbxContent>
                                          </v:textbox>
                                        </v:shape>
                                      </v:group>
                                      <v:shape id="Text Box 72" o:spid="_x0000_s1054" type="#_x0000_t202" style="position:absolute;left:7629;top:3680;width:1440;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" stroked="f">
                                        <v:textbox>
                                          <w:txbxContent>
                                            <w:p w:rsidR="00A043C1" w:rsidRPr="00936EC1" w:rsidRDefault="00A043C1" w:rsidP="00335333">
                                              <w:pPr>
                                                <w:rPr>
                                                  <w:lang w:val="fr-CH"/>
                                                </w:rPr>
                                              </w:pPr>
                                              <w:r>
                                                <w:rPr>
                                                  <w:lang w:val="fr-CH"/>
                                                </w:rPr>
                                                <w:t>Section D-E</w:t>
                                              </w:r>
                                            </w:p>
                                          </w:txbxContent>
                                        </v:textbox>
                                      </v:shape>
                                      <v:shape id="Text Box 73" o:spid="_x0000_s1055" type="#_x0000_t202" style="position:absolute;left:6930;top:4213;width:1188;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" stroked="f">
                                        <v:textbox>
                                          <w:txbxContent>
                                            <w:p w:rsidR="00A043C1" w:rsidRPr="00936EC1" w:rsidRDefault="00A043C1" w:rsidP="00335333">
                                              <w:pPr>
                                                <w:rPr>
                                                  <w:lang w:val="fr-CH"/>
                                                </w:rPr>
                                              </w:pPr>
                                              <w:r>
                                                <w:rPr>
                                                  <w:lang w:val="fr-CH"/>
                                                </w:rPr>
                                                <w:t>Bulb axis</w:t>
                                              </w:r>
                                            </w:p>
                                          </w:txbxContent>
                                        </v:textbox>
                                      </v:shape>
                                      <v:shape id="Text Box 74" o:spid="_x0000_s1056" type="#_x0000_t202" style="position:absolute;left:4255;top:6373;width:56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" stroked="f">
                                        <v:textbox inset="0,0,0,0">
                                          <w:txbxContent>
                                            <w:p w:rsidR="00A043C1" w:rsidRPr="00C66FC6" w:rsidRDefault="00A043C1" w:rsidP="00335333">
                                              <w:pPr>
                                                <w:rPr>
                                                  <w:lang w:val="fr-CH"/>
                                                </w:rPr>
                                              </w:pPr>
                                              <w:r>
                                                <w:rPr>
                                                  <w:lang w:val="fr-CH"/>
                                                </w:rPr>
                                                <w:t>27.5</w:t>
                                              </w:r>
                                            </w:p>
                                          </w:txbxContent>
                                        </v:textbox>
                                      </v:shape>
                                    </v:group>
                                    <v:group id="Group 75" o:spid="_x0000_s1057" style="position:absolute;left:1085;top:6109;width:9753;height:4594" coordorigin="1085,6109" coordsize="9753,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">
                                      <v:shape id="Text Box 76" o:spid="_x0000_s1058" type="#_x0000_t202" style="position:absolute;left:3874;top:7917;width:19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" stroked="f">
                                        <v:textbox style="layout-flow:vertical;mso-layout-flow-alt:bottom-to-top" inset="0,0,0,0">
                                          <w:txbxContent>
                                            <w:p w:rsidR="00A043C1" w:rsidRPr="00A00EE7" w:rsidRDefault="00A043C1" w:rsidP="00335333">
                                              <w:pPr>
                                                <w:rPr>
                                                  <w:lang w:val="fr-CH"/>
                                                </w:rPr>
                                              </w:pPr>
                                              <w:r>
                                                <w:rPr>
                                                  <w:lang w:val="fr-CH"/>
                                                </w:rPr>
                                                <w:t>3</w:t>
                                              </w:r>
                                            </w:p>
                                          </w:txbxContent>
                                        </v:textbox>
                                      </v:shape>
                                      <v:shape id="Text Box 77" o:spid="_x0000_s1059" type="#_x0000_t202" style="position:absolute;left:6101;top:10295;width:3204;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" stroked="f">
                                        <v:textbox>
                                          <w:txbxContent>
                                            <w:p w:rsidR="00A043C1" w:rsidRPr="00A00EE7" w:rsidRDefault="00A043C1" w:rsidP="00335333">
                                              <w:pPr>
                                                <w:rPr>
                                                  <w:lang w:val="fr-CH"/>
                                                </w:rPr>
                                              </w:pPr>
                                              <w:r>
                                                <w:rPr>
                                                  <w:lang w:val="fr-CH"/>
                                                </w:rPr>
                                                <w:t>Permissible offset of filament axis</w:t>
                                              </w:r>
                                            </w:p>
                                          </w:txbxContent>
                                        </v:textbox>
                                      </v:shape>
                                      <v:shape id="Text Box 78" o:spid="_x0000_s1060" type="#_x0000_t202" style="position:absolute;left:8660;top:10040;width:31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" stroked="f">
                                        <v:textbox style="layout-flow:vertical;mso-layout-flow-alt:bottom-to-top" inset="0,0,0,0">
                                          <w:txbxContent>
                                            <w:p w:rsidR="00A043C1" w:rsidRPr="00A00EE7" w:rsidRDefault="00A043C1" w:rsidP="00335333">
                                              <w:pPr>
                                                <w:rPr>
                                                  <w:lang w:val="fr-CH"/>
                                                </w:rPr>
                                              </w:pPr>
                                              <w:r>
                                                <w:rPr>
                                                  <w:lang w:val="fr-CH"/>
                                                </w:rPr>
                                                <w:t>h2</w:t>
                                              </w:r>
                                            </w:p>
                                          </w:txbxContent>
                                        </v:textbox>
                                      </v:shape>
                                      <v:shape id="Text Box 79" o:spid="_x0000_s1061" type="#_x0000_t202" style="position:absolute;left:6101;top:10040;width:288;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" stroked="f">
                                        <v:textbox style="layout-flow:vertical;mso-layout-flow-alt:bottom-to-top" inset="0,0,0,0">
                                          <w:txbxContent>
                                            <w:p w:rsidR="00A043C1" w:rsidRPr="00A00EE7" w:rsidRDefault="00A043C1" w:rsidP="00335333">
                                              <w:pPr>
                                                <w:rPr>
                                                  <w:lang w:val="fr-CH"/>
                                                </w:rPr>
                                              </w:pPr>
                                              <w:r>
                                                <w:rPr>
                                                  <w:lang w:val="fr-CH"/>
                                                </w:rPr>
                                                <w:t>h1</w:t>
                                              </w:r>
                                            </w:p>
                                          </w:txbxContent>
                                        </v:textbox>
                                      </v:shape>
                                      <v:shape id="Text Box 80" o:spid="_x0000_s1062" type="#_x0000_t202" style="position:absolute;left:4105;top:6653;width:2004;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" stroked="f">
                                        <v:textbox>
                                          <w:txbxContent>
                                            <w:p w:rsidR="00A043C1" w:rsidRPr="001166B2" w:rsidRDefault="00A043C1" w:rsidP="00335333">
                                              <w:r w:rsidRPr="001166B2">
                                                <w:t xml:space="preserve">Nominal position of </w:t>
                                              </w:r>
                                              <w:r>
                                                <w:t>filament light source</w:t>
                                              </w:r>
                                              <w:r w:rsidRPr="001166B2">
                                                <w:t xml:space="preserve"> holder studs</w:t>
                                              </w:r>
                                            </w:p>
                                          </w:txbxContent>
                                        </v:textbox>
                                      </v:shape>
                                      <v:shape id="Text Box 81" o:spid="_x0000_s1063" type="#_x0000_t202" style="position:absolute;left:7723;top:6109;width:2004;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" stroked="f">
                                        <v:textbox>
                                          <w:txbxContent>
                                            <w:p w:rsidR="00A043C1" w:rsidRDefault="00A043C1" w:rsidP="00335333">
                                              <w:pPr>
                                                <w:rPr>
                                                  <w:lang w:val="fr-CH"/>
                                                </w:rPr>
                                              </w:pPr>
                                              <w:r>
                                                <w:rPr>
                                                  <w:lang w:val="fr-CH"/>
                                                </w:rPr>
                                                <w:t>Obscuration angle</w:t>
                                              </w:r>
                                            </w:p>
                                            <w:p w:rsidR="00A043C1" w:rsidRPr="004D5F62" w:rsidRDefault="00A043C1" w:rsidP="00335333">
                                              <w:pPr>
                                                <w:rPr>
                                                  <w:lang w:val="fr-CH"/>
                                                </w:rPr>
                                              </w:pPr>
                                              <w:r>
                                                <w:rPr>
                                                  <w:lang w:val="fr-CH"/>
                                                </w:rPr>
                                                <w:t>limits of cap</w:t>
                                              </w:r>
                                            </w:p>
                                          </w:txbxContent>
                                        </v:textbox>
                                      </v:shape>
                                      <v:shape id="Text Box 82" o:spid="_x0000_s1064" type="#_x0000_t202" style="position:absolute;left:1189;top:6987;width:1440;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" stroked="f">
                                        <v:textbox>
                                          <w:txbxContent>
                                            <w:p w:rsidR="00A043C1" w:rsidRPr="00936EC1" w:rsidRDefault="00A043C1" w:rsidP="00335333">
                                              <w:pPr>
                                                <w:rPr>
                                                  <w:lang w:val="fr-CH"/>
                                                </w:rPr>
                                              </w:pPr>
                                              <w:r>
                                                <w:rPr>
                                                  <w:lang w:val="fr-CH"/>
                                                </w:rPr>
                                                <w:t>Section A-B</w:t>
                                              </w:r>
                                            </w:p>
                                          </w:txbxContent>
                                        </v:textbox>
                                      </v:shape>
                                      <v:shape id="Text Box 83" o:spid="_x0000_s1065" type="#_x0000_t202" style="position:absolute;left:6956;top:6225;width:33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" stroked="f">
                                        <v:textbox inset=",0">
                                          <w:txbxContent>
                                            <w:p w:rsidR="00A043C1" w:rsidRDefault="00A043C1" w:rsidP="00335333">
                                              <w:r>
                                                <w:rPr>
                                                  <w:rFonts w:ascii="Verdana" w:hAnsi="Verdana"/>
                                                </w:rPr>
                                                <w:t>ε</w:t>
                                              </w:r>
                                            </w:p>
                                          </w:txbxContent>
                                        </v:textbox>
                                      </v:shape>
                                      <v:shape id="Text Box 84" o:spid="_x0000_s1066" type="#_x0000_t202" style="position:absolute;left:7021;top:8027;width:33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" stroked="f">
                                        <v:textbox inset=",0">
                                          <w:txbxContent>
                                            <w:p w:rsidR="00A043C1" w:rsidRDefault="00A043C1" w:rsidP="00335333">
                                              <w:r>
                                                <w:rPr>
                                                  <w:rFonts w:ascii="Verdana" w:hAnsi="Verdana"/>
                                                </w:rPr>
                                                <w:t>ε</w:t>
                                              </w:r>
                                            </w:p>
                                          </w:txbxContent>
                                        </v:textbox>
                                      </v:shape>
                                      <v:shape id="Text Box 85" o:spid="_x0000_s1067" type="#_x0000_t202" style="position:absolute;left:8459;top:7813;width:110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" stroked="f">
                                        <v:textbox>
                                          <w:txbxContent>
                                            <w:p w:rsidR="00A043C1" w:rsidRPr="005B4EB2" w:rsidRDefault="00A043C1" w:rsidP="00335333">
                                              <w:pPr>
                                                <w:rPr>
                                                  <w:lang w:val="fr-CH"/>
                                                </w:rPr>
                                              </w:pPr>
                                              <w:r>
                                                <w:rPr>
                                                  <w:lang w:val="fr-CH"/>
                                                </w:rPr>
                                                <w:t>View C</w:t>
                                              </w:r>
                                            </w:p>
                                          </w:txbxContent>
                                        </v:textbox>
                                      </v:shape>
                                      <v:shape id="Text Box 86" o:spid="_x0000_s1068" type="#_x0000_t202" style="position:absolute;left:1424;top:10040;width:130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" stroked="f">
                                        <v:textbox inset=",0,,0">
                                          <w:txbxContent>
                                            <w:p w:rsidR="00A043C1" w:rsidRPr="005B4EB2" w:rsidRDefault="00A043C1" w:rsidP="00335333">
                                              <w:pPr>
                                                <w:rPr>
                                                  <w:lang w:val="fr-CH"/>
                                                </w:rPr>
                                              </w:pPr>
                                              <w:r>
                                                <w:rPr>
                                                  <w:lang w:val="fr-CH"/>
                                                </w:rPr>
                                                <w:t>Second pin</w:t>
                                              </w:r>
                                            </w:p>
                                          </w:txbxContent>
                                        </v:textbox>
                                      </v:shape>
                                      <v:shape id="Text Box 87" o:spid="_x0000_s1069" type="#_x0000_t202" style="position:absolute;left:3629;top:9880;width:130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" stroked="f">
                                        <v:textbox inset=".5mm,0,0,0">
                                          <w:txbxContent>
                                            <w:p w:rsidR="00A043C1" w:rsidRPr="005B4EB2" w:rsidRDefault="00A043C1" w:rsidP="00335333">
                                              <w:pPr>
                                                <w:rPr>
                                                  <w:lang w:val="fr-CH"/>
                                                </w:rPr>
                                              </w:pPr>
                                              <w:r>
                                                <w:rPr>
                                                  <w:lang w:val="fr-CH"/>
                                                </w:rPr>
                                                <w:t>Reference pin</w:t>
                                              </w:r>
                                            </w:p>
                                          </w:txbxContent>
                                        </v:textbox>
                                      </v:shape>
                                      <v:shape id="Text Box 88" o:spid="_x0000_s1070" type="#_x0000_t202" style="position:absolute;left:3092;top:10135;width:153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" stroked="f">
                                        <v:shadow color="black" opacity="49150f" offset=".74833mm,.74833mm"/>
                                        <v:textbox inset=".5mm,0,.5mm,0">
                                          <w:txbxContent>
                                            <w:p w:rsidR="00A043C1" w:rsidRDefault="00A043C1" w:rsidP="00335333">
                                              <w:r w:rsidRPr="00A914E7">
                                                <w:rPr>
                                                  <w:lang w:val="fr-CH"/>
                                                </w:rPr>
                                                <w:t>Reference axis</w:t>
                                              </w:r>
                                            </w:p>
                                          </w:txbxContent>
                                        </v:textbox>
                                      </v:shape>
                                      <v:shape id="Text Box 89" o:spid="_x0000_s1071" type="#_x0000_t202" style="position:absolute;left:6930;top:8673;width:151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" stroked="f">
                                        <v:textbox inset=".5mm,0,.5mm,0">
                                          <w:txbxContent>
                                            <w:p w:rsidR="00A043C1" w:rsidRPr="00936EC1" w:rsidRDefault="00A043C1" w:rsidP="00335333">
                                              <w:pPr>
                                                <w:rPr>
                                                  <w:lang w:val="fr-CH"/>
                                                </w:rPr>
                                              </w:pPr>
                                              <w:r>
                                                <w:rPr>
                                                  <w:lang w:val="fr-CH"/>
                                                </w:rPr>
                                                <w:t>Reference plane</w:t>
                                              </w:r>
                                            </w:p>
                                          </w:txbxContent>
                                        </v:textbox>
                                      </v:shape>
                                      <v:shape id="Text Box 90" o:spid="_x0000_s1072" type="#_x0000_t202" style="position:absolute;left:8724;top:8645;width:1272;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" stroked="f">
                                        <v:textbox inset=".5mm,0,.5mm,0">
                                          <w:txbxContent>
                                            <w:p w:rsidR="00A043C1" w:rsidRPr="00936EC1" w:rsidRDefault="00A043C1" w:rsidP="00335333">
                                              <w:pPr>
                                                <w:rPr>
                                                  <w:lang w:val="fr-CH"/>
                                                </w:rPr>
                                              </w:pPr>
                                              <w:r>
                                                <w:rPr>
                                                  <w:lang w:val="fr-CH"/>
                                                </w:rPr>
                                                <w:t>Filament axis</w:t>
                                              </w:r>
                                            </w:p>
                                          </w:txbxContent>
                                        </v:textbox>
                                      </v:shape>
                                      <v:shape id="Text Box 91" o:spid="_x0000_s1073" type="#_x0000_t202" style="position:absolute;left:9305;top:9307;width:1533;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" stroked="f">
                                        <v:shadow color="black" opacity="49150f" offset=".74833mm,.74833mm"/>
                                        <v:textbox inset=".5mm,0,.5mm,0">
                                          <w:txbxContent>
                                            <w:p w:rsidR="00A043C1" w:rsidRDefault="00A043C1" w:rsidP="00335333">
                                              <w:r w:rsidRPr="00A914E7">
                                                <w:rPr>
                                                  <w:lang w:val="fr-CH"/>
                                                </w:rPr>
                                                <w:t>Reference axis</w:t>
                                              </w:r>
                                            </w:p>
                                          </w:txbxContent>
                                        </v:textbox>
                                      </v:shape>
                                      <v:shape id="Text Box 92" o:spid="_x0000_s1074" type="#_x0000_t202" style="position:absolute;left:2629;top:6653;width:26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" stroked="f">
                                        <v:textbox inset="0,0,0,0">
                                          <w:txbxContent>
                                            <w:p w:rsidR="00A043C1" w:rsidRPr="00A00EE7" w:rsidRDefault="00A043C1" w:rsidP="00335333">
                                              <w:pPr>
                                                <w:rPr>
                                                  <w:lang w:val="fr-CH"/>
                                                </w:rPr>
                                              </w:pPr>
                                              <w:r>
                                                <w:rPr>
                                                  <w:lang w:val="fr-CH"/>
                                                </w:rPr>
                                                <w:t>C</w:t>
                                              </w:r>
                                            </w:p>
                                          </w:txbxContent>
                                        </v:textbox>
                                      </v:shape>
                                      <v:shape id="Text Box 93" o:spid="_x0000_s1075" type="#_x0000_t202" style="position:absolute;left:1085;top:8313;width:26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" stroked="f">
                                        <v:textbox style="layout-flow:vertical;mso-layout-flow-alt:bottom-to-top" inset="0,0,0,0">
                                          <w:txbxContent>
                                            <w:p w:rsidR="00A043C1" w:rsidRPr="00C66FC6" w:rsidRDefault="00A043C1" w:rsidP="00335333">
                                              <w:pPr>
                                                <w:rPr>
                                                  <w:lang w:val="fr-CH"/>
                                                </w:rPr>
                                              </w:pPr>
                                              <w:r>
                                                <w:rPr>
                                                  <w:lang w:val="fr-CH"/>
                                                </w:rPr>
                                                <w:t>120°</w:t>
                                              </w:r>
                                            </w:p>
                                          </w:txbxContent>
                                        </v:textbox>
                                      </v:shape>
                                      <v:shape id="Text Box 94" o:spid="_x0000_s1076" type="#_x0000_t202" style="position:absolute;left:4105;top:8426;width:240;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" stroked="f">
                                        <v:textbox style="layout-flow:vertical;mso-layout-flow-alt:bottom-to-top" inset="0,0,0,0">
                                          <w:txbxContent>
                                            <w:p w:rsidR="00A043C1" w:rsidRPr="00F81291" w:rsidRDefault="00A043C1" w:rsidP="00335333">
                                              <w:pPr>
                                                <w:rPr>
                                                  <w:lang w:val="fr-CH"/>
                                                </w:rPr>
                                              </w:pPr>
                                              <w:r>
                                                <w:rPr>
                                                  <w:lang w:val="fr-CH"/>
                                                </w:rPr>
                                                <w:t>20</w:t>
                                              </w:r>
                                            </w:p>
                                          </w:txbxContent>
                                        </v:textbox>
                                      </v:shape>
                                    </v:group>
                                  </v:group>
                                </v:group>
                                <v:shape id="Text Box 95" o:spid="_x0000_s1077" type="#_x0000_t202" style="position:absolute;left:2999;top:8243;width:49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" stroked="f">
                                  <v:shadow color="black" opacity="49150f" offset=".74833mm,.74833mm"/>
                                  <v:textbox inset="0,0,0,0">
                                    <w:txbxContent>
                                      <w:p w:rsidR="00A043C1" w:rsidRPr="00B67AC3" w:rsidRDefault="00A043C1" w:rsidP="00335333">
                                        <w:pPr>
                                          <w:rPr>
                                            <w:lang w:val="fr-CH"/>
                                          </w:rPr>
                                        </w:pPr>
                                        <w:r>
                                          <w:rPr>
                                            <w:lang w:val="fr-CH"/>
                                          </w:rPr>
                                          <w:t>7.5</w:t>
                                        </w:r>
                                        <w:r w:rsidRPr="00B67AC3">
                                          <w:rPr>
                                            <w:sz w:val="24"/>
                                            <w:szCs w:val="24"/>
                                            <w:vertAlign w:val="superscript"/>
                                            <w:lang w:val="fr-CH"/>
                                          </w:rPr>
                                          <w:t xml:space="preserve"> 1/</w:t>
                                        </w:r>
                                      </w:p>
                                    </w:txbxContent>
                                  </v:textbox>
                                </v:shape>
                              </v:group>
                              <v:shape id="Text Box 102" o:spid="_x0000_s1078" type="#_x0000_t202" style="position:absolute;left:20978;top:5503;width:2425;height: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" stroked="f" strokeweight=".5pt">
                                <v:textbox inset="0,0,0,0">
                                  <w:txbxContent>
                                    <w:p w:rsidR="00A043C1" w:rsidRPr="00FA270F" w:rsidRDefault="00A043C1" w:rsidP="00335333">
                                      <w:pPr>
                                        <w:rPr>
                                          <w:lang w:val="fr-CH"/>
                                        </w:rPr>
                                      </w:pPr>
                                      <w:r>
                                        <w:rPr>
                                          <w:lang w:val="fr-CH"/>
                                        </w:rPr>
                                        <w:t>e</w:t>
                                      </w:r>
                                    </w:p>
                                  </w:txbxContent>
                                </v:textbox>
                              </v:shape>
                            </v:group>
                            <v:shape id="Text Box 102" o:spid="_x0000_s1079" type="#_x0000_t202" style="position:absolute;left:29316;top:7772;width:994;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" stroked="f" strokeweight=".5pt">
                              <v:textbox inset="0,0,0,0">
                                <w:txbxContent>
                                  <w:p w:rsidR="00A043C1" w:rsidRDefault="00A043C1" w:rsidP="00335333">
                                    <w:pPr>
                                      <w:pStyle w:val="NormalWeb"/>
                                      <w:spacing w:line="240" w:lineRule="exact"/>
                                    </w:pPr>
                                    <w:r>
                                      <w:rPr>
                                        <w:sz w:val="20"/>
                                        <w:szCs w:val="20"/>
                                        <w:lang w:val="fr-CH"/>
                                      </w:rPr>
                                      <w:t>f</w:t>
                                    </w:r>
                                  </w:p>
                                </w:txbxContent>
                              </v:textbox>
                            </v:shape>
                          </v:group>
                          <v:shape id="Text Box 102" o:spid="_x0000_s1080" type="#_x0000_t202" style="position:absolute;left:31807;top:6850;width:2420;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" stroked="f" strokeweight=".5pt">
                            <v:textbox inset="0,0,0,0">
                              <w:txbxContent>
                                <w:p w:rsidR="00A043C1" w:rsidRDefault="00A043C1" w:rsidP="00335333">
                                  <w:pPr>
                                    <w:pStyle w:val="NormalWeb"/>
                                    <w:spacing w:line="240" w:lineRule="exact"/>
                                  </w:pPr>
                                  <w:r>
                                    <w:rPr>
                                      <w:sz w:val="20"/>
                                      <w:szCs w:val="20"/>
                                      <w:lang w:val="fr-CH"/>
                                    </w:rPr>
                                    <w:t>3/</w:t>
                                  </w:r>
                                </w:p>
                              </w:txbxContent>
                            </v:textbox>
                          </v:shape>
                        </v:group>
                        <v:shape id="Text Box 102" o:spid="_x0000_s1081" type="#_x0000_t202" style="position:absolute;left:28436;top:18942;width:2419;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" stroked="f" strokeweight=".5pt">
                          <v:textbox inset="0,0,0,0">
                            <w:txbxContent>
                              <w:p w:rsidR="00A043C1" w:rsidRDefault="00A043C1" w:rsidP="00335333">
                                <w:pPr>
                                  <w:pStyle w:val="NormalWeb"/>
                                  <w:spacing w:line="240" w:lineRule="exact"/>
                                </w:pPr>
                                <w:r>
                                  <w:rPr>
                                    <w:sz w:val="20"/>
                                    <w:szCs w:val="20"/>
                                    <w:lang w:val="fr-CH"/>
                                  </w:rPr>
                                  <w:t>2/</w:t>
                                </w:r>
                              </w:p>
                            </w:txbxContent>
                          </v:textbox>
                        </v:shape>
                      </v:group>
                      <v:shape id="Text Box 102" o:spid="_x0000_s1082" type="#_x0000_t202" style="position:absolute;left:18049;top:35660;width:1467;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" stroked="f" strokeweight=".5pt">
                        <v:textbox style="layout-flow:vertical;mso-layout-flow-alt:bottom-to-top" inset="0,0,0,0">
                          <w:txbxContent>
                            <w:p w:rsidR="00A043C1" w:rsidRPr="00134477" w:rsidRDefault="00A043C1" w:rsidP="00335333">
                              <w:pPr>
                                <w:pStyle w:val="NormalWeb"/>
                                <w:spacing w:line="240" w:lineRule="exact"/>
                                <w:rPr>
                                  <w:sz w:val="18"/>
                                  <w:szCs w:val="18"/>
                                </w:rPr>
                              </w:pPr>
                              <w:r w:rsidRPr="00134477">
                                <w:rPr>
                                  <w:sz w:val="18"/>
                                  <w:szCs w:val="18"/>
                                  <w:lang w:val="fr-CH"/>
                                </w:rPr>
                                <w:t>1/</w:t>
                              </w:r>
                            </w:p>
                          </w:txbxContent>
                        </v:textbox>
                      </v:shape>
                    </v:group>
                    <v:shape id="Text Box 102" o:spid="_x0000_s1083" type="#_x0000_t202" style="position:absolute;left:33761;top:18680;width:2420;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" stroked="f" strokeweight=".5pt">
                      <v:textbox inset="0,0,0,0">
                        <w:txbxContent>
                          <w:p w:rsidR="00A043C1" w:rsidRDefault="00A043C1" w:rsidP="00335333">
                            <w:pPr>
                              <w:pStyle w:val="NormalWeb"/>
                              <w:spacing w:line="240" w:lineRule="exact"/>
                            </w:pPr>
                            <w:r>
                              <w:rPr>
                                <w:sz w:val="20"/>
                                <w:szCs w:val="20"/>
                                <w:lang w:val="fr-CH"/>
                              </w:rPr>
                              <w:t>4/</w:t>
                            </w:r>
                          </w:p>
                        </w:txbxContent>
                      </v:textbox>
                    </v:shape>
                  </v:group>
                </v:group>
                <v:shape id="Text Box 91" o:spid="_x0000_s1084" type="#_x0000_t202" style="position:absolute;left:51244;top:26765;width:9735;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" stroked="f">
                  <v:shadow color="black" opacity="49150f" offset=".74833mm,.74833mm"/>
                  <v:textbox inset=".5mm,0,.5mm,0">
                    <w:txbxContent>
                      <w:p w:rsidR="00A043C1" w:rsidRPr="0015102E" w:rsidRDefault="00A043C1" w:rsidP="00335333">
                        <w:pPr>
                          <w:rPr>
                            <w:b/>
                          </w:rPr>
                        </w:pPr>
                        <w:r w:rsidRPr="0015102E">
                          <w:rPr>
                            <w:b/>
                            <w:lang w:val="fr-CH"/>
                          </w:rPr>
                          <w:t>Reference axis</w:t>
                        </w:r>
                      </w:p>
                    </w:txbxContent>
                  </v:textbox>
                </v:shape>
                <v:shapetype id="_x0000_t32" coordsize="21600,21600" o:spt="32" o:oned="t" path="m,l21600,21600e" filled="f">
                  <v:path arrowok="t" fillok="f" o:connecttype="none"/>
                  <o:lock v:ext="edit" shapetype="t"/>
                </v:shapetype>
                <v:shape id="Straight Arrow Connector 16125" o:spid="_x0000_s1085" type="#_x0000_t32" style="position:absolute;left:49149;top:28194;width:2114;height:20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" strokecolor="black [3213]">
                  <v:stroke startarrow="block"/>
                </v:shape>
                <w10:anchorlock/>
              </v:group>
            </w:pict>
          </mc:Fallback>
        </mc:AlternateContent>
      </w:r>
    </w:p>
    <w:p w:rsidR="00950CFD" w:rsidRDefault="00A043C1" w:rsidP="00335333">
      <w:pPr>
        <w:suppressAutoHyphens w:val="0"/>
        <w:spacing w:before="240" w:after="120"/>
        <w:ind w:left="1134" w:right="1134"/>
        <w:jc w:val="both"/>
        <w:rPr>
          <w:rFonts w:eastAsia="MS Mincho"/>
        </w:rPr>
      </w:pPr>
      <w:bookmarkStart w:id="1" w:name="Failure_condition_behaviour:"/>
      <w:bookmarkStart w:id="2" w:name="Figure_4_–_Set-up_to_measure_the_luminou"/>
      <w:bookmarkStart w:id="3" w:name="Normalized_luminous_intensity_distributi"/>
      <w:bookmarkEnd w:id="1"/>
      <w:bookmarkEnd w:id="2"/>
      <w:bookmarkEnd w:id="3"/>
      <w:r w:rsidRPr="00030B42">
        <w:rPr>
          <w:rFonts w:eastAsia="MS Mincho"/>
        </w:rPr>
        <w:t>"</w:t>
      </w:r>
    </w:p>
    <w:p w:rsidR="00950CFD" w:rsidRDefault="00950CFD">
      <w:pPr>
        <w:suppressAutoHyphens w:val="0"/>
        <w:spacing w:line="240" w:lineRule="auto"/>
        <w:rPr>
          <w:rFonts w:eastAsia="MS Mincho"/>
        </w:rPr>
      </w:pPr>
      <w:r>
        <w:rPr>
          <w:rFonts w:eastAsia="MS Mincho"/>
        </w:rPr>
        <w:br w:type="page"/>
      </w:r>
    </w:p>
    <w:p w:rsidR="00335333" w:rsidRDefault="00335333" w:rsidP="00335333">
      <w:pPr>
        <w:tabs>
          <w:tab w:val="center" w:pos="4800"/>
          <w:tab w:val="right" w:pos="9600"/>
        </w:tabs>
        <w:spacing w:before="120" w:line="240" w:lineRule="auto"/>
        <w:ind w:left="1134"/>
        <w:rPr>
          <w:snapToGrid w:val="0"/>
        </w:rPr>
      </w:pPr>
      <w:r>
        <w:rPr>
          <w:i/>
          <w:snapToGrid w:val="0"/>
        </w:rPr>
        <w:t xml:space="preserve">Sheet H3/1, </w:t>
      </w:r>
      <w:r w:rsidR="0015102E">
        <w:rPr>
          <w:i/>
          <w:snapToGrid w:val="0"/>
        </w:rPr>
        <w:t xml:space="preserve">left bottom </w:t>
      </w:r>
      <w:r>
        <w:rPr>
          <w:i/>
          <w:snapToGrid w:val="0"/>
        </w:rPr>
        <w:t xml:space="preserve">drawing, </w:t>
      </w:r>
      <w:r>
        <w:rPr>
          <w:snapToGrid w:val="0"/>
        </w:rPr>
        <w:t>amend to read</w:t>
      </w:r>
      <w:r w:rsidR="0015102E">
        <w:rPr>
          <w:snapToGrid w:val="0"/>
        </w:rPr>
        <w:t xml:space="preserve"> (</w:t>
      </w:r>
      <w:r>
        <w:rPr>
          <w:snapToGrid w:val="0"/>
        </w:rPr>
        <w:t>indicate the reference axis)</w:t>
      </w:r>
      <w:r w:rsidR="0015102E">
        <w:rPr>
          <w:snapToGrid w:val="0"/>
        </w:rPr>
        <w:t>:</w:t>
      </w:r>
    </w:p>
    <w:p w:rsidR="00335333" w:rsidRPr="00A26C05" w:rsidRDefault="00A043C1" w:rsidP="00335333">
      <w:pPr>
        <w:tabs>
          <w:tab w:val="center" w:pos="4800"/>
          <w:tab w:val="right" w:pos="9600"/>
        </w:tabs>
        <w:spacing w:before="120" w:line="240" w:lineRule="auto"/>
        <w:ind w:left="1134"/>
        <w:rPr>
          <w:snapToGrid w:val="0"/>
        </w:rPr>
      </w:pPr>
      <w:r w:rsidRPr="00030B42">
        <w:rPr>
          <w:rFonts w:eastAsia="MS Mincho"/>
        </w:rPr>
        <w:t>"</w:t>
      </w:r>
    </w:p>
    <w:p w:rsidR="00335333" w:rsidRDefault="00335333" w:rsidP="00335333">
      <w:pPr>
        <w:suppressAutoHyphens w:val="0"/>
        <w:spacing w:before="240" w:after="120"/>
        <w:ind w:right="1134"/>
        <w:jc w:val="both"/>
        <w:rPr>
          <w:snapToGrid w:val="0"/>
        </w:rPr>
      </w:pPr>
    </w:p>
    <w:p w:rsidR="00335333" w:rsidRDefault="00335333" w:rsidP="00335333">
      <w:pPr>
        <w:suppressAutoHyphens w:val="0"/>
        <w:spacing w:before="240" w:after="120"/>
        <w:ind w:right="1134" w:firstLine="567"/>
        <w:jc w:val="both"/>
        <w:rPr>
          <w:snapToGrid w:val="0"/>
        </w:rPr>
      </w:pPr>
      <w:r>
        <w:rPr>
          <w:noProof/>
          <w:lang w:eastAsia="en-GB"/>
        </w:rPr>
        <mc:AlternateContent>
          <mc:Choice Requires="wpg">
            <w:drawing>
              <wp:inline distT="0" distB="0" distL="0" distR="0">
                <wp:extent cx="5055870" cy="5431155"/>
                <wp:effectExtent l="3810" t="3810" r="0" b="3810"/>
                <wp:docPr id="14892" name="Group 14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5870" cy="5431155"/>
                          <a:chOff x="0" y="0"/>
                          <a:chExt cx="50558" cy="54311"/>
                        </a:xfrm>
                      </wpg:grpSpPr>
                      <wpg:grpSp>
                        <wpg:cNvPr id="14893" name="Group 16127"/>
                        <wpg:cNvGrpSpPr>
                          <a:grpSpLocks/>
                        </wpg:cNvGrpSpPr>
                        <wpg:grpSpPr bwMode="auto">
                          <a:xfrm>
                            <a:off x="0" y="0"/>
                            <a:ext cx="50558" cy="54311"/>
                            <a:chOff x="0" y="0"/>
                            <a:chExt cx="50552" cy="54305"/>
                          </a:xfrm>
                        </wpg:grpSpPr>
                        <wps:wsp>
                          <wps:cNvPr id="14894" name="Canvas 12046"/>
                          <wps:cNvSpPr>
                            <a:spLocks noChangeAspect="1" noChangeArrowheads="1"/>
                          </wps:cNvSpPr>
                          <wps:spPr bwMode="auto">
                            <a:xfrm>
                              <a:off x="0" y="0"/>
                              <a:ext cx="50552" cy="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4895" name="Group 113"/>
                          <wpg:cNvGrpSpPr>
                            <a:grpSpLocks/>
                          </wpg:cNvGrpSpPr>
                          <wpg:grpSpPr bwMode="auto">
                            <a:xfrm>
                              <a:off x="50" y="254"/>
                              <a:ext cx="50197" cy="54057"/>
                              <a:chOff x="1142" y="3289"/>
                              <a:chExt cx="7905" cy="8513"/>
                            </a:xfrm>
                          </wpg:grpSpPr>
                          <wpg:grpSp>
                            <wpg:cNvPr id="14896" name="Group 114"/>
                            <wpg:cNvGrpSpPr>
                              <a:grpSpLocks/>
                            </wpg:cNvGrpSpPr>
                            <wpg:grpSpPr bwMode="auto">
                              <a:xfrm>
                                <a:off x="1142" y="3289"/>
                                <a:ext cx="7905" cy="8513"/>
                                <a:chOff x="1142" y="3289"/>
                                <a:chExt cx="7905" cy="8513"/>
                              </a:xfrm>
                            </wpg:grpSpPr>
                            <pic:pic xmlns:pic="http://schemas.openxmlformats.org/drawingml/2006/picture">
                              <pic:nvPicPr>
                                <pic:cNvPr id="14897" name="Picture 1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42" y="3289"/>
                                  <a:ext cx="7905" cy="8474"/>
                                </a:xfrm>
                                <a:prstGeom prst="rect">
                                  <a:avLst/>
                                </a:prstGeom>
                                <a:noFill/>
                                <a:extLst>
                                  <a:ext uri="{909E8E84-426E-40DD-AFC4-6F175D3DCCD1}">
                                    <a14:hiddenFill xmlns:a14="http://schemas.microsoft.com/office/drawing/2010/main">
                                      <a:solidFill>
                                        <a:srgbClr val="FFFFFF"/>
                                      </a:solidFill>
                                    </a14:hiddenFill>
                                  </a:ext>
                                </a:extLst>
                              </pic:spPr>
                            </pic:pic>
                            <wpg:grpSp>
                              <wpg:cNvPr id="14898" name="Group 116"/>
                              <wpg:cNvGrpSpPr>
                                <a:grpSpLocks/>
                              </wpg:cNvGrpSpPr>
                              <wpg:grpSpPr bwMode="auto">
                                <a:xfrm>
                                  <a:off x="1440" y="5118"/>
                                  <a:ext cx="7259" cy="6684"/>
                                  <a:chOff x="1440" y="5118"/>
                                  <a:chExt cx="7259" cy="6684"/>
                                </a:xfrm>
                              </wpg:grpSpPr>
                              <wps:wsp>
                                <wps:cNvPr id="14899" name="Text Box 117"/>
                                <wps:cNvSpPr txBox="1">
                                  <a:spLocks noChangeArrowheads="1"/>
                                </wps:cNvSpPr>
                                <wps:spPr bwMode="auto">
                                  <a:xfrm>
                                    <a:off x="5440" y="5118"/>
                                    <a:ext cx="1547"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043C1" w:rsidRPr="0058126C" w:rsidRDefault="00A043C1" w:rsidP="00335333">
                                      <w:pPr>
                                        <w:rPr>
                                          <w:lang w:val="fr-CH"/>
                                        </w:rPr>
                                      </w:pPr>
                                      <w:r>
                                        <w:rPr>
                                          <w:lang w:val="fr-CH"/>
                                        </w:rPr>
                                        <w:t>Reference axis</w:t>
                                      </w:r>
                                    </w:p>
                                  </w:txbxContent>
                                </wps:txbx>
                                <wps:bodyPr rot="0" vert="horz" wrap="square" lIns="0" tIns="0" rIns="0" bIns="0" anchor="t" anchorCtr="0" upright="1">
                                  <a:spAutoFit/>
                                </wps:bodyPr>
                              </wps:wsp>
                              <wps:wsp>
                                <wps:cNvPr id="14900" name="Text Box 118"/>
                                <wps:cNvSpPr txBox="1">
                                  <a:spLocks noChangeArrowheads="1"/>
                                </wps:cNvSpPr>
                                <wps:spPr bwMode="auto">
                                  <a:xfrm>
                                    <a:off x="1915" y="8319"/>
                                    <a:ext cx="1650"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936EC1" w:rsidRDefault="00A043C1" w:rsidP="00335333">
                                      <w:pPr>
                                        <w:rPr>
                                          <w:lang w:val="fr-CH"/>
                                        </w:rPr>
                                      </w:pPr>
                                      <w:r>
                                        <w:rPr>
                                          <w:lang w:val="fr-CH"/>
                                        </w:rPr>
                                        <w:t>Reference plane</w:t>
                                      </w:r>
                                    </w:p>
                                  </w:txbxContent>
                                </wps:txbx>
                                <wps:bodyPr rot="0" vert="horz" wrap="square" lIns="91440" tIns="45720" rIns="91440" bIns="45720" anchor="t" anchorCtr="0" upright="1">
                                  <a:noAutofit/>
                                </wps:bodyPr>
                              </wps:wsp>
                              <wps:wsp>
                                <wps:cNvPr id="14901" name="Text Box 119"/>
                                <wps:cNvSpPr txBox="1">
                                  <a:spLocks noChangeArrowheads="1"/>
                                </wps:cNvSpPr>
                                <wps:spPr bwMode="auto">
                                  <a:xfrm>
                                    <a:off x="6943" y="8060"/>
                                    <a:ext cx="1756"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936EC1" w:rsidRDefault="00A043C1" w:rsidP="00335333">
                                      <w:pPr>
                                        <w:jc w:val="right"/>
                                        <w:rPr>
                                          <w:lang w:val="fr-CH"/>
                                        </w:rPr>
                                      </w:pPr>
                                      <w:r>
                                        <w:rPr>
                                          <w:lang w:val="fr-CH"/>
                                        </w:rPr>
                                        <w:t>Reference notch</w:t>
                                      </w:r>
                                    </w:p>
                                  </w:txbxContent>
                                </wps:txbx>
                                <wps:bodyPr rot="0" vert="horz" wrap="square" lIns="91440" tIns="45720" rIns="91440" bIns="45720" anchor="t" anchorCtr="0" upright="1">
                                  <a:noAutofit/>
                                </wps:bodyPr>
                              </wps:wsp>
                              <wps:wsp>
                                <wps:cNvPr id="14902" name="Text Box 120"/>
                                <wps:cNvSpPr txBox="1">
                                  <a:spLocks noChangeArrowheads="1"/>
                                </wps:cNvSpPr>
                                <wps:spPr bwMode="auto">
                                  <a:xfrm>
                                    <a:off x="2900" y="11430"/>
                                    <a:ext cx="912"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Pr="00936EC1" w:rsidRDefault="00A043C1" w:rsidP="00335333">
                                      <w:pPr>
                                        <w:rPr>
                                          <w:lang w:val="fr-CH"/>
                                        </w:rPr>
                                      </w:pPr>
                                      <w:r>
                                        <w:rPr>
                                          <w:lang w:val="fr-CH"/>
                                        </w:rPr>
                                        <w:t>Shields</w:t>
                                      </w:r>
                                    </w:p>
                                  </w:txbxContent>
                                </wps:txbx>
                                <wps:bodyPr rot="0" vert="horz" wrap="square" lIns="91440" tIns="45720" rIns="91440" bIns="45720" anchor="t" anchorCtr="0" upright="1">
                                  <a:noAutofit/>
                                </wps:bodyPr>
                              </wps:wsp>
                              <wps:wsp>
                                <wps:cNvPr id="14903" name="Text Box 121"/>
                                <wps:cNvSpPr txBox="1">
                                  <a:spLocks noChangeArrowheads="1"/>
                                </wps:cNvSpPr>
                                <wps:spPr bwMode="auto">
                                  <a:xfrm>
                                    <a:off x="2406" y="7603"/>
                                    <a:ext cx="901"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043C1" w:rsidRDefault="00A043C1" w:rsidP="00335333">
                                      <w:r>
                                        <w:rPr>
                                          <w:lang w:val="fr-CH"/>
                                        </w:rPr>
                                        <w:t>32 max</w:t>
                                      </w:r>
                                    </w:p>
                                  </w:txbxContent>
                                </wps:txbx>
                                <wps:bodyPr rot="0" vert="horz" wrap="square" lIns="54000" tIns="0" rIns="54000" bIns="0" anchor="t" anchorCtr="0" upright="1">
                                  <a:spAutoFit/>
                                </wps:bodyPr>
                              </wps:wsp>
                              <wps:wsp>
                                <wps:cNvPr id="14904" name="Text Box 122"/>
                                <wps:cNvSpPr txBox="1">
                                  <a:spLocks noChangeArrowheads="1"/>
                                </wps:cNvSpPr>
                                <wps:spPr bwMode="auto">
                                  <a:xfrm>
                                    <a:off x="5068" y="9411"/>
                                    <a:ext cx="240" cy="9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043C1" w:rsidRPr="00141A3B" w:rsidRDefault="00A043C1" w:rsidP="00335333">
                                      <w:pPr>
                                        <w:rPr>
                                          <w:lang w:val="fr-CH"/>
                                        </w:rPr>
                                      </w:pPr>
                                      <w:r>
                                        <w:rPr>
                                          <w:lang w:val="fr-CH"/>
                                        </w:rPr>
                                        <w:t>80° max.</w:t>
                                      </w:r>
                                    </w:p>
                                  </w:txbxContent>
                                </wps:txbx>
                                <wps:bodyPr rot="0" vert="vert270" wrap="square" lIns="0" tIns="0" rIns="0" bIns="0" anchor="t" anchorCtr="0" upright="1">
                                  <a:spAutoFit/>
                                </wps:bodyPr>
                              </wps:wsp>
                              <wps:wsp>
                                <wps:cNvPr id="14905" name="Text Box 123"/>
                                <wps:cNvSpPr txBox="1">
                                  <a:spLocks noChangeArrowheads="1"/>
                                </wps:cNvSpPr>
                                <wps:spPr bwMode="auto">
                                  <a:xfrm>
                                    <a:off x="2403" y="5536"/>
                                    <a:ext cx="669" cy="27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043C1" w:rsidRPr="00DD6A19" w:rsidRDefault="00A043C1" w:rsidP="00335333">
                                      <w:pPr>
                                        <w:rPr>
                                          <w:lang w:val="fr-CH"/>
                                        </w:rPr>
                                      </w:pPr>
                                      <w:r>
                                        <w:rPr>
                                          <w:lang w:val="fr-CH"/>
                                        </w:rPr>
                                        <w:t>3 min.</w:t>
                                      </w:r>
                                      <w:r w:rsidRPr="00C25A42">
                                        <w:rPr>
                                          <w:sz w:val="24"/>
                                          <w:szCs w:val="24"/>
                                          <w:vertAlign w:val="superscript"/>
                                          <w:lang w:val="fr-CH"/>
                                        </w:rPr>
                                        <w:t>2/</w:t>
                                      </w:r>
                                    </w:p>
                                  </w:txbxContent>
                                </wps:txbx>
                                <wps:bodyPr rot="0" vert="horz" wrap="square" lIns="0" tIns="0" rIns="0" bIns="0" anchor="t" anchorCtr="0" upright="1">
                                  <a:spAutoFit/>
                                </wps:bodyPr>
                              </wps:wsp>
                              <wps:wsp>
                                <wps:cNvPr id="14906" name="Text Box 124"/>
                                <wps:cNvSpPr txBox="1">
                                  <a:spLocks noChangeArrowheads="1"/>
                                </wps:cNvSpPr>
                                <wps:spPr bwMode="auto">
                                  <a:xfrm>
                                    <a:off x="3392" y="7305"/>
                                    <a:ext cx="147" cy="2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043C1" w:rsidRPr="00C25A42" w:rsidRDefault="00A043C1" w:rsidP="00335333">
                                      <w:pPr>
                                        <w:rPr>
                                          <w:lang w:val="fr-CH"/>
                                        </w:rPr>
                                      </w:pPr>
                                      <w:r>
                                        <w:rPr>
                                          <w:lang w:val="fr-CH"/>
                                        </w:rPr>
                                        <w:t>e</w:t>
                                      </w:r>
                                    </w:p>
                                  </w:txbxContent>
                                </wps:txbx>
                                <wps:bodyPr rot="0" vert="horz" wrap="square" lIns="0" tIns="0" rIns="0" bIns="0" anchor="t" anchorCtr="0" upright="1">
                                  <a:spAutoFit/>
                                </wps:bodyPr>
                              </wps:wsp>
                              <wps:wsp>
                                <wps:cNvPr id="14907" name="Text Box 125"/>
                                <wps:cNvSpPr txBox="1">
                                  <a:spLocks noChangeArrowheads="1"/>
                                </wps:cNvSpPr>
                                <wps:spPr bwMode="auto">
                                  <a:xfrm>
                                    <a:off x="1440" y="5618"/>
                                    <a:ext cx="373" cy="24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043C1" w:rsidRPr="00C25A42" w:rsidRDefault="00A043C1" w:rsidP="00335333">
                                      <w:pPr>
                                        <w:rPr>
                                          <w:sz w:val="16"/>
                                          <w:szCs w:val="16"/>
                                          <w:lang w:val="fr-CH"/>
                                        </w:rPr>
                                      </w:pPr>
                                      <w:r w:rsidRPr="00C25A42">
                                        <w:rPr>
                                          <w:sz w:val="16"/>
                                          <w:szCs w:val="16"/>
                                          <w:lang w:val="fr-CH"/>
                                        </w:rPr>
                                        <w:t>1/</w:t>
                                      </w:r>
                                    </w:p>
                                  </w:txbxContent>
                                </wps:txbx>
                                <wps:bodyPr rot="0" vert="horz" wrap="square" lIns="18000" tIns="0" rIns="18000" bIns="0" anchor="t" anchorCtr="0" upright="1">
                                  <a:noAutofit/>
                                </wps:bodyPr>
                              </wps:wsp>
                              <wps:wsp>
                                <wps:cNvPr id="14908" name="Text Box 126"/>
                                <wps:cNvSpPr txBox="1">
                                  <a:spLocks noChangeArrowheads="1"/>
                                </wps:cNvSpPr>
                                <wps:spPr bwMode="auto">
                                  <a:xfrm>
                                    <a:off x="5440" y="9787"/>
                                    <a:ext cx="373" cy="24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043C1" w:rsidRPr="00C25A42" w:rsidRDefault="00A043C1" w:rsidP="00335333">
                                      <w:pPr>
                                        <w:rPr>
                                          <w:sz w:val="16"/>
                                          <w:szCs w:val="16"/>
                                          <w:lang w:val="fr-CH"/>
                                        </w:rPr>
                                      </w:pPr>
                                      <w:r>
                                        <w:rPr>
                                          <w:sz w:val="16"/>
                                          <w:szCs w:val="16"/>
                                          <w:lang w:val="fr-CH"/>
                                        </w:rPr>
                                        <w:t>3</w:t>
                                      </w:r>
                                      <w:r w:rsidRPr="00C25A42">
                                        <w:rPr>
                                          <w:sz w:val="16"/>
                                          <w:szCs w:val="16"/>
                                          <w:lang w:val="fr-CH"/>
                                        </w:rPr>
                                        <w:t>/</w:t>
                                      </w:r>
                                    </w:p>
                                  </w:txbxContent>
                                </wps:txbx>
                                <wps:bodyPr rot="0" vert="vert270" wrap="square" lIns="18000" tIns="0" rIns="18000" bIns="0" anchor="t" anchorCtr="0" upright="1">
                                  <a:noAutofit/>
                                </wps:bodyPr>
                              </wps:wsp>
                            </wpg:grpSp>
                          </wpg:grpSp>
                          <wps:wsp>
                            <wps:cNvPr id="14909" name="Text Box 127"/>
                            <wps:cNvSpPr txBox="1">
                              <a:spLocks noChangeArrowheads="1"/>
                            </wps:cNvSpPr>
                            <wps:spPr bwMode="auto">
                              <a:xfrm>
                                <a:off x="1142" y="5884"/>
                                <a:ext cx="240" cy="1163"/>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043C1" w:rsidRDefault="00A043C1" w:rsidP="00335333">
                                  <w:r w:rsidRPr="00F61BD3">
                                    <w:rPr>
                                      <w:lang w:val="fr-CH"/>
                                    </w:rPr>
                                    <w:t>Ø</w:t>
                                  </w:r>
                                  <w:r>
                                    <w:rPr>
                                      <w:lang w:val="fr-CH"/>
                                    </w:rPr>
                                    <w:t xml:space="preserve"> 12.5 max</w:t>
                                  </w:r>
                                </w:p>
                              </w:txbxContent>
                            </wps:txbx>
                            <wps:bodyPr rot="0" vert="vert270" wrap="square" lIns="0" tIns="0" rIns="0" bIns="0" anchor="t" anchorCtr="0" upright="1">
                              <a:spAutoFit/>
                            </wps:bodyPr>
                          </wps:wsp>
                        </wpg:grpSp>
                      </wpg:grpSp>
                      <wps:wsp>
                        <wps:cNvPr id="14910" name="Text Box 91"/>
                        <wps:cNvSpPr txBox="1">
                          <a:spLocks noChangeArrowheads="1"/>
                        </wps:cNvSpPr>
                        <wps:spPr bwMode="auto">
                          <a:xfrm>
                            <a:off x="285" y="47053"/>
                            <a:ext cx="9735" cy="1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043C1" w:rsidRPr="0015102E" w:rsidRDefault="00A043C1" w:rsidP="00335333">
                              <w:pPr>
                                <w:rPr>
                                  <w:b/>
                                </w:rPr>
                              </w:pPr>
                              <w:r w:rsidRPr="0015102E">
                                <w:rPr>
                                  <w:b/>
                                  <w:lang w:val="fr-CH"/>
                                </w:rPr>
                                <w:t>Reference axis</w:t>
                              </w:r>
                            </w:p>
                          </w:txbxContent>
                        </wps:txbx>
                        <wps:bodyPr rot="0" vert="horz" wrap="square" lIns="18000" tIns="0" rIns="18000" bIns="0" anchor="t" anchorCtr="0" upright="1">
                          <a:noAutofit/>
                        </wps:bodyPr>
                      </wps:wsp>
                      <wps:wsp>
                        <wps:cNvPr id="14911" name="Straight Arrow Connector 23"/>
                        <wps:cNvCnPr>
                          <a:cxnSpLocks noChangeShapeType="1"/>
                        </wps:cNvCnPr>
                        <wps:spPr bwMode="auto">
                          <a:xfrm flipV="1">
                            <a:off x="3524" y="42291"/>
                            <a:ext cx="2972" cy="4191"/>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14892" o:spid="_x0000_s1086" style="width:398.1pt;height:427.65pt;mso-position-horizontal-relative:char;mso-position-vertical-relative:line" coordsize="50558,54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">
                <v:group id="Group 16127" o:spid="_x0000_s1087" style="position:absolute;width:50558;height:54311" coordsize="50552,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">
                  <v:rect id="Canvas 12046" o:spid="_x0000_s1088" style="position:absolute;width:50552;height:5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" filled="f" stroked="f">
                    <o:lock v:ext="edit" aspectratio="t"/>
                  </v:rect>
                  <v:group id="Group 113" o:spid="_x0000_s1089" style="position:absolute;left:50;top:254;width:50197;height:54057" coordorigin="1142,3289" coordsize="7905,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">
                    <v:group id="Group 114" o:spid="_x0000_s1090" style="position:absolute;left:1142;top:3289;width:7905;height:8513" coordorigin="1142,3289" coordsize="7905,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">
                      <v:shape id="Picture 115" o:spid="_x0000_s1091" type="#_x0000_t75" style="position:absolute;left:1142;top:3289;width:7905;height:8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">
                        <v:imagedata r:id="rId13" o:title=""/>
                      </v:shape>
                      <v:group id="Group 116" o:spid="_x0000_s1092" style="position:absolute;left:1440;top:5118;width:7259;height:6684" coordorigin="1440,5118" coordsize="7259,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">
                        <v:shape id="Text Box 117" o:spid="_x0000_s1093" type="#_x0000_t202" style="position:absolute;left:5440;top:5118;width:154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" stroked="f">
                          <v:shadow color="black" opacity="49150f" offset=".74833mm,.74833mm"/>
                          <v:textbox style="mso-fit-shape-to-text:t" inset="0,0,0,0">
                            <w:txbxContent>
                              <w:p w:rsidR="00A043C1" w:rsidRPr="0058126C" w:rsidRDefault="00A043C1" w:rsidP="00335333">
                                <w:pPr>
                                  <w:rPr>
                                    <w:lang w:val="fr-CH"/>
                                  </w:rPr>
                                </w:pPr>
                                <w:r>
                                  <w:rPr>
                                    <w:lang w:val="fr-CH"/>
                                  </w:rPr>
                                  <w:t>Reference axis</w:t>
                                </w:r>
                              </w:p>
                            </w:txbxContent>
                          </v:textbox>
                        </v:shape>
                        <v:shape id="Text Box 118" o:spid="_x0000_s1094" type="#_x0000_t202" style="position:absolute;left:1915;top:8319;width:165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" stroked="f">
                          <v:textbox>
                            <w:txbxContent>
                              <w:p w:rsidR="00A043C1" w:rsidRPr="00936EC1" w:rsidRDefault="00A043C1" w:rsidP="00335333">
                                <w:pPr>
                                  <w:rPr>
                                    <w:lang w:val="fr-CH"/>
                                  </w:rPr>
                                </w:pPr>
                                <w:r>
                                  <w:rPr>
                                    <w:lang w:val="fr-CH"/>
                                  </w:rPr>
                                  <w:t>Reference plane</w:t>
                                </w:r>
                              </w:p>
                            </w:txbxContent>
                          </v:textbox>
                        </v:shape>
                        <v:shape id="Text Box 119" o:spid="_x0000_s1095" type="#_x0000_t202" style="position:absolute;left:6943;top:8060;width:1756;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" stroked="f">
                          <v:textbox>
                            <w:txbxContent>
                              <w:p w:rsidR="00A043C1" w:rsidRPr="00936EC1" w:rsidRDefault="00A043C1" w:rsidP="00335333">
                                <w:pPr>
                                  <w:jc w:val="right"/>
                                  <w:rPr>
                                    <w:lang w:val="fr-CH"/>
                                  </w:rPr>
                                </w:pPr>
                                <w:r>
                                  <w:rPr>
                                    <w:lang w:val="fr-CH"/>
                                  </w:rPr>
                                  <w:t>Reference notch</w:t>
                                </w:r>
                              </w:p>
                            </w:txbxContent>
                          </v:textbox>
                        </v:shape>
                        <v:shape id="Text Box 120" o:spid="_x0000_s1096" type="#_x0000_t202" style="position:absolute;left:2900;top:11430;width:912;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" stroked="f">
                          <v:textbox>
                            <w:txbxContent>
                              <w:p w:rsidR="00A043C1" w:rsidRPr="00936EC1" w:rsidRDefault="00A043C1" w:rsidP="00335333">
                                <w:pPr>
                                  <w:rPr>
                                    <w:lang w:val="fr-CH"/>
                                  </w:rPr>
                                </w:pPr>
                                <w:r>
                                  <w:rPr>
                                    <w:lang w:val="fr-CH"/>
                                  </w:rPr>
                                  <w:t>Shields</w:t>
                                </w:r>
                              </w:p>
                            </w:txbxContent>
                          </v:textbox>
                        </v:shape>
                        <v:shape id="Text Box 121" o:spid="_x0000_s1097" type="#_x0000_t202" style="position:absolute;left:2406;top:7603;width:90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" stroked="f">
                          <v:shadow color="black" opacity="49150f" offset=".74833mm,.74833mm"/>
                          <v:textbox style="mso-fit-shape-to-text:t" inset="1.5mm,0,1.5mm,0">
                            <w:txbxContent>
                              <w:p w:rsidR="00A043C1" w:rsidRDefault="00A043C1" w:rsidP="00335333">
                                <w:r>
                                  <w:rPr>
                                    <w:lang w:val="fr-CH"/>
                                  </w:rPr>
                                  <w:t>32 max</w:t>
                                </w:r>
                              </w:p>
                            </w:txbxContent>
                          </v:textbox>
                        </v:shape>
                        <v:shape id="Text Box 122" o:spid="_x0000_s1098" type="#_x0000_t202" style="position:absolute;left:5068;top:9411;width:240;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" stroked="f">
                          <v:shadow color="black" opacity="49150f" offset=".74833mm,.74833mm"/>
                          <v:textbox style="layout-flow:vertical;mso-layout-flow-alt:bottom-to-top;mso-fit-shape-to-text:t" inset="0,0,0,0">
                            <w:txbxContent>
                              <w:p w:rsidR="00A043C1" w:rsidRPr="00141A3B" w:rsidRDefault="00A043C1" w:rsidP="00335333">
                                <w:pPr>
                                  <w:rPr>
                                    <w:lang w:val="fr-CH"/>
                                  </w:rPr>
                                </w:pPr>
                                <w:r>
                                  <w:rPr>
                                    <w:lang w:val="fr-CH"/>
                                  </w:rPr>
                                  <w:t>80° max.</w:t>
                                </w:r>
                              </w:p>
                            </w:txbxContent>
                          </v:textbox>
                        </v:shape>
                        <v:shape id="Text Box 123" o:spid="_x0000_s1099" type="#_x0000_t202" style="position:absolute;left:2403;top:5536;width:669;height: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" stroked="f">
                          <v:shadow color="black" opacity="49150f" offset=".74833mm,.74833mm"/>
                          <v:textbox style="mso-fit-shape-to-text:t" inset="0,0,0,0">
                            <w:txbxContent>
                              <w:p w:rsidR="00A043C1" w:rsidRPr="00DD6A19" w:rsidRDefault="00A043C1" w:rsidP="00335333">
                                <w:pPr>
                                  <w:rPr>
                                    <w:lang w:val="fr-CH"/>
                                  </w:rPr>
                                </w:pPr>
                                <w:r>
                                  <w:rPr>
                                    <w:lang w:val="fr-CH"/>
                                  </w:rPr>
                                  <w:t>3 min.</w:t>
                                </w:r>
                                <w:r w:rsidRPr="00C25A42">
                                  <w:rPr>
                                    <w:sz w:val="24"/>
                                    <w:szCs w:val="24"/>
                                    <w:vertAlign w:val="superscript"/>
                                    <w:lang w:val="fr-CH"/>
                                  </w:rPr>
                                  <w:t>2/</w:t>
                                </w:r>
                              </w:p>
                            </w:txbxContent>
                          </v:textbox>
                        </v:shape>
                        <v:shape id="Text Box 124" o:spid="_x0000_s1100" type="#_x0000_t202" style="position:absolute;left:3392;top:7305;width:14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" stroked="f">
                          <v:shadow color="black" opacity="49150f" offset=".74833mm,.74833mm"/>
                          <v:textbox style="mso-fit-shape-to-text:t" inset="0,0,0,0">
                            <w:txbxContent>
                              <w:p w:rsidR="00A043C1" w:rsidRPr="00C25A42" w:rsidRDefault="00A043C1" w:rsidP="00335333">
                                <w:pPr>
                                  <w:rPr>
                                    <w:lang w:val="fr-CH"/>
                                  </w:rPr>
                                </w:pPr>
                                <w:r>
                                  <w:rPr>
                                    <w:lang w:val="fr-CH"/>
                                  </w:rPr>
                                  <w:t>e</w:t>
                                </w:r>
                              </w:p>
                            </w:txbxContent>
                          </v:textbox>
                        </v:shape>
                        <v:shape id="Text Box 125" o:spid="_x0000_s1101" type="#_x0000_t202" style="position:absolute;left:1440;top:5618;width:37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" stroked="f">
                          <v:shadow color="black" opacity="49150f" offset=".74833mm,.74833mm"/>
                          <v:textbox inset=".5mm,0,.5mm,0">
                            <w:txbxContent>
                              <w:p w:rsidR="00A043C1" w:rsidRPr="00C25A42" w:rsidRDefault="00A043C1" w:rsidP="00335333">
                                <w:pPr>
                                  <w:rPr>
                                    <w:sz w:val="16"/>
                                    <w:szCs w:val="16"/>
                                    <w:lang w:val="fr-CH"/>
                                  </w:rPr>
                                </w:pPr>
                                <w:r w:rsidRPr="00C25A42">
                                  <w:rPr>
                                    <w:sz w:val="16"/>
                                    <w:szCs w:val="16"/>
                                    <w:lang w:val="fr-CH"/>
                                  </w:rPr>
                                  <w:t>1/</w:t>
                                </w:r>
                              </w:p>
                            </w:txbxContent>
                          </v:textbox>
                        </v:shape>
                        <v:shape id="Text Box 126" o:spid="_x0000_s1102" type="#_x0000_t202" style="position:absolute;left:5440;top:9787;width:37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" stroked="f">
                          <v:shadow color="black" opacity="49150f" offset=".74833mm,.74833mm"/>
                          <v:textbox style="layout-flow:vertical;mso-layout-flow-alt:bottom-to-top" inset=".5mm,0,.5mm,0">
                            <w:txbxContent>
                              <w:p w:rsidR="00A043C1" w:rsidRPr="00C25A42" w:rsidRDefault="00A043C1" w:rsidP="00335333">
                                <w:pPr>
                                  <w:rPr>
                                    <w:sz w:val="16"/>
                                    <w:szCs w:val="16"/>
                                    <w:lang w:val="fr-CH"/>
                                  </w:rPr>
                                </w:pPr>
                                <w:r>
                                  <w:rPr>
                                    <w:sz w:val="16"/>
                                    <w:szCs w:val="16"/>
                                    <w:lang w:val="fr-CH"/>
                                  </w:rPr>
                                  <w:t>3</w:t>
                                </w:r>
                                <w:r w:rsidRPr="00C25A42">
                                  <w:rPr>
                                    <w:sz w:val="16"/>
                                    <w:szCs w:val="16"/>
                                    <w:lang w:val="fr-CH"/>
                                  </w:rPr>
                                  <w:t>/</w:t>
                                </w:r>
                              </w:p>
                            </w:txbxContent>
                          </v:textbox>
                        </v:shape>
                      </v:group>
                    </v:group>
                    <v:shape id="Text Box 127" o:spid="_x0000_s1103" type="#_x0000_t202" style="position:absolute;left:1142;top:5884;width:240;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" stroked="f">
                      <v:shadow color="black" opacity="49150f" offset=".74833mm,.74833mm"/>
                      <v:textbox style="layout-flow:vertical;mso-layout-flow-alt:bottom-to-top;mso-fit-shape-to-text:t" inset="0,0,0,0">
                        <w:txbxContent>
                          <w:p w:rsidR="00A043C1" w:rsidRDefault="00A043C1" w:rsidP="00335333">
                            <w:r w:rsidRPr="00F61BD3">
                              <w:rPr>
                                <w:lang w:val="fr-CH"/>
                              </w:rPr>
                              <w:t>Ø</w:t>
                            </w:r>
                            <w:r>
                              <w:rPr>
                                <w:lang w:val="fr-CH"/>
                              </w:rPr>
                              <w:t xml:space="preserve"> 12.5 max</w:t>
                            </w:r>
                          </w:p>
                        </w:txbxContent>
                      </v:textbox>
                    </v:shape>
                  </v:group>
                </v:group>
                <v:shape id="Text Box 91" o:spid="_x0000_s1104" type="#_x0000_t202" style="position:absolute;left:285;top:47053;width:9735;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" filled="f" stroked="f">
                  <v:textbox inset=".5mm,0,.5mm,0">
                    <w:txbxContent>
                      <w:p w:rsidR="00A043C1" w:rsidRPr="0015102E" w:rsidRDefault="00A043C1" w:rsidP="00335333">
                        <w:pPr>
                          <w:rPr>
                            <w:b/>
                          </w:rPr>
                        </w:pPr>
                        <w:r w:rsidRPr="0015102E">
                          <w:rPr>
                            <w:b/>
                            <w:lang w:val="fr-CH"/>
                          </w:rPr>
                          <w:t>Reference axis</w:t>
                        </w:r>
                      </w:p>
                    </w:txbxContent>
                  </v:textbox>
                </v:shape>
                <v:shape id="Straight Arrow Connector 23" o:spid="_x0000_s1105" type="#_x0000_t32" style="position:absolute;left:3524;top:42291;width:2972;height:4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" strokecolor="black [3213]">
                  <v:stroke endarrow="block"/>
                </v:shape>
                <w10:anchorlock/>
              </v:group>
            </w:pict>
          </mc:Fallback>
        </mc:AlternateContent>
      </w:r>
    </w:p>
    <w:p w:rsidR="00335333" w:rsidRDefault="00335333" w:rsidP="00335333">
      <w:pPr>
        <w:spacing w:after="120"/>
        <w:ind w:right="1134"/>
        <w:rPr>
          <w:i/>
        </w:rPr>
      </w:pPr>
    </w:p>
    <w:p w:rsidR="00950CFD" w:rsidRDefault="00A043C1" w:rsidP="00335333">
      <w:pPr>
        <w:tabs>
          <w:tab w:val="center" w:pos="4800"/>
          <w:tab w:val="right" w:pos="9600"/>
        </w:tabs>
        <w:spacing w:after="120" w:line="240" w:lineRule="auto"/>
        <w:ind w:left="1100"/>
        <w:rPr>
          <w:rFonts w:eastAsia="MS Mincho"/>
        </w:rPr>
      </w:pPr>
      <w:r w:rsidRPr="00030B42">
        <w:rPr>
          <w:rFonts w:eastAsia="MS Mincho"/>
        </w:rPr>
        <w:t>"</w:t>
      </w:r>
    </w:p>
    <w:p w:rsidR="00950CFD" w:rsidRDefault="00950CFD">
      <w:pPr>
        <w:suppressAutoHyphens w:val="0"/>
        <w:spacing w:line="240" w:lineRule="auto"/>
        <w:rPr>
          <w:rFonts w:eastAsia="MS Mincho"/>
        </w:rPr>
      </w:pPr>
      <w:r>
        <w:rPr>
          <w:rFonts w:eastAsia="MS Mincho"/>
        </w:rPr>
        <w:br w:type="page"/>
      </w:r>
    </w:p>
    <w:p w:rsidR="00335333" w:rsidRDefault="00335333" w:rsidP="00C5636C">
      <w:pPr>
        <w:tabs>
          <w:tab w:val="center" w:pos="4800"/>
          <w:tab w:val="right" w:pos="9600"/>
        </w:tabs>
        <w:spacing w:after="120" w:line="240" w:lineRule="auto"/>
        <w:ind w:left="1100"/>
      </w:pPr>
      <w:r w:rsidRPr="00353DB6">
        <w:rPr>
          <w:i/>
        </w:rPr>
        <w:t>Sheet</w:t>
      </w:r>
      <w:r>
        <w:rPr>
          <w:i/>
        </w:rPr>
        <w:t xml:space="preserve"> H3/2, top left drawing, </w:t>
      </w:r>
      <w:r>
        <w:t>amend to read</w:t>
      </w:r>
      <w:r w:rsidR="00C5636C">
        <w:t xml:space="preserve"> </w:t>
      </w:r>
      <w:r>
        <w:t>(move the arrow “reference axis” upwards)</w:t>
      </w:r>
      <w:r w:rsidR="00C5636C">
        <w:t>:</w:t>
      </w:r>
    </w:p>
    <w:p w:rsidR="00335333" w:rsidRDefault="00A043C1" w:rsidP="00335333">
      <w:pPr>
        <w:spacing w:after="120" w:line="240" w:lineRule="auto"/>
        <w:ind w:left="1100" w:right="1134"/>
        <w:jc w:val="both"/>
      </w:pPr>
      <w:r w:rsidRPr="00030B42">
        <w:rPr>
          <w:rFonts w:eastAsia="MS Mincho"/>
        </w:rPr>
        <w:t>"</w:t>
      </w:r>
    </w:p>
    <w:p w:rsidR="00335333" w:rsidRDefault="00335333" w:rsidP="00335333">
      <w:pPr>
        <w:tabs>
          <w:tab w:val="center" w:pos="4800"/>
          <w:tab w:val="right" w:pos="9600"/>
        </w:tabs>
        <w:spacing w:after="120" w:line="240" w:lineRule="auto"/>
        <w:ind w:left="1100"/>
      </w:pPr>
      <w:r>
        <w:rPr>
          <w:noProof/>
          <w:lang w:eastAsia="en-GB"/>
        </w:rPr>
        <mc:AlternateContent>
          <mc:Choice Requires="wpg">
            <w:drawing>
              <wp:inline distT="0" distB="0" distL="0" distR="0">
                <wp:extent cx="2649220" cy="2971800"/>
                <wp:effectExtent l="0" t="0" r="0" b="0"/>
                <wp:docPr id="14878" name="Group 14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9220" cy="2971800"/>
                          <a:chOff x="0" y="0"/>
                          <a:chExt cx="26492" cy="29718"/>
                        </a:xfrm>
                      </wpg:grpSpPr>
                      <pic:pic xmlns:pic="http://schemas.openxmlformats.org/drawingml/2006/picture">
                        <pic:nvPicPr>
                          <pic:cNvPr id="14879" name="Picture 16146" descr="无标题"/>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76" y="2095"/>
                            <a:ext cx="26003" cy="27623"/>
                          </a:xfrm>
                          <a:prstGeom prst="rect">
                            <a:avLst/>
                          </a:prstGeom>
                          <a:noFill/>
                          <a:extLst>
                            <a:ext uri="{909E8E84-426E-40DD-AFC4-6F175D3DCCD1}">
                              <a14:hiddenFill xmlns:a14="http://schemas.microsoft.com/office/drawing/2010/main">
                                <a:solidFill>
                                  <a:srgbClr val="FFFFFF"/>
                                </a:solidFill>
                              </a14:hiddenFill>
                            </a:ext>
                          </a:extLst>
                        </pic:spPr>
                      </pic:pic>
                      <wps:wsp>
                        <wps:cNvPr id="14880" name="Text Box 146"/>
                        <wps:cNvSpPr txBox="1">
                          <a:spLocks noChangeArrowheads="1"/>
                        </wps:cNvSpPr>
                        <wps:spPr bwMode="auto">
                          <a:xfrm>
                            <a:off x="476" y="0"/>
                            <a:ext cx="22930" cy="295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043C1" w:rsidRDefault="00A043C1" w:rsidP="00335333">
                              <w:pPr>
                                <w:pStyle w:val="NormalWeb"/>
                                <w:spacing w:line="240" w:lineRule="exact"/>
                              </w:pPr>
                              <w:r>
                                <w:rPr>
                                  <w:sz w:val="20"/>
                                  <w:szCs w:val="20"/>
                                </w:rPr>
                                <w:t>Definition: Ring centre and reference axis</w:t>
                              </w:r>
                              <w:r w:rsidRPr="009D7C6D">
                                <w:rPr>
                                  <w:sz w:val="22"/>
                                  <w:szCs w:val="22"/>
                                  <w:vertAlign w:val="superscript"/>
                                </w:rPr>
                                <w:t>4/</w:t>
                              </w:r>
                            </w:p>
                            <w:p w:rsidR="00A043C1" w:rsidRDefault="00A043C1" w:rsidP="00335333">
                              <w:pPr>
                                <w:pStyle w:val="NormalWeb"/>
                                <w:spacing w:line="240" w:lineRule="exact"/>
                              </w:pPr>
                              <w:r>
                                <w:rPr>
                                  <w:sz w:val="20"/>
                                  <w:szCs w:val="20"/>
                                  <w:lang w:val="fr-CH"/>
                                </w:rPr>
                                <w:t>9.6</w:t>
                              </w:r>
                            </w:p>
                          </w:txbxContent>
                        </wps:txbx>
                        <wps:bodyPr rot="0" vert="horz" wrap="square" lIns="18000" tIns="144000" rIns="18000" bIns="0" anchor="t" anchorCtr="0" upright="1">
                          <a:noAutofit/>
                        </wps:bodyPr>
                      </wps:wsp>
                      <wps:wsp>
                        <wps:cNvPr id="14881" name="Text Box 147"/>
                        <wps:cNvSpPr txBox="1">
                          <a:spLocks noChangeArrowheads="1"/>
                        </wps:cNvSpPr>
                        <wps:spPr bwMode="auto">
                          <a:xfrm>
                            <a:off x="3048" y="3905"/>
                            <a:ext cx="5575" cy="21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043C1" w:rsidRDefault="00A043C1" w:rsidP="00335333">
                              <w:pPr>
                                <w:pStyle w:val="NormalWeb"/>
                                <w:spacing w:line="240" w:lineRule="exact"/>
                              </w:pPr>
                              <w:r>
                                <w:rPr>
                                  <w:sz w:val="20"/>
                                  <w:szCs w:val="20"/>
                                  <w:lang w:val="fr-CH"/>
                                </w:rPr>
                                <w:t xml:space="preserve">Top </w:t>
                              </w:r>
                              <w:r>
                                <w:rPr>
                                  <w:sz w:val="20"/>
                                  <w:szCs w:val="20"/>
                                </w:rPr>
                                <w:t>view</w:t>
                              </w:r>
                            </w:p>
                          </w:txbxContent>
                        </wps:txbx>
                        <wps:bodyPr rot="0" vert="horz" wrap="square" lIns="18000" tIns="0" rIns="18000" bIns="0" anchor="t" anchorCtr="0" upright="1">
                          <a:noAutofit/>
                        </wps:bodyPr>
                      </wps:wsp>
                      <wps:wsp>
                        <wps:cNvPr id="14882" name="Text Box 154"/>
                        <wps:cNvSpPr txBox="1">
                          <a:spLocks noChangeArrowheads="1"/>
                        </wps:cNvSpPr>
                        <wps:spPr bwMode="auto">
                          <a:xfrm>
                            <a:off x="12573" y="2952"/>
                            <a:ext cx="2000" cy="1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Z</w:t>
                              </w:r>
                            </w:p>
                            <w:p w:rsidR="00A043C1" w:rsidRDefault="00A043C1" w:rsidP="00335333">
                              <w:pPr>
                                <w:pStyle w:val="NormalWeb"/>
                                <w:spacing w:line="240" w:lineRule="exact"/>
                                <w:ind w:firstLine="562"/>
                              </w:pPr>
                              <w:r>
                                <w:rPr>
                                  <w:sz w:val="20"/>
                                  <w:szCs w:val="20"/>
                                  <w:lang w:val="fr-CH"/>
                                </w:rPr>
                                <w:t>Definition of Z - Z</w:t>
                              </w:r>
                            </w:p>
                          </w:txbxContent>
                        </wps:txbx>
                        <wps:bodyPr rot="0" vert="horz" wrap="square" lIns="0" tIns="0" rIns="0" bIns="0" anchor="t" anchorCtr="0" upright="1">
                          <a:noAutofit/>
                        </wps:bodyPr>
                      </wps:wsp>
                      <wps:wsp>
                        <wps:cNvPr id="14883" name="Text Box 158"/>
                        <wps:cNvSpPr txBox="1">
                          <a:spLocks noChangeArrowheads="1"/>
                        </wps:cNvSpPr>
                        <wps:spPr bwMode="auto">
                          <a:xfrm>
                            <a:off x="12287" y="22383"/>
                            <a:ext cx="1530" cy="1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Z</w:t>
                              </w:r>
                            </w:p>
                          </w:txbxContent>
                        </wps:txbx>
                        <wps:bodyPr rot="0" vert="horz" wrap="square" lIns="0" tIns="0" rIns="0" bIns="0" anchor="t" anchorCtr="0" upright="1">
                          <a:noAutofit/>
                        </wps:bodyPr>
                      </wps:wsp>
                      <wps:wsp>
                        <wps:cNvPr id="14884" name="Text Box 159"/>
                        <wps:cNvSpPr txBox="1">
                          <a:spLocks noChangeArrowheads="1"/>
                        </wps:cNvSpPr>
                        <wps:spPr bwMode="auto">
                          <a:xfrm>
                            <a:off x="13811" y="27908"/>
                            <a:ext cx="1530" cy="1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B</w:t>
                              </w:r>
                            </w:p>
                          </w:txbxContent>
                        </wps:txbx>
                        <wps:bodyPr rot="0" vert="horz" wrap="square" lIns="0" tIns="0" rIns="0" bIns="0" anchor="t" anchorCtr="0" upright="1">
                          <a:noAutofit/>
                        </wps:bodyPr>
                      </wps:wsp>
                      <wps:wsp>
                        <wps:cNvPr id="14885" name="Text Box 162"/>
                        <wps:cNvSpPr txBox="1">
                          <a:spLocks noChangeArrowheads="1"/>
                        </wps:cNvSpPr>
                        <wps:spPr bwMode="auto">
                          <a:xfrm>
                            <a:off x="6381" y="11811"/>
                            <a:ext cx="1340" cy="29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9.6</w:t>
                              </w:r>
                            </w:p>
                            <w:p w:rsidR="00A043C1" w:rsidRDefault="00A043C1" w:rsidP="00335333">
                              <w:pPr>
                                <w:pStyle w:val="NormalWeb"/>
                                <w:spacing w:line="240" w:lineRule="exact"/>
                              </w:pPr>
                              <w:r>
                                <w:rPr>
                                  <w:sz w:val="20"/>
                                  <w:szCs w:val="20"/>
                                </w:rPr>
                                <w:t> </w:t>
                              </w:r>
                            </w:p>
                          </w:txbxContent>
                        </wps:txbx>
                        <wps:bodyPr rot="0" vert="vert270" wrap="square" lIns="0" tIns="0" rIns="0" bIns="0" anchor="t" anchorCtr="0" upright="1">
                          <a:noAutofit/>
                        </wps:bodyPr>
                      </wps:wsp>
                      <wps:wsp>
                        <wps:cNvPr id="14886" name="Text Box 163"/>
                        <wps:cNvSpPr txBox="1">
                          <a:spLocks noChangeArrowheads="1"/>
                        </wps:cNvSpPr>
                        <wps:spPr bwMode="auto">
                          <a:xfrm>
                            <a:off x="16573" y="6286"/>
                            <a:ext cx="2807" cy="1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2.5</w:t>
                              </w:r>
                            </w:p>
                          </w:txbxContent>
                        </wps:txbx>
                        <wps:bodyPr rot="0" vert="horz" wrap="square" lIns="0" tIns="0" rIns="0" bIns="0" anchor="t" anchorCtr="0" upright="1">
                          <a:noAutofit/>
                        </wps:bodyPr>
                      </wps:wsp>
                      <wps:wsp>
                        <wps:cNvPr id="14887" name="Text Box 164"/>
                        <wps:cNvSpPr txBox="1">
                          <a:spLocks noChangeArrowheads="1"/>
                        </wps:cNvSpPr>
                        <wps:spPr bwMode="auto">
                          <a:xfrm>
                            <a:off x="24669" y="14763"/>
                            <a:ext cx="1207" cy="172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043C1" w:rsidRDefault="00A043C1" w:rsidP="00335333">
                              <w:pPr>
                                <w:pStyle w:val="NormalWeb"/>
                                <w:spacing w:line="240" w:lineRule="exact"/>
                              </w:pPr>
                              <w:r>
                                <w:rPr>
                                  <w:sz w:val="20"/>
                                  <w:szCs w:val="20"/>
                                  <w:lang w:val="fr-CH"/>
                                </w:rPr>
                                <w:t>C</w:t>
                              </w:r>
                            </w:p>
                          </w:txbxContent>
                        </wps:txbx>
                        <wps:bodyPr rot="0" vert="horz" wrap="none" lIns="18000" tIns="0" rIns="18000" bIns="0" anchor="t" anchorCtr="0" upright="1">
                          <a:noAutofit/>
                        </wps:bodyPr>
                      </wps:wsp>
                      <wps:wsp>
                        <wps:cNvPr id="14888" name="Text Box 165"/>
                        <wps:cNvSpPr txBox="1">
                          <a:spLocks noChangeArrowheads="1"/>
                        </wps:cNvSpPr>
                        <wps:spPr bwMode="auto">
                          <a:xfrm>
                            <a:off x="1809" y="14763"/>
                            <a:ext cx="1810" cy="172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043C1" w:rsidRDefault="00A043C1" w:rsidP="00335333">
                              <w:pPr>
                                <w:pStyle w:val="NormalWeb"/>
                                <w:spacing w:line="240" w:lineRule="exact"/>
                              </w:pPr>
                              <w:r>
                                <w:rPr>
                                  <w:sz w:val="20"/>
                                  <w:szCs w:val="20"/>
                                  <w:lang w:val="fr-CH"/>
                                </w:rPr>
                                <w:t>A</w:t>
                              </w:r>
                            </w:p>
                          </w:txbxContent>
                        </wps:txbx>
                        <wps:bodyPr rot="0" vert="horz" wrap="square" lIns="18000" tIns="0" rIns="18000" bIns="0" anchor="t" anchorCtr="0" upright="1">
                          <a:noAutofit/>
                        </wps:bodyPr>
                      </wps:wsp>
                      <wps:wsp>
                        <wps:cNvPr id="14889" name="Text Box 166"/>
                        <wps:cNvSpPr txBox="1">
                          <a:spLocks noChangeArrowheads="1"/>
                        </wps:cNvSpPr>
                        <wps:spPr bwMode="auto">
                          <a:xfrm>
                            <a:off x="15341" y="23812"/>
                            <a:ext cx="11151" cy="233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043C1" w:rsidRPr="0015102E" w:rsidRDefault="00A043C1" w:rsidP="00335333">
                              <w:pPr>
                                <w:pStyle w:val="NormalWeb"/>
                                <w:spacing w:line="240" w:lineRule="exact"/>
                                <w:rPr>
                                  <w:b/>
                                </w:rPr>
                              </w:pPr>
                              <w:r w:rsidRPr="0015102E">
                                <w:rPr>
                                  <w:b/>
                                  <w:sz w:val="20"/>
                                  <w:szCs w:val="20"/>
                                  <w:lang w:val="fr-CH"/>
                                </w:rPr>
                                <w:t>Reference axis</w:t>
                              </w:r>
                            </w:p>
                          </w:txbxContent>
                        </wps:txbx>
                        <wps:bodyPr rot="0" vert="horz" wrap="square" lIns="91440" tIns="45720" rIns="91440" bIns="45720" anchor="t" anchorCtr="0" upright="1">
                          <a:noAutofit/>
                        </wps:bodyPr>
                      </wps:wsp>
                      <wps:wsp>
                        <wps:cNvPr id="14890" name="Text Box 167"/>
                        <wps:cNvSpPr txBox="1">
                          <a:spLocks noChangeArrowheads="1"/>
                        </wps:cNvSpPr>
                        <wps:spPr bwMode="auto">
                          <a:xfrm>
                            <a:off x="476" y="18002"/>
                            <a:ext cx="8725" cy="247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043C1" w:rsidRDefault="00A043C1" w:rsidP="00335333">
                              <w:pPr>
                                <w:pStyle w:val="NormalWeb"/>
                                <w:spacing w:line="240" w:lineRule="exact"/>
                              </w:pPr>
                              <w:r>
                                <w:rPr>
                                  <w:sz w:val="20"/>
                                  <w:szCs w:val="20"/>
                                  <w:lang w:val="fr-CH"/>
                                </w:rPr>
                                <w:t>Ring centre</w:t>
                              </w:r>
                            </w:p>
                          </w:txbxContent>
                        </wps:txbx>
                        <wps:bodyPr rot="0" vert="horz" wrap="square" lIns="91440" tIns="45720" rIns="91440" bIns="45720" anchor="t" anchorCtr="0" upright="1">
                          <a:noAutofit/>
                        </wps:bodyPr>
                      </wps:wsp>
                      <wps:wsp>
                        <wps:cNvPr id="14891" name="Text Box 168"/>
                        <wps:cNvSpPr txBox="1">
                          <a:spLocks noChangeArrowheads="1"/>
                        </wps:cNvSpPr>
                        <wps:spPr bwMode="auto">
                          <a:xfrm>
                            <a:off x="0" y="5524"/>
                            <a:ext cx="10479" cy="354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8099" dir="2700000" algn="ctr" rotWithShape="0">
                                    <a:srgbClr val="000000">
                                      <a:alpha val="74997"/>
                                    </a:srgbClr>
                                  </a:outerShdw>
                                </a:effectLst>
                              </a14:hiddenEffects>
                            </a:ext>
                          </a:extLst>
                        </wps:spPr>
                        <wps:txbx>
                          <w:txbxContent>
                            <w:p w:rsidR="00A043C1" w:rsidRDefault="00A043C1" w:rsidP="00335333">
                              <w:pPr>
                                <w:pStyle w:val="NormalWeb"/>
                                <w:spacing w:line="460" w:lineRule="exact"/>
                              </w:pPr>
                              <w:r>
                                <w:rPr>
                                  <w:sz w:val="20"/>
                                  <w:szCs w:val="20"/>
                                  <w:lang w:val="fr-CH"/>
                                </w:rPr>
                                <w:t>Reference notch</w:t>
                              </w:r>
                            </w:p>
                          </w:txbxContent>
                        </wps:txbx>
                        <wps:bodyPr rot="0" vert="horz" wrap="square" lIns="91440" tIns="45720" rIns="91440" bIns="4572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14878" o:spid="_x0000_s1106" style="width:208.6pt;height:234pt;mso-position-horizontal-relative:char;mso-position-vertical-relative:line" coordsize="26492,29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">
                <v:shape id="Picture 16146" o:spid="_x0000_s1107" type="#_x0000_t75" alt="无标题" style="position:absolute;left:476;top:2095;width:26003;height:2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">
                  <v:imagedata r:id="rId15" o:title="无标题"/>
                  <v:path arrowok="t"/>
                </v:shape>
                <v:shape id="Text Box 146" o:spid="_x0000_s1108" type="#_x0000_t202" style="position:absolute;left:476;width:2293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" stroked="f">
                  <v:shadow color="black" opacity="49150f" offset=".74833mm,.74833mm"/>
                  <v:textbox inset=".5mm,4mm,.5mm,0">
                    <w:txbxContent>
                      <w:p w:rsidR="00A043C1" w:rsidRDefault="00A043C1" w:rsidP="00335333">
                        <w:pPr>
                          <w:pStyle w:val="NormalWeb"/>
                          <w:spacing w:line="240" w:lineRule="exact"/>
                        </w:pPr>
                        <w:r>
                          <w:rPr>
                            <w:sz w:val="20"/>
                            <w:szCs w:val="20"/>
                          </w:rPr>
                          <w:t>Definition: Ring centre and reference axis</w:t>
                        </w:r>
                        <w:r w:rsidRPr="009D7C6D">
                          <w:rPr>
                            <w:sz w:val="22"/>
                            <w:szCs w:val="22"/>
                            <w:vertAlign w:val="superscript"/>
                          </w:rPr>
                          <w:t>4/</w:t>
                        </w:r>
                      </w:p>
                      <w:p w:rsidR="00A043C1" w:rsidRDefault="00A043C1" w:rsidP="00335333">
                        <w:pPr>
                          <w:pStyle w:val="NormalWeb"/>
                          <w:spacing w:line="240" w:lineRule="exact"/>
                        </w:pPr>
                        <w:r>
                          <w:rPr>
                            <w:sz w:val="20"/>
                            <w:szCs w:val="20"/>
                            <w:lang w:val="fr-CH"/>
                          </w:rPr>
                          <w:t>9.6</w:t>
                        </w:r>
                      </w:p>
                    </w:txbxContent>
                  </v:textbox>
                </v:shape>
                <v:shape id="Text Box 147" o:spid="_x0000_s1109" type="#_x0000_t202" style="position:absolute;left:3048;top:3905;width:5575;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" stroked="f">
                  <v:shadow color="black" opacity="49150f" offset=".74833mm,.74833mm"/>
                  <v:textbox inset=".5mm,0,.5mm,0">
                    <w:txbxContent>
                      <w:p w:rsidR="00A043C1" w:rsidRDefault="00A043C1" w:rsidP="00335333">
                        <w:pPr>
                          <w:pStyle w:val="NormalWeb"/>
                          <w:spacing w:line="240" w:lineRule="exact"/>
                        </w:pPr>
                        <w:r>
                          <w:rPr>
                            <w:sz w:val="20"/>
                            <w:szCs w:val="20"/>
                            <w:lang w:val="fr-CH"/>
                          </w:rPr>
                          <w:t xml:space="preserve">Top </w:t>
                        </w:r>
                        <w:r>
                          <w:rPr>
                            <w:sz w:val="20"/>
                            <w:szCs w:val="20"/>
                          </w:rPr>
                          <w:t>view</w:t>
                        </w:r>
                      </w:p>
                    </w:txbxContent>
                  </v:textbox>
                </v:shape>
                <v:shape id="Text Box 154" o:spid="_x0000_s1110" type="#_x0000_t202" style="position:absolute;left:12573;top:2952;width:200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" stroked="f">
                  <v:textbox inset="0,0,0,0">
                    <w:txbxContent>
                      <w:p w:rsidR="00A043C1" w:rsidRDefault="00A043C1" w:rsidP="00335333">
                        <w:pPr>
                          <w:pStyle w:val="NormalWeb"/>
                          <w:spacing w:line="240" w:lineRule="exact"/>
                        </w:pPr>
                        <w:r>
                          <w:rPr>
                            <w:sz w:val="20"/>
                            <w:szCs w:val="20"/>
                            <w:lang w:val="fr-CH"/>
                          </w:rPr>
                          <w:t>Z</w:t>
                        </w:r>
                      </w:p>
                      <w:p w:rsidR="00A043C1" w:rsidRDefault="00A043C1" w:rsidP="00335333">
                        <w:pPr>
                          <w:pStyle w:val="NormalWeb"/>
                          <w:spacing w:line="240" w:lineRule="exact"/>
                          <w:ind w:firstLine="562"/>
                        </w:pPr>
                        <w:r>
                          <w:rPr>
                            <w:sz w:val="20"/>
                            <w:szCs w:val="20"/>
                            <w:lang w:val="fr-CH"/>
                          </w:rPr>
                          <w:t>Definition of Z - Z</w:t>
                        </w:r>
                      </w:p>
                    </w:txbxContent>
                  </v:textbox>
                </v:shape>
                <v:shape id="Text Box 158" o:spid="_x0000_s1111" type="#_x0000_t202" style="position:absolute;left:12287;top:22383;width:1530;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" stroked="f">
                  <v:textbox inset="0,0,0,0">
                    <w:txbxContent>
                      <w:p w:rsidR="00A043C1" w:rsidRDefault="00A043C1" w:rsidP="00335333">
                        <w:pPr>
                          <w:pStyle w:val="NormalWeb"/>
                          <w:spacing w:line="240" w:lineRule="exact"/>
                        </w:pPr>
                        <w:r>
                          <w:rPr>
                            <w:sz w:val="20"/>
                            <w:szCs w:val="20"/>
                            <w:lang w:val="fr-CH"/>
                          </w:rPr>
                          <w:t>Z</w:t>
                        </w:r>
                      </w:p>
                    </w:txbxContent>
                  </v:textbox>
                </v:shape>
                <v:shape id="Text Box 159" o:spid="_x0000_s1112" type="#_x0000_t202" style="position:absolute;left:13811;top:27908;width:1530;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" stroked="f">
                  <v:textbox inset="0,0,0,0">
                    <w:txbxContent>
                      <w:p w:rsidR="00A043C1" w:rsidRDefault="00A043C1" w:rsidP="00335333">
                        <w:pPr>
                          <w:pStyle w:val="NormalWeb"/>
                          <w:spacing w:line="240" w:lineRule="exact"/>
                        </w:pPr>
                        <w:r>
                          <w:rPr>
                            <w:sz w:val="20"/>
                            <w:szCs w:val="20"/>
                            <w:lang w:val="fr-CH"/>
                          </w:rPr>
                          <w:t>B</w:t>
                        </w:r>
                      </w:p>
                    </w:txbxContent>
                  </v:textbox>
                </v:shape>
                <v:shape id="Text Box 162" o:spid="_x0000_s1113" type="#_x0000_t202" style="position:absolute;left:6381;top:11811;width:1340;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" stroked="f">
                  <v:textbox style="layout-flow:vertical;mso-layout-flow-alt:bottom-to-top" inset="0,0,0,0">
                    <w:txbxContent>
                      <w:p w:rsidR="00A043C1" w:rsidRDefault="00A043C1" w:rsidP="00335333">
                        <w:pPr>
                          <w:pStyle w:val="NormalWeb"/>
                          <w:spacing w:line="240" w:lineRule="exact"/>
                        </w:pPr>
                        <w:r>
                          <w:rPr>
                            <w:sz w:val="20"/>
                            <w:szCs w:val="20"/>
                            <w:lang w:val="fr-CH"/>
                          </w:rPr>
                          <w:t>9.6</w:t>
                        </w:r>
                      </w:p>
                      <w:p w:rsidR="00A043C1" w:rsidRDefault="00A043C1" w:rsidP="00335333">
                        <w:pPr>
                          <w:pStyle w:val="NormalWeb"/>
                          <w:spacing w:line="240" w:lineRule="exact"/>
                        </w:pPr>
                        <w:r>
                          <w:rPr>
                            <w:sz w:val="20"/>
                            <w:szCs w:val="20"/>
                          </w:rPr>
                          <w:t> </w:t>
                        </w:r>
                      </w:p>
                    </w:txbxContent>
                  </v:textbox>
                </v:shape>
                <v:shape id="Text Box 163" o:spid="_x0000_s1114" type="#_x0000_t202" style="position:absolute;left:16573;top:6286;width:2807;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" stroked="f">
                  <v:textbox inset="0,0,0,0">
                    <w:txbxContent>
                      <w:p w:rsidR="00A043C1" w:rsidRDefault="00A043C1" w:rsidP="00335333">
                        <w:pPr>
                          <w:pStyle w:val="NormalWeb"/>
                          <w:spacing w:line="240" w:lineRule="exact"/>
                        </w:pPr>
                        <w:r>
                          <w:rPr>
                            <w:sz w:val="20"/>
                            <w:szCs w:val="20"/>
                            <w:lang w:val="fr-CH"/>
                          </w:rPr>
                          <w:t>2.5</w:t>
                        </w:r>
                      </w:p>
                    </w:txbxContent>
                  </v:textbox>
                </v:shape>
                <v:shape id="Text Box 164" o:spid="_x0000_s1115" type="#_x0000_t202" style="position:absolute;left:24669;top:14763;width:1207;height:17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" stroked="f">
                  <v:shadow color="black" opacity="49150f" offset=".74833mm,.74833mm"/>
                  <v:textbox inset=".5mm,0,.5mm,0">
                    <w:txbxContent>
                      <w:p w:rsidR="00A043C1" w:rsidRDefault="00A043C1" w:rsidP="00335333">
                        <w:pPr>
                          <w:pStyle w:val="NormalWeb"/>
                          <w:spacing w:line="240" w:lineRule="exact"/>
                        </w:pPr>
                        <w:r>
                          <w:rPr>
                            <w:sz w:val="20"/>
                            <w:szCs w:val="20"/>
                            <w:lang w:val="fr-CH"/>
                          </w:rPr>
                          <w:t>C</w:t>
                        </w:r>
                      </w:p>
                    </w:txbxContent>
                  </v:textbox>
                </v:shape>
                <v:shape id="Text Box 165" o:spid="_x0000_s1116" type="#_x0000_t202" style="position:absolute;left:1809;top:14763;width:1810;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" stroked="f">
                  <v:shadow color="black" opacity="49150f" offset=".74833mm,.74833mm"/>
                  <v:textbox inset=".5mm,0,.5mm,0">
                    <w:txbxContent>
                      <w:p w:rsidR="00A043C1" w:rsidRDefault="00A043C1" w:rsidP="00335333">
                        <w:pPr>
                          <w:pStyle w:val="NormalWeb"/>
                          <w:spacing w:line="240" w:lineRule="exact"/>
                        </w:pPr>
                        <w:r>
                          <w:rPr>
                            <w:sz w:val="20"/>
                            <w:szCs w:val="20"/>
                            <w:lang w:val="fr-CH"/>
                          </w:rPr>
                          <w:t>A</w:t>
                        </w:r>
                      </w:p>
                    </w:txbxContent>
                  </v:textbox>
                </v:shape>
                <v:shape id="Text Box 166" o:spid="_x0000_s1117" type="#_x0000_t202" style="position:absolute;left:15341;top:23812;width:11151;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" stroked="f">
                  <v:shadow color="black" opacity="49150f" offset=".74833mm,.74833mm"/>
                  <v:textbox>
                    <w:txbxContent>
                      <w:p w:rsidR="00A043C1" w:rsidRPr="0015102E" w:rsidRDefault="00A043C1" w:rsidP="00335333">
                        <w:pPr>
                          <w:pStyle w:val="NormalWeb"/>
                          <w:spacing w:line="240" w:lineRule="exact"/>
                          <w:rPr>
                            <w:b/>
                          </w:rPr>
                        </w:pPr>
                        <w:r w:rsidRPr="0015102E">
                          <w:rPr>
                            <w:b/>
                            <w:sz w:val="20"/>
                            <w:szCs w:val="20"/>
                            <w:lang w:val="fr-CH"/>
                          </w:rPr>
                          <w:t>Reference axis</w:t>
                        </w:r>
                      </w:p>
                    </w:txbxContent>
                  </v:textbox>
                </v:shape>
                <v:shape id="Text Box 167" o:spid="_x0000_s1118" type="#_x0000_t202" style="position:absolute;left:476;top:18002;width:872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" stroked="f">
                  <v:shadow color="black" opacity="49150f" offset=".74833mm,.74833mm"/>
                  <v:textbox>
                    <w:txbxContent>
                      <w:p w:rsidR="00A043C1" w:rsidRDefault="00A043C1" w:rsidP="00335333">
                        <w:pPr>
                          <w:pStyle w:val="NormalWeb"/>
                          <w:spacing w:line="240" w:lineRule="exact"/>
                        </w:pPr>
                        <w:r>
                          <w:rPr>
                            <w:sz w:val="20"/>
                            <w:szCs w:val="20"/>
                            <w:lang w:val="fr-CH"/>
                          </w:rPr>
                          <w:t>Ring centre</w:t>
                        </w:r>
                      </w:p>
                    </w:txbxContent>
                  </v:textbox>
                </v:shape>
                <v:shape id="Text Box 168" o:spid="_x0000_s1119" type="#_x0000_t202" style="position:absolute;top:5524;width:10479;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" stroked="f">
                  <v:shadow color="black" opacity="49150f" offset=".74833mm,.74833mm"/>
                  <v:textbox>
                    <w:txbxContent>
                      <w:p w:rsidR="00A043C1" w:rsidRDefault="00A043C1" w:rsidP="00335333">
                        <w:pPr>
                          <w:pStyle w:val="NormalWeb"/>
                          <w:spacing w:line="460" w:lineRule="exact"/>
                        </w:pPr>
                        <w:r>
                          <w:rPr>
                            <w:sz w:val="20"/>
                            <w:szCs w:val="20"/>
                            <w:lang w:val="fr-CH"/>
                          </w:rPr>
                          <w:t>Reference notch</w:t>
                        </w:r>
                      </w:p>
                    </w:txbxContent>
                  </v:textbox>
                </v:shape>
                <w10:anchorlock/>
              </v:group>
            </w:pict>
          </mc:Fallback>
        </mc:AlternateContent>
      </w:r>
    </w:p>
    <w:p w:rsidR="00335333" w:rsidRDefault="00950CFD" w:rsidP="00335333">
      <w:pPr>
        <w:spacing w:after="120" w:line="240" w:lineRule="auto"/>
        <w:ind w:left="1100" w:right="1134"/>
        <w:jc w:val="both"/>
      </w:pPr>
      <w:r w:rsidRPr="00030B42">
        <w:rPr>
          <w:rFonts w:eastAsia="MS Mincho"/>
        </w:rPr>
        <w:t>"</w:t>
      </w:r>
    </w:p>
    <w:p w:rsidR="00335333" w:rsidRDefault="00335333" w:rsidP="00335333">
      <w:pPr>
        <w:spacing w:after="120" w:line="240" w:lineRule="auto"/>
        <w:ind w:left="1100" w:right="1134"/>
        <w:jc w:val="both"/>
      </w:pPr>
      <w:r>
        <w:rPr>
          <w:i/>
        </w:rPr>
        <w:t>Sheet H4/4, table, last row but two,</w:t>
      </w:r>
      <w:r>
        <w:t xml:space="preserve"> amend to read:</w:t>
      </w:r>
    </w:p>
    <w:p w:rsidR="00335333" w:rsidRDefault="00335333" w:rsidP="00335333">
      <w:pPr>
        <w:suppressAutoHyphens w:val="0"/>
        <w:spacing w:line="240" w:lineRule="auto"/>
        <w:ind w:left="1100"/>
      </w:pPr>
    </w:p>
    <w:p w:rsidR="00335333" w:rsidRPr="00654699" w:rsidRDefault="00950CFD" w:rsidP="00335333">
      <w:pPr>
        <w:suppressAutoHyphens w:val="0"/>
        <w:spacing w:line="240" w:lineRule="auto"/>
        <w:ind w:left="1100"/>
      </w:pPr>
      <w:r w:rsidRPr="00030B42">
        <w:rPr>
          <w:rFonts w:eastAsia="MS Mincho"/>
        </w:rPr>
        <w:t>"</w:t>
      </w:r>
      <w:r w:rsidR="00335333">
        <w:t>….….</w:t>
      </w:r>
    </w:p>
    <w:p w:rsidR="00335333" w:rsidRDefault="00335333" w:rsidP="00335333">
      <w:pPr>
        <w:tabs>
          <w:tab w:val="center" w:pos="4800"/>
          <w:tab w:val="right" w:pos="9600"/>
        </w:tabs>
        <w:spacing w:after="120" w:line="240" w:lineRule="auto"/>
        <w:ind w:left="1100"/>
      </w:pPr>
    </w:p>
    <w:p w:rsidR="00335333" w:rsidRPr="00654699" w:rsidRDefault="00335333" w:rsidP="00335333">
      <w:pPr>
        <w:suppressAutoHyphens w:val="0"/>
        <w:spacing w:line="240" w:lineRule="auto"/>
        <w:ind w:left="1100"/>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7"/>
        <w:gridCol w:w="1544"/>
        <w:gridCol w:w="1635"/>
        <w:gridCol w:w="987"/>
        <w:gridCol w:w="895"/>
        <w:gridCol w:w="1717"/>
      </w:tblGrid>
      <w:tr w:rsidR="00335333" w:rsidRPr="00654699" w:rsidTr="0046324F">
        <w:trPr>
          <w:trHeight w:val="419"/>
          <w:jc w:val="center"/>
        </w:trPr>
        <w:tc>
          <w:tcPr>
            <w:tcW w:w="1727" w:type="dxa"/>
            <w:shd w:val="clear" w:color="auto" w:fill="auto"/>
            <w:vAlign w:val="center"/>
          </w:tcPr>
          <w:p w:rsidR="00335333" w:rsidRPr="00654699" w:rsidRDefault="00335333" w:rsidP="0046324F">
            <w:pPr>
              <w:suppressAutoHyphens w:val="0"/>
              <w:spacing w:before="40" w:after="40" w:line="220" w:lineRule="exact"/>
              <w:ind w:left="113" w:right="113"/>
              <w:jc w:val="center"/>
              <w:rPr>
                <w:sz w:val="18"/>
              </w:rPr>
            </w:pPr>
            <w:r>
              <w:rPr>
                <w:sz w:val="18"/>
              </w:rPr>
              <w:t>…</w:t>
            </w:r>
          </w:p>
        </w:tc>
        <w:tc>
          <w:tcPr>
            <w:tcW w:w="1544" w:type="dxa"/>
            <w:shd w:val="clear" w:color="auto" w:fill="auto"/>
            <w:vAlign w:val="center"/>
          </w:tcPr>
          <w:p w:rsidR="00335333" w:rsidRPr="00654699" w:rsidRDefault="00C5636C" w:rsidP="0046324F">
            <w:pPr>
              <w:suppressAutoHyphens w:val="0"/>
              <w:spacing w:before="40" w:after="40" w:line="220" w:lineRule="exact"/>
              <w:ind w:left="113" w:right="113"/>
              <w:jc w:val="center"/>
              <w:rPr>
                <w:sz w:val="18"/>
              </w:rPr>
            </w:pPr>
            <w:r>
              <w:rPr>
                <w:sz w:val="18"/>
              </w:rPr>
              <w:t>…</w:t>
            </w:r>
          </w:p>
        </w:tc>
        <w:tc>
          <w:tcPr>
            <w:tcW w:w="1635" w:type="dxa"/>
            <w:shd w:val="clear" w:color="auto" w:fill="auto"/>
            <w:vAlign w:val="center"/>
          </w:tcPr>
          <w:p w:rsidR="00335333" w:rsidRPr="00654699" w:rsidRDefault="00C5636C" w:rsidP="0046324F">
            <w:pPr>
              <w:suppressAutoHyphens w:val="0"/>
              <w:spacing w:before="40" w:after="40" w:line="220" w:lineRule="exact"/>
              <w:ind w:left="113" w:right="113"/>
              <w:jc w:val="center"/>
              <w:rPr>
                <w:sz w:val="18"/>
              </w:rPr>
            </w:pPr>
            <w:r>
              <w:rPr>
                <w:sz w:val="18"/>
              </w:rPr>
              <w:t>…</w:t>
            </w:r>
          </w:p>
        </w:tc>
        <w:tc>
          <w:tcPr>
            <w:tcW w:w="1882" w:type="dxa"/>
            <w:gridSpan w:val="2"/>
            <w:shd w:val="clear" w:color="auto" w:fill="auto"/>
            <w:vAlign w:val="center"/>
          </w:tcPr>
          <w:p w:rsidR="00335333" w:rsidRPr="00654699" w:rsidRDefault="00C5636C" w:rsidP="0046324F">
            <w:pPr>
              <w:suppressAutoHyphens w:val="0"/>
              <w:spacing w:before="40" w:after="40" w:line="220" w:lineRule="exact"/>
              <w:ind w:left="113" w:right="113"/>
              <w:jc w:val="center"/>
              <w:rPr>
                <w:sz w:val="18"/>
              </w:rPr>
            </w:pPr>
            <w:r>
              <w:rPr>
                <w:sz w:val="18"/>
              </w:rPr>
              <w:t>…</w:t>
            </w:r>
          </w:p>
        </w:tc>
        <w:tc>
          <w:tcPr>
            <w:tcW w:w="1717" w:type="dxa"/>
            <w:shd w:val="clear" w:color="auto" w:fill="auto"/>
            <w:vAlign w:val="center"/>
          </w:tcPr>
          <w:p w:rsidR="00335333" w:rsidRPr="00654699" w:rsidRDefault="00C5636C" w:rsidP="0046324F">
            <w:pPr>
              <w:suppressAutoHyphens w:val="0"/>
              <w:spacing w:before="40" w:after="40" w:line="220" w:lineRule="exact"/>
              <w:ind w:left="113" w:right="113"/>
              <w:jc w:val="center"/>
              <w:rPr>
                <w:sz w:val="18"/>
              </w:rPr>
            </w:pPr>
            <w:r>
              <w:rPr>
                <w:sz w:val="18"/>
              </w:rPr>
              <w:t>…</w:t>
            </w:r>
          </w:p>
        </w:tc>
      </w:tr>
      <w:tr w:rsidR="00335333" w:rsidRPr="00654699" w:rsidTr="0046324F">
        <w:trPr>
          <w:trHeight w:val="419"/>
          <w:jc w:val="center"/>
        </w:trPr>
        <w:tc>
          <w:tcPr>
            <w:tcW w:w="1727" w:type="dxa"/>
            <w:shd w:val="clear" w:color="auto" w:fill="auto"/>
            <w:vAlign w:val="center"/>
          </w:tcPr>
          <w:p w:rsidR="00335333" w:rsidRPr="00654699" w:rsidRDefault="00335333" w:rsidP="0046324F">
            <w:pPr>
              <w:suppressAutoHyphens w:val="0"/>
              <w:spacing w:before="40" w:after="40" w:line="220" w:lineRule="exact"/>
              <w:ind w:left="113" w:right="113"/>
              <w:jc w:val="center"/>
              <w:rPr>
                <w:sz w:val="18"/>
              </w:rPr>
            </w:pPr>
            <w:r w:rsidRPr="00654699">
              <w:rPr>
                <w:sz w:val="18"/>
              </w:rPr>
              <w:t>I</w:t>
            </w:r>
            <w:r w:rsidRPr="00654699">
              <w:rPr>
                <w:sz w:val="18"/>
                <w:vertAlign w:val="subscript"/>
              </w:rPr>
              <w:t>C</w:t>
            </w:r>
            <w:r w:rsidRPr="00654699">
              <w:rPr>
                <w:sz w:val="18"/>
              </w:rPr>
              <w:t xml:space="preserve"> </w:t>
            </w:r>
            <w:r w:rsidRPr="00654699">
              <w:rPr>
                <w:sz w:val="18"/>
                <w:vertAlign w:val="superscript"/>
              </w:rPr>
              <w:t>11/</w:t>
            </w:r>
            <w:r w:rsidRPr="00C5636C">
              <w:rPr>
                <w:sz w:val="18"/>
                <w:vertAlign w:val="superscript"/>
              </w:rPr>
              <w:t>,</w:t>
            </w:r>
            <w:r w:rsidRPr="00C5636C">
              <w:rPr>
                <w:dstrike/>
                <w:sz w:val="18"/>
                <w:vertAlign w:val="superscript"/>
              </w:rPr>
              <w:t>14</w:t>
            </w:r>
            <w:r w:rsidRPr="00C5636C">
              <w:rPr>
                <w:sz w:val="18"/>
                <w:vertAlign w:val="superscript"/>
              </w:rPr>
              <w:t xml:space="preserve"> </w:t>
            </w:r>
            <w:r w:rsidRPr="00C5636C">
              <w:rPr>
                <w:b/>
                <w:sz w:val="18"/>
                <w:vertAlign w:val="superscript"/>
              </w:rPr>
              <w:t>12</w:t>
            </w:r>
            <w:r w:rsidRPr="00C5636C">
              <w:rPr>
                <w:sz w:val="18"/>
                <w:vertAlign w:val="superscript"/>
              </w:rPr>
              <w:t>/</w:t>
            </w:r>
          </w:p>
        </w:tc>
        <w:tc>
          <w:tcPr>
            <w:tcW w:w="1544" w:type="dxa"/>
            <w:shd w:val="clear" w:color="auto" w:fill="auto"/>
            <w:vAlign w:val="center"/>
          </w:tcPr>
          <w:p w:rsidR="00335333" w:rsidRPr="00654699" w:rsidRDefault="00335333" w:rsidP="0046324F">
            <w:pPr>
              <w:suppressAutoHyphens w:val="0"/>
              <w:spacing w:before="40" w:after="40" w:line="220" w:lineRule="exact"/>
              <w:ind w:left="113" w:right="113"/>
              <w:jc w:val="center"/>
              <w:rPr>
                <w:sz w:val="18"/>
              </w:rPr>
            </w:pPr>
            <w:r w:rsidRPr="00654699">
              <w:rPr>
                <w:sz w:val="18"/>
              </w:rPr>
              <w:t>5.5</w:t>
            </w:r>
          </w:p>
        </w:tc>
        <w:tc>
          <w:tcPr>
            <w:tcW w:w="1635" w:type="dxa"/>
            <w:shd w:val="clear" w:color="auto" w:fill="auto"/>
            <w:vAlign w:val="center"/>
          </w:tcPr>
          <w:p w:rsidR="00335333" w:rsidRPr="00654699" w:rsidRDefault="00335333" w:rsidP="0046324F">
            <w:pPr>
              <w:suppressAutoHyphens w:val="0"/>
              <w:spacing w:before="40" w:after="40" w:line="220" w:lineRule="exact"/>
              <w:ind w:left="113" w:right="113"/>
              <w:jc w:val="center"/>
              <w:rPr>
                <w:sz w:val="18"/>
              </w:rPr>
            </w:pPr>
            <w:r w:rsidRPr="00654699">
              <w:rPr>
                <w:sz w:val="18"/>
              </w:rPr>
              <w:t>5.25</w:t>
            </w:r>
          </w:p>
        </w:tc>
        <w:tc>
          <w:tcPr>
            <w:tcW w:w="987" w:type="dxa"/>
            <w:shd w:val="clear" w:color="auto" w:fill="auto"/>
            <w:vAlign w:val="center"/>
          </w:tcPr>
          <w:p w:rsidR="00335333" w:rsidRPr="00654699" w:rsidRDefault="00335333" w:rsidP="0046324F">
            <w:pPr>
              <w:suppressAutoHyphens w:val="0"/>
              <w:spacing w:before="40" w:after="40" w:line="220" w:lineRule="exact"/>
              <w:ind w:left="113" w:right="113"/>
              <w:jc w:val="center"/>
              <w:rPr>
                <w:sz w:val="18"/>
              </w:rPr>
            </w:pPr>
            <w:r w:rsidRPr="00654699">
              <w:rPr>
                <w:sz w:val="18"/>
              </w:rPr>
              <w:sym w:font="Symbol" w:char="F0B1"/>
            </w:r>
            <w:r w:rsidRPr="00654699">
              <w:rPr>
                <w:sz w:val="18"/>
              </w:rPr>
              <w:t>0.50</w:t>
            </w:r>
          </w:p>
        </w:tc>
        <w:tc>
          <w:tcPr>
            <w:tcW w:w="895" w:type="dxa"/>
            <w:shd w:val="clear" w:color="auto" w:fill="auto"/>
            <w:vAlign w:val="center"/>
          </w:tcPr>
          <w:p w:rsidR="00335333" w:rsidRPr="00654699" w:rsidRDefault="00335333" w:rsidP="0046324F">
            <w:pPr>
              <w:suppressAutoHyphens w:val="0"/>
              <w:spacing w:before="40" w:after="40" w:line="220" w:lineRule="exact"/>
              <w:ind w:left="113" w:right="113"/>
              <w:jc w:val="center"/>
              <w:rPr>
                <w:sz w:val="18"/>
              </w:rPr>
            </w:pPr>
            <w:r w:rsidRPr="00654699">
              <w:rPr>
                <w:sz w:val="18"/>
              </w:rPr>
              <w:sym w:font="Symbol" w:char="F0B1"/>
            </w:r>
            <w:r w:rsidRPr="00654699">
              <w:rPr>
                <w:sz w:val="18"/>
              </w:rPr>
              <w:t>0.80</w:t>
            </w:r>
          </w:p>
        </w:tc>
        <w:tc>
          <w:tcPr>
            <w:tcW w:w="1717" w:type="dxa"/>
            <w:shd w:val="clear" w:color="auto" w:fill="auto"/>
            <w:vAlign w:val="center"/>
          </w:tcPr>
          <w:p w:rsidR="00335333" w:rsidRPr="00654699" w:rsidRDefault="00335333" w:rsidP="0046324F">
            <w:pPr>
              <w:suppressAutoHyphens w:val="0"/>
              <w:spacing w:before="40" w:after="40" w:line="220" w:lineRule="exact"/>
              <w:ind w:left="113" w:right="113"/>
              <w:jc w:val="center"/>
              <w:rPr>
                <w:sz w:val="18"/>
              </w:rPr>
            </w:pPr>
            <w:r w:rsidRPr="00654699">
              <w:rPr>
                <w:sz w:val="18"/>
              </w:rPr>
              <w:sym w:font="Symbol" w:char="F0B1"/>
            </w:r>
            <w:r w:rsidRPr="00654699">
              <w:rPr>
                <w:sz w:val="18"/>
              </w:rPr>
              <w:t>0.35</w:t>
            </w:r>
          </w:p>
        </w:tc>
      </w:tr>
      <w:tr w:rsidR="00335333" w:rsidRPr="00654699" w:rsidTr="0046324F">
        <w:trPr>
          <w:trHeight w:val="419"/>
          <w:jc w:val="center"/>
        </w:trPr>
        <w:tc>
          <w:tcPr>
            <w:tcW w:w="1727" w:type="dxa"/>
            <w:shd w:val="clear" w:color="auto" w:fill="auto"/>
            <w:vAlign w:val="center"/>
          </w:tcPr>
          <w:p w:rsidR="00335333" w:rsidRPr="00654699" w:rsidRDefault="00335333" w:rsidP="00C5636C">
            <w:pPr>
              <w:suppressAutoHyphens w:val="0"/>
              <w:spacing w:before="40" w:after="40" w:line="220" w:lineRule="exact"/>
              <w:ind w:left="113" w:right="113"/>
              <w:jc w:val="center"/>
              <w:rPr>
                <w:sz w:val="18"/>
              </w:rPr>
            </w:pPr>
            <w:r>
              <w:rPr>
                <w:sz w:val="18"/>
              </w:rPr>
              <w:t>…</w:t>
            </w:r>
          </w:p>
        </w:tc>
        <w:tc>
          <w:tcPr>
            <w:tcW w:w="3179" w:type="dxa"/>
            <w:gridSpan w:val="2"/>
            <w:shd w:val="clear" w:color="auto" w:fill="auto"/>
            <w:vAlign w:val="center"/>
          </w:tcPr>
          <w:p w:rsidR="00335333" w:rsidRPr="00654699" w:rsidRDefault="00C5636C" w:rsidP="0046324F">
            <w:pPr>
              <w:suppressAutoHyphens w:val="0"/>
              <w:spacing w:before="40" w:after="40" w:line="220" w:lineRule="exact"/>
              <w:ind w:left="113" w:right="113"/>
              <w:jc w:val="center"/>
              <w:rPr>
                <w:sz w:val="18"/>
              </w:rPr>
            </w:pPr>
            <w:r>
              <w:rPr>
                <w:sz w:val="18"/>
              </w:rPr>
              <w:t>…</w:t>
            </w:r>
          </w:p>
        </w:tc>
        <w:tc>
          <w:tcPr>
            <w:tcW w:w="1882" w:type="dxa"/>
            <w:gridSpan w:val="2"/>
            <w:shd w:val="clear" w:color="auto" w:fill="auto"/>
            <w:vAlign w:val="center"/>
          </w:tcPr>
          <w:p w:rsidR="00335333" w:rsidRPr="00654699" w:rsidRDefault="00C5636C" w:rsidP="0046324F">
            <w:pPr>
              <w:suppressAutoHyphens w:val="0"/>
              <w:spacing w:before="40" w:after="40" w:line="220" w:lineRule="exact"/>
              <w:ind w:left="113" w:right="113"/>
              <w:jc w:val="center"/>
              <w:rPr>
                <w:sz w:val="18"/>
              </w:rPr>
            </w:pPr>
            <w:r>
              <w:rPr>
                <w:sz w:val="18"/>
              </w:rPr>
              <w:t>…</w:t>
            </w:r>
          </w:p>
        </w:tc>
        <w:tc>
          <w:tcPr>
            <w:tcW w:w="1717" w:type="dxa"/>
            <w:shd w:val="clear" w:color="auto" w:fill="auto"/>
            <w:vAlign w:val="center"/>
          </w:tcPr>
          <w:p w:rsidR="00335333" w:rsidRPr="00654699" w:rsidRDefault="00C5636C" w:rsidP="0046324F">
            <w:pPr>
              <w:suppressAutoHyphens w:val="0"/>
              <w:spacing w:before="40" w:after="40" w:line="220" w:lineRule="exact"/>
              <w:ind w:left="113" w:right="113"/>
              <w:jc w:val="center"/>
              <w:rPr>
                <w:sz w:val="18"/>
              </w:rPr>
            </w:pPr>
            <w:r>
              <w:rPr>
                <w:sz w:val="18"/>
              </w:rPr>
              <w:t>…</w:t>
            </w:r>
          </w:p>
        </w:tc>
      </w:tr>
      <w:tr w:rsidR="00335333" w:rsidRPr="00654699" w:rsidTr="0046324F">
        <w:trPr>
          <w:trHeight w:val="392"/>
          <w:jc w:val="center"/>
        </w:trPr>
        <w:tc>
          <w:tcPr>
            <w:tcW w:w="1727" w:type="dxa"/>
            <w:tcBorders>
              <w:bottom w:val="single" w:sz="12" w:space="0" w:color="auto"/>
            </w:tcBorders>
            <w:shd w:val="clear" w:color="auto" w:fill="auto"/>
            <w:vAlign w:val="center"/>
          </w:tcPr>
          <w:p w:rsidR="00335333" w:rsidRPr="00654699" w:rsidRDefault="00C5636C" w:rsidP="0046324F">
            <w:pPr>
              <w:suppressAutoHyphens w:val="0"/>
              <w:spacing w:before="40" w:after="40" w:line="220" w:lineRule="exact"/>
              <w:ind w:left="113" w:right="113"/>
              <w:jc w:val="center"/>
              <w:rPr>
                <w:sz w:val="18"/>
              </w:rPr>
            </w:pPr>
            <w:r>
              <w:rPr>
                <w:sz w:val="18"/>
              </w:rPr>
              <w:t>…</w:t>
            </w:r>
          </w:p>
        </w:tc>
        <w:tc>
          <w:tcPr>
            <w:tcW w:w="3179" w:type="dxa"/>
            <w:gridSpan w:val="2"/>
            <w:tcBorders>
              <w:bottom w:val="single" w:sz="12" w:space="0" w:color="auto"/>
            </w:tcBorders>
            <w:shd w:val="clear" w:color="auto" w:fill="auto"/>
            <w:vAlign w:val="center"/>
          </w:tcPr>
          <w:p w:rsidR="00335333" w:rsidRPr="00654699" w:rsidRDefault="00C5636C" w:rsidP="0046324F">
            <w:pPr>
              <w:suppressAutoHyphens w:val="0"/>
              <w:spacing w:before="40" w:after="40" w:line="220" w:lineRule="exact"/>
              <w:ind w:left="113" w:right="113"/>
              <w:jc w:val="center"/>
              <w:rPr>
                <w:sz w:val="18"/>
              </w:rPr>
            </w:pPr>
            <w:r>
              <w:rPr>
                <w:sz w:val="18"/>
              </w:rPr>
              <w:t>…</w:t>
            </w:r>
          </w:p>
        </w:tc>
        <w:tc>
          <w:tcPr>
            <w:tcW w:w="1882" w:type="dxa"/>
            <w:gridSpan w:val="2"/>
            <w:tcBorders>
              <w:bottom w:val="single" w:sz="12" w:space="0" w:color="auto"/>
            </w:tcBorders>
            <w:shd w:val="clear" w:color="auto" w:fill="auto"/>
            <w:vAlign w:val="center"/>
          </w:tcPr>
          <w:p w:rsidR="00335333" w:rsidRPr="00654699" w:rsidRDefault="00C5636C" w:rsidP="0046324F">
            <w:pPr>
              <w:suppressAutoHyphens w:val="0"/>
              <w:spacing w:before="40" w:after="40" w:line="220" w:lineRule="exact"/>
              <w:ind w:left="113" w:right="113"/>
              <w:jc w:val="center"/>
              <w:rPr>
                <w:sz w:val="18"/>
              </w:rPr>
            </w:pPr>
            <w:r>
              <w:rPr>
                <w:sz w:val="18"/>
              </w:rPr>
              <w:t>…</w:t>
            </w:r>
          </w:p>
        </w:tc>
        <w:tc>
          <w:tcPr>
            <w:tcW w:w="1717" w:type="dxa"/>
            <w:tcBorders>
              <w:bottom w:val="single" w:sz="12" w:space="0" w:color="auto"/>
            </w:tcBorders>
            <w:shd w:val="clear" w:color="auto" w:fill="auto"/>
            <w:vAlign w:val="center"/>
          </w:tcPr>
          <w:p w:rsidR="00335333" w:rsidRPr="00654699" w:rsidRDefault="00C5636C" w:rsidP="0046324F">
            <w:pPr>
              <w:suppressAutoHyphens w:val="0"/>
              <w:spacing w:before="40" w:after="40" w:line="220" w:lineRule="exact"/>
              <w:ind w:left="113" w:right="113"/>
              <w:jc w:val="center"/>
              <w:rPr>
                <w:sz w:val="18"/>
              </w:rPr>
            </w:pPr>
            <w:r>
              <w:rPr>
                <w:sz w:val="18"/>
              </w:rPr>
              <w:t>…</w:t>
            </w:r>
          </w:p>
        </w:tc>
      </w:tr>
    </w:tbl>
    <w:p w:rsidR="00950CFD" w:rsidRDefault="00A043C1" w:rsidP="00335333">
      <w:pPr>
        <w:spacing w:line="220" w:lineRule="exact"/>
        <w:ind w:left="1134" w:right="739" w:firstLine="170"/>
        <w:rPr>
          <w:rFonts w:eastAsia="MS Mincho"/>
        </w:rPr>
      </w:pPr>
      <w:r w:rsidRPr="00030B42">
        <w:rPr>
          <w:rFonts w:eastAsia="MS Mincho"/>
        </w:rPr>
        <w:t>"</w:t>
      </w:r>
    </w:p>
    <w:p w:rsidR="00950CFD" w:rsidRDefault="00950CFD">
      <w:pPr>
        <w:suppressAutoHyphens w:val="0"/>
        <w:spacing w:line="240" w:lineRule="auto"/>
        <w:rPr>
          <w:rFonts w:eastAsia="MS Mincho"/>
        </w:rPr>
      </w:pPr>
      <w:r>
        <w:rPr>
          <w:rFonts w:eastAsia="MS Mincho"/>
        </w:rPr>
        <w:br w:type="page"/>
      </w:r>
    </w:p>
    <w:p w:rsidR="00335333" w:rsidRDefault="00335333" w:rsidP="00335333">
      <w:pPr>
        <w:suppressAutoHyphens w:val="0"/>
        <w:spacing w:before="240" w:after="120"/>
        <w:ind w:left="1134" w:right="1134"/>
        <w:jc w:val="both"/>
        <w:rPr>
          <w:snapToGrid w:val="0"/>
        </w:rPr>
      </w:pPr>
      <w:r w:rsidRPr="00183C33">
        <w:rPr>
          <w:i/>
          <w:snapToGrid w:val="0"/>
        </w:rPr>
        <w:t>Sheet H9/1,</w:t>
      </w:r>
      <w:r>
        <w:rPr>
          <w:i/>
          <w:snapToGrid w:val="0"/>
        </w:rPr>
        <w:t xml:space="preserve"> figure 1,</w:t>
      </w:r>
      <w:r>
        <w:rPr>
          <w:snapToGrid w:val="0"/>
        </w:rPr>
        <w:t xml:space="preserve"> </w:t>
      </w:r>
      <w:r w:rsidR="00C5636C">
        <w:rPr>
          <w:snapToGrid w:val="0"/>
        </w:rPr>
        <w:t>amend to read:</w:t>
      </w:r>
    </w:p>
    <w:p w:rsidR="00335333" w:rsidRDefault="00A043C1" w:rsidP="00B55EA1">
      <w:pPr>
        <w:keepNext/>
        <w:keepLines/>
        <w:tabs>
          <w:tab w:val="center" w:pos="4800"/>
          <w:tab w:val="right" w:pos="9600"/>
        </w:tabs>
        <w:spacing w:after="120" w:line="240" w:lineRule="auto"/>
        <w:ind w:left="1134"/>
      </w:pPr>
      <w:r>
        <w:rPr>
          <w:snapToGrid w:val="0"/>
        </w:rPr>
        <w:t>R</w:t>
      </w:r>
      <w:r w:rsidR="00335333">
        <w:rPr>
          <w:snapToGrid w:val="0"/>
        </w:rPr>
        <w:t>eplace</w:t>
      </w:r>
      <w:r w:rsidR="00335333" w:rsidRPr="00E30845">
        <w:t xml:space="preserve"> by </w:t>
      </w:r>
      <w:r w:rsidR="00335333">
        <w:t>the</w:t>
      </w:r>
      <w:r w:rsidR="00335333" w:rsidRPr="00E30845">
        <w:t xml:space="preserve"> correct drawing, to read:</w:t>
      </w:r>
    </w:p>
    <w:p w:rsidR="00335333" w:rsidRDefault="00A043C1" w:rsidP="00A043C1">
      <w:pPr>
        <w:keepNext/>
        <w:keepLines/>
        <w:tabs>
          <w:tab w:val="center" w:pos="4800"/>
          <w:tab w:val="right" w:pos="9600"/>
        </w:tabs>
        <w:spacing w:line="240" w:lineRule="auto"/>
        <w:ind w:left="1134"/>
      </w:pPr>
      <w:r w:rsidRPr="00030B42">
        <w:rPr>
          <w:rFonts w:eastAsia="MS Mincho"/>
        </w:rPr>
        <w:t>"</w:t>
      </w:r>
    </w:p>
    <w:p w:rsidR="00335333" w:rsidRDefault="003B632F" w:rsidP="00A043C1">
      <w:pPr>
        <w:keepNext/>
        <w:keepLines/>
        <w:tabs>
          <w:tab w:val="center" w:pos="4800"/>
          <w:tab w:val="right" w:pos="9600"/>
        </w:tabs>
        <w:spacing w:after="120" w:line="240" w:lineRule="auto"/>
        <w:ind w:left="1100"/>
      </w:pPr>
      <w:r>
        <w:rPr>
          <w:noProof/>
          <w:lang w:val="en-US"/>
        </w:rPr>
        <w:pict>
          <v:group id="_x0000_s1464" style="position:absolute;left:0;text-align:left;margin-left:58.45pt;margin-top:19.2pt;width:395.6pt;height:277.25pt;z-index:251659264" coordorigin="2190,2284" coordsize="8261,58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65" type="#_x0000_t75" style="position:absolute;left:3260;top:5282;width:7191;height:2297">
              <v:imagedata r:id="rId16" o:title="" croptop="16379f" cropbottom="17689f" cropleft="1251f" cropright="1251f"/>
            </v:shape>
            <v:shape id="_x0000_s1466" type="#_x0000_t75" style="position:absolute;left:3561;top:2394;width:6801;height:2538">
              <v:imagedata r:id="rId17" o:title="" croptop="5463f" cropbottom="17949f" cropleft="2979f" cropright="851f"/>
            </v:shape>
            <v:line id="_x0000_s1467" style="position:absolute" from="4761,5525" to="5980,5525">
              <v:stroke startarrow="block" startarrowwidth="narrow" startarrowlength="long" endarrow="block" endarrowwidth="narrow" endarrowlength="long"/>
            </v:line>
            <v:line id="_x0000_s1468" style="position:absolute" from="6146,5528" to="6686,5528">
              <v:stroke startarrow="block" startarrowwidth="narrow" startarrowlength="long"/>
            </v:line>
            <v:line id="_x0000_s1469" style="position:absolute" from="5250,5528" to="6667,5528"/>
            <v:shapetype id="_x0000_t202" coordsize="21600,21600" o:spt="202" path="m,l,21600r21600,l21600,xe">
              <v:stroke joinstyle="miter"/>
              <v:path gradientshapeok="t" o:connecttype="rect"/>
            </v:shapetype>
            <v:shape id="_x0000_s1470" type="#_x0000_t202" style="position:absolute;left:5166;top:5228;width:540;height:376" filled="f" stroked="f">
              <v:textbox style="mso-next-textbox:#_x0000_s1470" inset=",0">
                <w:txbxContent>
                  <w:p w:rsidR="00A043C1" w:rsidRPr="00CD3161" w:rsidRDefault="00A043C1" w:rsidP="00335333">
                    <w:pPr>
                      <w:rPr>
                        <w:rFonts w:cs="Arial"/>
                        <w:bCs/>
                      </w:rPr>
                    </w:pPr>
                    <w:r w:rsidRPr="00CD3161">
                      <w:rPr>
                        <w:rFonts w:cs="Arial"/>
                        <w:bCs/>
                      </w:rPr>
                      <w:t>e</w:t>
                    </w:r>
                  </w:p>
                </w:txbxContent>
              </v:textbox>
            </v:shape>
            <v:shape id="_x0000_s1471" type="#_x0000_t202" style="position:absolute;left:5882;top:5236;width:448;height:360" filled="f" stroked="f">
              <v:textbox style="mso-next-textbox:#_x0000_s1471" inset=",0">
                <w:txbxContent>
                  <w:p w:rsidR="00A043C1" w:rsidRPr="00CD3161" w:rsidRDefault="00A043C1" w:rsidP="00335333">
                    <w:pPr>
                      <w:rPr>
                        <w:rFonts w:cs="Arial"/>
                        <w:bCs/>
                      </w:rPr>
                    </w:pPr>
                    <w:r w:rsidRPr="00CD3161">
                      <w:rPr>
                        <w:rFonts w:cs="Arial"/>
                        <w:bCs/>
                      </w:rPr>
                      <w:t>f</w:t>
                    </w:r>
                  </w:p>
                </w:txbxContent>
              </v:textbox>
            </v:shape>
            <v:line id="_x0000_s1472" style="position:absolute" from="4771,2844" to="4771,6699">
              <v:stroke dashstyle="dash"/>
            </v:line>
            <v:line id="_x0000_s1473" style="position:absolute;flip:x" from="7050,2860" to="7410,3580">
              <v:stroke endarrow="block" endarrowwidth="narrow" endarrowlength="long"/>
            </v:line>
            <v:line id="_x0000_s1474" style="position:absolute" from="8530,2902" to="9550,3582">
              <v:stroke endarrow="block" endarrowwidth="narrow" endarrowlength="long"/>
            </v:line>
            <v:shape id="_x0000_s1475" type="#_x0000_t202" style="position:absolute;left:7080;top:5308;width:2160;height:632" filled="f" stroked="f">
              <v:textbox style="mso-next-textbox:#_x0000_s1475">
                <w:txbxContent>
                  <w:p w:rsidR="00A043C1" w:rsidRPr="00CD3161" w:rsidRDefault="00A043C1" w:rsidP="00335333">
                    <w:pPr>
                      <w:jc w:val="center"/>
                      <w:rPr>
                        <w:rFonts w:cs="Arial"/>
                        <w:bCs/>
                      </w:rPr>
                    </w:pPr>
                    <w:r>
                      <w:rPr>
                        <w:rFonts w:cs="Arial"/>
                        <w:bCs/>
                      </w:rPr>
                      <w:t>Reference axis</w:t>
                    </w:r>
                    <w:r w:rsidRPr="00CD3161">
                      <w:rPr>
                        <w:rFonts w:cs="Arial"/>
                        <w:bCs/>
                        <w:vertAlign w:val="superscript"/>
                      </w:rPr>
                      <w:t>2/</w:t>
                    </w:r>
                  </w:p>
                </w:txbxContent>
              </v:textbox>
            </v:shape>
            <v:line id="_x0000_s1476" style="position:absolute;flip:x" from="7050,5678" to="7410,6398">
              <v:stroke endarrow="block" endarrowwidth="narrow" endarrowlength="long"/>
            </v:line>
            <v:line id="_x0000_s1477" style="position:absolute" from="8520,5714" to="9540,6394">
              <v:stroke endarrow="block" endarrowwidth="narrow" endarrowlength="long"/>
            </v:line>
            <v:shape id="_x0000_s1478" type="#_x0000_t202" style="position:absolute;left:5288;top:4524;width:2130;height:516" filled="f" stroked="f">
              <v:textbox style="mso-next-textbox:#_x0000_s1478">
                <w:txbxContent>
                  <w:p w:rsidR="00A043C1" w:rsidRPr="006E6DE8" w:rsidRDefault="00A043C1" w:rsidP="00335333">
                    <w:pPr>
                      <w:ind w:firstLineChars="50" w:firstLine="100"/>
                      <w:rPr>
                        <w:rFonts w:cs="Arial"/>
                        <w:bCs/>
                      </w:rPr>
                    </w:pPr>
                    <w:r w:rsidRPr="00CD3161">
                      <w:rPr>
                        <w:bCs/>
                      </w:rPr>
                      <w:t xml:space="preserve">Reference </w:t>
                    </w:r>
                    <w:r w:rsidRPr="00CD3161">
                      <w:rPr>
                        <w:rFonts w:cs="Arial"/>
                        <w:bCs/>
                      </w:rPr>
                      <w:t>plane</w:t>
                    </w:r>
                    <w:r w:rsidRPr="00CD3161">
                      <w:rPr>
                        <w:rFonts w:cs="Arial"/>
                        <w:bCs/>
                        <w:vertAlign w:val="superscript"/>
                      </w:rPr>
                      <w:t>1/</w:t>
                    </w:r>
                  </w:p>
                </w:txbxContent>
              </v:textbox>
            </v:shape>
            <v:line id="_x0000_s1479" style="position:absolute" from="4751,4204" to="5451,4614">
              <v:stroke startarrow="block" startarrowwidth="narrow" startarrowlength="long"/>
            </v:line>
            <v:line id="_x0000_s1480" style="position:absolute;flip:y" from="4760,4794" to="5430,5464">
              <v:stroke startarrow="block" startarrowwidth="narrow" startarrowlength="long"/>
            </v:line>
            <v:shape id="_x0000_s1481" type="#_x0000_t202" style="position:absolute;left:5160;top:2294;width:540;height:376" filled="f" stroked="f">
              <v:textbox style="mso-next-textbox:#_x0000_s1481" inset=",0">
                <w:txbxContent>
                  <w:p w:rsidR="00A043C1" w:rsidRPr="00CD3161" w:rsidRDefault="00A043C1" w:rsidP="00335333">
                    <w:pPr>
                      <w:pStyle w:val="Header"/>
                      <w:rPr>
                        <w:rFonts w:cs="Arial"/>
                        <w:bCs/>
                        <w:sz w:val="20"/>
                        <w:lang w:val="en-US"/>
                      </w:rPr>
                    </w:pPr>
                    <w:r w:rsidRPr="00CD3161">
                      <w:rPr>
                        <w:rFonts w:cs="Arial"/>
                        <w:bCs/>
                        <w:sz w:val="20"/>
                        <w:lang w:val="en-US"/>
                      </w:rPr>
                      <w:t>e</w:t>
                    </w:r>
                  </w:p>
                </w:txbxContent>
              </v:textbox>
            </v:shape>
            <v:shape id="_x0000_s1482" type="#_x0000_t202" style="position:absolute;left:5876;top:2302;width:448;height:360" filled="f" stroked="f">
              <v:textbox style="mso-next-textbox:#_x0000_s1482" inset=",0">
                <w:txbxContent>
                  <w:p w:rsidR="00A043C1" w:rsidRPr="00CD3161" w:rsidRDefault="00A043C1" w:rsidP="00335333">
                    <w:pPr>
                      <w:pStyle w:val="Header"/>
                      <w:rPr>
                        <w:rFonts w:cs="Arial"/>
                        <w:bCs/>
                        <w:sz w:val="20"/>
                        <w:lang w:val="en-US"/>
                      </w:rPr>
                    </w:pPr>
                    <w:r w:rsidRPr="00CD3161">
                      <w:rPr>
                        <w:rFonts w:cs="Arial"/>
                        <w:bCs/>
                        <w:sz w:val="20"/>
                        <w:lang w:val="en-US"/>
                      </w:rPr>
                      <w:t>f</w:t>
                    </w:r>
                  </w:p>
                </w:txbxContent>
              </v:textbox>
            </v:shape>
            <v:shape id="_x0000_s1483" type="#_x0000_t202" style="position:absolute;left:2190;top:2648;width:1620;height:376" filled="f" stroked="f">
              <v:textbox style="mso-next-textbox:#_x0000_s1483" inset=",0,,0">
                <w:txbxContent>
                  <w:p w:rsidR="00A043C1" w:rsidRPr="00324F0C" w:rsidRDefault="00A043C1" w:rsidP="00335333">
                    <w:pPr>
                      <w:spacing w:line="200" w:lineRule="exact"/>
                      <w:rPr>
                        <w:rFonts w:cs="Arial"/>
                        <w:bCs/>
                        <w:szCs w:val="22"/>
                      </w:rPr>
                    </w:pPr>
                    <w:r w:rsidRPr="00324F0C">
                      <w:rPr>
                        <w:rFonts w:cs="Arial"/>
                        <w:bCs/>
                        <w:szCs w:val="22"/>
                      </w:rPr>
                      <w:t>Category H9</w:t>
                    </w:r>
                  </w:p>
                </w:txbxContent>
              </v:textbox>
            </v:shape>
            <v:shape id="_x0000_s1484" type="#_x0000_t202" style="position:absolute;left:2190;top:5448;width:1620;height:376" filled="f" stroked="f">
              <v:textbox style="mso-next-textbox:#_x0000_s1484" inset="0,0,0,0">
                <w:txbxContent>
                  <w:p w:rsidR="00A043C1" w:rsidRPr="00324F0C" w:rsidRDefault="00A043C1" w:rsidP="00335333">
                    <w:pPr>
                      <w:rPr>
                        <w:sz w:val="18"/>
                        <w:lang w:eastAsia="zh-CN"/>
                      </w:rPr>
                    </w:pPr>
                    <w:r w:rsidRPr="00324F0C">
                      <w:rPr>
                        <w:rFonts w:cs="Arial"/>
                        <w:bCs/>
                        <w:szCs w:val="22"/>
                      </w:rPr>
                      <w:t>Category H9</w:t>
                    </w:r>
                    <w:r w:rsidRPr="00324F0C">
                      <w:rPr>
                        <w:rFonts w:cs="Arial" w:hint="eastAsia"/>
                        <w:bCs/>
                        <w:szCs w:val="22"/>
                        <w:lang w:eastAsia="zh-CN"/>
                      </w:rPr>
                      <w:t>B</w:t>
                    </w:r>
                  </w:p>
                </w:txbxContent>
              </v:textbox>
            </v:shape>
            <v:shape id="_x0000_s1485" type="#_x0000_t202" style="position:absolute;left:4220;top:2304;width:540;height:376" stroked="f">
              <v:textbox style="mso-next-textbox:#_x0000_s1485">
                <w:txbxContent>
                  <w:p w:rsidR="00A043C1" w:rsidRDefault="00A043C1" w:rsidP="00335333">
                    <w:pPr>
                      <w:rPr>
                        <w:rFonts w:ascii="Arial" w:hAnsi="Arial" w:cs="Arial"/>
                      </w:rPr>
                    </w:pPr>
                  </w:p>
                </w:txbxContent>
              </v:textbox>
            </v:shape>
            <v:line id="_x0000_s1486" style="position:absolute" from="9530,4894" to="9530,5234">
              <v:stroke startarrow="block" startarrowwidth="narrow" startarrowlength="long" endarrowwidth="narrow" endarrowlength="long"/>
            </v:line>
            <v:shape id="_x0000_s1487" type="#_x0000_t202" style="position:absolute;left:9320;top:5134;width:540;height:376" filled="f" stroked="f">
              <v:textbox style="mso-next-textbox:#_x0000_s1487">
                <w:txbxContent>
                  <w:p w:rsidR="00A043C1" w:rsidRPr="00CD3161" w:rsidRDefault="00A043C1" w:rsidP="00335333">
                    <w:pPr>
                      <w:rPr>
                        <w:bCs/>
                      </w:rPr>
                    </w:pPr>
                    <w:r w:rsidRPr="00CD3161">
                      <w:rPr>
                        <w:bCs/>
                      </w:rPr>
                      <w:t>B</w:t>
                    </w:r>
                  </w:p>
                </w:txbxContent>
              </v:textbox>
            </v:shape>
            <v:shape id="_x0000_s1488" type="#_x0000_t202" style="position:absolute;left:8046;top:3402;width:485;height:376" filled="f" stroked="f">
              <v:textbox style="mso-next-textbox:#_x0000_s1488">
                <w:txbxContent>
                  <w:p w:rsidR="00A043C1" w:rsidRPr="00CD3161" w:rsidRDefault="00A043C1" w:rsidP="00335333">
                    <w:pPr>
                      <w:rPr>
                        <w:lang w:eastAsia="zh-CN"/>
                      </w:rPr>
                    </w:pPr>
                    <w:r>
                      <w:rPr>
                        <w:rFonts w:hint="eastAsia"/>
                        <w:lang w:eastAsia="zh-CN"/>
                      </w:rPr>
                      <w:t>A</w:t>
                    </w:r>
                  </w:p>
                </w:txbxContent>
              </v:textbox>
            </v:shape>
            <v:line id="_x0000_s1489" style="position:absolute" from="8396,3580" to="8702,3580">
              <v:stroke startarrowwidth="narrow" startarrowlength="long" endarrow="block" endarrowwidth="narrow" endarrowlength="long"/>
            </v:line>
            <v:line id="_x0000_s1490" style="position:absolute" from="9526,7541" to="9526,7881">
              <v:stroke startarrow="block" startarrowwidth="narrow" startarrowlength="long" endarrowwidth="narrow" endarrowlength="long"/>
            </v:line>
            <v:shape id="_x0000_s1491" type="#_x0000_t202" style="position:absolute;left:9308;top:7805;width:540;height:376" filled="f" stroked="f">
              <v:textbox style="mso-next-textbox:#_x0000_s1491" inset=",.3mm,,.3mm">
                <w:txbxContent>
                  <w:p w:rsidR="00A043C1" w:rsidRPr="00CD3161" w:rsidRDefault="00A043C1" w:rsidP="00335333">
                    <w:pPr>
                      <w:rPr>
                        <w:lang w:eastAsia="zh-CN"/>
                      </w:rPr>
                    </w:pPr>
                    <w:r>
                      <w:rPr>
                        <w:rFonts w:hint="eastAsia"/>
                        <w:lang w:eastAsia="zh-CN"/>
                      </w:rPr>
                      <w:t>B</w:t>
                    </w:r>
                  </w:p>
                </w:txbxContent>
              </v:textbox>
            </v:shape>
            <v:line id="_x0000_s1492" style="position:absolute;flip:x y" from="6040,3574" to="6400,3974">
              <v:stroke endarrow="oval" endarrowwidth="narrow" endarrowlength="short"/>
            </v:line>
            <v:shape id="_x0000_s1493" type="#_x0000_t202" style="position:absolute;left:6210;top:6698;width:540;height:682" filled="f" stroked="f">
              <v:textbox style="mso-next-textbox:#_x0000_s1493" inset=",1.8mm,,0">
                <w:txbxContent>
                  <w:p w:rsidR="00A043C1" w:rsidRPr="00182784" w:rsidRDefault="00A043C1" w:rsidP="00335333">
                    <w:pPr>
                      <w:rPr>
                        <w:bCs/>
                        <w:vertAlign w:val="superscript"/>
                      </w:rPr>
                    </w:pPr>
                    <w:r w:rsidRPr="00182784">
                      <w:rPr>
                        <w:bCs/>
                        <w:vertAlign w:val="superscript"/>
                      </w:rPr>
                      <w:t>4/</w:t>
                    </w:r>
                  </w:p>
                  <w:p w:rsidR="00A043C1" w:rsidRDefault="00A043C1" w:rsidP="00335333">
                    <w:pPr>
                      <w:rPr>
                        <w:rFonts w:cs="Arial"/>
                        <w:b/>
                        <w:bCs/>
                      </w:rPr>
                    </w:pPr>
                  </w:p>
                </w:txbxContent>
              </v:textbox>
            </v:shape>
            <v:line id="_x0000_s1494" style="position:absolute;flip:x y" from="6030,6394" to="6390,6794">
              <v:stroke endarrow="oval" endarrowwidth="narrow" endarrowlength="short"/>
            </v:line>
            <v:shape id="_x0000_s1495" type="#_x0000_t202" style="position:absolute;left:8050;top:6196;width:540;height:376" filled="f" stroked="f">
              <v:textbox style="mso-next-textbox:#_x0000_s1495">
                <w:txbxContent>
                  <w:p w:rsidR="00A043C1" w:rsidRPr="00CD3161" w:rsidRDefault="00A043C1" w:rsidP="00335333">
                    <w:pPr>
                      <w:rPr>
                        <w:lang w:eastAsia="zh-CN"/>
                      </w:rPr>
                    </w:pPr>
                    <w:r>
                      <w:rPr>
                        <w:rFonts w:hint="eastAsia"/>
                        <w:lang w:eastAsia="zh-CN"/>
                      </w:rPr>
                      <w:t>A</w:t>
                    </w:r>
                  </w:p>
                </w:txbxContent>
              </v:textbox>
            </v:shape>
            <v:line id="_x0000_s1496" style="position:absolute" from="8384,6388" to="8724,6388">
              <v:stroke startarrowwidth="narrow" startarrowlength="long" endarrow="block" endarrowwidth="narrow" endarrowlength="long"/>
            </v:line>
            <v:line id="_x0000_s1497" style="position:absolute;flip:y" from="6319,3579" to="6439,3579"/>
            <v:line id="_x0000_s1498" style="position:absolute" from="6520,3586" to="7423,3586"/>
            <v:line id="_x0000_s1499" style="position:absolute" from="6664,6396" to="7452,6396"/>
            <v:line id="_x0000_s1500" style="position:absolute" from="4769,5154" to="4769,6054"/>
            <v:line id="_x0000_s1501" style="position:absolute" from="6144,2574" to="6684,2574">
              <v:stroke startarrow="block" startarrowwidth="narrow" startarrowlength="long"/>
            </v:line>
            <v:line id="_x0000_s1502" style="position:absolute" from="5951,2577" to="6149,2577"/>
            <v:line id="_x0000_s1503" style="position:absolute" from="4730,2574" to="5966,2574">
              <v:stroke startarrow="block" startarrowwidth="narrow" startarrowlength="long" endarrow="block" endarrowwidth="narrow" endarrowlength="long"/>
            </v:line>
            <v:shape id="_x0000_s1504" type="#_x0000_t202" style="position:absolute;left:3739;top:2284;width:540;height:376" stroked="f">
              <v:textbox style="mso-next-textbox:#_x0000_s1504">
                <w:txbxContent>
                  <w:p w:rsidR="00A043C1" w:rsidRDefault="00A043C1" w:rsidP="00335333">
                    <w:pPr>
                      <w:pStyle w:val="Header"/>
                      <w:rPr>
                        <w:rFonts w:cs="Arial"/>
                        <w:b w:val="0"/>
                        <w:bCs/>
                        <w:lang w:val="en-US"/>
                      </w:rPr>
                    </w:pPr>
                  </w:p>
                </w:txbxContent>
              </v:textbox>
            </v:shape>
            <v:shape id="_x0000_s1505" type="#_x0000_t202" style="position:absolute;left:6220;top:3878;width:540;height:622" filled="f" stroked="f">
              <v:textbox style="mso-next-textbox:#_x0000_s1505" inset=",1.8mm,,0">
                <w:txbxContent>
                  <w:p w:rsidR="00A043C1" w:rsidRPr="00CD3161" w:rsidRDefault="00A043C1" w:rsidP="00335333">
                    <w:pPr>
                      <w:rPr>
                        <w:bCs/>
                        <w:vertAlign w:val="superscript"/>
                      </w:rPr>
                    </w:pPr>
                    <w:r w:rsidRPr="00CD3161">
                      <w:rPr>
                        <w:bCs/>
                        <w:vertAlign w:val="superscript"/>
                      </w:rPr>
                      <w:t>4/</w:t>
                    </w:r>
                  </w:p>
                </w:txbxContent>
              </v:textbox>
            </v:shape>
            <v:shape id="_x0000_s1506" type="#_x0000_t202" style="position:absolute;left:7050;top:2488;width:2160;height:572" filled="f" stroked="f">
              <v:textbox style="mso-next-textbox:#_x0000_s1506">
                <w:txbxContent>
                  <w:p w:rsidR="00A043C1" w:rsidRPr="00CD3161" w:rsidRDefault="00A043C1" w:rsidP="00335333">
                    <w:pPr>
                      <w:jc w:val="center"/>
                    </w:pPr>
                    <w:r>
                      <w:rPr>
                        <w:rFonts w:cs="Arial"/>
                        <w:bCs/>
                      </w:rPr>
                      <w:t>Reference axis</w:t>
                    </w:r>
                    <w:r w:rsidR="00B55EA1">
                      <w:rPr>
                        <w:rFonts w:cs="Arial"/>
                        <w:bCs/>
                        <w:vertAlign w:val="superscript"/>
                      </w:rPr>
                      <w:t>2</w:t>
                    </w:r>
                  </w:p>
                </w:txbxContent>
              </v:textbox>
            </v:shape>
            <v:shape id="_x0000_s1507" type="#_x0000_t202" style="position:absolute;left:5070;top:7494;width:2700;height:540" filled="f" stroked="f">
              <v:textbox style="mso-next-textbox:#_x0000_s1507">
                <w:txbxContent>
                  <w:p w:rsidR="00A043C1" w:rsidRPr="00CD3161" w:rsidRDefault="00A043C1" w:rsidP="00335333">
                    <w:pPr>
                      <w:rPr>
                        <w:lang w:eastAsia="zh-CN"/>
                      </w:rPr>
                    </w:pPr>
                    <w:r>
                      <w:rPr>
                        <w:rFonts w:hint="eastAsia"/>
                        <w:lang w:eastAsia="zh-CN"/>
                      </w:rPr>
                      <w:t xml:space="preserve">Figure1 </w:t>
                    </w:r>
                    <w:r>
                      <w:rPr>
                        <w:lang w:eastAsia="zh-CN"/>
                      </w:rPr>
                      <w:t>–</w:t>
                    </w:r>
                    <w:r>
                      <w:rPr>
                        <w:rFonts w:hint="eastAsia"/>
                        <w:lang w:eastAsia="zh-CN"/>
                      </w:rPr>
                      <w:t xml:space="preserve"> Main drawings</w:t>
                    </w:r>
                  </w:p>
                </w:txbxContent>
              </v:textbox>
            </v:shape>
            <w10:wrap type="topAndBottom"/>
          </v:group>
          <o:OLEObject Type="Embed" ProgID="Word.Picture.8" ShapeID="_x0000_s1465" DrawAspect="Content" ObjectID="_1565695129" r:id="rId18"/>
          <o:OLEObject Type="Embed" ProgID="Word.Picture.8" ShapeID="_x0000_s1466" DrawAspect="Content" ObjectID="_1565695130" r:id="rId19"/>
        </w:pict>
      </w:r>
    </w:p>
    <w:p w:rsidR="00697FC8" w:rsidRDefault="00697FC8">
      <w:pPr>
        <w:suppressAutoHyphens w:val="0"/>
        <w:spacing w:line="240" w:lineRule="auto"/>
        <w:rPr>
          <w:i/>
        </w:rPr>
      </w:pPr>
      <w:r>
        <w:rPr>
          <w:i/>
        </w:rPr>
        <w:br w:type="page"/>
      </w:r>
    </w:p>
    <w:p w:rsidR="00335333" w:rsidRDefault="00335333" w:rsidP="00335333">
      <w:pPr>
        <w:tabs>
          <w:tab w:val="center" w:pos="4800"/>
          <w:tab w:val="right" w:pos="9600"/>
        </w:tabs>
        <w:spacing w:after="120" w:line="240" w:lineRule="auto"/>
        <w:ind w:left="1100"/>
      </w:pPr>
      <w:r w:rsidRPr="00353DB6">
        <w:rPr>
          <w:i/>
        </w:rPr>
        <w:t>Sheet</w:t>
      </w:r>
      <w:r>
        <w:rPr>
          <w:i/>
        </w:rPr>
        <w:t xml:space="preserve"> H11/2,</w:t>
      </w:r>
      <w:r w:rsidR="00C5636C">
        <w:rPr>
          <w:i/>
        </w:rPr>
        <w:t xml:space="preserve"> </w:t>
      </w:r>
      <w:r>
        <w:rPr>
          <w:i/>
        </w:rPr>
        <w:t xml:space="preserve">top right drawing, </w:t>
      </w:r>
      <w:r>
        <w:t>amend to read:</w:t>
      </w:r>
    </w:p>
    <w:p w:rsidR="00335333" w:rsidRPr="00616ABE" w:rsidRDefault="00A043C1" w:rsidP="00335333">
      <w:pPr>
        <w:suppressAutoHyphens w:val="0"/>
        <w:spacing w:after="120" w:line="240" w:lineRule="auto"/>
        <w:ind w:left="1134" w:right="1134"/>
        <w:jc w:val="both"/>
        <w:rPr>
          <w:snapToGrid w:val="0"/>
        </w:rPr>
      </w:pPr>
      <w:r w:rsidRPr="00030B42">
        <w:rPr>
          <w:rFonts w:eastAsia="MS Mincho"/>
        </w:rPr>
        <w:t>"</w:t>
      </w:r>
    </w:p>
    <w:p w:rsidR="00335333" w:rsidRDefault="00335333" w:rsidP="00335333">
      <w:pPr>
        <w:tabs>
          <w:tab w:val="center" w:pos="4800"/>
          <w:tab w:val="right" w:pos="9600"/>
        </w:tabs>
        <w:spacing w:after="120" w:line="240" w:lineRule="auto"/>
        <w:ind w:left="1100"/>
      </w:pPr>
      <w:r>
        <w:rPr>
          <w:noProof/>
          <w:lang w:eastAsia="en-GB"/>
        </w:rPr>
        <mc:AlternateContent>
          <mc:Choice Requires="wpg">
            <w:drawing>
              <wp:inline distT="0" distB="0" distL="0" distR="0">
                <wp:extent cx="5500000" cy="4735195"/>
                <wp:effectExtent l="0" t="0" r="5715" b="8255"/>
                <wp:docPr id="12025" name="Group 12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0000" cy="4735195"/>
                          <a:chOff x="-136" y="0"/>
                          <a:chExt cx="55000" cy="47351"/>
                        </a:xfrm>
                      </wpg:grpSpPr>
                      <wps:wsp>
                        <wps:cNvPr id="12026" name="Canvas 1272"/>
                        <wps:cNvSpPr>
                          <a:spLocks noChangeAspect="1" noChangeArrowheads="1"/>
                        </wps:cNvSpPr>
                        <wps:spPr bwMode="auto">
                          <a:xfrm>
                            <a:off x="0" y="0"/>
                            <a:ext cx="54864" cy="47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2027" name="Group 16200"/>
                        <wpg:cNvGrpSpPr>
                          <a:grpSpLocks/>
                        </wpg:cNvGrpSpPr>
                        <wpg:grpSpPr bwMode="auto">
                          <a:xfrm>
                            <a:off x="-136" y="232"/>
                            <a:ext cx="54864" cy="47025"/>
                            <a:chOff x="-136" y="232"/>
                            <a:chExt cx="54864" cy="47024"/>
                          </a:xfrm>
                        </wpg:grpSpPr>
                        <wpg:grpSp>
                          <wpg:cNvPr id="12028" name="Group 16201"/>
                          <wpg:cNvGrpSpPr>
                            <a:grpSpLocks/>
                          </wpg:cNvGrpSpPr>
                          <wpg:grpSpPr bwMode="auto">
                            <a:xfrm>
                              <a:off x="-136" y="232"/>
                              <a:ext cx="54864" cy="47024"/>
                              <a:chOff x="-136" y="232"/>
                              <a:chExt cx="54864" cy="47023"/>
                            </a:xfrm>
                          </wpg:grpSpPr>
                          <wpg:grpSp>
                            <wpg:cNvPr id="12029" name="Group 16202"/>
                            <wpg:cNvGrpSpPr>
                              <a:grpSpLocks/>
                            </wpg:cNvGrpSpPr>
                            <wpg:grpSpPr bwMode="auto">
                              <a:xfrm>
                                <a:off x="-136" y="232"/>
                                <a:ext cx="54864" cy="47023"/>
                                <a:chOff x="-136" y="232"/>
                                <a:chExt cx="54864" cy="47022"/>
                              </a:xfrm>
                            </wpg:grpSpPr>
                            <wpg:grpSp>
                              <wpg:cNvPr id="12030" name="Group 16203"/>
                              <wpg:cNvGrpSpPr>
                                <a:grpSpLocks/>
                              </wpg:cNvGrpSpPr>
                              <wpg:grpSpPr bwMode="auto">
                                <a:xfrm>
                                  <a:off x="-136" y="232"/>
                                  <a:ext cx="54864" cy="47022"/>
                                  <a:chOff x="-136" y="232"/>
                                  <a:chExt cx="54864" cy="47021"/>
                                </a:xfrm>
                              </wpg:grpSpPr>
                              <wpg:grpSp>
                                <wpg:cNvPr id="12031" name="Group 16204"/>
                                <wpg:cNvGrpSpPr>
                                  <a:grpSpLocks/>
                                </wpg:cNvGrpSpPr>
                                <wpg:grpSpPr bwMode="auto">
                                  <a:xfrm>
                                    <a:off x="-136" y="232"/>
                                    <a:ext cx="54864" cy="47021"/>
                                    <a:chOff x="-136" y="232"/>
                                    <a:chExt cx="54864" cy="47020"/>
                                  </a:xfrm>
                                </wpg:grpSpPr>
                                <wpg:grpSp>
                                  <wpg:cNvPr id="14784" name="Group 16205"/>
                                  <wpg:cNvGrpSpPr>
                                    <a:grpSpLocks/>
                                  </wpg:cNvGrpSpPr>
                                  <wpg:grpSpPr bwMode="auto">
                                    <a:xfrm>
                                      <a:off x="-136" y="232"/>
                                      <a:ext cx="54864" cy="47020"/>
                                      <a:chOff x="-136" y="232"/>
                                      <a:chExt cx="54864" cy="47019"/>
                                    </a:xfrm>
                                  </wpg:grpSpPr>
                                  <wpg:grpSp>
                                    <wpg:cNvPr id="14785" name="Group 16206"/>
                                    <wpg:cNvGrpSpPr>
                                      <a:grpSpLocks/>
                                    </wpg:cNvGrpSpPr>
                                    <wpg:grpSpPr bwMode="auto">
                                      <a:xfrm>
                                        <a:off x="-136" y="232"/>
                                        <a:ext cx="54864" cy="47019"/>
                                        <a:chOff x="-136" y="232"/>
                                        <a:chExt cx="54864" cy="47018"/>
                                      </a:xfrm>
                                    </wpg:grpSpPr>
                                    <wpg:grpSp>
                                      <wpg:cNvPr id="14786" name="Group 16207"/>
                                      <wpg:cNvGrpSpPr>
                                        <a:grpSpLocks/>
                                      </wpg:cNvGrpSpPr>
                                      <wpg:grpSpPr bwMode="auto">
                                        <a:xfrm>
                                          <a:off x="-136" y="232"/>
                                          <a:ext cx="54864" cy="47018"/>
                                          <a:chOff x="-136" y="232"/>
                                          <a:chExt cx="54864" cy="47017"/>
                                        </a:xfrm>
                                      </wpg:grpSpPr>
                                      <wpg:grpSp>
                                        <wpg:cNvPr id="14787" name="Group 16208"/>
                                        <wpg:cNvGrpSpPr>
                                          <a:grpSpLocks/>
                                        </wpg:cNvGrpSpPr>
                                        <wpg:grpSpPr bwMode="auto">
                                          <a:xfrm>
                                            <a:off x="-136" y="232"/>
                                            <a:ext cx="54864" cy="47017"/>
                                            <a:chOff x="-136" y="232"/>
                                            <a:chExt cx="54864" cy="47016"/>
                                          </a:xfrm>
                                        </wpg:grpSpPr>
                                        <wpg:grpSp>
                                          <wpg:cNvPr id="14789" name="Group 16209"/>
                                          <wpg:cNvGrpSpPr>
                                            <a:grpSpLocks/>
                                          </wpg:cNvGrpSpPr>
                                          <wpg:grpSpPr bwMode="auto">
                                            <a:xfrm>
                                              <a:off x="-136" y="232"/>
                                              <a:ext cx="54864" cy="47016"/>
                                              <a:chOff x="-136" y="232"/>
                                              <a:chExt cx="54864" cy="47015"/>
                                            </a:xfrm>
                                          </wpg:grpSpPr>
                                          <wpg:grpSp>
                                            <wpg:cNvPr id="14790" name="Group 16210"/>
                                            <wpg:cNvGrpSpPr>
                                              <a:grpSpLocks/>
                                            </wpg:cNvGrpSpPr>
                                            <wpg:grpSpPr bwMode="auto">
                                              <a:xfrm>
                                                <a:off x="-136" y="232"/>
                                                <a:ext cx="54864" cy="47015"/>
                                                <a:chOff x="-136" y="232"/>
                                                <a:chExt cx="54864" cy="47014"/>
                                              </a:xfrm>
                                            </wpg:grpSpPr>
                                            <wpg:grpSp>
                                              <wpg:cNvPr id="14791" name="Group 16211"/>
                                              <wpg:cNvGrpSpPr>
                                                <a:grpSpLocks/>
                                              </wpg:cNvGrpSpPr>
                                              <wpg:grpSpPr bwMode="auto">
                                                <a:xfrm>
                                                  <a:off x="-136" y="232"/>
                                                  <a:ext cx="54864" cy="47014"/>
                                                  <a:chOff x="-136" y="232"/>
                                                  <a:chExt cx="54864" cy="47013"/>
                                                </a:xfrm>
                                              </wpg:grpSpPr>
                                              <wpg:grpSp>
                                                <wpg:cNvPr id="14792" name="Group 16212"/>
                                                <wpg:cNvGrpSpPr>
                                                  <a:grpSpLocks/>
                                                </wpg:cNvGrpSpPr>
                                                <wpg:grpSpPr bwMode="auto">
                                                  <a:xfrm>
                                                    <a:off x="-136" y="232"/>
                                                    <a:ext cx="54864" cy="47013"/>
                                                    <a:chOff x="-136" y="232"/>
                                                    <a:chExt cx="54864" cy="47012"/>
                                                  </a:xfrm>
                                                </wpg:grpSpPr>
                                                <wpg:grpSp>
                                                  <wpg:cNvPr id="14793" name="Group 16213"/>
                                                  <wpg:cNvGrpSpPr>
                                                    <a:grpSpLocks/>
                                                  </wpg:cNvGrpSpPr>
                                                  <wpg:grpSpPr bwMode="auto">
                                                    <a:xfrm>
                                                      <a:off x="-136" y="232"/>
                                                      <a:ext cx="54864" cy="47012"/>
                                                      <a:chOff x="-136" y="232"/>
                                                      <a:chExt cx="54864" cy="47011"/>
                                                    </a:xfrm>
                                                  </wpg:grpSpPr>
                                                  <wpg:grpSp>
                                                    <wpg:cNvPr id="14794" name="Group 16214"/>
                                                    <wpg:cNvGrpSpPr>
                                                      <a:grpSpLocks/>
                                                    </wpg:cNvGrpSpPr>
                                                    <wpg:grpSpPr bwMode="auto">
                                                      <a:xfrm>
                                                        <a:off x="-136" y="232"/>
                                                        <a:ext cx="54864" cy="47011"/>
                                                        <a:chOff x="-136" y="232"/>
                                                        <a:chExt cx="54864" cy="47010"/>
                                                      </a:xfrm>
                                                    </wpg:grpSpPr>
                                                    <wpg:grpSp>
                                                      <wpg:cNvPr id="14795" name="Group 16215"/>
                                                      <wpg:cNvGrpSpPr>
                                                        <a:grpSpLocks/>
                                                      </wpg:cNvGrpSpPr>
                                                      <wpg:grpSpPr bwMode="auto">
                                                        <a:xfrm>
                                                          <a:off x="-136" y="232"/>
                                                          <a:ext cx="54864" cy="47010"/>
                                                          <a:chOff x="-136" y="232"/>
                                                          <a:chExt cx="54864" cy="47009"/>
                                                        </a:xfrm>
                                                      </wpg:grpSpPr>
                                                      <wpg:grpSp>
                                                        <wpg:cNvPr id="14796" name="Group 16216"/>
                                                        <wpg:cNvGrpSpPr>
                                                          <a:grpSpLocks/>
                                                        </wpg:cNvGrpSpPr>
                                                        <wpg:grpSpPr bwMode="auto">
                                                          <a:xfrm>
                                                            <a:off x="-136" y="232"/>
                                                            <a:ext cx="54864" cy="47009"/>
                                                            <a:chOff x="-136" y="232"/>
                                                            <a:chExt cx="54864" cy="47008"/>
                                                          </a:xfrm>
                                                        </wpg:grpSpPr>
                                                        <wpg:grpSp>
                                                          <wpg:cNvPr id="14797" name="Group 16217"/>
                                                          <wpg:cNvGrpSpPr>
                                                            <a:grpSpLocks/>
                                                          </wpg:cNvGrpSpPr>
                                                          <wpg:grpSpPr bwMode="auto">
                                                            <a:xfrm>
                                                              <a:off x="-136" y="232"/>
                                                              <a:ext cx="54864" cy="47008"/>
                                                              <a:chOff x="-136" y="232"/>
                                                              <a:chExt cx="54864" cy="47007"/>
                                                            </a:xfrm>
                                                          </wpg:grpSpPr>
                                                          <wpg:grpSp>
                                                            <wpg:cNvPr id="14798" name="Group 16218"/>
                                                            <wpg:cNvGrpSpPr>
                                                              <a:grpSpLocks/>
                                                            </wpg:cNvGrpSpPr>
                                                            <wpg:grpSpPr bwMode="auto">
                                                              <a:xfrm>
                                                                <a:off x="-136" y="232"/>
                                                                <a:ext cx="54864" cy="47007"/>
                                                                <a:chOff x="-136" y="232"/>
                                                                <a:chExt cx="54864" cy="47006"/>
                                                              </a:xfrm>
                                                            </wpg:grpSpPr>
                                                            <wpg:grpSp>
                                                              <wpg:cNvPr id="14799" name="Group 16219"/>
                                                              <wpg:cNvGrpSpPr>
                                                                <a:grpSpLocks/>
                                                              </wpg:cNvGrpSpPr>
                                                              <wpg:grpSpPr bwMode="auto">
                                                                <a:xfrm>
                                                                  <a:off x="-136" y="232"/>
                                                                  <a:ext cx="54864" cy="47006"/>
                                                                  <a:chOff x="-136" y="232"/>
                                                                  <a:chExt cx="54864" cy="47005"/>
                                                                </a:xfrm>
                                                              </wpg:grpSpPr>
                                                              <wpg:grpSp>
                                                                <wpg:cNvPr id="14800" name="Group 16220"/>
                                                                <wpg:cNvGrpSpPr>
                                                                  <a:grpSpLocks/>
                                                                </wpg:cNvGrpSpPr>
                                                                <wpg:grpSpPr bwMode="auto">
                                                                  <a:xfrm>
                                                                    <a:off x="-136" y="232"/>
                                                                    <a:ext cx="54864" cy="47005"/>
                                                                    <a:chOff x="-136" y="232"/>
                                                                    <a:chExt cx="54864" cy="47004"/>
                                                                  </a:xfrm>
                                                                </wpg:grpSpPr>
                                                                <wpg:grpSp>
                                                                  <wpg:cNvPr id="14801" name="Group 16221"/>
                                                                  <wpg:cNvGrpSpPr>
                                                                    <a:grpSpLocks/>
                                                                  </wpg:cNvGrpSpPr>
                                                                  <wpg:grpSpPr bwMode="auto">
                                                                    <a:xfrm>
                                                                      <a:off x="-136" y="232"/>
                                                                      <a:ext cx="54864" cy="47004"/>
                                                                      <a:chOff x="-136" y="232"/>
                                                                      <a:chExt cx="54864" cy="47003"/>
                                                                    </a:xfrm>
                                                                  </wpg:grpSpPr>
                                                                  <wpg:grpSp>
                                                                    <wpg:cNvPr id="14802" name="Group 16222"/>
                                                                    <wpg:cNvGrpSpPr>
                                                                      <a:grpSpLocks/>
                                                                    </wpg:cNvGrpSpPr>
                                                                    <wpg:grpSpPr bwMode="auto">
                                                                      <a:xfrm>
                                                                        <a:off x="-136" y="232"/>
                                                                        <a:ext cx="54864" cy="47003"/>
                                                                        <a:chOff x="-136" y="232"/>
                                                                        <a:chExt cx="54864" cy="47002"/>
                                                                      </a:xfrm>
                                                                    </wpg:grpSpPr>
                                                                    <wpg:grpSp>
                                                                      <wpg:cNvPr id="14803" name="Group 16223"/>
                                                                      <wpg:cNvGrpSpPr>
                                                                        <a:grpSpLocks/>
                                                                      </wpg:cNvGrpSpPr>
                                                                      <wpg:grpSpPr bwMode="auto">
                                                                        <a:xfrm>
                                                                          <a:off x="-136" y="232"/>
                                                                          <a:ext cx="54864" cy="47002"/>
                                                                          <a:chOff x="-136" y="232"/>
                                                                          <a:chExt cx="54864" cy="47001"/>
                                                                        </a:xfrm>
                                                                      </wpg:grpSpPr>
                                                                      <wpg:grpSp>
                                                                        <wpg:cNvPr id="14804" name="Group 16224"/>
                                                                        <wpg:cNvGrpSpPr>
                                                                          <a:grpSpLocks/>
                                                                        </wpg:cNvGrpSpPr>
                                                                        <wpg:grpSpPr bwMode="auto">
                                                                          <a:xfrm>
                                                                            <a:off x="-136" y="232"/>
                                                                            <a:ext cx="54864" cy="47001"/>
                                                                            <a:chOff x="-136" y="232"/>
                                                                            <a:chExt cx="54864" cy="47000"/>
                                                                          </a:xfrm>
                                                                        </wpg:grpSpPr>
                                                                        <wpg:grpSp>
                                                                          <wpg:cNvPr id="14805" name="Group 16225"/>
                                                                          <wpg:cNvGrpSpPr>
                                                                            <a:grpSpLocks/>
                                                                          </wpg:cNvGrpSpPr>
                                                                          <wpg:grpSpPr bwMode="auto">
                                                                            <a:xfrm>
                                                                              <a:off x="-136" y="232"/>
                                                                              <a:ext cx="54864" cy="47000"/>
                                                                              <a:chOff x="-136" y="232"/>
                                                                              <a:chExt cx="54864" cy="46999"/>
                                                                            </a:xfrm>
                                                                          </wpg:grpSpPr>
                                                                          <wpg:grpSp>
                                                                            <wpg:cNvPr id="14806" name="Group 16226"/>
                                                                            <wpg:cNvGrpSpPr>
                                                                              <a:grpSpLocks/>
                                                                            </wpg:cNvGrpSpPr>
                                                                            <wpg:grpSpPr bwMode="auto">
                                                                              <a:xfrm>
                                                                                <a:off x="-136" y="232"/>
                                                                                <a:ext cx="54864" cy="46999"/>
                                                                                <a:chOff x="-136" y="232"/>
                                                                                <a:chExt cx="54864" cy="46998"/>
                                                                              </a:xfrm>
                                                                            </wpg:grpSpPr>
                                                                            <wpg:grpSp>
                                                                              <wpg:cNvPr id="14807" name="Group 16227"/>
                                                                              <wpg:cNvGrpSpPr>
                                                                                <a:grpSpLocks/>
                                                                              </wpg:cNvGrpSpPr>
                                                                              <wpg:grpSpPr bwMode="auto">
                                                                                <a:xfrm>
                                                                                  <a:off x="-136" y="232"/>
                                                                                  <a:ext cx="54864" cy="46998"/>
                                                                                  <a:chOff x="-136" y="232"/>
                                                                                  <a:chExt cx="54864" cy="46997"/>
                                                                                </a:xfrm>
                                                                              </wpg:grpSpPr>
                                                                              <wpg:grpSp>
                                                                                <wpg:cNvPr id="14808" name="Group 16228"/>
                                                                                <wpg:cNvGrpSpPr>
                                                                                  <a:grpSpLocks/>
                                                                                </wpg:cNvGrpSpPr>
                                                                                <wpg:grpSpPr bwMode="auto">
                                                                                  <a:xfrm>
                                                                                    <a:off x="-136" y="232"/>
                                                                                    <a:ext cx="54864" cy="46997"/>
                                                                                    <a:chOff x="-136" y="232"/>
                                                                                    <a:chExt cx="54864" cy="46996"/>
                                                                                  </a:xfrm>
                                                                                </wpg:grpSpPr>
                                                                                <pic:pic xmlns:pic="http://schemas.openxmlformats.org/drawingml/2006/picture">
                                                                                  <pic:nvPicPr>
                                                                                    <pic:cNvPr id="14809" name="Picture 162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6" y="232"/>
                                                                                      <a:ext cx="54864" cy="46996"/>
                                                                                    </a:xfrm>
                                                                                    <a:prstGeom prst="rect">
                                                                                      <a:avLst/>
                                                                                    </a:prstGeom>
                                                                                    <a:noFill/>
                                                                                    <a:extLst>
                                                                                      <a:ext uri="{909E8E84-426E-40DD-AFC4-6F175D3DCCD1}">
                                                                                        <a14:hiddenFill xmlns:a14="http://schemas.microsoft.com/office/drawing/2010/main">
                                                                                          <a:solidFill>
                                                                                            <a:srgbClr val="FFFFFF"/>
                                                                                          </a:solidFill>
                                                                                        </a14:hiddenFill>
                                                                                      </a:ext>
                                                                                    </a:extLst>
                                                                                  </pic:spPr>
                                                                                </pic:pic>
                                                                                <wps:wsp>
                                                                                  <wps:cNvPr id="14810" name="Text Box 116"/>
                                                                                  <wps:cNvSpPr txBox="1">
                                                                                    <a:spLocks noChangeArrowheads="1"/>
                                                                                  </wps:cNvSpPr>
                                                                                  <wps:spPr bwMode="auto">
                                                                                    <a:xfrm>
                                                                                      <a:off x="10080" y="232"/>
                                                                                      <a:ext cx="9139" cy="175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 xml:space="preserve">Reference plane </w:t>
                                                                                        </w:r>
                                                                                      </w:p>
                                                                                    </w:txbxContent>
                                                                                  </wps:txbx>
                                                                                  <wps:bodyPr rot="0" vert="horz" wrap="square" lIns="0" tIns="0" rIns="0" bIns="0" anchor="t" anchorCtr="0" upright="1">
                                                                                    <a:noAutofit/>
                                                                                  </wps:bodyPr>
                                                                                </wps:wsp>
                                                                              </wpg:grpSp>
                                                                              <wps:wsp>
                                                                                <wps:cNvPr id="14811" name="Text Box 116"/>
                                                                                <wps:cNvSpPr txBox="1">
                                                                                  <a:spLocks noChangeArrowheads="1"/>
                                                                                </wps:cNvSpPr>
                                                                                <wps:spPr bwMode="auto">
                                                                                  <a:xfrm>
                                                                                    <a:off x="7642" y="26861"/>
                                                                                    <a:ext cx="9137" cy="175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 xml:space="preserve">Reference plane </w:t>
                                                                                      </w:r>
                                                                                    </w:p>
                                                                                  </w:txbxContent>
                                                                                </wps:txbx>
                                                                                <wps:bodyPr rot="0" vert="horz" wrap="square" lIns="0" tIns="0" rIns="0" bIns="0" anchor="t" anchorCtr="0" upright="1">
                                                                                  <a:noAutofit/>
                                                                                </wps:bodyPr>
                                                                              </wps:wsp>
                                                                            </wpg:grpSp>
                                                                            <wps:wsp>
                                                                              <wps:cNvPr id="14812" name="Text Box 116"/>
                                                                              <wps:cNvSpPr txBox="1">
                                                                                <a:spLocks noChangeArrowheads="1"/>
                                                                              </wps:cNvSpPr>
                                                                              <wps:spPr bwMode="auto">
                                                                                <a:xfrm>
                                                                                  <a:off x="24352" y="14754"/>
                                                                                  <a:ext cx="10052" cy="15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Reference axis</w:t>
                                                                                    </w:r>
                                                                                  </w:p>
                                                                                </w:txbxContent>
                                                                              </wps:txbx>
                                                                              <wps:bodyPr rot="0" vert="horz" wrap="square" lIns="0" tIns="0" rIns="0" bIns="0" anchor="t" anchorCtr="0" upright="1">
                                                                                <a:noAutofit/>
                                                                              </wps:bodyPr>
                                                                            </wps:wsp>
                                                                          </wpg:grpSp>
                                                                          <wps:wsp>
                                                                            <wps:cNvPr id="14813" name="Text Box 116"/>
                                                                            <wps:cNvSpPr txBox="1">
                                                                              <a:spLocks noChangeArrowheads="1"/>
                                                                            </wps:cNvSpPr>
                                                                            <wps:spPr bwMode="auto">
                                                                              <a:xfrm>
                                                                                <a:off x="18564" y="39984"/>
                                                                                <a:ext cx="10052" cy="15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Reference axis</w:t>
                                                                                  </w:r>
                                                                                </w:p>
                                                                              </w:txbxContent>
                                                                            </wps:txbx>
                                                                            <wps:bodyPr rot="0" vert="horz" wrap="square" lIns="0" tIns="0" rIns="0" bIns="0" anchor="t" anchorCtr="0" upright="1">
                                                                              <a:noAutofit/>
                                                                            </wps:bodyPr>
                                                                          </wps:wsp>
                                                                        </wpg:grpSp>
                                                                        <wps:wsp>
                                                                          <wps:cNvPr id="14814" name="Text Box 116"/>
                                                                          <wps:cNvSpPr txBox="1">
                                                                            <a:spLocks noChangeArrowheads="1"/>
                                                                          </wps:cNvSpPr>
                                                                          <wps:spPr bwMode="auto">
                                                                            <a:xfrm>
                                                                              <a:off x="19780" y="28128"/>
                                                                              <a:ext cx="7428" cy="175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Filament axis</w:t>
                                                                                </w:r>
                                                                              </w:p>
                                                                            </w:txbxContent>
                                                                          </wps:txbx>
                                                                          <wps:bodyPr rot="0" vert="horz" wrap="square" lIns="0" tIns="0" rIns="0" bIns="0" anchor="t" anchorCtr="0" upright="1">
                                                                            <a:noAutofit/>
                                                                          </wps:bodyPr>
                                                                        </wps:wsp>
                                                                      </wpg:grpSp>
                                                                      <wps:wsp>
                                                                        <wps:cNvPr id="14815" name="Text Box 116"/>
                                                                        <wps:cNvSpPr txBox="1">
                                                                          <a:spLocks noChangeArrowheads="1"/>
                                                                        </wps:cNvSpPr>
                                                                        <wps:spPr bwMode="auto">
                                                                          <a:xfrm>
                                                                            <a:off x="33937" y="40442"/>
                                                                            <a:ext cx="6884" cy="175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Filament axis</w:t>
                                                                              </w:r>
                                                                            </w:p>
                                                                          </w:txbxContent>
                                                                        </wps:txbx>
                                                                        <wps:bodyPr rot="0" vert="horz" wrap="none" lIns="0" tIns="0" rIns="0" bIns="0" anchor="t" anchorCtr="0" upright="1">
                                                                          <a:noAutofit/>
                                                                        </wps:bodyPr>
                                                                      </wps:wsp>
                                                                    </wpg:grpSp>
                                                                    <wps:wsp>
                                                                      <wps:cNvPr id="14816" name="Text Box 116"/>
                                                                      <wps:cNvSpPr txBox="1">
                                                                        <a:spLocks noChangeArrowheads="1"/>
                                                                      </wps:cNvSpPr>
                                                                      <wps:spPr bwMode="auto">
                                                                        <a:xfrm>
                                                                          <a:off x="48533" y="40294"/>
                                                                          <a:ext cx="3987" cy="17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View A</w:t>
                                                                            </w:r>
                                                                          </w:p>
                                                                        </w:txbxContent>
                                                                      </wps:txbx>
                                                                      <wps:bodyPr rot="0" vert="horz" wrap="none" lIns="0" tIns="0" rIns="0" bIns="0" anchor="t" anchorCtr="0" upright="1">
                                                                        <a:noAutofit/>
                                                                      </wps:bodyPr>
                                                                    </wps:wsp>
                                                                  </wpg:grpSp>
                                                                  <wps:wsp>
                                                                    <wps:cNvPr id="14817" name="Text Box 116"/>
                                                                    <wps:cNvSpPr txBox="1">
                                                                      <a:spLocks noChangeArrowheads="1"/>
                                                                    </wps:cNvSpPr>
                                                                    <wps:spPr bwMode="auto">
                                                                      <a:xfrm>
                                                                        <a:off x="35750" y="17212"/>
                                                                        <a:ext cx="3988" cy="17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View A</w:t>
                                                                          </w:r>
                                                                        </w:p>
                                                                      </w:txbxContent>
                                                                    </wps:txbx>
                                                                    <wps:bodyPr rot="0" vert="horz" wrap="none" lIns="0" tIns="0" rIns="0" bIns="0" anchor="t" anchorCtr="0" upright="1">
                                                                      <a:noAutofit/>
                                                                    </wps:bodyPr>
                                                                  </wps:wsp>
                                                                </wpg:grpSp>
                                                                <wps:wsp>
                                                                  <wps:cNvPr id="14818" name="Text Box 116"/>
                                                                  <wps:cNvSpPr txBox="1">
                                                                    <a:spLocks noChangeArrowheads="1"/>
                                                                  </wps:cNvSpPr>
                                                                  <wps:spPr bwMode="auto">
                                                                    <a:xfrm>
                                                                      <a:off x="46875" y="10944"/>
                                                                      <a:ext cx="6884" cy="174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Filament axis</w:t>
                                                                        </w:r>
                                                                      </w:p>
                                                                    </w:txbxContent>
                                                                  </wps:txbx>
                                                                  <wps:bodyPr rot="0" vert="horz" wrap="none" lIns="0" tIns="0" rIns="0" bIns="0" anchor="t" anchorCtr="0" upright="1">
                                                                    <a:noAutofit/>
                                                                  </wps:bodyPr>
                                                                </wps:wsp>
                                                              </wpg:grpSp>
                                                              <wps:wsp>
                                                                <wps:cNvPr id="14819" name="Text Box 116"/>
                                                                <wps:cNvSpPr txBox="1">
                                                                  <a:spLocks noChangeArrowheads="1"/>
                                                                </wps:cNvSpPr>
                                                                <wps:spPr bwMode="auto">
                                                                  <a:xfrm>
                                                                    <a:off x="2457" y="17212"/>
                                                                    <a:ext cx="4235" cy="173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B55EA1" w:rsidP="00335333">
                                                                      <w:pPr>
                                                                        <w:pStyle w:val="NormalWeb"/>
                                                                        <w:spacing w:line="240" w:lineRule="exact"/>
                                                                      </w:pPr>
                                                                      <w:r>
                                                                        <w:rPr>
                                                                          <w:sz w:val="20"/>
                                                                          <w:szCs w:val="20"/>
                                                                          <w:lang w:val="fr-CH"/>
                                                                        </w:rPr>
                                                                        <w:t xml:space="preserve"> </w:t>
                                                                      </w:r>
                                                                      <w:r w:rsidR="00A043C1">
                                                                        <w:rPr>
                                                                          <w:sz w:val="20"/>
                                                                          <w:szCs w:val="20"/>
                                                                          <w:lang w:val="fr-CH"/>
                                                                        </w:rPr>
                                                                        <w:t>View B</w:t>
                                                                      </w:r>
                                                                      <w:r>
                                                                        <w:rPr>
                                                                          <w:sz w:val="20"/>
                                                                          <w:szCs w:val="20"/>
                                                                          <w:lang w:val="fr-CH"/>
                                                                        </w:rPr>
                                                                        <w:t xml:space="preserve">  </w:t>
                                                                      </w:r>
                                                                    </w:p>
                                                                  </w:txbxContent>
                                                                </wps:txbx>
                                                                <wps:bodyPr rot="0" vert="horz" wrap="none" lIns="0" tIns="0" rIns="0" bIns="0" anchor="t" anchorCtr="0" upright="1">
                                                                  <a:noAutofit/>
                                                                </wps:bodyPr>
                                                              </wps:wsp>
                                                            </wpg:grpSp>
                                                            <wps:wsp>
                                                              <wps:cNvPr id="14820" name="Text Box 116"/>
                                                              <wps:cNvSpPr txBox="1">
                                                                <a:spLocks noChangeArrowheads="1"/>
                                                              </wps:cNvSpPr>
                                                              <wps:spPr bwMode="auto">
                                                                <a:xfrm>
                                                                  <a:off x="3140" y="19424"/>
                                                                  <a:ext cx="17748" cy="625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sidRPr="00335333">
                                                                      <w:rPr>
                                                                        <w:sz w:val="20"/>
                                                                        <w:szCs w:val="20"/>
                                                                        <w:lang w:val="en-US"/>
                                                                      </w:rPr>
                                                                      <w:t> </w:t>
                                                                    </w:r>
                                                                  </w:p>
                                                                  <w:p w:rsidR="00A043C1" w:rsidRDefault="00A043C1" w:rsidP="00335333">
                                                                    <w:pPr>
                                                                      <w:pStyle w:val="NormalWeb"/>
                                                                      <w:spacing w:line="280" w:lineRule="exact"/>
                                                                    </w:pPr>
                                                                    <w:r w:rsidRPr="0001052B">
                                                                      <w:rPr>
                                                                        <w:sz w:val="20"/>
                                                                        <w:szCs w:val="20"/>
                                                                      </w:rPr>
                                                                      <w:t>Distor</w:t>
                                                                    </w:r>
                                                                    <w:r>
                                                                      <w:rPr>
                                                                        <w:sz w:val="20"/>
                                                                        <w:szCs w:val="20"/>
                                                                      </w:rPr>
                                                                      <w:t>t</w:t>
                                                                    </w:r>
                                                                    <w:r w:rsidRPr="0001052B">
                                                                      <w:rPr>
                                                                        <w:sz w:val="20"/>
                                                                        <w:szCs w:val="20"/>
                                                                      </w:rPr>
                                                                      <w:t>ion</w:t>
                                                                    </w:r>
                                                                    <w:r>
                                                                      <w:rPr>
                                                                        <w:sz w:val="20"/>
                                                                        <w:szCs w:val="20"/>
                                                                      </w:rPr>
                                                                      <w:t xml:space="preserve"> free area</w:t>
                                                                    </w:r>
                                                                    <w:r w:rsidR="00B55EA1">
                                                                      <w:rPr>
                                                                        <w:sz w:val="20"/>
                                                                        <w:szCs w:val="20"/>
                                                                        <w:vertAlign w:val="superscript"/>
                                                                      </w:rPr>
                                                                      <w:t>6</w:t>
                                                                    </w:r>
                                                                    <w:r w:rsidRPr="004E090D">
                                                                      <w:rPr>
                                                                        <w:sz w:val="20"/>
                                                                        <w:szCs w:val="20"/>
                                                                        <w:vertAlign w:val="superscript"/>
                                                                      </w:rPr>
                                                                      <w:t xml:space="preserve"> </w:t>
                                                                    </w:r>
                                                                    <w:r>
                                                                      <w:rPr>
                                                                        <w:sz w:val="20"/>
                                                                        <w:szCs w:val="20"/>
                                                                      </w:rPr>
                                                                      <w:t>and black top</w:t>
                                                                    </w:r>
                                                                    <w:r w:rsidR="00B55EA1" w:rsidRPr="00B55EA1">
                                                                      <w:rPr>
                                                                        <w:sz w:val="20"/>
                                                                        <w:szCs w:val="20"/>
                                                                        <w:vertAlign w:val="superscript"/>
                                                                      </w:rPr>
                                                                      <w:t>7</w:t>
                                                                    </w:r>
                                                                  </w:p>
                                                                </w:txbxContent>
                                                              </wps:txbx>
                                                              <wps:bodyPr rot="0" vert="horz" wrap="none" lIns="0" tIns="0" rIns="0" bIns="0" anchor="t" anchorCtr="0" upright="1">
                                                                <a:noAutofit/>
                                                              </wps:bodyPr>
                                                            </wps:wsp>
                                                          </wpg:grpSp>
                                                          <wps:wsp>
                                                            <wps:cNvPr id="14821" name="Text Box 116"/>
                                                            <wps:cNvSpPr txBox="1">
                                                              <a:spLocks noChangeArrowheads="1"/>
                                                            </wps:cNvSpPr>
                                                            <wps:spPr bwMode="auto">
                                                              <a:xfrm>
                                                                <a:off x="38630" y="26860"/>
                                                                <a:ext cx="5486" cy="174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Bulb axis</w:t>
                                                                  </w:r>
                                                                </w:p>
                                                              </w:txbxContent>
                                                            </wps:txbx>
                                                            <wps:bodyPr rot="0" vert="horz" wrap="square" lIns="0" tIns="0" rIns="0" bIns="0" anchor="t" anchorCtr="0" upright="1">
                                                              <a:noAutofit/>
                                                            </wps:bodyPr>
                                                          </wps:wsp>
                                                        </wpg:grpSp>
                                                        <wps:wsp>
                                                          <wps:cNvPr id="14822" name="Text Box 116"/>
                                                          <wps:cNvSpPr txBox="1">
                                                            <a:spLocks noChangeArrowheads="1"/>
                                                          </wps:cNvSpPr>
                                                          <wps:spPr bwMode="auto">
                                                            <a:xfrm>
                                                              <a:off x="35179" y="20255"/>
                                                              <a:ext cx="15028" cy="273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Figure 4 – Metal free zone</w:t>
                                                                </w:r>
                                                                <w:r w:rsidR="00B55EA1">
                                                                  <w:rPr>
                                                                    <w:sz w:val="20"/>
                                                                    <w:szCs w:val="20"/>
                                                                    <w:vertAlign w:val="superscript"/>
                                                                    <w:lang w:val="fr-CH"/>
                                                                  </w:rPr>
                                                                  <w:t>8</w:t>
                                                                </w:r>
                                                              </w:p>
                                                            </w:txbxContent>
                                                          </wps:txbx>
                                                          <wps:bodyPr rot="0" vert="horz" wrap="square" lIns="0" tIns="0" rIns="0" bIns="0" anchor="t" anchorCtr="0" upright="1">
                                                            <a:noAutofit/>
                                                          </wps:bodyPr>
                                                        </wps:wsp>
                                                      </wpg:grpSp>
                                                      <wps:wsp>
                                                        <wps:cNvPr id="14823" name="Text Box 116"/>
                                                        <wps:cNvSpPr txBox="1">
                                                          <a:spLocks noChangeArrowheads="1"/>
                                                        </wps:cNvSpPr>
                                                        <wps:spPr bwMode="auto">
                                                          <a:xfrm>
                                                            <a:off x="33511" y="42219"/>
                                                            <a:ext cx="16696" cy="379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00" w:lineRule="exact"/>
                                                              </w:pPr>
                                                              <w:r>
                                                                <w:rPr>
                                                                  <w:sz w:val="6"/>
                                                                  <w:szCs w:val="6"/>
                                                                  <w:lang w:val="fr-CH"/>
                                                                </w:rPr>
                                                                <w:t> </w:t>
                                                              </w:r>
                                                            </w:p>
                                                            <w:p w:rsidR="00A043C1" w:rsidRDefault="00A043C1" w:rsidP="00335333">
                                                              <w:pPr>
                                                                <w:pStyle w:val="NormalWeb"/>
                                                                <w:spacing w:line="240" w:lineRule="exact"/>
                                                              </w:pPr>
                                                              <w:r>
                                                                <w:rPr>
                                                                  <w:sz w:val="20"/>
                                                                  <w:szCs w:val="20"/>
                                                                  <w:lang w:val="fr-CH"/>
                                                                </w:rPr>
                                                                <w:t>Figure 6 – Bulb eccentricity</w:t>
                                                              </w:r>
                                                              <w:r w:rsidR="00B55EA1">
                                                                <w:rPr>
                                                                  <w:sz w:val="20"/>
                                                                  <w:szCs w:val="20"/>
                                                                  <w:vertAlign w:val="superscript"/>
                                                                  <w:lang w:val="fr-CH"/>
                                                                </w:rPr>
                                                                <w:t>10</w:t>
                                                              </w:r>
                                                            </w:p>
                                                          </w:txbxContent>
                                                        </wps:txbx>
                                                        <wps:bodyPr rot="0" vert="horz" wrap="square" lIns="0" tIns="0" rIns="0" bIns="0" anchor="t" anchorCtr="0" upright="1">
                                                          <a:noAutofit/>
                                                        </wps:bodyPr>
                                                      </wps:wsp>
                                                    </wpg:grpSp>
                                                    <wps:wsp>
                                                      <wps:cNvPr id="14824" name="Text Box 116"/>
                                                      <wps:cNvSpPr txBox="1">
                                                        <a:spLocks noChangeArrowheads="1"/>
                                                      </wps:cNvSpPr>
                                                      <wps:spPr bwMode="auto">
                                                        <a:xfrm>
                                                          <a:off x="1869" y="42207"/>
                                                          <a:ext cx="25081" cy="342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320" w:lineRule="exact"/>
                                                            </w:pPr>
                                                            <w:r>
                                                              <w:rPr>
                                                                <w:sz w:val="20"/>
                                                                <w:szCs w:val="20"/>
                                                              </w:rPr>
                                                              <w:t>Figure 5 – Permissible offset of filament axis</w:t>
                                                            </w:r>
                                                            <w:r w:rsidR="00B55EA1">
                                                              <w:rPr>
                                                                <w:sz w:val="20"/>
                                                                <w:szCs w:val="20"/>
                                                                <w:vertAlign w:val="superscript"/>
                                                              </w:rPr>
                                                              <w:t>9</w:t>
                                                            </w:r>
                                                          </w:p>
                                                          <w:p w:rsidR="00A043C1" w:rsidRDefault="00A043C1" w:rsidP="00335333">
                                                            <w:pPr>
                                                              <w:pStyle w:val="NormalWeb"/>
                                                              <w:spacing w:line="240" w:lineRule="exact"/>
                                                            </w:pPr>
                                                            <w:r>
                                                              <w:rPr>
                                                                <w:sz w:val="20"/>
                                                                <w:szCs w:val="20"/>
                                                              </w:rPr>
                                                              <w:t>(for standard filament light sources only)</w:t>
                                                            </w:r>
                                                          </w:p>
                                                        </w:txbxContent>
                                                      </wps:txbx>
                                                      <wps:bodyPr rot="0" vert="horz" wrap="square" lIns="0" tIns="0" rIns="0" bIns="0" anchor="t" anchorCtr="0" upright="1">
                                                        <a:noAutofit/>
                                                      </wps:bodyPr>
                                                    </wps:wsp>
                                                  </wpg:grpSp>
                                                  <wps:wsp>
                                                    <wps:cNvPr id="14825" name="Text Box 118"/>
                                                    <wps:cNvSpPr txBox="1">
                                                      <a:spLocks noChangeArrowheads="1"/>
                                                    </wps:cNvSpPr>
                                                    <wps:spPr bwMode="auto">
                                                      <a:xfrm>
                                                        <a:off x="12067" y="3054"/>
                                                        <a:ext cx="1617" cy="15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00" w:lineRule="exact"/>
                                                            <w:jc w:val="right"/>
                                                          </w:pPr>
                                                          <w:r>
                                                            <w:rPr>
                                                              <w:sz w:val="18"/>
                                                              <w:szCs w:val="18"/>
                                                              <w:lang w:val="fr-CH"/>
                                                            </w:rPr>
                                                            <w:t>ɣ1</w:t>
                                                          </w:r>
                                                        </w:p>
                                                      </w:txbxContent>
                                                    </wps:txbx>
                                                    <wps:bodyPr rot="0" vert="horz" wrap="square" lIns="0" tIns="0" rIns="0" bIns="0" anchor="t" anchorCtr="0" upright="1">
                                                      <a:noAutofit/>
                                                    </wps:bodyPr>
                                                  </wps:wsp>
                                                </wpg:grpSp>
                                                <wps:wsp>
                                                  <wps:cNvPr id="14826" name="Text Box 118"/>
                                                  <wps:cNvSpPr txBox="1">
                                                    <a:spLocks noChangeArrowheads="1"/>
                                                  </wps:cNvSpPr>
                                                  <wps:spPr bwMode="auto">
                                                    <a:xfrm>
                                                      <a:off x="18726" y="2499"/>
                                                      <a:ext cx="2210" cy="198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18"/>
                                                            <w:szCs w:val="18"/>
                                                            <w:lang w:val="fr-CH"/>
                                                          </w:rPr>
                                                          <w:t>ɣ2</w:t>
                                                        </w:r>
                                                      </w:p>
                                                    </w:txbxContent>
                                                  </wps:txbx>
                                                  <wps:bodyPr rot="0" vert="horz" wrap="square" lIns="0" tIns="0" rIns="0" bIns="0" anchor="t" anchorCtr="0" upright="1">
                                                    <a:noAutofit/>
                                                  </wps:bodyPr>
                                                </wps:wsp>
                                              </wpg:grpSp>
                                              <wps:wsp>
                                                <wps:cNvPr id="14827" name="Text Box 118"/>
                                                <wps:cNvSpPr txBox="1">
                                                  <a:spLocks noChangeArrowheads="1"/>
                                                </wps:cNvSpPr>
                                                <wps:spPr bwMode="auto">
                                                  <a:xfrm>
                                                    <a:off x="25990" y="7642"/>
                                                    <a:ext cx="2209" cy="198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18"/>
                                                          <w:szCs w:val="18"/>
                                                          <w:lang w:val="fr-CH"/>
                                                        </w:rPr>
                                                        <w:t>ɣ3</w:t>
                                                      </w:r>
                                                    </w:p>
                                                  </w:txbxContent>
                                                </wps:txbx>
                                                <wps:bodyPr rot="0" vert="horz" wrap="square" lIns="0" tIns="0" rIns="0" bIns="0" anchor="t" anchorCtr="0" upright="1">
                                                  <a:noAutofit/>
                                                </wps:bodyPr>
                                              </wps:wsp>
                                            </wpg:grpSp>
                                            <wps:wsp>
                                              <wps:cNvPr id="14828" name="Text Box 118"/>
                                              <wps:cNvSpPr txBox="1">
                                                <a:spLocks noChangeArrowheads="1"/>
                                              </wps:cNvSpPr>
                                              <wps:spPr bwMode="auto">
                                                <a:xfrm>
                                                  <a:off x="37176" y="12878"/>
                                                  <a:ext cx="2210" cy="198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18"/>
                                                        <w:szCs w:val="18"/>
                                                        <w:lang w:val="fr-CH"/>
                                                      </w:rPr>
                                                      <w:t>50°</w:t>
                                                    </w:r>
                                                  </w:p>
                                                </w:txbxContent>
                                              </wps:txbx>
                                              <wps:bodyPr rot="0" vert="horz" wrap="square" lIns="0" tIns="0" rIns="0" bIns="0" anchor="t" anchorCtr="0" upright="1">
                                                <a:noAutofit/>
                                              </wps:bodyPr>
                                            </wps:wsp>
                                          </wpg:grpSp>
                                          <wps:wsp>
                                            <wps:cNvPr id="14829" name="Text Box 118"/>
                                            <wps:cNvSpPr txBox="1">
                                              <a:spLocks noChangeArrowheads="1"/>
                                            </wps:cNvSpPr>
                                            <wps:spPr bwMode="auto">
                                              <a:xfrm>
                                                <a:off x="44802" y="14233"/>
                                                <a:ext cx="2210" cy="198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18"/>
                                                      <w:szCs w:val="18"/>
                                                      <w:lang w:val="fr-CH"/>
                                                    </w:rPr>
                                                    <w:t>3.0</w:t>
                                                  </w:r>
                                                </w:p>
                                              </w:txbxContent>
                                            </wps:txbx>
                                            <wps:bodyPr rot="0" vert="horz" wrap="square" lIns="0" tIns="0" rIns="0" bIns="0" anchor="t" anchorCtr="0" upright="1">
                                              <a:noAutofit/>
                                            </wps:bodyPr>
                                          </wps:wsp>
                                        </wpg:grpSp>
                                        <wps:wsp>
                                          <wps:cNvPr id="14830" name="Text Box 118"/>
                                          <wps:cNvSpPr txBox="1">
                                            <a:spLocks noChangeArrowheads="1"/>
                                          </wps:cNvSpPr>
                                          <wps:spPr bwMode="auto">
                                            <a:xfrm>
                                              <a:off x="11059" y="13775"/>
                                              <a:ext cx="2625" cy="198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300" w:lineRule="exact"/>
                                                </w:pPr>
                                                <w:r>
                                                  <w:rPr>
                                                    <w:sz w:val="18"/>
                                                    <w:szCs w:val="18"/>
                                                    <w:lang w:val="fr-CH"/>
                                                  </w:rPr>
                                                  <w:t>25.0</w:t>
                                                </w:r>
                                              </w:p>
                                            </w:txbxContent>
                                          </wps:txbx>
                                          <wps:bodyPr rot="0" vert="horz" wrap="square" lIns="0" tIns="0" rIns="0" bIns="0" anchor="t" anchorCtr="0" upright="1">
                                            <a:noAutofit/>
                                          </wps:bodyPr>
                                        </wps:wsp>
                                      </wpg:grpSp>
                                      <wps:wsp>
                                        <wps:cNvPr id="14831" name="Text Box 118"/>
                                        <wps:cNvSpPr txBox="1">
                                          <a:spLocks noChangeArrowheads="1"/>
                                        </wps:cNvSpPr>
                                        <wps:spPr bwMode="auto">
                                          <a:xfrm>
                                            <a:off x="12707" y="37427"/>
                                            <a:ext cx="1709"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f</w:t>
                                              </w:r>
                                            </w:p>
                                          </w:txbxContent>
                                        </wps:txbx>
                                        <wps:bodyPr rot="0" vert="horz" wrap="square" lIns="0" tIns="0" rIns="0" bIns="0" anchor="t" anchorCtr="0" upright="1">
                                          <a:noAutofit/>
                                        </wps:bodyPr>
                                      </wps:wsp>
                                    </wpg:grpSp>
                                    <wps:wsp>
                                      <wps:cNvPr id="14832" name="Text Box 118"/>
                                      <wps:cNvSpPr txBox="1">
                                        <a:spLocks noChangeArrowheads="1"/>
                                      </wps:cNvSpPr>
                                      <wps:spPr bwMode="auto">
                                        <a:xfrm>
                                          <a:off x="7225" y="37360"/>
                                          <a:ext cx="1709"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e</w:t>
                                            </w:r>
                                          </w:p>
                                        </w:txbxContent>
                                      </wps:txbx>
                                      <wps:bodyPr rot="0" vert="horz" wrap="square" lIns="0" tIns="0" rIns="0" bIns="0" anchor="t" anchorCtr="0" upright="1">
                                        <a:noAutofit/>
                                      </wps:bodyPr>
                                    </wps:wsp>
                                  </wpg:grpSp>
                                  <wps:wsp>
                                    <wps:cNvPr id="14833" name="Text Box 118"/>
                                    <wps:cNvSpPr txBox="1">
                                      <a:spLocks noChangeArrowheads="1"/>
                                    </wps:cNvSpPr>
                                    <wps:spPr bwMode="auto">
                                      <a:xfrm>
                                        <a:off x="2315" y="37366"/>
                                        <a:ext cx="1708" cy="140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h1</w:t>
                                          </w:r>
                                        </w:p>
                                      </w:txbxContent>
                                    </wps:txbx>
                                    <wps:bodyPr rot="0" vert="vert270" wrap="square" lIns="0" tIns="0" rIns="0" bIns="0" anchor="t" anchorCtr="0" upright="1">
                                      <a:noAutofit/>
                                    </wps:bodyPr>
                                  </wps:wsp>
                                </wpg:grpSp>
                                <wps:wsp>
                                  <wps:cNvPr id="14834" name="Text Box 118"/>
                                  <wps:cNvSpPr txBox="1">
                                    <a:spLocks noChangeArrowheads="1"/>
                                  </wps:cNvSpPr>
                                  <wps:spPr bwMode="auto">
                                    <a:xfrm>
                                      <a:off x="19219" y="37198"/>
                                      <a:ext cx="1708" cy="14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h2</w:t>
                                        </w:r>
                                      </w:p>
                                    </w:txbxContent>
                                  </wps:txbx>
                                  <wps:bodyPr rot="0" vert="vert270" wrap="square" lIns="0" tIns="0" rIns="0" bIns="0" anchor="t" anchorCtr="0" upright="1">
                                    <a:noAutofit/>
                                  </wps:bodyPr>
                                </wps:wsp>
                              </wpg:grpSp>
                              <wps:wsp>
                                <wps:cNvPr id="14835" name="Text Box 118"/>
                                <wps:cNvSpPr txBox="1">
                                  <a:spLocks noChangeArrowheads="1"/>
                                </wps:cNvSpPr>
                                <wps:spPr bwMode="auto">
                                  <a:xfrm>
                                    <a:off x="38687" y="30877"/>
                                    <a:ext cx="1632" cy="121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g</w:t>
                                      </w:r>
                                    </w:p>
                                  </w:txbxContent>
                                </wps:txbx>
                                <wps:bodyPr rot="0" vert="vert270" wrap="square" lIns="0" tIns="0" rIns="0" bIns="0" anchor="t" anchorCtr="0" upright="1">
                                  <a:noAutofit/>
                                </wps:bodyPr>
                              </wps:wsp>
                            </wpg:grpSp>
                            <wps:wsp>
                              <wps:cNvPr id="14836" name="Text Box 118"/>
                              <wps:cNvSpPr txBox="1">
                                <a:spLocks noChangeArrowheads="1"/>
                              </wps:cNvSpPr>
                              <wps:spPr bwMode="auto">
                                <a:xfrm>
                                  <a:off x="48012" y="31725"/>
                                  <a:ext cx="1632" cy="120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g</w:t>
                                    </w:r>
                                  </w:p>
                                </w:txbxContent>
                              </wps:txbx>
                              <wps:bodyPr rot="0" vert="vert270" wrap="square" lIns="0" tIns="0" rIns="0" bIns="0" anchor="t" anchorCtr="0" upright="1">
                                <a:noAutofit/>
                              </wps:bodyPr>
                            </wps:wsp>
                          </wpg:grpSp>
                          <wps:wsp>
                            <wps:cNvPr id="14837" name="Straight Connector 16257"/>
                            <wps:cNvCnPr/>
                            <wps:spPr bwMode="auto">
                              <a:xfrm rot="180000">
                                <a:off x="48328" y="31423"/>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838" name="Text Box 116"/>
                          <wps:cNvSpPr txBox="1">
                            <a:spLocks noChangeArrowheads="1"/>
                          </wps:cNvSpPr>
                          <wps:spPr bwMode="auto">
                            <a:xfrm>
                              <a:off x="33511" y="2985"/>
                              <a:ext cx="10052" cy="1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sidRPr="00C5636C">
                                  <w:rPr>
                                    <w:b/>
                                    <w:sz w:val="20"/>
                                    <w:szCs w:val="20"/>
                                    <w:lang w:val="fr-CH"/>
                                  </w:rPr>
                                  <w:t>First</w:t>
                                </w:r>
                                <w:r>
                                  <w:rPr>
                                    <w:sz w:val="20"/>
                                    <w:szCs w:val="20"/>
                                    <w:lang w:val="fr-CH"/>
                                  </w:rPr>
                                  <w:t xml:space="preserve"> filament turn</w:t>
                                </w:r>
                              </w:p>
                            </w:txbxContent>
                          </wps:txbx>
                          <wps:bodyPr rot="0" vert="horz" wrap="square" lIns="0" tIns="0" rIns="0" bIns="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12025" o:spid="_x0000_s1120" style="width:433.05pt;height:372.85pt;mso-position-horizontal-relative:char;mso-position-vertical-relative:line" coordorigin="-136" coordsize="55000,47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">
                <v:rect id="Canvas 1272" o:spid="_x0000_s1121" style="position:absolute;width:54864;height:47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" filled="f" stroked="f">
                  <o:lock v:ext="edit" aspectratio="t"/>
                </v:rect>
                <v:group id="Group 16200" o:spid="_x0000_s1122" style="position:absolute;left:-136;top:232;width:54864;height:47025" coordorigin="-136,232" coordsize="54864,4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">
                  <v:group id="Group 16201" o:spid="_x0000_s1123" style="position:absolute;left:-136;top:232;width:54864;height:47024" coordorigin="-136,232" coordsize="54864,4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">
                    <v:group id="Group 16202" o:spid="_x0000_s1124" style="position:absolute;left:-136;top:232;width:54864;height:47023" coordorigin="-136,232" coordsize="54864,4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">
                      <v:group id="Group 16203" o:spid="_x0000_s1125" style="position:absolute;left:-136;top:232;width:54864;height:47022" coordorigin="-136,232" coordsize="54864,47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">
                        <v:group id="Group 16204" o:spid="_x0000_s1126" style="position:absolute;left:-136;top:232;width:54864;height:47021" coordorigin="-136,232" coordsize="54864,4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">
                          <v:group id="Group 16205" o:spid="_x0000_s1127" style="position:absolute;left:-136;top:232;width:54864;height:47020" coordorigin="-136,232" coordsize="54864,47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">
                            <v:group id="Group 16206" o:spid="_x0000_s1128" style="position:absolute;left:-136;top:232;width:54864;height:47019" coordorigin="-136,232" coordsize="54864,4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">
                              <v:group id="Group 16207" o:spid="_x0000_s1129" style="position:absolute;left:-136;top:232;width:54864;height:47018" coordorigin="-136,232" coordsize="54864,47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">
                                <v:group id="Group 16208" o:spid="_x0000_s1130" style="position:absolute;left:-136;top:232;width:54864;height:47017" coordorigin="-136,232" coordsize="54864,47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">
                                  <v:group id="Group 16209" o:spid="_x0000_s1131" style="position:absolute;left:-136;top:232;width:54864;height:47016" coordorigin="-136,232" coordsize="54864,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">
                                    <v:group id="Group 16210" o:spid="_x0000_s1132" style="position:absolute;left:-136;top:232;width:54864;height:47015" coordorigin="-136,232" coordsize="54864,47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">
                                      <v:group id="Group 16211" o:spid="_x0000_s1133" style="position:absolute;left:-136;top:232;width:54864;height:47014" coordorigin="-136,232" coordsize="54864,47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">
                                        <v:group id="Group 16212" o:spid="_x0000_s1134" style="position:absolute;left:-136;top:232;width:54864;height:47013" coordorigin="-136,232" coordsize="54864,4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">
                                          <v:group id="Group 16213" o:spid="_x0000_s1135" style="position:absolute;left:-136;top:232;width:54864;height:47012" coordorigin="-136,232" coordsize="54864,4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">
                                            <v:group id="Group 16214" o:spid="_x0000_s1136" style="position:absolute;left:-136;top:232;width:54864;height:47011" coordorigin="-136,232" coordsize="54864,47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">
                                              <v:group id="Group 16215" o:spid="_x0000_s1137" style="position:absolute;left:-136;top:232;width:54864;height:47010" coordorigin="-136,232" coordsize="54864,47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">
                                                <v:group id="Group 16216" o:spid="_x0000_s1138" style="position:absolute;left:-136;top:232;width:54864;height:47009" coordorigin="-136,232" coordsize="54864,4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">
                                                  <v:group id="Group 16217" o:spid="_x0000_s1139" style="position:absolute;left:-136;top:232;width:54864;height:47008" coordorigin="-136,232" coordsize="54864,47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">
                                                    <v:group id="Group 16218" o:spid="_x0000_s1140" style="position:absolute;left:-136;top:232;width:54864;height:47007" coordorigin="-136,232" coordsize="54864,47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">
                                                      <v:group id="Group 16219" o:spid="_x0000_s1141" style="position:absolute;left:-136;top:232;width:54864;height:47006" coordorigin="-136,232" coordsize="54864,4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">
                                                        <v:group id="Group 16220" o:spid="_x0000_s1142" style="position:absolute;left:-136;top:232;width:54864;height:47005" coordorigin="-136,232" coordsize="54864,4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">
                                                          <v:group id="Group 16221" o:spid="_x0000_s1143" style="position:absolute;left:-136;top:232;width:54864;height:47004" coordorigin="-136,232" coordsize="54864,47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">
                                                            <v:group id="Group 16222" o:spid="_x0000_s1144" style="position:absolute;left:-136;top:232;width:54864;height:47003" coordorigin="-136,232" coordsize="54864,47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">
                                                              <v:group id="Group 16223" o:spid="_x0000_s1145" style="position:absolute;left:-136;top:232;width:54864;height:47002" coordorigin="-136,232" coordsize="54864,47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">
                                                                <v:group id="Group 16224" o:spid="_x0000_s1146" style="position:absolute;left:-136;top:232;width:54864;height:47001" coordorigin="-136,232" coordsize="54864,4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">
                                                                  <v:group id="Group 16225" o:spid="_x0000_s1147" style="position:absolute;left:-136;top:232;width:54864;height:47000" coordorigin="-136,232" coordsize="54864,4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">
                                                                    <v:group id="Group 16226" o:spid="_x0000_s1148" style="position:absolute;left:-136;top:232;width:54864;height:46999" coordorigin="-136,232" coordsize="54864,4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">
                                                                      <v:group id="Group 16227" o:spid="_x0000_s1149" style="position:absolute;left:-136;top:232;width:54864;height:46998" coordorigin="-136,232" coordsize="54864,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">
                                                                        <v:group id="Group 16228" o:spid="_x0000_s1150" style="position:absolute;left:-136;top:232;width:54864;height:46997" coordorigin="-136,232" coordsize="54864,46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">
                                                                          <v:shape id="Picture 16229" o:spid="_x0000_s1151" type="#_x0000_t75" style="position:absolute;left:-136;top:232;width:54864;height:46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">
                                                                            <v:imagedata r:id="rId21" o:title=""/>
                                                                          </v:shape>
                                                                          <v:shape id="Text Box 116" o:spid="_x0000_s1152" type="#_x0000_t202" style="position:absolute;left:10080;top:232;width:9139;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" stroked="f" strokeweight=".5pt">
                                                                            <v:textbox inset="0,0,0,0">
                                                                              <w:txbxContent>
                                                                                <w:p w:rsidR="00A043C1" w:rsidRDefault="00A043C1" w:rsidP="00335333">
                                                                                  <w:pPr>
                                                                                    <w:pStyle w:val="NormalWeb"/>
                                                                                    <w:spacing w:line="240" w:lineRule="exact"/>
                                                                                  </w:pPr>
                                                                                  <w:r>
                                                                                    <w:rPr>
                                                                                      <w:sz w:val="20"/>
                                                                                      <w:szCs w:val="20"/>
                                                                                      <w:lang w:val="fr-CH"/>
                                                                                    </w:rPr>
                                                                                    <w:t xml:space="preserve">Reference plane </w:t>
                                                                                  </w:r>
                                                                                </w:p>
                                                                              </w:txbxContent>
                                                                            </v:textbox>
                                                                          </v:shape>
                                                                        </v:group>
                                                                        <v:shape id="Text Box 116" o:spid="_x0000_s1153" type="#_x0000_t202" style="position:absolute;left:7642;top:26861;width:9137;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" stroked="f" strokeweight=".5pt">
                                                                          <v:textbox inset="0,0,0,0">
                                                                            <w:txbxContent>
                                                                              <w:p w:rsidR="00A043C1" w:rsidRDefault="00A043C1" w:rsidP="00335333">
                                                                                <w:pPr>
                                                                                  <w:pStyle w:val="NormalWeb"/>
                                                                                  <w:spacing w:line="240" w:lineRule="exact"/>
                                                                                </w:pPr>
                                                                                <w:r>
                                                                                  <w:rPr>
                                                                                    <w:sz w:val="20"/>
                                                                                    <w:szCs w:val="20"/>
                                                                                    <w:lang w:val="fr-CH"/>
                                                                                  </w:rPr>
                                                                                  <w:t xml:space="preserve">Reference plane </w:t>
                                                                                </w:r>
                                                                              </w:p>
                                                                            </w:txbxContent>
                                                                          </v:textbox>
                                                                        </v:shape>
                                                                      </v:group>
                                                                      <v:shape id="Text Box 116" o:spid="_x0000_s1154" type="#_x0000_t202" style="position:absolute;left:24352;top:14754;width:1005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" stroked="f" strokeweight=".5pt">
                                                                        <v:textbox inset="0,0,0,0">
                                                                          <w:txbxContent>
                                                                            <w:p w:rsidR="00A043C1" w:rsidRDefault="00A043C1" w:rsidP="00335333">
                                                                              <w:pPr>
                                                                                <w:pStyle w:val="NormalWeb"/>
                                                                                <w:spacing w:line="240" w:lineRule="exact"/>
                                                                              </w:pPr>
                                                                              <w:r>
                                                                                <w:rPr>
                                                                                  <w:sz w:val="20"/>
                                                                                  <w:szCs w:val="20"/>
                                                                                  <w:lang w:val="fr-CH"/>
                                                                                </w:rPr>
                                                                                <w:t>Reference axis</w:t>
                                                                              </w:r>
                                                                            </w:p>
                                                                          </w:txbxContent>
                                                                        </v:textbox>
                                                                      </v:shape>
                                                                    </v:group>
                                                                    <v:shape id="Text Box 116" o:spid="_x0000_s1155" type="#_x0000_t202" style="position:absolute;left:18564;top:39984;width:1005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" stroked="f" strokeweight=".5pt">
                                                                      <v:textbox inset="0,0,0,0">
                                                                        <w:txbxContent>
                                                                          <w:p w:rsidR="00A043C1" w:rsidRDefault="00A043C1" w:rsidP="00335333">
                                                                            <w:pPr>
                                                                              <w:pStyle w:val="NormalWeb"/>
                                                                              <w:spacing w:line="240" w:lineRule="exact"/>
                                                                            </w:pPr>
                                                                            <w:r>
                                                                              <w:rPr>
                                                                                <w:sz w:val="20"/>
                                                                                <w:szCs w:val="20"/>
                                                                                <w:lang w:val="fr-CH"/>
                                                                              </w:rPr>
                                                                              <w:t>Reference axis</w:t>
                                                                            </w:r>
                                                                          </w:p>
                                                                        </w:txbxContent>
                                                                      </v:textbox>
                                                                    </v:shape>
                                                                  </v:group>
                                                                  <v:shape id="Text Box 116" o:spid="_x0000_s1156" type="#_x0000_t202" style="position:absolute;left:19780;top:28128;width:7428;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" stroked="f" strokeweight=".5pt">
                                                                    <v:textbox inset="0,0,0,0">
                                                                      <w:txbxContent>
                                                                        <w:p w:rsidR="00A043C1" w:rsidRDefault="00A043C1" w:rsidP="00335333">
                                                                          <w:pPr>
                                                                            <w:pStyle w:val="NormalWeb"/>
                                                                            <w:spacing w:line="240" w:lineRule="exact"/>
                                                                          </w:pPr>
                                                                          <w:r>
                                                                            <w:rPr>
                                                                              <w:sz w:val="20"/>
                                                                              <w:szCs w:val="20"/>
                                                                              <w:lang w:val="fr-CH"/>
                                                                            </w:rPr>
                                                                            <w:t>Filament axis</w:t>
                                                                          </w:r>
                                                                        </w:p>
                                                                      </w:txbxContent>
                                                                    </v:textbox>
                                                                  </v:shape>
                                                                </v:group>
                                                                <v:shape id="Text Box 116" o:spid="_x0000_s1157" type="#_x0000_t202" style="position:absolute;left:33937;top:40442;width:688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" stroked="f" strokeweight=".5pt">
                                                                  <v:textbox inset="0,0,0,0">
                                                                    <w:txbxContent>
                                                                      <w:p w:rsidR="00A043C1" w:rsidRDefault="00A043C1" w:rsidP="00335333">
                                                                        <w:pPr>
                                                                          <w:pStyle w:val="NormalWeb"/>
                                                                          <w:spacing w:line="240" w:lineRule="exact"/>
                                                                        </w:pPr>
                                                                        <w:r>
                                                                          <w:rPr>
                                                                            <w:sz w:val="20"/>
                                                                            <w:szCs w:val="20"/>
                                                                            <w:lang w:val="fr-CH"/>
                                                                          </w:rPr>
                                                                          <w:t>Filament axis</w:t>
                                                                        </w:r>
                                                                      </w:p>
                                                                    </w:txbxContent>
                                                                  </v:textbox>
                                                                </v:shape>
                                                              </v:group>
                                                              <v:shape id="Text Box 116" o:spid="_x0000_s1158" type="#_x0000_t202" style="position:absolute;left:48533;top:40294;width:3987;height:17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" stroked="f" strokeweight=".5pt">
                                                                <v:textbox inset="0,0,0,0">
                                                                  <w:txbxContent>
                                                                    <w:p w:rsidR="00A043C1" w:rsidRDefault="00A043C1" w:rsidP="00335333">
                                                                      <w:pPr>
                                                                        <w:pStyle w:val="NormalWeb"/>
                                                                        <w:spacing w:line="240" w:lineRule="exact"/>
                                                                      </w:pPr>
                                                                      <w:r>
                                                                        <w:rPr>
                                                                          <w:sz w:val="20"/>
                                                                          <w:szCs w:val="20"/>
                                                                          <w:lang w:val="fr-CH"/>
                                                                        </w:rPr>
                                                                        <w:t>View A</w:t>
                                                                      </w:r>
                                                                    </w:p>
                                                                  </w:txbxContent>
                                                                </v:textbox>
                                                              </v:shape>
                                                            </v:group>
                                                            <v:shape id="Text Box 116" o:spid="_x0000_s1159" type="#_x0000_t202" style="position:absolute;left:35750;top:17212;width:3988;height:17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" stroked="f" strokeweight=".5pt">
                                                              <v:textbox inset="0,0,0,0">
                                                                <w:txbxContent>
                                                                  <w:p w:rsidR="00A043C1" w:rsidRDefault="00A043C1" w:rsidP="00335333">
                                                                    <w:pPr>
                                                                      <w:pStyle w:val="NormalWeb"/>
                                                                      <w:spacing w:line="240" w:lineRule="exact"/>
                                                                    </w:pPr>
                                                                    <w:r>
                                                                      <w:rPr>
                                                                        <w:sz w:val="20"/>
                                                                        <w:szCs w:val="20"/>
                                                                        <w:lang w:val="fr-CH"/>
                                                                      </w:rPr>
                                                                      <w:t>View A</w:t>
                                                                    </w:r>
                                                                  </w:p>
                                                                </w:txbxContent>
                                                              </v:textbox>
                                                            </v:shape>
                                                          </v:group>
                                                          <v:shape id="Text Box 116" o:spid="_x0000_s1160" type="#_x0000_t202" style="position:absolute;left:46875;top:10944;width:6884;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" stroked="f" strokeweight=".5pt">
                                                            <v:textbox inset="0,0,0,0">
                                                              <w:txbxContent>
                                                                <w:p w:rsidR="00A043C1" w:rsidRDefault="00A043C1" w:rsidP="00335333">
                                                                  <w:pPr>
                                                                    <w:pStyle w:val="NormalWeb"/>
                                                                    <w:spacing w:line="240" w:lineRule="exact"/>
                                                                  </w:pPr>
                                                                  <w:r>
                                                                    <w:rPr>
                                                                      <w:sz w:val="20"/>
                                                                      <w:szCs w:val="20"/>
                                                                      <w:lang w:val="fr-CH"/>
                                                                    </w:rPr>
                                                                    <w:t>Filament axis</w:t>
                                                                  </w:r>
                                                                </w:p>
                                                              </w:txbxContent>
                                                            </v:textbox>
                                                          </v:shape>
                                                        </v:group>
                                                        <v:shape id="Text Box 116" o:spid="_x0000_s1161" type="#_x0000_t202" style="position:absolute;left:2457;top:17212;width:4235;height:17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" stroked="f" strokeweight=".5pt">
                                                          <v:textbox inset="0,0,0,0">
                                                            <w:txbxContent>
                                                              <w:p w:rsidR="00A043C1" w:rsidRDefault="00B55EA1" w:rsidP="00335333">
                                                                <w:pPr>
                                                                  <w:pStyle w:val="NormalWeb"/>
                                                                  <w:spacing w:line="240" w:lineRule="exact"/>
                                                                </w:pPr>
                                                                <w:r>
                                                                  <w:rPr>
                                                                    <w:sz w:val="20"/>
                                                                    <w:szCs w:val="20"/>
                                                                    <w:lang w:val="fr-CH"/>
                                                                  </w:rPr>
                                                                  <w:t xml:space="preserve"> </w:t>
                                                                </w:r>
                                                                <w:r w:rsidR="00A043C1">
                                                                  <w:rPr>
                                                                    <w:sz w:val="20"/>
                                                                    <w:szCs w:val="20"/>
                                                                    <w:lang w:val="fr-CH"/>
                                                                  </w:rPr>
                                                                  <w:t>View B</w:t>
                                                                </w:r>
                                                                <w:r>
                                                                  <w:rPr>
                                                                    <w:sz w:val="20"/>
                                                                    <w:szCs w:val="20"/>
                                                                    <w:lang w:val="fr-CH"/>
                                                                  </w:rPr>
                                                                  <w:t xml:space="preserve">  </w:t>
                                                                </w:r>
                                                              </w:p>
                                                            </w:txbxContent>
                                                          </v:textbox>
                                                        </v:shape>
                                                      </v:group>
                                                      <v:shape id="Text Box 116" o:spid="_x0000_s1162" type="#_x0000_t202" style="position:absolute;left:3140;top:19424;width:17748;height:62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" stroked="f" strokeweight=".5pt">
                                                        <v:textbox inset="0,0,0,0">
                                                          <w:txbxContent>
                                                            <w:p w:rsidR="00A043C1" w:rsidRDefault="00A043C1" w:rsidP="00335333">
                                                              <w:pPr>
                                                                <w:pStyle w:val="NormalWeb"/>
                                                                <w:spacing w:line="240" w:lineRule="exact"/>
                                                              </w:pPr>
                                                              <w:r w:rsidRPr="00335333">
                                                                <w:rPr>
                                                                  <w:sz w:val="20"/>
                                                                  <w:szCs w:val="20"/>
                                                                  <w:lang w:val="en-US"/>
                                                                </w:rPr>
                                                                <w:t> </w:t>
                                                              </w:r>
                                                            </w:p>
                                                            <w:p w:rsidR="00A043C1" w:rsidRDefault="00A043C1" w:rsidP="00335333">
                                                              <w:pPr>
                                                                <w:pStyle w:val="NormalWeb"/>
                                                                <w:spacing w:line="280" w:lineRule="exact"/>
                                                              </w:pPr>
                                                              <w:r w:rsidRPr="0001052B">
                                                                <w:rPr>
                                                                  <w:sz w:val="20"/>
                                                                  <w:szCs w:val="20"/>
                                                                </w:rPr>
                                                                <w:t>Distor</w:t>
                                                              </w:r>
                                                              <w:r>
                                                                <w:rPr>
                                                                  <w:sz w:val="20"/>
                                                                  <w:szCs w:val="20"/>
                                                                </w:rPr>
                                                                <w:t>t</w:t>
                                                              </w:r>
                                                              <w:r w:rsidRPr="0001052B">
                                                                <w:rPr>
                                                                  <w:sz w:val="20"/>
                                                                  <w:szCs w:val="20"/>
                                                                </w:rPr>
                                                                <w:t>ion</w:t>
                                                              </w:r>
                                                              <w:r>
                                                                <w:rPr>
                                                                  <w:sz w:val="20"/>
                                                                  <w:szCs w:val="20"/>
                                                                </w:rPr>
                                                                <w:t xml:space="preserve"> free area</w:t>
                                                              </w:r>
                                                              <w:r w:rsidR="00B55EA1">
                                                                <w:rPr>
                                                                  <w:sz w:val="20"/>
                                                                  <w:szCs w:val="20"/>
                                                                  <w:vertAlign w:val="superscript"/>
                                                                </w:rPr>
                                                                <w:t>6</w:t>
                                                              </w:r>
                                                              <w:r w:rsidRPr="004E090D">
                                                                <w:rPr>
                                                                  <w:sz w:val="20"/>
                                                                  <w:szCs w:val="20"/>
                                                                  <w:vertAlign w:val="superscript"/>
                                                                </w:rPr>
                                                                <w:t xml:space="preserve"> </w:t>
                                                              </w:r>
                                                              <w:r>
                                                                <w:rPr>
                                                                  <w:sz w:val="20"/>
                                                                  <w:szCs w:val="20"/>
                                                                </w:rPr>
                                                                <w:t>and black top</w:t>
                                                              </w:r>
                                                              <w:r w:rsidR="00B55EA1" w:rsidRPr="00B55EA1">
                                                                <w:rPr>
                                                                  <w:sz w:val="20"/>
                                                                  <w:szCs w:val="20"/>
                                                                  <w:vertAlign w:val="superscript"/>
                                                                </w:rPr>
                                                                <w:t>7</w:t>
                                                              </w:r>
                                                            </w:p>
                                                          </w:txbxContent>
                                                        </v:textbox>
                                                      </v:shape>
                                                    </v:group>
                                                    <v:shape id="Text Box 116" o:spid="_x0000_s1163" type="#_x0000_t202" style="position:absolute;left:38630;top:26860;width:548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" stroked="f" strokeweight=".5pt">
                                                      <v:textbox inset="0,0,0,0">
                                                        <w:txbxContent>
                                                          <w:p w:rsidR="00A043C1" w:rsidRDefault="00A043C1" w:rsidP="00335333">
                                                            <w:pPr>
                                                              <w:pStyle w:val="NormalWeb"/>
                                                              <w:spacing w:line="240" w:lineRule="exact"/>
                                                            </w:pPr>
                                                            <w:r>
                                                              <w:rPr>
                                                                <w:sz w:val="20"/>
                                                                <w:szCs w:val="20"/>
                                                                <w:lang w:val="fr-CH"/>
                                                              </w:rPr>
                                                              <w:t>Bulb axis</w:t>
                                                            </w:r>
                                                          </w:p>
                                                        </w:txbxContent>
                                                      </v:textbox>
                                                    </v:shape>
                                                  </v:group>
                                                  <v:shape id="Text Box 116" o:spid="_x0000_s1164" type="#_x0000_t202" style="position:absolute;left:35179;top:20255;width:15028;height:2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" stroked="f" strokeweight=".5pt">
                                                    <v:textbox inset="0,0,0,0">
                                                      <w:txbxContent>
                                                        <w:p w:rsidR="00A043C1" w:rsidRDefault="00A043C1" w:rsidP="00335333">
                                                          <w:pPr>
                                                            <w:pStyle w:val="NormalWeb"/>
                                                            <w:spacing w:line="240" w:lineRule="exact"/>
                                                          </w:pPr>
                                                          <w:r>
                                                            <w:rPr>
                                                              <w:sz w:val="20"/>
                                                              <w:szCs w:val="20"/>
                                                              <w:lang w:val="fr-CH"/>
                                                            </w:rPr>
                                                            <w:t>Figure 4 – Metal free zone</w:t>
                                                          </w:r>
                                                          <w:r w:rsidR="00B55EA1">
                                                            <w:rPr>
                                                              <w:sz w:val="20"/>
                                                              <w:szCs w:val="20"/>
                                                              <w:vertAlign w:val="superscript"/>
                                                              <w:lang w:val="fr-CH"/>
                                                            </w:rPr>
                                                            <w:t>8</w:t>
                                                          </w:r>
                                                        </w:p>
                                                      </w:txbxContent>
                                                    </v:textbox>
                                                  </v:shape>
                                                </v:group>
                                                <v:shape id="Text Box 116" o:spid="_x0000_s1165" type="#_x0000_t202" style="position:absolute;left:33511;top:42219;width:16696;height:3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" stroked="f" strokeweight=".5pt">
                                                  <v:textbox inset="0,0,0,0">
                                                    <w:txbxContent>
                                                      <w:p w:rsidR="00A043C1" w:rsidRDefault="00A043C1" w:rsidP="00335333">
                                                        <w:pPr>
                                                          <w:pStyle w:val="NormalWeb"/>
                                                          <w:spacing w:line="200" w:lineRule="exact"/>
                                                        </w:pPr>
                                                        <w:r>
                                                          <w:rPr>
                                                            <w:sz w:val="6"/>
                                                            <w:szCs w:val="6"/>
                                                            <w:lang w:val="fr-CH"/>
                                                          </w:rPr>
                                                          <w:t> </w:t>
                                                        </w:r>
                                                      </w:p>
                                                      <w:p w:rsidR="00A043C1" w:rsidRDefault="00A043C1" w:rsidP="00335333">
                                                        <w:pPr>
                                                          <w:pStyle w:val="NormalWeb"/>
                                                          <w:spacing w:line="240" w:lineRule="exact"/>
                                                        </w:pPr>
                                                        <w:r>
                                                          <w:rPr>
                                                            <w:sz w:val="20"/>
                                                            <w:szCs w:val="20"/>
                                                            <w:lang w:val="fr-CH"/>
                                                          </w:rPr>
                                                          <w:t>Figure 6 – Bulb eccentricity</w:t>
                                                        </w:r>
                                                        <w:r w:rsidR="00B55EA1">
                                                          <w:rPr>
                                                            <w:sz w:val="20"/>
                                                            <w:szCs w:val="20"/>
                                                            <w:vertAlign w:val="superscript"/>
                                                            <w:lang w:val="fr-CH"/>
                                                          </w:rPr>
                                                          <w:t>10</w:t>
                                                        </w:r>
                                                      </w:p>
                                                    </w:txbxContent>
                                                  </v:textbox>
                                                </v:shape>
                                              </v:group>
                                              <v:shape id="Text Box 116" o:spid="_x0000_s1166" type="#_x0000_t202" style="position:absolute;left:1869;top:42207;width:25081;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" stroked="f" strokeweight=".5pt">
                                                <v:textbox inset="0,0,0,0">
                                                  <w:txbxContent>
                                                    <w:p w:rsidR="00A043C1" w:rsidRDefault="00A043C1" w:rsidP="00335333">
                                                      <w:pPr>
                                                        <w:pStyle w:val="NormalWeb"/>
                                                        <w:spacing w:line="320" w:lineRule="exact"/>
                                                      </w:pPr>
                                                      <w:r>
                                                        <w:rPr>
                                                          <w:sz w:val="20"/>
                                                          <w:szCs w:val="20"/>
                                                        </w:rPr>
                                                        <w:t>Figure 5 – Permissible offset of filament axis</w:t>
                                                      </w:r>
                                                      <w:r w:rsidR="00B55EA1">
                                                        <w:rPr>
                                                          <w:sz w:val="20"/>
                                                          <w:szCs w:val="20"/>
                                                          <w:vertAlign w:val="superscript"/>
                                                        </w:rPr>
                                                        <w:t>9</w:t>
                                                      </w:r>
                                                    </w:p>
                                                    <w:p w:rsidR="00A043C1" w:rsidRDefault="00A043C1" w:rsidP="00335333">
                                                      <w:pPr>
                                                        <w:pStyle w:val="NormalWeb"/>
                                                        <w:spacing w:line="240" w:lineRule="exact"/>
                                                      </w:pPr>
                                                      <w:r>
                                                        <w:rPr>
                                                          <w:sz w:val="20"/>
                                                          <w:szCs w:val="20"/>
                                                        </w:rPr>
                                                        <w:t>(for standard filament light sources only)</w:t>
                                                      </w:r>
                                                    </w:p>
                                                  </w:txbxContent>
                                                </v:textbox>
                                              </v:shape>
                                            </v:group>
                                            <v:shape id="Text Box 118" o:spid="_x0000_s1167" type="#_x0000_t202" style="position:absolute;left:12067;top:3054;width:161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" stroked="f" strokeweight=".5pt">
                                              <v:textbox inset="0,0,0,0">
                                                <w:txbxContent>
                                                  <w:p w:rsidR="00A043C1" w:rsidRDefault="00A043C1" w:rsidP="00335333">
                                                    <w:pPr>
                                                      <w:pStyle w:val="NormalWeb"/>
                                                      <w:spacing w:line="200" w:lineRule="exact"/>
                                                      <w:jc w:val="right"/>
                                                    </w:pPr>
                                                    <w:r>
                                                      <w:rPr>
                                                        <w:sz w:val="18"/>
                                                        <w:szCs w:val="18"/>
                                                        <w:lang w:val="fr-CH"/>
                                                      </w:rPr>
                                                      <w:t>ɣ1</w:t>
                                                    </w:r>
                                                  </w:p>
                                                </w:txbxContent>
                                              </v:textbox>
                                            </v:shape>
                                          </v:group>
                                          <v:shape id="Text Box 118" o:spid="_x0000_s1168" type="#_x0000_t202" style="position:absolute;left:18726;top:2499;width:2210;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" stroked="f" strokeweight=".5pt">
                                            <v:textbox inset="0,0,0,0">
                                              <w:txbxContent>
                                                <w:p w:rsidR="00A043C1" w:rsidRDefault="00A043C1" w:rsidP="00335333">
                                                  <w:pPr>
                                                    <w:pStyle w:val="NormalWeb"/>
                                                    <w:spacing w:line="240" w:lineRule="exact"/>
                                                  </w:pPr>
                                                  <w:r>
                                                    <w:rPr>
                                                      <w:sz w:val="18"/>
                                                      <w:szCs w:val="18"/>
                                                      <w:lang w:val="fr-CH"/>
                                                    </w:rPr>
                                                    <w:t>ɣ2</w:t>
                                                  </w:r>
                                                </w:p>
                                              </w:txbxContent>
                                            </v:textbox>
                                          </v:shape>
                                        </v:group>
                                        <v:shape id="Text Box 118" o:spid="_x0000_s1169" type="#_x0000_t202" style="position:absolute;left:25990;top:7642;width:2209;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" stroked="f" strokeweight=".5pt">
                                          <v:textbox inset="0,0,0,0">
                                            <w:txbxContent>
                                              <w:p w:rsidR="00A043C1" w:rsidRDefault="00A043C1" w:rsidP="00335333">
                                                <w:pPr>
                                                  <w:pStyle w:val="NormalWeb"/>
                                                  <w:spacing w:line="240" w:lineRule="exact"/>
                                                </w:pPr>
                                                <w:r>
                                                  <w:rPr>
                                                    <w:sz w:val="18"/>
                                                    <w:szCs w:val="18"/>
                                                    <w:lang w:val="fr-CH"/>
                                                  </w:rPr>
                                                  <w:t>ɣ3</w:t>
                                                </w:r>
                                              </w:p>
                                            </w:txbxContent>
                                          </v:textbox>
                                        </v:shape>
                                      </v:group>
                                      <v:shape id="Text Box 118" o:spid="_x0000_s1170" type="#_x0000_t202" style="position:absolute;left:37176;top:12878;width:2210;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" stroked="f" strokeweight=".5pt">
                                        <v:textbox inset="0,0,0,0">
                                          <w:txbxContent>
                                            <w:p w:rsidR="00A043C1" w:rsidRDefault="00A043C1" w:rsidP="00335333">
                                              <w:pPr>
                                                <w:pStyle w:val="NormalWeb"/>
                                                <w:spacing w:line="240" w:lineRule="exact"/>
                                              </w:pPr>
                                              <w:r>
                                                <w:rPr>
                                                  <w:sz w:val="18"/>
                                                  <w:szCs w:val="18"/>
                                                  <w:lang w:val="fr-CH"/>
                                                </w:rPr>
                                                <w:t>50°</w:t>
                                              </w:r>
                                            </w:p>
                                          </w:txbxContent>
                                        </v:textbox>
                                      </v:shape>
                                    </v:group>
                                    <v:shape id="Text Box 118" o:spid="_x0000_s1171" type="#_x0000_t202" style="position:absolute;left:44802;top:14233;width:2210;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" stroked="f" strokeweight=".5pt">
                                      <v:textbox inset="0,0,0,0">
                                        <w:txbxContent>
                                          <w:p w:rsidR="00A043C1" w:rsidRDefault="00A043C1" w:rsidP="00335333">
                                            <w:pPr>
                                              <w:pStyle w:val="NormalWeb"/>
                                              <w:spacing w:line="240" w:lineRule="exact"/>
                                            </w:pPr>
                                            <w:r>
                                              <w:rPr>
                                                <w:sz w:val="18"/>
                                                <w:szCs w:val="18"/>
                                                <w:lang w:val="fr-CH"/>
                                              </w:rPr>
                                              <w:t>3.0</w:t>
                                            </w:r>
                                          </w:p>
                                        </w:txbxContent>
                                      </v:textbox>
                                    </v:shape>
                                  </v:group>
                                  <v:shape id="Text Box 118" o:spid="_x0000_s1172" type="#_x0000_t202" style="position:absolute;left:11059;top:13775;width:2625;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" stroked="f" strokeweight=".5pt">
                                    <v:textbox inset="0,0,0,0">
                                      <w:txbxContent>
                                        <w:p w:rsidR="00A043C1" w:rsidRDefault="00A043C1" w:rsidP="00335333">
                                          <w:pPr>
                                            <w:pStyle w:val="NormalWeb"/>
                                            <w:spacing w:line="300" w:lineRule="exact"/>
                                          </w:pPr>
                                          <w:r>
                                            <w:rPr>
                                              <w:sz w:val="18"/>
                                              <w:szCs w:val="18"/>
                                              <w:lang w:val="fr-CH"/>
                                            </w:rPr>
                                            <w:t>25.0</w:t>
                                          </w:r>
                                        </w:p>
                                      </w:txbxContent>
                                    </v:textbox>
                                  </v:shape>
                                </v:group>
                                <v:shape id="Text Box 118" o:spid="_x0000_s1173" type="#_x0000_t202" style="position:absolute;left:12707;top:37427;width:170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" stroked="f" strokeweight=".5pt">
                                  <v:textbox inset="0,0,0,0">
                                    <w:txbxContent>
                                      <w:p w:rsidR="00A043C1" w:rsidRDefault="00A043C1" w:rsidP="00335333">
                                        <w:pPr>
                                          <w:pStyle w:val="NormalWeb"/>
                                          <w:spacing w:line="240" w:lineRule="exact"/>
                                        </w:pPr>
                                        <w:r>
                                          <w:rPr>
                                            <w:sz w:val="20"/>
                                            <w:szCs w:val="20"/>
                                            <w:lang w:val="fr-CH"/>
                                          </w:rPr>
                                          <w:t>f</w:t>
                                        </w:r>
                                      </w:p>
                                    </w:txbxContent>
                                  </v:textbox>
                                </v:shape>
                              </v:group>
                              <v:shape id="Text Box 118" o:spid="_x0000_s1174" type="#_x0000_t202" style="position:absolute;left:7225;top:37360;width:1709;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" stroked="f" strokeweight=".5pt">
                                <v:textbox inset="0,0,0,0">
                                  <w:txbxContent>
                                    <w:p w:rsidR="00A043C1" w:rsidRDefault="00A043C1" w:rsidP="00335333">
                                      <w:pPr>
                                        <w:pStyle w:val="NormalWeb"/>
                                        <w:spacing w:line="240" w:lineRule="exact"/>
                                      </w:pPr>
                                      <w:r>
                                        <w:rPr>
                                          <w:sz w:val="20"/>
                                          <w:szCs w:val="20"/>
                                          <w:lang w:val="fr-CH"/>
                                        </w:rPr>
                                        <w:t>e</w:t>
                                      </w:r>
                                    </w:p>
                                  </w:txbxContent>
                                </v:textbox>
                              </v:shape>
                            </v:group>
                            <v:shape id="Text Box 118" o:spid="_x0000_s1175" type="#_x0000_t202" style="position:absolute;left:2315;top:37366;width:170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" stroked="f" strokeweight=".5pt">
                              <v:textbox style="layout-flow:vertical;mso-layout-flow-alt:bottom-to-top" inset="0,0,0,0">
                                <w:txbxContent>
                                  <w:p w:rsidR="00A043C1" w:rsidRDefault="00A043C1" w:rsidP="00335333">
                                    <w:pPr>
                                      <w:pStyle w:val="NormalWeb"/>
                                      <w:spacing w:line="240" w:lineRule="exact"/>
                                    </w:pPr>
                                    <w:r>
                                      <w:rPr>
                                        <w:sz w:val="20"/>
                                        <w:szCs w:val="20"/>
                                        <w:lang w:val="fr-CH"/>
                                      </w:rPr>
                                      <w:t>h1</w:t>
                                    </w:r>
                                  </w:p>
                                </w:txbxContent>
                              </v:textbox>
                            </v:shape>
                          </v:group>
                          <v:shape id="Text Box 118" o:spid="_x0000_s1176" type="#_x0000_t202" style="position:absolute;left:19219;top:37198;width:1708;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" stroked="f" strokeweight=".5pt">
                            <v:textbox style="layout-flow:vertical;mso-layout-flow-alt:bottom-to-top" inset="0,0,0,0">
                              <w:txbxContent>
                                <w:p w:rsidR="00A043C1" w:rsidRDefault="00A043C1" w:rsidP="00335333">
                                  <w:pPr>
                                    <w:pStyle w:val="NormalWeb"/>
                                    <w:spacing w:line="240" w:lineRule="exact"/>
                                  </w:pPr>
                                  <w:r>
                                    <w:rPr>
                                      <w:sz w:val="20"/>
                                      <w:szCs w:val="20"/>
                                      <w:lang w:val="fr-CH"/>
                                    </w:rPr>
                                    <w:t>h2</w:t>
                                  </w:r>
                                </w:p>
                              </w:txbxContent>
                            </v:textbox>
                          </v:shape>
                        </v:group>
                        <v:shape id="Text Box 118" o:spid="_x0000_s1177" type="#_x0000_t202" style="position:absolute;left:38687;top:30877;width:1632;height:1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" stroked="f" strokeweight=".5pt">
                          <v:textbox style="layout-flow:vertical;mso-layout-flow-alt:bottom-to-top" inset="0,0,0,0">
                            <w:txbxContent>
                              <w:p w:rsidR="00A043C1" w:rsidRDefault="00A043C1" w:rsidP="00335333">
                                <w:pPr>
                                  <w:pStyle w:val="NormalWeb"/>
                                  <w:spacing w:line="240" w:lineRule="exact"/>
                                </w:pPr>
                                <w:r>
                                  <w:rPr>
                                    <w:sz w:val="20"/>
                                    <w:szCs w:val="20"/>
                                    <w:lang w:val="fr-CH"/>
                                  </w:rPr>
                                  <w:t>g</w:t>
                                </w:r>
                              </w:p>
                            </w:txbxContent>
                          </v:textbox>
                        </v:shape>
                      </v:group>
                      <v:shape id="Text Box 118" o:spid="_x0000_s1178" type="#_x0000_t202" style="position:absolute;left:48012;top:31725;width:1632;height:1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" stroked="f" strokeweight=".5pt">
                        <v:textbox style="layout-flow:vertical;mso-layout-flow-alt:bottom-to-top" inset="0,0,0,0">
                          <w:txbxContent>
                            <w:p w:rsidR="00A043C1" w:rsidRDefault="00A043C1" w:rsidP="00335333">
                              <w:pPr>
                                <w:pStyle w:val="NormalWeb"/>
                                <w:spacing w:line="240" w:lineRule="exact"/>
                              </w:pPr>
                              <w:r>
                                <w:rPr>
                                  <w:sz w:val="20"/>
                                  <w:szCs w:val="20"/>
                                  <w:lang w:val="fr-CH"/>
                                </w:rPr>
                                <w:t>g</w:t>
                              </w:r>
                            </w:p>
                          </w:txbxContent>
                        </v:textbox>
                      </v:shape>
                    </v:group>
                    <v:line id="Straight Connector 16257" o:spid="_x0000_s1179" style="position:absolute;rotation:3;visibility:visible;mso-wrap-style:square" from="48328,31423" to="49768,31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"/>
                  </v:group>
                  <v:shape id="Text Box 116" o:spid="_x0000_s1180" type="#_x0000_t202" style="position:absolute;left:33511;top:2985;width:1005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" stroked="f" strokeweight=".5pt">
                    <v:textbox inset="0,0,0,0">
                      <w:txbxContent>
                        <w:p w:rsidR="00A043C1" w:rsidRDefault="00A043C1" w:rsidP="00335333">
                          <w:pPr>
                            <w:pStyle w:val="NormalWeb"/>
                            <w:spacing w:line="240" w:lineRule="exact"/>
                          </w:pPr>
                          <w:r w:rsidRPr="00C5636C">
                            <w:rPr>
                              <w:b/>
                              <w:sz w:val="20"/>
                              <w:szCs w:val="20"/>
                              <w:lang w:val="fr-CH"/>
                            </w:rPr>
                            <w:t>First</w:t>
                          </w:r>
                          <w:r>
                            <w:rPr>
                              <w:sz w:val="20"/>
                              <w:szCs w:val="20"/>
                              <w:lang w:val="fr-CH"/>
                            </w:rPr>
                            <w:t xml:space="preserve"> filament turn</w:t>
                          </w:r>
                        </w:p>
                      </w:txbxContent>
                    </v:textbox>
                  </v:shape>
                </v:group>
                <w10:anchorlock/>
              </v:group>
            </w:pict>
          </mc:Fallback>
        </mc:AlternateContent>
      </w:r>
    </w:p>
    <w:p w:rsidR="00950CFD" w:rsidRDefault="00A043C1" w:rsidP="00335333">
      <w:pPr>
        <w:spacing w:after="120" w:line="240" w:lineRule="auto"/>
        <w:ind w:left="567" w:right="567" w:firstLine="567"/>
        <w:rPr>
          <w:rFonts w:eastAsia="MS Mincho"/>
        </w:rPr>
      </w:pPr>
      <w:r w:rsidRPr="00030B42">
        <w:rPr>
          <w:rFonts w:eastAsia="MS Mincho"/>
        </w:rPr>
        <w:t>"</w:t>
      </w:r>
    </w:p>
    <w:p w:rsidR="00335333" w:rsidRPr="007653EC" w:rsidRDefault="00B55EA1" w:rsidP="00697FC8">
      <w:pPr>
        <w:suppressAutoHyphens w:val="0"/>
        <w:spacing w:line="240" w:lineRule="auto"/>
        <w:rPr>
          <w:sz w:val="22"/>
        </w:rPr>
      </w:pPr>
      <w:r>
        <w:rPr>
          <w:i/>
        </w:rPr>
        <w:tab/>
      </w:r>
      <w:r>
        <w:rPr>
          <w:i/>
        </w:rPr>
        <w:tab/>
      </w:r>
      <w:r w:rsidR="00335333" w:rsidRPr="007653EC">
        <w:rPr>
          <w:i/>
        </w:rPr>
        <w:t xml:space="preserve">Sheet H13/4, </w:t>
      </w:r>
      <w:r w:rsidR="00335333" w:rsidRPr="007653EC">
        <w:t>amend to read:</w:t>
      </w:r>
    </w:p>
    <w:p w:rsidR="00335333" w:rsidRPr="00654699" w:rsidRDefault="00A043C1" w:rsidP="00335333">
      <w:pPr>
        <w:ind w:left="1134"/>
      </w:pPr>
      <w:r w:rsidRPr="00030B42">
        <w:rPr>
          <w:rFonts w:eastAsia="MS Mincho"/>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86"/>
        <w:gridCol w:w="1391"/>
        <w:gridCol w:w="2869"/>
        <w:gridCol w:w="2059"/>
      </w:tblGrid>
      <w:tr w:rsidR="00335333" w:rsidRPr="00654699" w:rsidTr="0046324F">
        <w:trPr>
          <w:cantSplit/>
          <w:trHeight w:val="368"/>
          <w:tblHeader/>
          <w:jc w:val="center"/>
        </w:trPr>
        <w:tc>
          <w:tcPr>
            <w:tcW w:w="3577" w:type="dxa"/>
            <w:gridSpan w:val="2"/>
            <w:vMerge w:val="restart"/>
            <w:shd w:val="clear" w:color="auto" w:fill="auto"/>
            <w:vAlign w:val="bottom"/>
          </w:tcPr>
          <w:p w:rsidR="00335333" w:rsidRPr="00654699" w:rsidRDefault="00335333" w:rsidP="0046324F">
            <w:pPr>
              <w:suppressAutoHyphens w:val="0"/>
              <w:spacing w:before="80" w:after="80" w:line="200" w:lineRule="exact"/>
              <w:ind w:left="113" w:right="113"/>
              <w:jc w:val="center"/>
              <w:rPr>
                <w:i/>
                <w:sz w:val="16"/>
              </w:rPr>
            </w:pPr>
            <w:r w:rsidRPr="00654699">
              <w:rPr>
                <w:i/>
                <w:sz w:val="16"/>
              </w:rPr>
              <w:t>Dimensions in mm</w:t>
            </w:r>
          </w:p>
        </w:tc>
        <w:tc>
          <w:tcPr>
            <w:tcW w:w="4928" w:type="dxa"/>
            <w:gridSpan w:val="2"/>
            <w:shd w:val="clear" w:color="auto" w:fill="auto"/>
            <w:vAlign w:val="bottom"/>
          </w:tcPr>
          <w:p w:rsidR="00335333" w:rsidRPr="00654699" w:rsidRDefault="00335333" w:rsidP="0046324F">
            <w:pPr>
              <w:suppressAutoHyphens w:val="0"/>
              <w:spacing w:before="80" w:after="80" w:line="200" w:lineRule="exact"/>
              <w:ind w:left="113" w:right="113"/>
              <w:jc w:val="center"/>
              <w:rPr>
                <w:i/>
                <w:sz w:val="16"/>
              </w:rPr>
            </w:pPr>
            <w:r w:rsidRPr="00654699">
              <w:rPr>
                <w:i/>
                <w:sz w:val="16"/>
              </w:rPr>
              <w:t>Tolerance</w:t>
            </w:r>
          </w:p>
        </w:tc>
      </w:tr>
      <w:tr w:rsidR="00335333" w:rsidRPr="00654699" w:rsidTr="0046324F">
        <w:trPr>
          <w:cantSplit/>
          <w:trHeight w:val="368"/>
          <w:tblHeader/>
          <w:jc w:val="center"/>
        </w:trPr>
        <w:tc>
          <w:tcPr>
            <w:tcW w:w="3577" w:type="dxa"/>
            <w:gridSpan w:val="2"/>
            <w:vMerge/>
            <w:tcBorders>
              <w:bottom w:val="single" w:sz="12" w:space="0" w:color="auto"/>
            </w:tcBorders>
            <w:shd w:val="clear" w:color="auto" w:fill="auto"/>
            <w:vAlign w:val="bottom"/>
          </w:tcPr>
          <w:p w:rsidR="00335333" w:rsidRPr="00654699" w:rsidRDefault="00335333" w:rsidP="0046324F">
            <w:pPr>
              <w:suppressAutoHyphens w:val="0"/>
              <w:spacing w:before="40" w:after="40" w:line="220" w:lineRule="exact"/>
              <w:ind w:left="113" w:right="113"/>
              <w:rPr>
                <w:sz w:val="18"/>
              </w:rPr>
            </w:pPr>
          </w:p>
        </w:tc>
        <w:tc>
          <w:tcPr>
            <w:tcW w:w="2869" w:type="dxa"/>
            <w:tcBorders>
              <w:bottom w:val="single" w:sz="12" w:space="0" w:color="auto"/>
            </w:tcBorders>
            <w:shd w:val="clear" w:color="auto" w:fill="auto"/>
            <w:vAlign w:val="bottom"/>
          </w:tcPr>
          <w:p w:rsidR="00335333" w:rsidRPr="00654699" w:rsidRDefault="00335333" w:rsidP="0046324F">
            <w:pPr>
              <w:suppressAutoHyphens w:val="0"/>
              <w:spacing w:before="80" w:after="80" w:line="200" w:lineRule="exact"/>
              <w:ind w:left="113" w:right="113"/>
              <w:jc w:val="center"/>
              <w:rPr>
                <w:i/>
                <w:sz w:val="16"/>
              </w:rPr>
            </w:pPr>
            <w:r w:rsidRPr="00654699">
              <w:rPr>
                <w:i/>
                <w:sz w:val="16"/>
              </w:rPr>
              <w:t>Filament light sources of normal production</w:t>
            </w:r>
          </w:p>
        </w:tc>
        <w:tc>
          <w:tcPr>
            <w:tcW w:w="2059" w:type="dxa"/>
            <w:tcBorders>
              <w:bottom w:val="single" w:sz="12" w:space="0" w:color="auto"/>
            </w:tcBorders>
            <w:shd w:val="clear" w:color="auto" w:fill="auto"/>
            <w:vAlign w:val="bottom"/>
          </w:tcPr>
          <w:p w:rsidR="00335333" w:rsidRPr="00654699" w:rsidRDefault="00335333" w:rsidP="0046324F">
            <w:pPr>
              <w:suppressAutoHyphens w:val="0"/>
              <w:spacing w:before="80" w:after="80" w:line="200" w:lineRule="exact"/>
              <w:ind w:left="113" w:right="113"/>
              <w:jc w:val="center"/>
              <w:rPr>
                <w:i/>
                <w:sz w:val="16"/>
              </w:rPr>
            </w:pPr>
            <w:r w:rsidRPr="00654699">
              <w:rPr>
                <w:i/>
                <w:sz w:val="16"/>
              </w:rPr>
              <w:t>Standard filament light source</w:t>
            </w:r>
          </w:p>
        </w:tc>
      </w:tr>
      <w:tr w:rsidR="00335333" w:rsidRPr="00654699" w:rsidTr="0046324F">
        <w:trPr>
          <w:cantSplit/>
          <w:trHeight w:hRule="exact" w:val="340"/>
          <w:jc w:val="center"/>
        </w:trPr>
        <w:tc>
          <w:tcPr>
            <w:tcW w:w="2186" w:type="dxa"/>
            <w:tcBorders>
              <w:top w:val="single" w:sz="12" w:space="0" w:color="auto"/>
            </w:tcBorders>
            <w:shd w:val="clear" w:color="auto" w:fill="auto"/>
          </w:tcPr>
          <w:p w:rsidR="00335333" w:rsidRPr="00654699" w:rsidRDefault="00335333" w:rsidP="00C5636C">
            <w:pPr>
              <w:suppressAutoHyphens w:val="0"/>
              <w:spacing w:before="40" w:after="40" w:line="220" w:lineRule="exact"/>
              <w:ind w:left="113" w:right="113"/>
            </w:pPr>
            <w:r>
              <w:t>…</w:t>
            </w:r>
          </w:p>
        </w:tc>
        <w:tc>
          <w:tcPr>
            <w:tcW w:w="1391" w:type="dxa"/>
            <w:tcBorders>
              <w:top w:val="single" w:sz="12" w:space="0" w:color="auto"/>
            </w:tcBorders>
            <w:shd w:val="clear" w:color="auto" w:fill="auto"/>
          </w:tcPr>
          <w:p w:rsidR="00335333" w:rsidRPr="00654699" w:rsidRDefault="00C5636C" w:rsidP="0046324F">
            <w:pPr>
              <w:suppressAutoHyphens w:val="0"/>
              <w:spacing w:before="40" w:after="40" w:line="220" w:lineRule="exact"/>
              <w:ind w:left="113" w:right="113"/>
              <w:jc w:val="center"/>
            </w:pPr>
            <w:r>
              <w:t>…</w:t>
            </w:r>
          </w:p>
        </w:tc>
        <w:tc>
          <w:tcPr>
            <w:tcW w:w="2869" w:type="dxa"/>
            <w:tcBorders>
              <w:top w:val="single" w:sz="12" w:space="0" w:color="auto"/>
            </w:tcBorders>
            <w:shd w:val="clear" w:color="auto" w:fill="auto"/>
            <w:vAlign w:val="bottom"/>
          </w:tcPr>
          <w:p w:rsidR="00335333" w:rsidRPr="00654699" w:rsidRDefault="00C5636C" w:rsidP="0046324F">
            <w:pPr>
              <w:suppressAutoHyphens w:val="0"/>
              <w:spacing w:before="40" w:after="40" w:line="220" w:lineRule="exact"/>
              <w:ind w:left="113" w:right="113"/>
              <w:jc w:val="center"/>
            </w:pPr>
            <w:r>
              <w:t>…</w:t>
            </w:r>
          </w:p>
        </w:tc>
        <w:tc>
          <w:tcPr>
            <w:tcW w:w="2059" w:type="dxa"/>
            <w:tcBorders>
              <w:top w:val="single" w:sz="12" w:space="0" w:color="auto"/>
            </w:tcBorders>
            <w:shd w:val="clear" w:color="auto" w:fill="auto"/>
            <w:vAlign w:val="bottom"/>
          </w:tcPr>
          <w:p w:rsidR="00335333" w:rsidRPr="00654699" w:rsidRDefault="00C5636C" w:rsidP="0046324F">
            <w:pPr>
              <w:suppressAutoHyphens w:val="0"/>
              <w:spacing w:before="40" w:after="40" w:line="220" w:lineRule="exact"/>
              <w:ind w:left="113" w:right="113"/>
              <w:jc w:val="center"/>
            </w:pPr>
            <w:r>
              <w:t>…</w:t>
            </w:r>
          </w:p>
        </w:tc>
      </w:tr>
      <w:tr w:rsidR="00335333" w:rsidRPr="00654699" w:rsidTr="0046324F">
        <w:trPr>
          <w:cantSplit/>
          <w:trHeight w:hRule="exact" w:val="340"/>
          <w:jc w:val="center"/>
        </w:trPr>
        <w:tc>
          <w:tcPr>
            <w:tcW w:w="2186" w:type="dxa"/>
            <w:shd w:val="clear" w:color="auto" w:fill="auto"/>
          </w:tcPr>
          <w:p w:rsidR="00335333" w:rsidRPr="00654699" w:rsidRDefault="00335333" w:rsidP="0046324F">
            <w:pPr>
              <w:suppressAutoHyphens w:val="0"/>
              <w:spacing w:before="40" w:after="40" w:line="220" w:lineRule="exact"/>
              <w:ind w:left="113" w:right="113"/>
            </w:pPr>
            <w:r w:rsidRPr="00654699">
              <w:t xml:space="preserve">m </w:t>
            </w:r>
            <w:r w:rsidRPr="00C5636C">
              <w:rPr>
                <w:dstrike/>
                <w:vertAlign w:val="superscript"/>
              </w:rPr>
              <w:t>10</w:t>
            </w:r>
            <w:r w:rsidRPr="00C5636C">
              <w:rPr>
                <w:vertAlign w:val="superscript"/>
              </w:rPr>
              <w:t xml:space="preserve"> </w:t>
            </w:r>
            <w:r w:rsidRPr="00C5636C">
              <w:rPr>
                <w:b/>
                <w:vertAlign w:val="superscript"/>
              </w:rPr>
              <w:t>11</w:t>
            </w:r>
            <w:r w:rsidRPr="00C5636C">
              <w:rPr>
                <w:vertAlign w:val="superscript"/>
              </w:rPr>
              <w:t>/</w:t>
            </w:r>
          </w:p>
        </w:tc>
        <w:tc>
          <w:tcPr>
            <w:tcW w:w="1391" w:type="dxa"/>
            <w:shd w:val="clear" w:color="auto" w:fill="auto"/>
          </w:tcPr>
          <w:p w:rsidR="00335333" w:rsidRPr="00654699" w:rsidRDefault="00335333" w:rsidP="0046324F">
            <w:pPr>
              <w:suppressAutoHyphens w:val="0"/>
              <w:spacing w:before="40" w:after="40" w:line="220" w:lineRule="exact"/>
              <w:ind w:left="113" w:right="113"/>
              <w:jc w:val="center"/>
            </w:pPr>
            <w:r w:rsidRPr="00654699">
              <w:t>0</w:t>
            </w:r>
          </w:p>
        </w:tc>
        <w:tc>
          <w:tcPr>
            <w:tcW w:w="2869" w:type="dxa"/>
            <w:shd w:val="clear" w:color="auto" w:fill="auto"/>
            <w:vAlign w:val="bottom"/>
          </w:tcPr>
          <w:p w:rsidR="00335333" w:rsidRPr="00654699" w:rsidRDefault="00335333" w:rsidP="0046324F">
            <w:pPr>
              <w:suppressAutoHyphens w:val="0"/>
              <w:spacing w:before="40" w:after="40" w:line="220" w:lineRule="exact"/>
              <w:ind w:left="113" w:right="113"/>
              <w:jc w:val="center"/>
            </w:pPr>
            <w:r w:rsidRPr="00654699">
              <w:sym w:font="Symbol" w:char="F0B1"/>
            </w:r>
            <w:r w:rsidRPr="00654699">
              <w:t>0.20</w:t>
            </w:r>
          </w:p>
        </w:tc>
        <w:tc>
          <w:tcPr>
            <w:tcW w:w="2059" w:type="dxa"/>
            <w:shd w:val="clear" w:color="auto" w:fill="auto"/>
            <w:vAlign w:val="bottom"/>
          </w:tcPr>
          <w:p w:rsidR="00335333" w:rsidRPr="00654699" w:rsidRDefault="00335333" w:rsidP="0046324F">
            <w:pPr>
              <w:suppressAutoHyphens w:val="0"/>
              <w:spacing w:before="40" w:after="40" w:line="220" w:lineRule="exact"/>
              <w:ind w:left="113" w:right="113"/>
              <w:jc w:val="center"/>
            </w:pPr>
            <w:r w:rsidRPr="00654699">
              <w:sym w:font="Symbol" w:char="F0B1"/>
            </w:r>
            <w:r w:rsidRPr="00654699">
              <w:t>0.13</w:t>
            </w:r>
          </w:p>
        </w:tc>
      </w:tr>
      <w:tr w:rsidR="00335333" w:rsidRPr="00654699" w:rsidTr="0046324F">
        <w:trPr>
          <w:cantSplit/>
          <w:trHeight w:hRule="exact" w:val="340"/>
          <w:jc w:val="center"/>
        </w:trPr>
        <w:tc>
          <w:tcPr>
            <w:tcW w:w="2186" w:type="dxa"/>
            <w:shd w:val="clear" w:color="auto" w:fill="auto"/>
          </w:tcPr>
          <w:p w:rsidR="00335333" w:rsidRPr="00654699" w:rsidRDefault="00335333" w:rsidP="0046324F">
            <w:pPr>
              <w:suppressAutoHyphens w:val="0"/>
              <w:spacing w:before="40" w:after="40" w:line="220" w:lineRule="exact"/>
              <w:ind w:left="113" w:right="113"/>
            </w:pPr>
            <w:r w:rsidRPr="00654699">
              <w:t xml:space="preserve">n </w:t>
            </w:r>
            <w:r w:rsidRPr="00C5636C">
              <w:rPr>
                <w:dstrike/>
                <w:vertAlign w:val="superscript"/>
              </w:rPr>
              <w:t>10</w:t>
            </w:r>
            <w:r w:rsidRPr="00C5636C">
              <w:rPr>
                <w:vertAlign w:val="superscript"/>
              </w:rPr>
              <w:t xml:space="preserve"> </w:t>
            </w:r>
            <w:r w:rsidRPr="00C5636C">
              <w:rPr>
                <w:b/>
                <w:vertAlign w:val="superscript"/>
              </w:rPr>
              <w:t>11</w:t>
            </w:r>
            <w:r w:rsidRPr="00C5636C">
              <w:rPr>
                <w:vertAlign w:val="superscript"/>
              </w:rPr>
              <w:t>/</w:t>
            </w:r>
          </w:p>
        </w:tc>
        <w:tc>
          <w:tcPr>
            <w:tcW w:w="1391" w:type="dxa"/>
            <w:shd w:val="clear" w:color="auto" w:fill="auto"/>
          </w:tcPr>
          <w:p w:rsidR="00335333" w:rsidRPr="00654699" w:rsidRDefault="00335333" w:rsidP="0046324F">
            <w:pPr>
              <w:suppressAutoHyphens w:val="0"/>
              <w:spacing w:before="40" w:after="40" w:line="220" w:lineRule="exact"/>
              <w:ind w:left="113" w:right="113"/>
              <w:jc w:val="center"/>
            </w:pPr>
            <w:r w:rsidRPr="00654699">
              <w:t>0</w:t>
            </w:r>
          </w:p>
        </w:tc>
        <w:tc>
          <w:tcPr>
            <w:tcW w:w="2869" w:type="dxa"/>
            <w:shd w:val="clear" w:color="auto" w:fill="auto"/>
            <w:vAlign w:val="bottom"/>
          </w:tcPr>
          <w:p w:rsidR="00335333" w:rsidRPr="00654699" w:rsidRDefault="00335333" w:rsidP="0046324F">
            <w:pPr>
              <w:suppressAutoHyphens w:val="0"/>
              <w:spacing w:before="40" w:after="40" w:line="220" w:lineRule="exact"/>
              <w:ind w:left="113" w:right="113"/>
              <w:jc w:val="center"/>
            </w:pPr>
            <w:r w:rsidRPr="00654699">
              <w:sym w:font="Symbol" w:char="F0B1"/>
            </w:r>
            <w:r w:rsidRPr="00654699">
              <w:t>0.20</w:t>
            </w:r>
          </w:p>
        </w:tc>
        <w:tc>
          <w:tcPr>
            <w:tcW w:w="2059" w:type="dxa"/>
            <w:shd w:val="clear" w:color="auto" w:fill="auto"/>
            <w:vAlign w:val="bottom"/>
          </w:tcPr>
          <w:p w:rsidR="00335333" w:rsidRPr="00654699" w:rsidRDefault="00335333" w:rsidP="0046324F">
            <w:pPr>
              <w:suppressAutoHyphens w:val="0"/>
              <w:spacing w:before="40" w:after="40" w:line="220" w:lineRule="exact"/>
              <w:ind w:left="113" w:right="113"/>
              <w:jc w:val="center"/>
            </w:pPr>
            <w:r w:rsidRPr="00654699">
              <w:sym w:font="Symbol" w:char="F0B1"/>
            </w:r>
            <w:r w:rsidRPr="00654699">
              <w:t>0.13</w:t>
            </w:r>
          </w:p>
        </w:tc>
      </w:tr>
      <w:tr w:rsidR="00335333" w:rsidRPr="00654699" w:rsidTr="0046324F">
        <w:trPr>
          <w:cantSplit/>
          <w:trHeight w:hRule="exact" w:val="340"/>
          <w:jc w:val="center"/>
        </w:trPr>
        <w:tc>
          <w:tcPr>
            <w:tcW w:w="2186" w:type="dxa"/>
            <w:shd w:val="clear" w:color="auto" w:fill="auto"/>
          </w:tcPr>
          <w:p w:rsidR="00335333" w:rsidRPr="00654699" w:rsidRDefault="00335333" w:rsidP="00C5636C">
            <w:pPr>
              <w:suppressAutoHyphens w:val="0"/>
              <w:spacing w:before="40" w:after="40" w:line="220" w:lineRule="exact"/>
              <w:ind w:left="113" w:right="113"/>
            </w:pPr>
            <w:r>
              <w:t>…</w:t>
            </w:r>
          </w:p>
        </w:tc>
        <w:tc>
          <w:tcPr>
            <w:tcW w:w="1391" w:type="dxa"/>
            <w:shd w:val="clear" w:color="auto" w:fill="auto"/>
          </w:tcPr>
          <w:p w:rsidR="00335333" w:rsidRPr="00654699" w:rsidRDefault="00C5636C" w:rsidP="0046324F">
            <w:pPr>
              <w:suppressAutoHyphens w:val="0"/>
              <w:spacing w:before="40" w:after="40" w:line="220" w:lineRule="exact"/>
              <w:ind w:left="113" w:right="113"/>
              <w:jc w:val="center"/>
            </w:pPr>
            <w:r>
              <w:t>…</w:t>
            </w:r>
          </w:p>
        </w:tc>
        <w:tc>
          <w:tcPr>
            <w:tcW w:w="2869" w:type="dxa"/>
            <w:shd w:val="clear" w:color="auto" w:fill="auto"/>
            <w:vAlign w:val="bottom"/>
          </w:tcPr>
          <w:p w:rsidR="00335333" w:rsidRPr="00654699" w:rsidRDefault="00C5636C" w:rsidP="0046324F">
            <w:pPr>
              <w:suppressAutoHyphens w:val="0"/>
              <w:spacing w:before="40" w:after="40" w:line="220" w:lineRule="exact"/>
              <w:ind w:left="113" w:right="113"/>
              <w:jc w:val="center"/>
            </w:pPr>
            <w:r>
              <w:t>…</w:t>
            </w:r>
          </w:p>
        </w:tc>
        <w:tc>
          <w:tcPr>
            <w:tcW w:w="2059" w:type="dxa"/>
            <w:shd w:val="clear" w:color="auto" w:fill="auto"/>
            <w:vAlign w:val="bottom"/>
          </w:tcPr>
          <w:p w:rsidR="00335333" w:rsidRPr="00654699" w:rsidRDefault="00C5636C" w:rsidP="0046324F">
            <w:pPr>
              <w:suppressAutoHyphens w:val="0"/>
              <w:spacing w:before="40" w:after="40" w:line="220" w:lineRule="exact"/>
              <w:ind w:left="113" w:right="113"/>
              <w:jc w:val="center"/>
            </w:pPr>
            <w:r>
              <w:t>…</w:t>
            </w:r>
          </w:p>
        </w:tc>
      </w:tr>
    </w:tbl>
    <w:p w:rsidR="00697FC8" w:rsidRDefault="00A043C1" w:rsidP="00C5636C">
      <w:pPr>
        <w:spacing w:after="120"/>
        <w:ind w:left="1140" w:right="567"/>
        <w:rPr>
          <w:rFonts w:eastAsia="MS Mincho"/>
        </w:rPr>
      </w:pPr>
      <w:r w:rsidRPr="00030B42">
        <w:rPr>
          <w:rFonts w:eastAsia="MS Mincho"/>
        </w:rPr>
        <w:t>"</w:t>
      </w:r>
    </w:p>
    <w:p w:rsidR="00697FC8" w:rsidRDefault="00697FC8">
      <w:pPr>
        <w:suppressAutoHyphens w:val="0"/>
        <w:spacing w:line="240" w:lineRule="auto"/>
        <w:rPr>
          <w:rFonts w:eastAsia="MS Mincho"/>
        </w:rPr>
      </w:pPr>
      <w:r>
        <w:rPr>
          <w:rFonts w:eastAsia="MS Mincho"/>
        </w:rPr>
        <w:br w:type="page"/>
      </w:r>
    </w:p>
    <w:p w:rsidR="00335333" w:rsidRDefault="00335333" w:rsidP="00C5636C">
      <w:pPr>
        <w:spacing w:after="120"/>
        <w:ind w:left="1134"/>
        <w:rPr>
          <w:snapToGrid w:val="0"/>
        </w:rPr>
      </w:pPr>
      <w:r>
        <w:rPr>
          <w:noProof/>
          <w:lang w:eastAsia="en-GB"/>
        </w:rPr>
        <mc:AlternateContent>
          <mc:Choice Requires="wps">
            <w:drawing>
              <wp:anchor distT="0" distB="0" distL="114298" distR="114298" simplePos="0" relativeHeight="251658240" behindDoc="0" locked="0" layoutInCell="1" allowOverlap="1" wp14:anchorId="21ADF48F" wp14:editId="298BD8C2">
                <wp:simplePos x="0" y="0"/>
                <wp:positionH relativeFrom="column">
                  <wp:posOffset>2984499</wp:posOffset>
                </wp:positionH>
                <wp:positionV relativeFrom="paragraph">
                  <wp:posOffset>825500</wp:posOffset>
                </wp:positionV>
                <wp:extent cx="0" cy="114300"/>
                <wp:effectExtent l="0" t="0" r="0" b="0"/>
                <wp:wrapNone/>
                <wp:docPr id="14788" name="Straight Connector 14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411A915" id="Straight Connector 14788" o:spid="_x0000_s1026" style="position:absolute;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5pt,65pt" to="2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" stroked="f"/>
            </w:pict>
          </mc:Fallback>
        </mc:AlternateContent>
      </w:r>
      <w:r>
        <w:rPr>
          <w:snapToGrid w:val="0"/>
        </w:rPr>
        <w:t>Sheet H14/1, figure 1, amend to read</w:t>
      </w:r>
      <w:r w:rsidR="00C5636C">
        <w:rPr>
          <w:snapToGrid w:val="0"/>
        </w:rPr>
        <w:t xml:space="preserve"> (</w:t>
      </w:r>
      <w:r>
        <w:rPr>
          <w:snapToGrid w:val="0"/>
        </w:rPr>
        <w:t>correct the position of the reference plane)</w:t>
      </w:r>
      <w:r w:rsidR="00C5636C">
        <w:rPr>
          <w:snapToGrid w:val="0"/>
        </w:rPr>
        <w:t>:</w:t>
      </w:r>
    </w:p>
    <w:p w:rsidR="00950CFD" w:rsidRDefault="00A043C1" w:rsidP="00C5636C">
      <w:pPr>
        <w:suppressAutoHyphens w:val="0"/>
        <w:spacing w:after="120"/>
        <w:ind w:left="1134" w:right="1134"/>
        <w:jc w:val="both"/>
        <w:rPr>
          <w:rFonts w:eastAsia="MS Mincho"/>
        </w:rPr>
      </w:pPr>
      <w:r w:rsidRPr="00030B42">
        <w:rPr>
          <w:rFonts w:eastAsia="MS Mincho"/>
        </w:rPr>
        <w:t>"</w:t>
      </w:r>
    </w:p>
    <w:p w:rsidR="00335333" w:rsidRDefault="00335333" w:rsidP="00335333">
      <w:pPr>
        <w:tabs>
          <w:tab w:val="center" w:pos="4800"/>
          <w:tab w:val="right" w:pos="9600"/>
        </w:tabs>
        <w:spacing w:after="120" w:line="240" w:lineRule="auto"/>
        <w:ind w:left="1100"/>
      </w:pPr>
      <w:r>
        <w:rPr>
          <w:noProof/>
          <w:lang w:eastAsia="en-GB"/>
        </w:rPr>
        <mc:AlternateContent>
          <mc:Choice Requires="wpg">
            <w:drawing>
              <wp:inline distT="0" distB="0" distL="0" distR="0">
                <wp:extent cx="5505450" cy="5419090"/>
                <wp:effectExtent l="0" t="0" r="635" b="0"/>
                <wp:docPr id="11971" name="Group 11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5418990"/>
                          <a:chOff x="-95" y="-285"/>
                          <a:chExt cx="55054" cy="54189"/>
                        </a:xfrm>
                      </wpg:grpSpPr>
                      <wpg:grpSp>
                        <wpg:cNvPr id="11972" name="Group 14801"/>
                        <wpg:cNvGrpSpPr>
                          <a:grpSpLocks/>
                        </wpg:cNvGrpSpPr>
                        <wpg:grpSpPr bwMode="auto">
                          <a:xfrm>
                            <a:off x="0" y="0"/>
                            <a:ext cx="54864" cy="53263"/>
                            <a:chOff x="0" y="0"/>
                            <a:chExt cx="54864" cy="53263"/>
                          </a:xfrm>
                        </wpg:grpSpPr>
                        <pic:pic xmlns:pic="http://schemas.openxmlformats.org/drawingml/2006/picture">
                          <pic:nvPicPr>
                            <pic:cNvPr id="11973" name="Picture 14802"/>
                            <pic:cNvPicPr>
                              <a:picLocks noChangeAspect="1"/>
                            </pic:cNvPicPr>
                          </pic:nvPicPr>
                          <pic:blipFill>
                            <a:blip r:embed="rId22">
                              <a:extLst>
                                <a:ext uri="{28A0092B-C50C-407E-A947-70E740481C1C}">
                                  <a14:useLocalDpi xmlns:a14="http://schemas.microsoft.com/office/drawing/2010/main" val="0"/>
                                </a:ext>
                              </a:extLst>
                            </a:blip>
                            <a:srcRect r="37579"/>
                            <a:stretch>
                              <a:fillRect/>
                            </a:stretch>
                          </pic:blipFill>
                          <pic:spPr bwMode="auto">
                            <a:xfrm>
                              <a:off x="0" y="0"/>
                              <a:ext cx="54864" cy="53263"/>
                            </a:xfrm>
                            <a:prstGeom prst="rect">
                              <a:avLst/>
                            </a:prstGeom>
                            <a:noFill/>
                            <a:extLst>
                              <a:ext uri="{909E8E84-426E-40DD-AFC4-6F175D3DCCD1}">
                                <a14:hiddenFill xmlns:a14="http://schemas.microsoft.com/office/drawing/2010/main">
                                  <a:solidFill>
                                    <a:srgbClr val="FFFFFF"/>
                                  </a:solidFill>
                                </a14:hiddenFill>
                              </a:ext>
                            </a:extLst>
                          </pic:spPr>
                        </pic:pic>
                        <wps:wsp>
                          <wps:cNvPr id="11974" name="Straight Connector 14803"/>
                          <wps:cNvCnPr/>
                          <wps:spPr bwMode="auto">
                            <a:xfrm>
                              <a:off x="32908" y="17764"/>
                              <a:ext cx="0" cy="3733"/>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75" name="Straight Connector 14804"/>
                          <wps:cNvCnPr/>
                          <wps:spPr bwMode="auto">
                            <a:xfrm>
                              <a:off x="32908" y="4191"/>
                              <a:ext cx="0" cy="3962"/>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76" name="Straight Connector 14805"/>
                          <wps:cNvCnPr/>
                          <wps:spPr bwMode="auto">
                            <a:xfrm>
                              <a:off x="32670" y="4191"/>
                              <a:ext cx="0" cy="3429"/>
                            </a:xfrm>
                            <a:prstGeom prst="line">
                              <a:avLst/>
                            </a:prstGeom>
                            <a:noFill/>
                            <a:ln w="381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77" name="Straight Connector 14806"/>
                          <wps:cNvCnPr/>
                          <wps:spPr bwMode="auto">
                            <a:xfrm>
                              <a:off x="32527" y="4191"/>
                              <a:ext cx="0" cy="3429"/>
                            </a:xfrm>
                            <a:prstGeom prst="line">
                              <a:avLst/>
                            </a:prstGeom>
                            <a:noFill/>
                            <a:ln w="381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78" name="Straight Connector 14807"/>
                          <wps:cNvCnPr/>
                          <wps:spPr bwMode="auto">
                            <a:xfrm>
                              <a:off x="32670" y="19240"/>
                              <a:ext cx="0" cy="3429"/>
                            </a:xfrm>
                            <a:prstGeom prst="line">
                              <a:avLst/>
                            </a:prstGeom>
                            <a:noFill/>
                            <a:ln w="3810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11979" name="Canvas 12055"/>
                        <wpg:cNvGrpSpPr>
                          <a:grpSpLocks/>
                        </wpg:cNvGrpSpPr>
                        <wpg:grpSpPr bwMode="auto">
                          <a:xfrm>
                            <a:off x="-95" y="-285"/>
                            <a:ext cx="55054" cy="54189"/>
                            <a:chOff x="-95" y="-285"/>
                            <a:chExt cx="55054" cy="54196"/>
                          </a:xfrm>
                        </wpg:grpSpPr>
                        <wps:wsp>
                          <wps:cNvPr id="11980" name="Canvas 12055"/>
                          <wps:cNvSpPr>
                            <a:spLocks noChangeAspect="1" noChangeArrowheads="1"/>
                          </wps:cNvSpPr>
                          <wps:spPr bwMode="auto">
                            <a:xfrm>
                              <a:off x="95" y="184"/>
                              <a:ext cx="54864" cy="53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1981" name="Group 14810"/>
                          <wpg:cNvGrpSpPr>
                            <a:grpSpLocks/>
                          </wpg:cNvGrpSpPr>
                          <wpg:grpSpPr bwMode="auto">
                            <a:xfrm>
                              <a:off x="-95" y="-285"/>
                              <a:ext cx="54371" cy="53824"/>
                              <a:chOff x="-95" y="-285"/>
                              <a:chExt cx="54372" cy="53825"/>
                            </a:xfrm>
                          </wpg:grpSpPr>
                          <wpg:grpSp>
                            <wpg:cNvPr id="11982" name="Group 14811"/>
                            <wpg:cNvGrpSpPr>
                              <a:grpSpLocks/>
                            </wpg:cNvGrpSpPr>
                            <wpg:grpSpPr bwMode="auto">
                              <a:xfrm>
                                <a:off x="-95" y="-285"/>
                                <a:ext cx="54372" cy="53825"/>
                                <a:chOff x="-95" y="-285"/>
                                <a:chExt cx="54373" cy="53826"/>
                              </a:xfrm>
                            </wpg:grpSpPr>
                            <wpg:grpSp>
                              <wpg:cNvPr id="11983" name="Group 14812"/>
                              <wpg:cNvGrpSpPr>
                                <a:grpSpLocks/>
                              </wpg:cNvGrpSpPr>
                              <wpg:grpSpPr bwMode="auto">
                                <a:xfrm>
                                  <a:off x="-95" y="-285"/>
                                  <a:ext cx="54373" cy="53826"/>
                                  <a:chOff x="-95" y="-285"/>
                                  <a:chExt cx="54374" cy="53827"/>
                                </a:xfrm>
                              </wpg:grpSpPr>
                              <wpg:grpSp>
                                <wpg:cNvPr id="11984" name="Group 14813"/>
                                <wpg:cNvGrpSpPr>
                                  <a:grpSpLocks/>
                                </wpg:cNvGrpSpPr>
                                <wpg:grpSpPr bwMode="auto">
                                  <a:xfrm>
                                    <a:off x="-95" y="-285"/>
                                    <a:ext cx="54374" cy="53827"/>
                                    <a:chOff x="-95" y="-285"/>
                                    <a:chExt cx="54375" cy="53828"/>
                                  </a:xfrm>
                                </wpg:grpSpPr>
                                <wpg:grpSp>
                                  <wpg:cNvPr id="11985" name="Group 14814"/>
                                  <wpg:cNvGrpSpPr>
                                    <a:grpSpLocks/>
                                  </wpg:cNvGrpSpPr>
                                  <wpg:grpSpPr bwMode="auto">
                                    <a:xfrm>
                                      <a:off x="-95" y="-285"/>
                                      <a:ext cx="54375" cy="53828"/>
                                      <a:chOff x="-95" y="-285"/>
                                      <a:chExt cx="54376" cy="53829"/>
                                    </a:xfrm>
                                  </wpg:grpSpPr>
                                  <wpg:grpSp>
                                    <wpg:cNvPr id="11986" name="Group 14815"/>
                                    <wpg:cNvGrpSpPr>
                                      <a:grpSpLocks/>
                                    </wpg:cNvGrpSpPr>
                                    <wpg:grpSpPr bwMode="auto">
                                      <a:xfrm>
                                        <a:off x="-95" y="-285"/>
                                        <a:ext cx="49219" cy="53829"/>
                                        <a:chOff x="-95" y="-285"/>
                                        <a:chExt cx="49220" cy="53830"/>
                                      </a:xfrm>
                                    </wpg:grpSpPr>
                                    <wpg:grpSp>
                                      <wpg:cNvPr id="11987" name="Group 16288"/>
                                      <wpg:cNvGrpSpPr>
                                        <a:grpSpLocks/>
                                      </wpg:cNvGrpSpPr>
                                      <wpg:grpSpPr bwMode="auto">
                                        <a:xfrm>
                                          <a:off x="-95" y="-285"/>
                                          <a:ext cx="49220" cy="53830"/>
                                          <a:chOff x="-95" y="-285"/>
                                          <a:chExt cx="49221" cy="53831"/>
                                        </a:xfrm>
                                      </wpg:grpSpPr>
                                      <wpg:grpSp>
                                        <wpg:cNvPr id="11988" name="Group 16289"/>
                                        <wpg:cNvGrpSpPr>
                                          <a:grpSpLocks/>
                                        </wpg:cNvGrpSpPr>
                                        <wpg:grpSpPr bwMode="auto">
                                          <a:xfrm>
                                            <a:off x="-95" y="-285"/>
                                            <a:ext cx="49221" cy="53831"/>
                                            <a:chOff x="-95" y="-285"/>
                                            <a:chExt cx="49222" cy="53832"/>
                                          </a:xfrm>
                                        </wpg:grpSpPr>
                                        <wpg:grpSp>
                                          <wpg:cNvPr id="11989" name="Group 16290"/>
                                          <wpg:cNvGrpSpPr>
                                            <a:grpSpLocks/>
                                          </wpg:cNvGrpSpPr>
                                          <wpg:grpSpPr bwMode="auto">
                                            <a:xfrm>
                                              <a:off x="-95" y="-285"/>
                                              <a:ext cx="49222" cy="53832"/>
                                              <a:chOff x="-95" y="-285"/>
                                              <a:chExt cx="49223" cy="53833"/>
                                            </a:xfrm>
                                          </wpg:grpSpPr>
                                          <wpg:grpSp>
                                            <wpg:cNvPr id="11990" name="Group 16291"/>
                                            <wpg:cNvGrpSpPr>
                                              <a:grpSpLocks/>
                                            </wpg:cNvGrpSpPr>
                                            <wpg:grpSpPr bwMode="auto">
                                              <a:xfrm>
                                                <a:off x="-95" y="-285"/>
                                                <a:ext cx="49223" cy="53833"/>
                                                <a:chOff x="-95" y="-285"/>
                                                <a:chExt cx="49224" cy="53834"/>
                                              </a:xfrm>
                                            </wpg:grpSpPr>
                                            <wpg:grpSp>
                                              <wpg:cNvPr id="11991" name="Group 16292"/>
                                              <wpg:cNvGrpSpPr>
                                                <a:grpSpLocks/>
                                              </wpg:cNvGrpSpPr>
                                              <wpg:grpSpPr bwMode="auto">
                                                <a:xfrm>
                                                  <a:off x="-95" y="-285"/>
                                                  <a:ext cx="49224" cy="53834"/>
                                                  <a:chOff x="-95" y="-285"/>
                                                  <a:chExt cx="49225" cy="53835"/>
                                                </a:xfrm>
                                              </wpg:grpSpPr>
                                              <wpg:grpSp>
                                                <wpg:cNvPr id="11992" name="Group 16293"/>
                                                <wpg:cNvGrpSpPr>
                                                  <a:grpSpLocks/>
                                                </wpg:cNvGrpSpPr>
                                                <wpg:grpSpPr bwMode="auto">
                                                  <a:xfrm>
                                                    <a:off x="-95" y="-285"/>
                                                    <a:ext cx="49225" cy="53835"/>
                                                    <a:chOff x="-95" y="-285"/>
                                                    <a:chExt cx="49226" cy="53836"/>
                                                  </a:xfrm>
                                                </wpg:grpSpPr>
                                                <wpg:grpSp>
                                                  <wpg:cNvPr id="11993" name="Group 16294"/>
                                                  <wpg:cNvGrpSpPr>
                                                    <a:grpSpLocks/>
                                                  </wpg:cNvGrpSpPr>
                                                  <wpg:grpSpPr bwMode="auto">
                                                    <a:xfrm>
                                                      <a:off x="-95" y="1264"/>
                                                      <a:ext cx="49226" cy="52287"/>
                                                      <a:chOff x="-95" y="1264"/>
                                                      <a:chExt cx="49227" cy="52287"/>
                                                    </a:xfrm>
                                                  </wpg:grpSpPr>
                                                  <wpg:grpSp>
                                                    <wpg:cNvPr id="11994" name="Group 16295"/>
                                                    <wpg:cNvGrpSpPr>
                                                      <a:grpSpLocks/>
                                                    </wpg:cNvGrpSpPr>
                                                    <wpg:grpSpPr bwMode="auto">
                                                      <a:xfrm>
                                                        <a:off x="-95" y="1264"/>
                                                        <a:ext cx="49227" cy="52287"/>
                                                        <a:chOff x="-95" y="1264"/>
                                                        <a:chExt cx="49228" cy="52287"/>
                                                      </a:xfrm>
                                                    </wpg:grpSpPr>
                                                    <wpg:grpSp>
                                                      <wpg:cNvPr id="11995" name="Group 16296"/>
                                                      <wpg:cNvGrpSpPr>
                                                        <a:grpSpLocks/>
                                                      </wpg:cNvGrpSpPr>
                                                      <wpg:grpSpPr bwMode="auto">
                                                        <a:xfrm>
                                                          <a:off x="-95" y="1264"/>
                                                          <a:ext cx="49228" cy="52287"/>
                                                          <a:chOff x="-95" y="1264"/>
                                                          <a:chExt cx="49229" cy="52287"/>
                                                        </a:xfrm>
                                                      </wpg:grpSpPr>
                                                      <wpg:grpSp>
                                                        <wpg:cNvPr id="11996" name="Group 16297"/>
                                                        <wpg:cNvGrpSpPr>
                                                          <a:grpSpLocks/>
                                                        </wpg:cNvGrpSpPr>
                                                        <wpg:grpSpPr bwMode="auto">
                                                          <a:xfrm>
                                                            <a:off x="-95" y="1264"/>
                                                            <a:ext cx="48852" cy="22385"/>
                                                            <a:chOff x="-95" y="1264"/>
                                                            <a:chExt cx="48852" cy="22384"/>
                                                          </a:xfrm>
                                                        </wpg:grpSpPr>
                                                        <wpg:grpSp>
                                                          <wpg:cNvPr id="11997" name="Group 16298"/>
                                                          <wpg:cNvGrpSpPr>
                                                            <a:grpSpLocks/>
                                                          </wpg:cNvGrpSpPr>
                                                          <wpg:grpSpPr bwMode="auto">
                                                            <a:xfrm>
                                                              <a:off x="-95" y="1264"/>
                                                              <a:ext cx="24066" cy="22384"/>
                                                              <a:chOff x="-95" y="1264"/>
                                                              <a:chExt cx="24066" cy="22383"/>
                                                            </a:xfrm>
                                                          </wpg:grpSpPr>
                                                          <wpg:grpSp>
                                                            <wpg:cNvPr id="11998" name="Group 16299"/>
                                                            <wpg:cNvGrpSpPr>
                                                              <a:grpSpLocks/>
                                                            </wpg:cNvGrpSpPr>
                                                            <wpg:grpSpPr bwMode="auto">
                                                              <a:xfrm>
                                                                <a:off x="-95" y="1264"/>
                                                                <a:ext cx="20263" cy="22384"/>
                                                                <a:chOff x="-95" y="1264"/>
                                                                <a:chExt cx="20263" cy="22383"/>
                                                              </a:xfrm>
                                                            </wpg:grpSpPr>
                                                            <wpg:grpSp>
                                                              <wpg:cNvPr id="11999" name="Group 16300"/>
                                                              <wpg:cNvGrpSpPr>
                                                                <a:grpSpLocks/>
                                                              </wpg:cNvGrpSpPr>
                                                              <wpg:grpSpPr bwMode="auto">
                                                                <a:xfrm>
                                                                  <a:off x="95" y="1264"/>
                                                                  <a:ext cx="20073" cy="22384"/>
                                                                  <a:chOff x="95" y="1264"/>
                                                                  <a:chExt cx="20073" cy="22383"/>
                                                                </a:xfrm>
                                                              </wpg:grpSpPr>
                                                              <wpg:grpSp>
                                                                <wpg:cNvPr id="12000" name="Group 16301"/>
                                                                <wpg:cNvGrpSpPr>
                                                                  <a:grpSpLocks/>
                                                                </wpg:cNvGrpSpPr>
                                                                <wpg:grpSpPr bwMode="auto">
                                                                  <a:xfrm>
                                                                    <a:off x="95" y="1264"/>
                                                                    <a:ext cx="20073" cy="2264"/>
                                                                    <a:chOff x="95" y="1264"/>
                                                                    <a:chExt cx="20073" cy="2264"/>
                                                                  </a:xfrm>
                                                                </wpg:grpSpPr>
                                                                <wps:wsp>
                                                                  <wps:cNvPr id="12001" name="Text Box 10756"/>
                                                                  <wps:cNvSpPr txBox="1">
                                                                    <a:spLocks noChangeArrowheads="1"/>
                                                                  </wps:cNvSpPr>
                                                                  <wps:spPr bwMode="auto">
                                                                    <a:xfrm>
                                                                      <a:off x="95" y="1708"/>
                                                                      <a:ext cx="7789" cy="18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Passing-beam</w:t>
                                                                        </w:r>
                                                                      </w:p>
                                                                    </w:txbxContent>
                                                                  </wps:txbx>
                                                                  <wps:bodyPr rot="0" vert="horz" wrap="square" lIns="0" tIns="0" rIns="0" bIns="0" anchor="t" anchorCtr="0" upright="1">
                                                                    <a:noAutofit/>
                                                                  </wps:bodyPr>
                                                                </wps:wsp>
                                                                <wps:wsp>
                                                                  <wps:cNvPr id="12002" name="Text Box 1186"/>
                                                                  <wps:cNvSpPr txBox="1">
                                                                    <a:spLocks noChangeArrowheads="1"/>
                                                                  </wps:cNvSpPr>
                                                                  <wps:spPr bwMode="auto">
                                                                    <a:xfrm>
                                                                      <a:off x="12383" y="1264"/>
                                                                      <a:ext cx="7785" cy="181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Driving-beam</w:t>
                                                                        </w:r>
                                                                      </w:p>
                                                                    </w:txbxContent>
                                                                  </wps:txbx>
                                                                  <wps:bodyPr rot="0" vert="horz" wrap="square" lIns="0" tIns="0" rIns="0" bIns="0" anchor="t" anchorCtr="0" upright="1">
                                                                    <a:noAutofit/>
                                                                  </wps:bodyPr>
                                                                </wps:wsp>
                                                              </wpg:grpSp>
                                                              <wps:wsp>
                                                                <wps:cNvPr id="12003" name="Text Box 1186"/>
                                                                <wps:cNvSpPr txBox="1">
                                                                  <a:spLocks noChangeArrowheads="1"/>
                                                                </wps:cNvSpPr>
                                                                <wps:spPr bwMode="auto">
                                                                  <a:xfrm>
                                                                    <a:off x="10954" y="21838"/>
                                                                    <a:ext cx="7785" cy="18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rPr>
                                                                        <w:t>Reference lug</w:t>
                                                                      </w:r>
                                                                    </w:p>
                                                                  </w:txbxContent>
                                                                </wps:txbx>
                                                                <wps:bodyPr rot="0" vert="horz" wrap="square" lIns="0" tIns="0" rIns="0" bIns="0" anchor="t" anchorCtr="0" upright="1">
                                                                  <a:noAutofit/>
                                                                </wps:bodyPr>
                                                              </wps:wsp>
                                                            </wpg:grpSp>
                                                            <wps:wsp>
                                                              <wps:cNvPr id="12004" name="Text Box 1186"/>
                                                              <wps:cNvSpPr txBox="1">
                                                                <a:spLocks noChangeArrowheads="1"/>
                                                              </wps:cNvSpPr>
                                                              <wps:spPr bwMode="auto">
                                                                <a:xfrm>
                                                                  <a:off x="-95" y="19054"/>
                                                                  <a:ext cx="5926" cy="18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jc w:val="center"/>
                                                                    </w:pPr>
                                                                    <w:r>
                                                                      <w:rPr>
                                                                        <w:sz w:val="20"/>
                                                                        <w:szCs w:val="20"/>
                                                                      </w:rPr>
                                                                      <w:t>Earth</w:t>
                                                                    </w:r>
                                                                  </w:p>
                                                                </w:txbxContent>
                                                              </wps:txbx>
                                                              <wps:bodyPr rot="0" vert="horz" wrap="square" lIns="0" tIns="0" rIns="0" bIns="0" anchor="t" anchorCtr="0" upright="1">
                                                                <a:noAutofit/>
                                                              </wps:bodyPr>
                                                            </wps:wsp>
                                                          </wpg:grpSp>
                                                          <wps:wsp>
                                                            <wps:cNvPr id="12005" name="Text Box 1186"/>
                                                            <wps:cNvSpPr txBox="1">
                                                              <a:spLocks noChangeArrowheads="1"/>
                                                            </wps:cNvSpPr>
                                                            <wps:spPr bwMode="auto">
                                                              <a:xfrm>
                                                                <a:off x="14341" y="16079"/>
                                                                <a:ext cx="9630" cy="40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rPr>
                                                                    <w:t>Reference axis</w:t>
                                                                  </w:r>
                                                                  <w:r w:rsidRPr="00131E59">
                                                                    <w:rPr>
                                                                      <w:sz w:val="20"/>
                                                                      <w:szCs w:val="20"/>
                                                                      <w:vertAlign w:val="superscript"/>
                                                                    </w:rPr>
                                                                    <w:t>2</w:t>
                                                                  </w:r>
                                                                  <w:r w:rsidRPr="005264F4">
                                                                    <w:rPr>
                                                                      <w:sz w:val="20"/>
                                                                      <w:szCs w:val="20"/>
                                                                      <w:vertAlign w:val="superscript"/>
                                                                    </w:rPr>
                                                                    <w:t>/</w:t>
                                                                  </w:r>
                                                                </w:p>
                                                              </w:txbxContent>
                                                            </wps:txbx>
                                                            <wps:bodyPr rot="0" vert="horz" wrap="square" lIns="0" tIns="0" rIns="0" bIns="0" anchor="ctr" anchorCtr="0" upright="1">
                                                              <a:noAutofit/>
                                                            </wps:bodyPr>
                                                          </wps:wsp>
                                                        </wpg:grpSp>
                                                        <wps:wsp>
                                                          <wps:cNvPr id="12006" name="Text Box 1186"/>
                                                          <wps:cNvSpPr txBox="1">
                                                            <a:spLocks noChangeArrowheads="1"/>
                                                          </wps:cNvSpPr>
                                                          <wps:spPr bwMode="auto">
                                                            <a:xfrm>
                                                              <a:off x="36079" y="18270"/>
                                                              <a:ext cx="12678" cy="287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Pr="00C5636C" w:rsidRDefault="00A043C1" w:rsidP="00335333">
                                                                <w:pPr>
                                                                  <w:pStyle w:val="NormalWeb"/>
                                                                  <w:spacing w:line="240" w:lineRule="exact"/>
                                                                  <w:rPr>
                                                                    <w:b/>
                                                                  </w:rPr>
                                                                </w:pPr>
                                                                <w:r w:rsidRPr="00C5636C">
                                                                  <w:rPr>
                                                                    <w:b/>
                                                                    <w:sz w:val="20"/>
                                                                    <w:szCs w:val="20"/>
                                                                  </w:rPr>
                                                                  <w:t>Reference plane</w:t>
                                                                </w:r>
                                                                <w:r w:rsidRPr="00C5636C">
                                                                  <w:rPr>
                                                                    <w:b/>
                                                                    <w:sz w:val="20"/>
                                                                    <w:szCs w:val="20"/>
                                                                    <w:vertAlign w:val="superscript"/>
                                                                  </w:rPr>
                                                                  <w:t>1/</w:t>
                                                                </w:r>
                                                              </w:p>
                                                            </w:txbxContent>
                                                          </wps:txbx>
                                                          <wps:bodyPr rot="0" vert="horz" wrap="square" lIns="0" tIns="0" rIns="0" bIns="0" anchor="b" anchorCtr="0" upright="1">
                                                            <a:noAutofit/>
                                                          </wps:bodyPr>
                                                        </wps:wsp>
                                                      </wpg:grpSp>
                                                      <wps:wsp>
                                                        <wps:cNvPr id="12007" name="Text Box 1186"/>
                                                        <wps:cNvSpPr txBox="1">
                                                          <a:spLocks noChangeArrowheads="1"/>
                                                        </wps:cNvSpPr>
                                                        <wps:spPr bwMode="auto">
                                                          <a:xfrm>
                                                            <a:off x="36460" y="29225"/>
                                                            <a:ext cx="12674" cy="287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Reference axis</w:t>
                                                              </w:r>
                                                            </w:p>
                                                          </w:txbxContent>
                                                        </wps:txbx>
                                                        <wps:bodyPr rot="0" vert="horz" wrap="square" lIns="0" tIns="0" rIns="0" bIns="0" anchor="b" anchorCtr="0" upright="1">
                                                          <a:noAutofit/>
                                                        </wps:bodyPr>
                                                      </wps:wsp>
                                                      <wps:wsp>
                                                        <wps:cNvPr id="12008" name="Text Box 1186"/>
                                                        <wps:cNvSpPr txBox="1">
                                                          <a:spLocks noChangeArrowheads="1"/>
                                                        </wps:cNvSpPr>
                                                        <wps:spPr bwMode="auto">
                                                          <a:xfrm>
                                                            <a:off x="13620" y="50674"/>
                                                            <a:ext cx="26575" cy="287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rPr>
                                                                <w:t>Figure 2 – Maximum filament light source outline</w:t>
                                                              </w:r>
                                                              <w:r w:rsidRPr="00D71CA6">
                                                                <w:rPr>
                                                                  <w:sz w:val="20"/>
                                                                  <w:szCs w:val="20"/>
                                                                  <w:vertAlign w:val="superscript"/>
                                                                </w:rPr>
                                                                <w:t>3</w:t>
                                                              </w:r>
                                                              <w:r w:rsidRPr="004E090D">
                                                                <w:rPr>
                                                                  <w:sz w:val="20"/>
                                                                  <w:szCs w:val="20"/>
                                                                  <w:vertAlign w:val="superscript"/>
                                                                </w:rPr>
                                                                <w:t>/</w:t>
                                                              </w:r>
                                                            </w:p>
                                                          </w:txbxContent>
                                                        </wps:txbx>
                                                        <wps:bodyPr rot="0" vert="horz" wrap="square" lIns="0" tIns="0" rIns="0" bIns="0" anchor="b" anchorCtr="0" upright="1">
                                                          <a:noAutofit/>
                                                        </wps:bodyPr>
                                                      </wps:wsp>
                                                    </wpg:grpSp>
                                                    <wps:wsp>
                                                      <wps:cNvPr id="12009" name="Text Box 1186"/>
                                                      <wps:cNvSpPr txBox="1">
                                                        <a:spLocks noChangeArrowheads="1"/>
                                                      </wps:cNvSpPr>
                                                      <wps:spPr bwMode="auto">
                                                        <a:xfrm>
                                                          <a:off x="17314" y="25658"/>
                                                          <a:ext cx="12674" cy="287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Pr="00C5636C" w:rsidRDefault="00A043C1" w:rsidP="00335333">
                                                            <w:pPr>
                                                              <w:pStyle w:val="NormalWeb"/>
                                                              <w:spacing w:line="240" w:lineRule="exact"/>
                                                              <w:rPr>
                                                                <w:b/>
                                                              </w:rPr>
                                                            </w:pPr>
                                                            <w:r w:rsidRPr="00C5636C">
                                                              <w:rPr>
                                                                <w:b/>
                                                                <w:sz w:val="20"/>
                                                                <w:szCs w:val="20"/>
                                                                <w:lang w:val="fr-CH"/>
                                                              </w:rPr>
                                                              <w:t>Reference plane</w:t>
                                                            </w:r>
                                                          </w:p>
                                                        </w:txbxContent>
                                                      </wps:txbx>
                                                      <wps:bodyPr rot="0" vert="horz" wrap="square" lIns="0" tIns="0" rIns="0" bIns="0" anchor="b" anchorCtr="0" upright="1">
                                                        <a:noAutofit/>
                                                      </wps:bodyPr>
                                                    </wps:wsp>
                                                  </wpg:grpSp>
                                                  <wps:wsp>
                                                    <wps:cNvPr id="12010" name="Text Box 10765"/>
                                                    <wps:cNvSpPr txBox="1">
                                                      <a:spLocks noChangeArrowheads="1"/>
                                                    </wps:cNvSpPr>
                                                    <wps:spPr bwMode="auto">
                                                      <a:xfrm>
                                                        <a:off x="17028" y="24250"/>
                                                        <a:ext cx="21697" cy="257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rPr>
                                                            <w:t>Figure 1 – Main drawing</w:t>
                                                          </w:r>
                                                        </w:p>
                                                      </w:txbxContent>
                                                    </wps:txbx>
                                                    <wps:bodyPr rot="0" vert="horz" wrap="square" lIns="0" tIns="0" rIns="0" bIns="0" anchor="t" anchorCtr="0" upright="1">
                                                      <a:noAutofit/>
                                                    </wps:bodyPr>
                                                  </wps:wsp>
                                                </wpg:grpSp>
                                                <wps:wsp>
                                                  <wps:cNvPr id="12011" name="Text Box 10766"/>
                                                  <wps:cNvSpPr txBox="1">
                                                    <a:spLocks noChangeArrowheads="1"/>
                                                  </wps:cNvSpPr>
                                                  <wps:spPr bwMode="auto">
                                                    <a:xfrm>
                                                      <a:off x="7884" y="-285"/>
                                                      <a:ext cx="2201" cy="154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B</w:t>
                                                        </w:r>
                                                      </w:p>
                                                    </w:txbxContent>
                                                  </wps:txbx>
                                                  <wps:bodyPr rot="0" vert="horz" wrap="square" lIns="0" tIns="0" rIns="0" bIns="0" anchor="t" anchorCtr="0" upright="1">
                                                    <a:noAutofit/>
                                                  </wps:bodyPr>
                                                </wps:wsp>
                                              </wpg:grpSp>
                                              <wps:wsp>
                                                <wps:cNvPr id="12012" name="Text Box 1448"/>
                                                <wps:cNvSpPr txBox="1">
                                                  <a:spLocks noChangeArrowheads="1"/>
                                                </wps:cNvSpPr>
                                                <wps:spPr bwMode="auto">
                                                  <a:xfrm>
                                                    <a:off x="7884" y="3359"/>
                                                    <a:ext cx="2197" cy="14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M</w:t>
                                                      </w:r>
                                                    </w:p>
                                                  </w:txbxContent>
                                                </wps:txbx>
                                                <wps:bodyPr rot="0" vert="horz" wrap="square" lIns="0" tIns="0" rIns="0" bIns="0" anchor="t" anchorCtr="0" upright="1">
                                                  <a:noAutofit/>
                                                </wps:bodyPr>
                                              </wps:wsp>
                                            </wpg:grpSp>
                                            <wps:wsp>
                                              <wps:cNvPr id="12015" name="Text Box 1448"/>
                                              <wps:cNvSpPr txBox="1">
                                                <a:spLocks noChangeArrowheads="1"/>
                                              </wps:cNvSpPr>
                                              <wps:spPr bwMode="auto">
                                                <a:xfrm>
                                                  <a:off x="18739" y="12228"/>
                                                  <a:ext cx="2197" cy="14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A</w:t>
                                                    </w:r>
                                                  </w:p>
                                                </w:txbxContent>
                                              </wps:txbx>
                                              <wps:bodyPr rot="0" vert="horz" wrap="square" lIns="0" tIns="0" rIns="0" bIns="0" anchor="t" anchorCtr="0" upright="1">
                                                <a:noAutofit/>
                                              </wps:bodyPr>
                                            </wps:wsp>
                                          </wpg:grpSp>
                                          <wps:wsp>
                                            <wps:cNvPr id="12016" name="Text Box 1448"/>
                                            <wps:cNvSpPr txBox="1">
                                              <a:spLocks noChangeArrowheads="1"/>
                                            </wps:cNvSpPr>
                                            <wps:spPr bwMode="auto">
                                              <a:xfrm>
                                                <a:off x="7888" y="24774"/>
                                                <a:ext cx="2197" cy="14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C</w:t>
                                                  </w:r>
                                                </w:p>
                                              </w:txbxContent>
                                            </wps:txbx>
                                            <wps:bodyPr rot="0" vert="horz" wrap="square" lIns="0" tIns="0" rIns="0" bIns="0" anchor="t" anchorCtr="0" upright="1">
                                              <a:noAutofit/>
                                            </wps:bodyPr>
                                          </wps:wsp>
                                        </wpg:grpSp>
                                        <wps:wsp>
                                          <wps:cNvPr id="12017" name="Text Box 1448"/>
                                          <wps:cNvSpPr txBox="1">
                                            <a:spLocks noChangeArrowheads="1"/>
                                          </wps:cNvSpPr>
                                          <wps:spPr bwMode="auto">
                                            <a:xfrm>
                                              <a:off x="22575" y="28723"/>
                                              <a:ext cx="2856" cy="14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55.0B</w:t>
                                                </w:r>
                                              </w:p>
                                            </w:txbxContent>
                                          </wps:txbx>
                                          <wps:bodyPr rot="0" vert="horz" wrap="square" lIns="0" tIns="0" rIns="0" bIns="0" anchor="t" anchorCtr="0" upright="1">
                                            <a:noAutofit/>
                                          </wps:bodyPr>
                                        </wps:wsp>
                                      </wpg:grpSp>
                                      <wps:wsp>
                                        <wps:cNvPr id="12018" name="Text Box 1448"/>
                                        <wps:cNvSpPr txBox="1">
                                          <a:spLocks noChangeArrowheads="1"/>
                                        </wps:cNvSpPr>
                                        <wps:spPr bwMode="auto">
                                          <a:xfrm>
                                            <a:off x="17558" y="31165"/>
                                            <a:ext cx="4042" cy="166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26.15</w:t>
                                              </w:r>
                                            </w:p>
                                          </w:txbxContent>
                                        </wps:txbx>
                                        <wps:bodyPr rot="0" vert="horz" wrap="square" lIns="0" tIns="0" rIns="0" bIns="0" anchor="t" anchorCtr="0" upright="1">
                                          <a:noAutofit/>
                                        </wps:bodyPr>
                                      </wps:wsp>
                                    </wpg:grpSp>
                                    <wps:wsp>
                                      <wps:cNvPr id="12019" name="Text Box 1448"/>
                                      <wps:cNvSpPr txBox="1">
                                        <a:spLocks noChangeArrowheads="1"/>
                                      </wps:cNvSpPr>
                                      <wps:spPr bwMode="auto">
                                        <a:xfrm>
                                          <a:off x="17558" y="47280"/>
                                          <a:ext cx="2197" cy="14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55°</w:t>
                                            </w:r>
                                          </w:p>
                                        </w:txbxContent>
                                      </wps:txbx>
                                      <wps:bodyPr rot="0" vert="horz" wrap="square" lIns="0" tIns="0" rIns="0" bIns="0" anchor="t" anchorCtr="0" upright="1">
                                        <a:noAutofit/>
                                      </wps:bodyPr>
                                    </wps:wsp>
                                  </wpg:grpSp>
                                  <wps:wsp>
                                    <wps:cNvPr id="12020" name="Text Box 1448"/>
                                    <wps:cNvSpPr txBox="1">
                                      <a:spLocks noChangeArrowheads="1"/>
                                    </wps:cNvSpPr>
                                    <wps:spPr bwMode="auto">
                                      <a:xfrm>
                                        <a:off x="47423" y="8079"/>
                                        <a:ext cx="6858" cy="14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Bulb axis</w:t>
                                          </w:r>
                                        </w:p>
                                      </w:txbxContent>
                                    </wps:txbx>
                                    <wps:bodyPr rot="0" vert="horz" wrap="square" lIns="0" tIns="0" rIns="0" bIns="0" anchor="t" anchorCtr="0" upright="1">
                                      <a:noAutofit/>
                                    </wps:bodyPr>
                                  </wps:wsp>
                                </wpg:grpSp>
                                <wps:wsp>
                                  <wps:cNvPr id="12021" name="Text Box 1448"/>
                                  <wps:cNvSpPr txBox="1">
                                    <a:spLocks noChangeArrowheads="1"/>
                                  </wps:cNvSpPr>
                                  <wps:spPr bwMode="auto">
                                    <a:xfrm>
                                      <a:off x="36718" y="3550"/>
                                      <a:ext cx="1816" cy="14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e</w:t>
                                        </w:r>
                                      </w:p>
                                    </w:txbxContent>
                                  </wps:txbx>
                                  <wps:bodyPr rot="0" vert="horz" wrap="square" lIns="0" tIns="0" rIns="0" bIns="0" anchor="t" anchorCtr="0" upright="1">
                                    <a:noAutofit/>
                                  </wps:bodyPr>
                                </wps:wsp>
                              </wpg:grpSp>
                              <wps:wsp>
                                <wps:cNvPr id="12022" name="Text Box 1448"/>
                                <wps:cNvSpPr txBox="1">
                                  <a:spLocks noChangeArrowheads="1"/>
                                </wps:cNvSpPr>
                                <wps:spPr bwMode="auto">
                                  <a:xfrm>
                                    <a:off x="41608" y="3529"/>
                                    <a:ext cx="2197" cy="145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jc w:val="center"/>
                                      </w:pPr>
                                      <w:r>
                                        <w:rPr>
                                          <w:sz w:val="20"/>
                                          <w:szCs w:val="20"/>
                                          <w:lang w:val="fr-CH"/>
                                        </w:rPr>
                                        <w:t>f1</w:t>
                                      </w:r>
                                    </w:p>
                                  </w:txbxContent>
                                </wps:txbx>
                                <wps:bodyPr rot="0" vert="horz" wrap="square" lIns="0" tIns="0" rIns="0" bIns="0" anchor="t" anchorCtr="0" upright="1">
                                  <a:noAutofit/>
                                </wps:bodyPr>
                              </wps:wsp>
                            </wpg:grpSp>
                            <wps:wsp>
                              <wps:cNvPr id="12023" name="Text Box 1448"/>
                              <wps:cNvSpPr txBox="1">
                                <a:spLocks noChangeArrowheads="1"/>
                              </wps:cNvSpPr>
                              <wps:spPr bwMode="auto">
                                <a:xfrm>
                                  <a:off x="9827" y="37713"/>
                                  <a:ext cx="1753" cy="379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rFonts w:ascii="Verdana" w:hAnsi="Verdana"/>
                                        <w:sz w:val="20"/>
                                        <w:szCs w:val="20"/>
                                        <w:lang w:val="fr-CH"/>
                                      </w:rPr>
                                      <w:t>Ø</w:t>
                                    </w:r>
                                    <w:r>
                                      <w:rPr>
                                        <w:sz w:val="20"/>
                                        <w:szCs w:val="20"/>
                                        <w:lang w:val="fr-CH"/>
                                      </w:rPr>
                                      <w:t xml:space="preserve"> 33.1</w:t>
                                    </w:r>
                                  </w:p>
                                </w:txbxContent>
                              </wps:txbx>
                              <wps:bodyPr rot="0" vert="vert270" wrap="square" lIns="0" tIns="0" rIns="0" bIns="0" anchor="t" anchorCtr="0" upright="1">
                                <a:noAutofit/>
                              </wps:bodyPr>
                            </wps:wsp>
                          </wpg:grpSp>
                          <wps:wsp>
                            <wps:cNvPr id="12024" name="Text Box 1448"/>
                            <wps:cNvSpPr txBox="1">
                              <a:spLocks noChangeArrowheads="1"/>
                            </wps:cNvSpPr>
                            <wps:spPr bwMode="auto">
                              <a:xfrm>
                                <a:off x="34628" y="37718"/>
                                <a:ext cx="1266" cy="37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20" w:lineRule="exact"/>
                                  </w:pPr>
                                  <w:r>
                                    <w:rPr>
                                      <w:rFonts w:ascii="Verdana" w:hAnsi="Verdana"/>
                                      <w:sz w:val="20"/>
                                      <w:szCs w:val="20"/>
                                      <w:lang w:val="fr-CH"/>
                                    </w:rPr>
                                    <w:t>Ø</w:t>
                                  </w:r>
                                  <w:r>
                                    <w:rPr>
                                      <w:sz w:val="20"/>
                                      <w:szCs w:val="20"/>
                                      <w:lang w:val="fr-CH"/>
                                    </w:rPr>
                                    <w:t xml:space="preserve"> 26.4</w:t>
                                  </w:r>
                                </w:p>
                              </w:txbxContent>
                            </wps:txbx>
                            <wps:bodyPr rot="0" vert="vert270" wrap="square" lIns="0" tIns="0" rIns="0" bIns="0" anchor="t" anchorCtr="0" upright="1">
                              <a:noAutofit/>
                            </wps:bodyPr>
                          </wps:wsp>
                        </wpg:grp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11971" o:spid="_x0000_s1181" style="width:433.5pt;height:426.7pt;mso-position-horizontal-relative:char;mso-position-vertical-relative:line" coordorigin="-95,-285" coordsize="55054,54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">
                <v:group id="Group 14801" o:spid="_x0000_s1182" style="position:absolute;width:54864;height:53263" coordsize="54864,53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">
                  <v:shape id="Picture 14802" o:spid="_x0000_s1183" type="#_x0000_t75" style="position:absolute;width:54864;height:5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">
                    <v:imagedata r:id="rId23" o:title="" cropright="24628f"/>
                    <v:path arrowok="t"/>
                  </v:shape>
                  <v:line id="Straight Connector 14803" o:spid="_x0000_s1184" style="position:absolute;visibility:visible;mso-wrap-style:square" from="32908,17764" to="32908,2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" strokecolor="black [3213]" strokeweight="1pt"/>
                  <v:line id="Straight Connector 14804" o:spid="_x0000_s1185" style="position:absolute;visibility:visible;mso-wrap-style:square" from="32908,4191" to="32908,8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" strokecolor="black [3213]" strokeweight="1pt"/>
                  <v:line id="Straight Connector 14805" o:spid="_x0000_s1186" style="position:absolute;visibility:visible;mso-wrap-style:square" from="32670,4191" to="32670,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" strokecolor="white [3212]" strokeweight="3pt"/>
                  <v:line id="Straight Connector 14806" o:spid="_x0000_s1187" style="position:absolute;visibility:visible;mso-wrap-style:square" from="32527,4191" to="32527,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" strokecolor="white [3212]" strokeweight="3pt"/>
                  <v:line id="Straight Connector 14807" o:spid="_x0000_s1188" style="position:absolute;visibility:visible;mso-wrap-style:square" from="32670,19240" to="32670,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" strokecolor="white [3212]" strokeweight="3pt"/>
                </v:group>
                <v:group id="Canvas 12055" o:spid="_x0000_s1189" style="position:absolute;left:-95;top:-285;width:55054;height:54189" coordorigin="-95,-285" coordsize="55054,5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">
                  <v:rect id="Canvas 12055" o:spid="_x0000_s1190" style="position:absolute;left:95;top:184;width:54864;height:5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" filled="f" stroked="f">
                    <o:lock v:ext="edit" aspectratio="t"/>
                  </v:rect>
                  <v:group id="Group 14810" o:spid="_x0000_s1191" style="position:absolute;left:-95;top:-285;width:54371;height:53824" coordorigin="-95,-285" coordsize="54372,5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">
                    <v:group id="Group 14811" o:spid="_x0000_s1192" style="position:absolute;left:-95;top:-285;width:54372;height:53825" coordorigin="-95,-285" coordsize="54373,53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">
                      <v:group id="Group 14812" o:spid="_x0000_s1193" style="position:absolute;left:-95;top:-285;width:54373;height:53826" coordorigin="-95,-285" coordsize="54374,5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">
                        <v:group id="Group 14813" o:spid="_x0000_s1194" style="position:absolute;left:-95;top:-285;width:54374;height:53827" coordorigin="-95,-285" coordsize="54375,5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">
                          <v:group id="Group 14814" o:spid="_x0000_s1195" style="position:absolute;left:-95;top:-285;width:54375;height:53828" coordorigin="-95,-285" coordsize="54376,5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">
                            <v:group id="Group 14815" o:spid="_x0000_s1196" style="position:absolute;left:-95;top:-285;width:49219;height:53829" coordorigin="-95,-285" coordsize="49220,5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">
                              <v:group id="Group 16288" o:spid="_x0000_s1197" style="position:absolute;left:-95;top:-285;width:49220;height:53830" coordorigin="-95,-285" coordsize="49221,53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">
                                <v:group id="Group 16289" o:spid="_x0000_s1198" style="position:absolute;left:-95;top:-285;width:49221;height:53831" coordorigin="-95,-285" coordsize="49222,53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">
                                  <v:group id="Group 16290" o:spid="_x0000_s1199" style="position:absolute;left:-95;top:-285;width:49222;height:53832" coordorigin="-95,-285" coordsize="49223,53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">
                                    <v:group id="Group 16291" o:spid="_x0000_s1200" style="position:absolute;left:-95;top:-285;width:49223;height:53833" coordorigin="-95,-285" coordsize="49224,5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">
                                      <v:group id="Group 16292" o:spid="_x0000_s1201" style="position:absolute;left:-95;top:-285;width:49224;height:53834" coordorigin="-95,-285" coordsize="49225,5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">
                                        <v:group id="Group 16293" o:spid="_x0000_s1202" style="position:absolute;left:-95;top:-285;width:49225;height:53835" coordorigin="-95,-285" coordsize="49226,53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">
                                          <v:group id="Group 16294" o:spid="_x0000_s1203" style="position:absolute;left:-95;top:1264;width:49226;height:52287" coordorigin="-95,1264" coordsize="49227,5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">
                                            <v:group id="Group 16295" o:spid="_x0000_s1204" style="position:absolute;left:-95;top:1264;width:49227;height:52287" coordorigin="-95,1264" coordsize="49228,5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">
                                              <v:group id="Group 16296" o:spid="_x0000_s1205" style="position:absolute;left:-95;top:1264;width:49228;height:52287" coordorigin="-95,1264" coordsize="49229,52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">
                                                <v:group id="Group 16297" o:spid="_x0000_s1206" style="position:absolute;left:-95;top:1264;width:48852;height:22385" coordorigin="-95,1264" coordsize="48852,2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">
                                                  <v:group id="Group 16298" o:spid="_x0000_s1207" style="position:absolute;left:-95;top:1264;width:24066;height:22384" coordorigin="-95,1264" coordsize="24066,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">
                                                    <v:group id="Group 16299" o:spid="_x0000_s1208" style="position:absolute;left:-95;top:1264;width:20263;height:22384" coordorigin="-95,1264" coordsize="20263,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">
                                                      <v:group id="Group 16300" o:spid="_x0000_s1209" style="position:absolute;left:95;top:1264;width:20073;height:22384" coordorigin="95,1264" coordsize="20073,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">
                                                        <v:group id="Group 16301" o:spid="_x0000_s1210" style="position:absolute;left:95;top:1264;width:20073;height:2264" coordorigin="95,1264" coordsize="20073,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">
                                                          <v:shape id="Text Box 10756" o:spid="_x0000_s1211" type="#_x0000_t202" style="position:absolute;left:95;top:1708;width:7789;height:1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" stroked="f" strokeweight=".5pt">
                                                            <v:textbox inset="0,0,0,0">
                                                              <w:txbxContent>
                                                                <w:p w:rsidR="00A043C1" w:rsidRDefault="00A043C1" w:rsidP="00335333">
                                                                  <w:pPr>
                                                                    <w:pStyle w:val="NormalWeb"/>
                                                                    <w:spacing w:line="240" w:lineRule="exact"/>
                                                                  </w:pPr>
                                                                  <w:r>
                                                                    <w:rPr>
                                                                      <w:sz w:val="20"/>
                                                                      <w:szCs w:val="20"/>
                                                                      <w:lang w:val="fr-CH"/>
                                                                    </w:rPr>
                                                                    <w:t>Passing-beam</w:t>
                                                                  </w:r>
                                                                </w:p>
                                                              </w:txbxContent>
                                                            </v:textbox>
                                                          </v:shape>
                                                          <v:shape id="Text Box 1186" o:spid="_x0000_s1212" type="#_x0000_t202" style="position:absolute;left:12383;top:1264;width:778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" stroked="f" strokeweight=".5pt">
                                                            <v:textbox inset="0,0,0,0">
                                                              <w:txbxContent>
                                                                <w:p w:rsidR="00A043C1" w:rsidRDefault="00A043C1" w:rsidP="00335333">
                                                                  <w:pPr>
                                                                    <w:pStyle w:val="NormalWeb"/>
                                                                    <w:spacing w:line="240" w:lineRule="exact"/>
                                                                  </w:pPr>
                                                                  <w:r>
                                                                    <w:rPr>
                                                                      <w:sz w:val="20"/>
                                                                      <w:szCs w:val="20"/>
                                                                      <w:lang w:val="fr-CH"/>
                                                                    </w:rPr>
                                                                    <w:t>Driving-beam</w:t>
                                                                  </w:r>
                                                                </w:p>
                                                              </w:txbxContent>
                                                            </v:textbox>
                                                          </v:shape>
                                                        </v:group>
                                                        <v:shape id="Text Box 1186" o:spid="_x0000_s1213" type="#_x0000_t202" style="position:absolute;left:10954;top:21838;width:7785;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" stroked="f" strokeweight=".5pt">
                                                          <v:textbox inset="0,0,0,0">
                                                            <w:txbxContent>
                                                              <w:p w:rsidR="00A043C1" w:rsidRDefault="00A043C1" w:rsidP="00335333">
                                                                <w:pPr>
                                                                  <w:pStyle w:val="NormalWeb"/>
                                                                  <w:spacing w:line="240" w:lineRule="exact"/>
                                                                </w:pPr>
                                                                <w:r>
                                                                  <w:rPr>
                                                                    <w:sz w:val="20"/>
                                                                    <w:szCs w:val="20"/>
                                                                  </w:rPr>
                                                                  <w:t>Reference lug</w:t>
                                                                </w:r>
                                                              </w:p>
                                                            </w:txbxContent>
                                                          </v:textbox>
                                                        </v:shape>
                                                      </v:group>
                                                      <v:shape id="Text Box 1186" o:spid="_x0000_s1214" type="#_x0000_t202" style="position:absolute;left:-95;top:19054;width:592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" stroked="f" strokeweight=".5pt">
                                                        <v:textbox inset="0,0,0,0">
                                                          <w:txbxContent>
                                                            <w:p w:rsidR="00A043C1" w:rsidRDefault="00A043C1" w:rsidP="00335333">
                                                              <w:pPr>
                                                                <w:pStyle w:val="NormalWeb"/>
                                                                <w:spacing w:line="240" w:lineRule="exact"/>
                                                                <w:jc w:val="center"/>
                                                              </w:pPr>
                                                              <w:r>
                                                                <w:rPr>
                                                                  <w:sz w:val="20"/>
                                                                  <w:szCs w:val="20"/>
                                                                </w:rPr>
                                                                <w:t>Earth</w:t>
                                                              </w:r>
                                                            </w:p>
                                                          </w:txbxContent>
                                                        </v:textbox>
                                                      </v:shape>
                                                    </v:group>
                                                    <v:shape id="Text Box 1186" o:spid="_x0000_s1215" type="#_x0000_t202" style="position:absolute;left:14341;top:16079;width:9630;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" stroked="f" strokeweight=".5pt">
                                                      <v:textbox inset="0,0,0,0">
                                                        <w:txbxContent>
                                                          <w:p w:rsidR="00A043C1" w:rsidRDefault="00A043C1" w:rsidP="00335333">
                                                            <w:pPr>
                                                              <w:pStyle w:val="NormalWeb"/>
                                                              <w:spacing w:line="240" w:lineRule="exact"/>
                                                            </w:pPr>
                                                            <w:r>
                                                              <w:rPr>
                                                                <w:sz w:val="20"/>
                                                                <w:szCs w:val="20"/>
                                                              </w:rPr>
                                                              <w:t>Reference axis</w:t>
                                                            </w:r>
                                                            <w:r w:rsidRPr="00131E59">
                                                              <w:rPr>
                                                                <w:sz w:val="20"/>
                                                                <w:szCs w:val="20"/>
                                                                <w:vertAlign w:val="superscript"/>
                                                              </w:rPr>
                                                              <w:t>2</w:t>
                                                            </w:r>
                                                            <w:r w:rsidRPr="005264F4">
                                                              <w:rPr>
                                                                <w:sz w:val="20"/>
                                                                <w:szCs w:val="20"/>
                                                                <w:vertAlign w:val="superscript"/>
                                                              </w:rPr>
                                                              <w:t>/</w:t>
                                                            </w:r>
                                                          </w:p>
                                                        </w:txbxContent>
                                                      </v:textbox>
                                                    </v:shape>
                                                  </v:group>
                                                  <v:shape id="Text Box 1186" o:spid="_x0000_s1216" type="#_x0000_t202" style="position:absolute;left:36079;top:18270;width:12678;height:287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" stroked="f" strokeweight=".5pt">
                                                    <v:textbox inset="0,0,0,0">
                                                      <w:txbxContent>
                                                        <w:p w:rsidR="00A043C1" w:rsidRPr="00C5636C" w:rsidRDefault="00A043C1" w:rsidP="00335333">
                                                          <w:pPr>
                                                            <w:pStyle w:val="NormalWeb"/>
                                                            <w:spacing w:line="240" w:lineRule="exact"/>
                                                            <w:rPr>
                                                              <w:b/>
                                                            </w:rPr>
                                                          </w:pPr>
                                                          <w:r w:rsidRPr="00C5636C">
                                                            <w:rPr>
                                                              <w:b/>
                                                              <w:sz w:val="20"/>
                                                              <w:szCs w:val="20"/>
                                                            </w:rPr>
                                                            <w:t>Reference plane</w:t>
                                                          </w:r>
                                                          <w:r w:rsidRPr="00C5636C">
                                                            <w:rPr>
                                                              <w:b/>
                                                              <w:sz w:val="20"/>
                                                              <w:szCs w:val="20"/>
                                                              <w:vertAlign w:val="superscript"/>
                                                            </w:rPr>
                                                            <w:t>1/</w:t>
                                                          </w:r>
                                                        </w:p>
                                                      </w:txbxContent>
                                                    </v:textbox>
                                                  </v:shape>
                                                </v:group>
                                                <v:shape id="Text Box 1186" o:spid="_x0000_s1217" type="#_x0000_t202" style="position:absolute;left:36460;top:29225;width:12674;height:287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" stroked="f" strokeweight=".5pt">
                                                  <v:textbox inset="0,0,0,0">
                                                    <w:txbxContent>
                                                      <w:p w:rsidR="00A043C1" w:rsidRDefault="00A043C1" w:rsidP="00335333">
                                                        <w:pPr>
                                                          <w:pStyle w:val="NormalWeb"/>
                                                          <w:spacing w:line="240" w:lineRule="exact"/>
                                                        </w:pPr>
                                                        <w:r>
                                                          <w:rPr>
                                                            <w:sz w:val="20"/>
                                                            <w:szCs w:val="20"/>
                                                            <w:lang w:val="fr-CH"/>
                                                          </w:rPr>
                                                          <w:t>Reference axis</w:t>
                                                        </w:r>
                                                      </w:p>
                                                    </w:txbxContent>
                                                  </v:textbox>
                                                </v:shape>
                                                <v:shape id="Text Box 1186" o:spid="_x0000_s1218" type="#_x0000_t202" style="position:absolute;left:13620;top:50674;width:26575;height:28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" stroked="f" strokeweight=".5pt">
                                                  <v:textbox inset="0,0,0,0">
                                                    <w:txbxContent>
                                                      <w:p w:rsidR="00A043C1" w:rsidRDefault="00A043C1" w:rsidP="00335333">
                                                        <w:pPr>
                                                          <w:pStyle w:val="NormalWeb"/>
                                                          <w:spacing w:line="240" w:lineRule="exact"/>
                                                        </w:pPr>
                                                        <w:r>
                                                          <w:rPr>
                                                            <w:sz w:val="20"/>
                                                            <w:szCs w:val="20"/>
                                                          </w:rPr>
                                                          <w:t>Figure 2 – Maximum filament light source outline</w:t>
                                                        </w:r>
                                                        <w:r w:rsidRPr="00D71CA6">
                                                          <w:rPr>
                                                            <w:sz w:val="20"/>
                                                            <w:szCs w:val="20"/>
                                                            <w:vertAlign w:val="superscript"/>
                                                          </w:rPr>
                                                          <w:t>3</w:t>
                                                        </w:r>
                                                        <w:r w:rsidRPr="004E090D">
                                                          <w:rPr>
                                                            <w:sz w:val="20"/>
                                                            <w:szCs w:val="20"/>
                                                            <w:vertAlign w:val="superscript"/>
                                                          </w:rPr>
                                                          <w:t>/</w:t>
                                                        </w:r>
                                                      </w:p>
                                                    </w:txbxContent>
                                                  </v:textbox>
                                                </v:shape>
                                              </v:group>
                                              <v:shape id="Text Box 1186" o:spid="_x0000_s1219" type="#_x0000_t202" style="position:absolute;left:17314;top:25658;width:12674;height:28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" stroked="f" strokeweight=".5pt">
                                                <v:textbox inset="0,0,0,0">
                                                  <w:txbxContent>
                                                    <w:p w:rsidR="00A043C1" w:rsidRPr="00C5636C" w:rsidRDefault="00A043C1" w:rsidP="00335333">
                                                      <w:pPr>
                                                        <w:pStyle w:val="NormalWeb"/>
                                                        <w:spacing w:line="240" w:lineRule="exact"/>
                                                        <w:rPr>
                                                          <w:b/>
                                                        </w:rPr>
                                                      </w:pPr>
                                                      <w:r w:rsidRPr="00C5636C">
                                                        <w:rPr>
                                                          <w:b/>
                                                          <w:sz w:val="20"/>
                                                          <w:szCs w:val="20"/>
                                                          <w:lang w:val="fr-CH"/>
                                                        </w:rPr>
                                                        <w:t>Reference plane</w:t>
                                                      </w:r>
                                                    </w:p>
                                                  </w:txbxContent>
                                                </v:textbox>
                                              </v:shape>
                                            </v:group>
                                            <v:shape id="Text Box 10765" o:spid="_x0000_s1220" type="#_x0000_t202" style="position:absolute;left:17028;top:24250;width:2169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" stroked="f" strokeweight=".5pt">
                                              <v:textbox inset="0,0,0,0">
                                                <w:txbxContent>
                                                  <w:p w:rsidR="00A043C1" w:rsidRDefault="00A043C1" w:rsidP="00335333">
                                                    <w:pPr>
                                                      <w:pStyle w:val="NormalWeb"/>
                                                      <w:spacing w:line="240" w:lineRule="exact"/>
                                                    </w:pPr>
                                                    <w:r>
                                                      <w:rPr>
                                                        <w:sz w:val="20"/>
                                                        <w:szCs w:val="20"/>
                                                      </w:rPr>
                                                      <w:t>Figure 1 – Main drawing</w:t>
                                                    </w:r>
                                                  </w:p>
                                                </w:txbxContent>
                                              </v:textbox>
                                            </v:shape>
                                          </v:group>
                                          <v:shape id="Text Box 10766" o:spid="_x0000_s1221" type="#_x0000_t202" style="position:absolute;left:7884;top:-285;width:220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" stroked="f" strokeweight=".5pt">
                                            <v:textbox inset="0,0,0,0">
                                              <w:txbxContent>
                                                <w:p w:rsidR="00A043C1" w:rsidRDefault="00A043C1" w:rsidP="00335333">
                                                  <w:pPr>
                                                    <w:pStyle w:val="NormalWeb"/>
                                                    <w:spacing w:line="240" w:lineRule="exact"/>
                                                  </w:pPr>
                                                  <w:r>
                                                    <w:rPr>
                                                      <w:sz w:val="20"/>
                                                      <w:szCs w:val="20"/>
                                                      <w:lang w:val="fr-CH"/>
                                                    </w:rPr>
                                                    <w:t>B</w:t>
                                                  </w:r>
                                                </w:p>
                                              </w:txbxContent>
                                            </v:textbox>
                                          </v:shape>
                                        </v:group>
                                        <v:shape id="Text Box 1448" o:spid="_x0000_s1222" type="#_x0000_t202" style="position:absolute;left:7884;top:3359;width:219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" stroked="f" strokeweight=".5pt">
                                          <v:textbox inset="0,0,0,0">
                                            <w:txbxContent>
                                              <w:p w:rsidR="00A043C1" w:rsidRDefault="00A043C1" w:rsidP="00335333">
                                                <w:pPr>
                                                  <w:pStyle w:val="NormalWeb"/>
                                                  <w:spacing w:line="240" w:lineRule="exact"/>
                                                </w:pPr>
                                                <w:r>
                                                  <w:rPr>
                                                    <w:sz w:val="20"/>
                                                    <w:szCs w:val="20"/>
                                                    <w:lang w:val="fr-CH"/>
                                                  </w:rPr>
                                                  <w:t>M</w:t>
                                                </w:r>
                                              </w:p>
                                            </w:txbxContent>
                                          </v:textbox>
                                        </v:shape>
                                      </v:group>
                                      <v:shape id="Text Box 1448" o:spid="_x0000_s1223" type="#_x0000_t202" style="position:absolute;left:18739;top:12228;width:219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" stroked="f" strokeweight=".5pt">
                                        <v:textbox inset="0,0,0,0">
                                          <w:txbxContent>
                                            <w:p w:rsidR="00A043C1" w:rsidRDefault="00A043C1" w:rsidP="00335333">
                                              <w:pPr>
                                                <w:pStyle w:val="NormalWeb"/>
                                                <w:spacing w:line="240" w:lineRule="exact"/>
                                              </w:pPr>
                                              <w:r>
                                                <w:rPr>
                                                  <w:sz w:val="20"/>
                                                  <w:szCs w:val="20"/>
                                                  <w:lang w:val="fr-CH"/>
                                                </w:rPr>
                                                <w:t>A</w:t>
                                              </w:r>
                                            </w:p>
                                          </w:txbxContent>
                                        </v:textbox>
                                      </v:shape>
                                    </v:group>
                                    <v:shape id="Text Box 1448" o:spid="_x0000_s1224" type="#_x0000_t202" style="position:absolute;left:7888;top:24774;width:219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" stroked="f" strokeweight=".5pt">
                                      <v:textbox inset="0,0,0,0">
                                        <w:txbxContent>
                                          <w:p w:rsidR="00A043C1" w:rsidRDefault="00A043C1" w:rsidP="00335333">
                                            <w:pPr>
                                              <w:pStyle w:val="NormalWeb"/>
                                              <w:spacing w:line="240" w:lineRule="exact"/>
                                            </w:pPr>
                                            <w:r>
                                              <w:rPr>
                                                <w:sz w:val="20"/>
                                                <w:szCs w:val="20"/>
                                                <w:lang w:val="fr-CH"/>
                                              </w:rPr>
                                              <w:t>C</w:t>
                                            </w:r>
                                          </w:p>
                                        </w:txbxContent>
                                      </v:textbox>
                                    </v:shape>
                                  </v:group>
                                  <v:shape id="Text Box 1448" o:spid="_x0000_s1225" type="#_x0000_t202" style="position:absolute;left:22575;top:28723;width:2856;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" stroked="f" strokeweight=".5pt">
                                    <v:textbox inset="0,0,0,0">
                                      <w:txbxContent>
                                        <w:p w:rsidR="00A043C1" w:rsidRDefault="00A043C1" w:rsidP="00335333">
                                          <w:pPr>
                                            <w:pStyle w:val="NormalWeb"/>
                                            <w:spacing w:line="240" w:lineRule="exact"/>
                                          </w:pPr>
                                          <w:r>
                                            <w:rPr>
                                              <w:sz w:val="20"/>
                                              <w:szCs w:val="20"/>
                                              <w:lang w:val="fr-CH"/>
                                            </w:rPr>
                                            <w:t>55.0B</w:t>
                                          </w:r>
                                        </w:p>
                                      </w:txbxContent>
                                    </v:textbox>
                                  </v:shape>
                                </v:group>
                                <v:shape id="Text Box 1448" o:spid="_x0000_s1226" type="#_x0000_t202" style="position:absolute;left:17558;top:31165;width:4042;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" stroked="f" strokeweight=".5pt">
                                  <v:textbox inset="0,0,0,0">
                                    <w:txbxContent>
                                      <w:p w:rsidR="00A043C1" w:rsidRDefault="00A043C1" w:rsidP="00335333">
                                        <w:pPr>
                                          <w:pStyle w:val="NormalWeb"/>
                                          <w:spacing w:line="240" w:lineRule="exact"/>
                                        </w:pPr>
                                        <w:r>
                                          <w:rPr>
                                            <w:sz w:val="20"/>
                                            <w:szCs w:val="20"/>
                                            <w:lang w:val="fr-CH"/>
                                          </w:rPr>
                                          <w:t>26.15</w:t>
                                        </w:r>
                                      </w:p>
                                    </w:txbxContent>
                                  </v:textbox>
                                </v:shape>
                              </v:group>
                              <v:shape id="Text Box 1448" o:spid="_x0000_s1227" type="#_x0000_t202" style="position:absolute;left:17558;top:47280;width:219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" stroked="f" strokeweight=".5pt">
                                <v:textbox inset="0,0,0,0">
                                  <w:txbxContent>
                                    <w:p w:rsidR="00A043C1" w:rsidRDefault="00A043C1" w:rsidP="00335333">
                                      <w:pPr>
                                        <w:pStyle w:val="NormalWeb"/>
                                        <w:spacing w:line="240" w:lineRule="exact"/>
                                      </w:pPr>
                                      <w:r>
                                        <w:rPr>
                                          <w:sz w:val="20"/>
                                          <w:szCs w:val="20"/>
                                          <w:lang w:val="fr-CH"/>
                                        </w:rPr>
                                        <w:t>55°</w:t>
                                      </w:r>
                                    </w:p>
                                  </w:txbxContent>
                                </v:textbox>
                              </v:shape>
                            </v:group>
                            <v:shape id="Text Box 1448" o:spid="_x0000_s1228" type="#_x0000_t202" style="position:absolute;left:47423;top:8079;width:6858;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" stroked="f" strokeweight=".5pt">
                              <v:textbox inset="0,0,0,0">
                                <w:txbxContent>
                                  <w:p w:rsidR="00A043C1" w:rsidRDefault="00A043C1" w:rsidP="00335333">
                                    <w:pPr>
                                      <w:pStyle w:val="NormalWeb"/>
                                      <w:spacing w:line="240" w:lineRule="exact"/>
                                    </w:pPr>
                                    <w:r>
                                      <w:rPr>
                                        <w:sz w:val="20"/>
                                        <w:szCs w:val="20"/>
                                        <w:lang w:val="fr-CH"/>
                                      </w:rPr>
                                      <w:t>Bulb axis</w:t>
                                    </w:r>
                                  </w:p>
                                </w:txbxContent>
                              </v:textbox>
                            </v:shape>
                          </v:group>
                          <v:shape id="Text Box 1448" o:spid="_x0000_s1229" type="#_x0000_t202" style="position:absolute;left:36718;top:3550;width:1816;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" stroked="f" strokeweight=".5pt">
                            <v:textbox inset="0,0,0,0">
                              <w:txbxContent>
                                <w:p w:rsidR="00A043C1" w:rsidRDefault="00A043C1" w:rsidP="00335333">
                                  <w:pPr>
                                    <w:pStyle w:val="NormalWeb"/>
                                    <w:spacing w:line="240" w:lineRule="exact"/>
                                  </w:pPr>
                                  <w:r>
                                    <w:rPr>
                                      <w:sz w:val="20"/>
                                      <w:szCs w:val="20"/>
                                      <w:lang w:val="fr-CH"/>
                                    </w:rPr>
                                    <w:t>e</w:t>
                                  </w:r>
                                </w:p>
                              </w:txbxContent>
                            </v:textbox>
                          </v:shape>
                        </v:group>
                        <v:shape id="Text Box 1448" o:spid="_x0000_s1230" type="#_x0000_t202" style="position:absolute;left:41608;top:3529;width:2197;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" stroked="f" strokeweight=".5pt">
                          <v:textbox inset="0,0,0,0">
                            <w:txbxContent>
                              <w:p w:rsidR="00A043C1" w:rsidRDefault="00A043C1" w:rsidP="00335333">
                                <w:pPr>
                                  <w:pStyle w:val="NormalWeb"/>
                                  <w:spacing w:line="240" w:lineRule="exact"/>
                                  <w:jc w:val="center"/>
                                </w:pPr>
                                <w:r>
                                  <w:rPr>
                                    <w:sz w:val="20"/>
                                    <w:szCs w:val="20"/>
                                    <w:lang w:val="fr-CH"/>
                                  </w:rPr>
                                  <w:t>f1</w:t>
                                </w:r>
                              </w:p>
                            </w:txbxContent>
                          </v:textbox>
                        </v:shape>
                      </v:group>
                      <v:shape id="Text Box 1448" o:spid="_x0000_s1231" type="#_x0000_t202" style="position:absolute;left:9827;top:37713;width:175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" stroked="f" strokeweight=".5pt">
                        <v:textbox style="layout-flow:vertical;mso-layout-flow-alt:bottom-to-top" inset="0,0,0,0">
                          <w:txbxContent>
                            <w:p w:rsidR="00A043C1" w:rsidRDefault="00A043C1" w:rsidP="00335333">
                              <w:pPr>
                                <w:pStyle w:val="NormalWeb"/>
                                <w:spacing w:line="240" w:lineRule="exact"/>
                              </w:pPr>
                              <w:r>
                                <w:rPr>
                                  <w:rFonts w:ascii="Verdana" w:hAnsi="Verdana"/>
                                  <w:sz w:val="20"/>
                                  <w:szCs w:val="20"/>
                                  <w:lang w:val="fr-CH"/>
                                </w:rPr>
                                <w:t>Ø</w:t>
                              </w:r>
                              <w:r>
                                <w:rPr>
                                  <w:sz w:val="20"/>
                                  <w:szCs w:val="20"/>
                                  <w:lang w:val="fr-CH"/>
                                </w:rPr>
                                <w:t xml:space="preserve"> 33.1</w:t>
                              </w:r>
                            </w:p>
                          </w:txbxContent>
                        </v:textbox>
                      </v:shape>
                    </v:group>
                    <v:shape id="Text Box 1448" o:spid="_x0000_s1232" type="#_x0000_t202" style="position:absolute;left:34628;top:37718;width:1266;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" stroked="f" strokeweight=".5pt">
                      <v:textbox style="layout-flow:vertical;mso-layout-flow-alt:bottom-to-top" inset="0,0,0,0">
                        <w:txbxContent>
                          <w:p w:rsidR="00A043C1" w:rsidRDefault="00A043C1" w:rsidP="00335333">
                            <w:pPr>
                              <w:pStyle w:val="NormalWeb"/>
                              <w:spacing w:line="220" w:lineRule="exact"/>
                            </w:pPr>
                            <w:r>
                              <w:rPr>
                                <w:rFonts w:ascii="Verdana" w:hAnsi="Verdana"/>
                                <w:sz w:val="20"/>
                                <w:szCs w:val="20"/>
                                <w:lang w:val="fr-CH"/>
                              </w:rPr>
                              <w:t>Ø</w:t>
                            </w:r>
                            <w:r>
                              <w:rPr>
                                <w:sz w:val="20"/>
                                <w:szCs w:val="20"/>
                                <w:lang w:val="fr-CH"/>
                              </w:rPr>
                              <w:t xml:space="preserve"> 26.4</w:t>
                            </w:r>
                          </w:p>
                        </w:txbxContent>
                      </v:textbox>
                    </v:shape>
                  </v:group>
                </v:group>
                <w10:anchorlock/>
              </v:group>
            </w:pict>
          </mc:Fallback>
        </mc:AlternateContent>
      </w:r>
    </w:p>
    <w:p w:rsidR="00335333" w:rsidRDefault="00A043C1" w:rsidP="00950CFD">
      <w:pPr>
        <w:spacing w:line="240" w:lineRule="auto"/>
        <w:ind w:left="851" w:right="567"/>
        <w:rPr>
          <w:spacing w:val="-4"/>
          <w:sz w:val="22"/>
          <w:szCs w:val="18"/>
        </w:rPr>
      </w:pPr>
      <w:r w:rsidRPr="00030B42">
        <w:rPr>
          <w:rFonts w:eastAsia="MS Mincho"/>
        </w:rPr>
        <w:t>"</w:t>
      </w:r>
    </w:p>
    <w:p w:rsidR="00335333" w:rsidRPr="00256AFE" w:rsidRDefault="00335333" w:rsidP="003A518D">
      <w:pPr>
        <w:tabs>
          <w:tab w:val="center" w:pos="4800"/>
          <w:tab w:val="right" w:pos="9600"/>
        </w:tabs>
        <w:spacing w:after="120"/>
        <w:ind w:left="1559" w:hanging="425"/>
      </w:pPr>
      <w:r w:rsidRPr="00256AFE">
        <w:rPr>
          <w:i/>
        </w:rPr>
        <w:t xml:space="preserve">Sheet </w:t>
      </w:r>
      <w:r>
        <w:rPr>
          <w:i/>
        </w:rPr>
        <w:t xml:space="preserve">H15/5, note 10, </w:t>
      </w:r>
      <w:r>
        <w:t>amend to read:</w:t>
      </w:r>
    </w:p>
    <w:p w:rsidR="00335333" w:rsidRPr="00654699" w:rsidRDefault="00A043C1" w:rsidP="003A518D">
      <w:pPr>
        <w:spacing w:after="120"/>
        <w:ind w:left="1559" w:right="567" w:hanging="425"/>
        <w:rPr>
          <w:sz w:val="18"/>
          <w:szCs w:val="18"/>
        </w:rPr>
      </w:pPr>
      <w:r w:rsidRPr="00030B42">
        <w:rPr>
          <w:rFonts w:eastAsia="MS Mincho"/>
        </w:rPr>
        <w:t>"</w:t>
      </w:r>
      <w:r>
        <w:rPr>
          <w:sz w:val="18"/>
          <w:szCs w:val="18"/>
          <w:vertAlign w:val="superscript"/>
        </w:rPr>
        <w:t>10</w:t>
      </w:r>
      <w:r w:rsidR="00335333" w:rsidRPr="00654699">
        <w:rPr>
          <w:sz w:val="18"/>
          <w:szCs w:val="18"/>
        </w:rPr>
        <w:tab/>
        <w:t xml:space="preserve">"e" denotes the distance from the reference plane to the beginning of the </w:t>
      </w:r>
      <w:r w:rsidR="00335333" w:rsidRPr="00131E59">
        <w:rPr>
          <w:strike/>
          <w:sz w:val="18"/>
          <w:szCs w:val="18"/>
        </w:rPr>
        <w:t>driving-beam</w:t>
      </w:r>
      <w:r w:rsidR="00335333" w:rsidRPr="00131E59">
        <w:rPr>
          <w:sz w:val="18"/>
          <w:szCs w:val="18"/>
        </w:rPr>
        <w:t xml:space="preserve"> </w:t>
      </w:r>
      <w:r w:rsidR="00335333" w:rsidRPr="00131E59">
        <w:rPr>
          <w:b/>
          <w:sz w:val="18"/>
          <w:szCs w:val="18"/>
        </w:rPr>
        <w:t>high wattage</w:t>
      </w:r>
      <w:r w:rsidR="00335333">
        <w:rPr>
          <w:b/>
          <w:sz w:val="18"/>
          <w:szCs w:val="18"/>
        </w:rPr>
        <w:t xml:space="preserve"> </w:t>
      </w:r>
      <w:r w:rsidR="00335333" w:rsidRPr="00654699">
        <w:rPr>
          <w:sz w:val="18"/>
          <w:szCs w:val="18"/>
        </w:rPr>
        <w:t>filament as defined above.</w:t>
      </w:r>
      <w:r w:rsidRPr="00030B42">
        <w:rPr>
          <w:rFonts w:eastAsia="MS Mincho"/>
        </w:rPr>
        <w:t>"</w:t>
      </w:r>
    </w:p>
    <w:p w:rsidR="00335333" w:rsidRPr="0065087D" w:rsidRDefault="00335333" w:rsidP="003A518D">
      <w:pPr>
        <w:tabs>
          <w:tab w:val="left" w:pos="1134"/>
        </w:tabs>
        <w:spacing w:after="120"/>
        <w:ind w:left="1559" w:hanging="425"/>
        <w:jc w:val="both"/>
        <w:rPr>
          <w:szCs w:val="24"/>
        </w:rPr>
      </w:pPr>
      <w:r>
        <w:rPr>
          <w:i/>
          <w:szCs w:val="24"/>
        </w:rPr>
        <w:t>Sheet H20/3, note 8</w:t>
      </w:r>
      <w:r>
        <w:rPr>
          <w:szCs w:val="24"/>
        </w:rPr>
        <w:t>, amend to read:</w:t>
      </w:r>
    </w:p>
    <w:p w:rsidR="00335333" w:rsidRPr="00654699" w:rsidRDefault="00A043C1" w:rsidP="003A518D">
      <w:pPr>
        <w:spacing w:after="120"/>
        <w:ind w:left="1559" w:right="283" w:hanging="425"/>
        <w:rPr>
          <w:rFonts w:eastAsia="Calibri"/>
          <w:sz w:val="18"/>
          <w:szCs w:val="18"/>
          <w:lang w:eastAsia="ja-JP"/>
        </w:rPr>
      </w:pPr>
      <w:r w:rsidRPr="00030B42">
        <w:rPr>
          <w:rFonts w:eastAsia="MS Mincho"/>
        </w:rPr>
        <w:t>"</w:t>
      </w:r>
      <w:r>
        <w:rPr>
          <w:rFonts w:eastAsia="Calibri"/>
          <w:sz w:val="18"/>
          <w:szCs w:val="18"/>
          <w:vertAlign w:val="superscript"/>
          <w:lang w:eastAsia="ja-JP"/>
        </w:rPr>
        <w:t>8</w:t>
      </w:r>
      <w:r w:rsidR="00335333" w:rsidRPr="00654699">
        <w:rPr>
          <w:rFonts w:eastAsia="Calibri"/>
          <w:sz w:val="18"/>
          <w:szCs w:val="18"/>
          <w:lang w:eastAsia="ja-JP"/>
        </w:rPr>
        <w:tab/>
        <w:t xml:space="preserve">The ends of the filament are defined as the points where, when the viewing direction is direction A as shown in Figure 1 on sheet H20/1, the projection of the outside of the end turns crosses the filament axis. </w:t>
      </w:r>
      <w:r w:rsidR="00335333" w:rsidRPr="00F145D7">
        <w:rPr>
          <w:rFonts w:eastAsia="Calibri"/>
          <w:strike/>
          <w:sz w:val="18"/>
          <w:szCs w:val="18"/>
          <w:lang w:eastAsia="ja-JP"/>
        </w:rPr>
        <w:t>(Special instructions for coiled-coil filaments are under consideration).</w:t>
      </w:r>
      <w:r w:rsidRPr="00030B42">
        <w:rPr>
          <w:rFonts w:eastAsia="MS Mincho"/>
        </w:rPr>
        <w:t>"</w:t>
      </w:r>
    </w:p>
    <w:p w:rsidR="00335333" w:rsidRPr="001B0EEB" w:rsidRDefault="00335333" w:rsidP="003A518D">
      <w:pPr>
        <w:tabs>
          <w:tab w:val="center" w:pos="4800"/>
          <w:tab w:val="right" w:pos="9600"/>
          <w:tab w:val="right" w:pos="9638"/>
        </w:tabs>
        <w:suppressAutoHyphens w:val="0"/>
        <w:spacing w:after="120"/>
        <w:ind w:left="1559" w:hanging="425"/>
        <w:rPr>
          <w:szCs w:val="24"/>
          <w:lang w:eastAsia="it-IT"/>
        </w:rPr>
      </w:pPr>
      <w:r>
        <w:rPr>
          <w:i/>
          <w:szCs w:val="24"/>
          <w:lang w:eastAsia="it-IT"/>
        </w:rPr>
        <w:t>Sheet H20/4, last paragraph</w:t>
      </w:r>
      <w:r>
        <w:rPr>
          <w:szCs w:val="24"/>
          <w:lang w:eastAsia="it-IT"/>
        </w:rPr>
        <w:t xml:space="preserve">, </w:t>
      </w:r>
      <w:r w:rsidR="003A518D">
        <w:rPr>
          <w:szCs w:val="24"/>
          <w:lang w:eastAsia="it-IT"/>
        </w:rPr>
        <w:t xml:space="preserve">amend </w:t>
      </w:r>
      <w:r>
        <w:rPr>
          <w:szCs w:val="24"/>
          <w:lang w:eastAsia="it-IT"/>
        </w:rPr>
        <w:t>to read:</w:t>
      </w:r>
    </w:p>
    <w:p w:rsidR="00335333" w:rsidRDefault="00A043C1" w:rsidP="00335333">
      <w:pPr>
        <w:suppressAutoHyphens w:val="0"/>
        <w:spacing w:after="120" w:line="240" w:lineRule="auto"/>
        <w:ind w:left="1134" w:right="1395"/>
        <w:jc w:val="both"/>
      </w:pPr>
      <w:r w:rsidRPr="00030B42">
        <w:rPr>
          <w:rFonts w:eastAsia="MS Mincho"/>
        </w:rPr>
        <w:t>"</w:t>
      </w:r>
      <w:r w:rsidR="00335333" w:rsidRPr="00654699">
        <w:t xml:space="preserve">The ends of the filament as defined on sheet H20/3, note </w:t>
      </w:r>
      <w:r w:rsidR="00335333" w:rsidRPr="00F145D7">
        <w:rPr>
          <w:dstrike/>
        </w:rPr>
        <w:t>9</w:t>
      </w:r>
      <w:r w:rsidR="00335333" w:rsidRPr="00F145D7">
        <w:t xml:space="preserve"> </w:t>
      </w:r>
      <w:r w:rsidR="00335333" w:rsidRPr="00F145D7">
        <w:rPr>
          <w:rFonts w:ascii="Times New Roman Bold" w:hAnsi="Times New Roman Bold"/>
          <w:b/>
        </w:rPr>
        <w:t>8</w:t>
      </w:r>
      <w:r w:rsidR="00335333" w:rsidRPr="00654699">
        <w:t>, shall lie between lines Z1 and Z2 and between Z3 and Z4.</w:t>
      </w:r>
      <w:r w:rsidRPr="00030B42">
        <w:rPr>
          <w:rFonts w:eastAsia="MS Mincho"/>
        </w:rPr>
        <w:t>"</w:t>
      </w:r>
    </w:p>
    <w:p w:rsidR="00335333" w:rsidRPr="00592868" w:rsidRDefault="00335333" w:rsidP="00335333">
      <w:pPr>
        <w:tabs>
          <w:tab w:val="center" w:pos="4800"/>
          <w:tab w:val="right" w:pos="9600"/>
        </w:tabs>
        <w:spacing w:after="120" w:line="240" w:lineRule="auto"/>
        <w:ind w:left="1134"/>
      </w:pPr>
      <w:r w:rsidRPr="00592868">
        <w:rPr>
          <w:i/>
        </w:rPr>
        <w:t>Sheet HS6/1</w:t>
      </w:r>
      <w:r>
        <w:rPr>
          <w:i/>
        </w:rPr>
        <w:t xml:space="preserve">, figure 1, </w:t>
      </w:r>
      <w:r>
        <w:t>amend to read</w:t>
      </w:r>
      <w:r w:rsidR="003A518D">
        <w:t xml:space="preserve"> </w:t>
      </w:r>
      <w:r>
        <w:t xml:space="preserve">(insert the viewing direction “B’ in the </w:t>
      </w:r>
      <w:r w:rsidR="003A518D">
        <w:t xml:space="preserve">right </w:t>
      </w:r>
      <w:r>
        <w:t>drawing)</w:t>
      </w:r>
      <w:r w:rsidR="003A518D">
        <w:t>:</w:t>
      </w:r>
    </w:p>
    <w:p w:rsidR="00335333" w:rsidRPr="00592868" w:rsidRDefault="00A043C1" w:rsidP="00335333">
      <w:pPr>
        <w:tabs>
          <w:tab w:val="center" w:pos="4800"/>
          <w:tab w:val="right" w:pos="9600"/>
        </w:tabs>
        <w:spacing w:after="120" w:line="240" w:lineRule="auto"/>
        <w:ind w:left="1134"/>
      </w:pPr>
      <w:r w:rsidRPr="00030B42">
        <w:rPr>
          <w:rFonts w:eastAsia="MS Mincho"/>
        </w:rPr>
        <w:t>"</w:t>
      </w:r>
    </w:p>
    <w:p w:rsidR="00335333" w:rsidRDefault="00335333" w:rsidP="00335333">
      <w:pPr>
        <w:tabs>
          <w:tab w:val="center" w:pos="4800"/>
          <w:tab w:val="right" w:pos="9600"/>
        </w:tabs>
        <w:spacing w:after="120" w:line="240" w:lineRule="auto"/>
        <w:ind w:left="1100"/>
      </w:pPr>
      <w:r>
        <w:rPr>
          <w:noProof/>
          <w:lang w:eastAsia="en-GB"/>
        </w:rPr>
        <mc:AlternateContent>
          <mc:Choice Requires="wpg">
            <w:drawing>
              <wp:inline distT="0" distB="0" distL="0" distR="0">
                <wp:extent cx="5299075" cy="2207895"/>
                <wp:effectExtent l="0" t="4445" r="0" b="0"/>
                <wp:docPr id="11420" name="Group 1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9075" cy="2207895"/>
                          <a:chOff x="0" y="0"/>
                          <a:chExt cx="52993" cy="22071"/>
                        </a:xfrm>
                      </wpg:grpSpPr>
                      <wps:wsp>
                        <wps:cNvPr id="11421" name="Rectangle 157"/>
                        <wps:cNvSpPr>
                          <a:spLocks noChangeAspect="1" noChangeArrowheads="1"/>
                        </wps:cNvSpPr>
                        <wps:spPr bwMode="auto">
                          <a:xfrm>
                            <a:off x="0" y="0"/>
                            <a:ext cx="52993" cy="22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1422" name="Group 5"/>
                        <wpg:cNvGrpSpPr>
                          <a:grpSpLocks/>
                        </wpg:cNvGrpSpPr>
                        <wpg:grpSpPr bwMode="auto">
                          <a:xfrm>
                            <a:off x="0" y="354"/>
                            <a:ext cx="52993" cy="21717"/>
                            <a:chOff x="0" y="354"/>
                            <a:chExt cx="52993" cy="21717"/>
                          </a:xfrm>
                        </wpg:grpSpPr>
                        <wpg:grpSp>
                          <wpg:cNvPr id="11423" name="Group 6"/>
                          <wpg:cNvGrpSpPr>
                            <a:grpSpLocks/>
                          </wpg:cNvGrpSpPr>
                          <wpg:grpSpPr bwMode="auto">
                            <a:xfrm>
                              <a:off x="0" y="354"/>
                              <a:ext cx="52993" cy="21717"/>
                              <a:chOff x="0" y="354"/>
                              <a:chExt cx="52993" cy="21717"/>
                            </a:xfrm>
                          </wpg:grpSpPr>
                          <wpg:grpSp>
                            <wpg:cNvPr id="11424" name="Group 7"/>
                            <wpg:cNvGrpSpPr>
                              <a:grpSpLocks/>
                            </wpg:cNvGrpSpPr>
                            <wpg:grpSpPr bwMode="auto">
                              <a:xfrm>
                                <a:off x="0" y="354"/>
                                <a:ext cx="52993" cy="21717"/>
                                <a:chOff x="0" y="354"/>
                                <a:chExt cx="52993" cy="21717"/>
                              </a:xfrm>
                            </wpg:grpSpPr>
                            <wpg:grpSp>
                              <wpg:cNvPr id="11425" name="Group 8"/>
                              <wpg:cNvGrpSpPr>
                                <a:grpSpLocks/>
                              </wpg:cNvGrpSpPr>
                              <wpg:grpSpPr bwMode="auto">
                                <a:xfrm>
                                  <a:off x="0" y="354"/>
                                  <a:ext cx="52993" cy="21717"/>
                                  <a:chOff x="0" y="354"/>
                                  <a:chExt cx="52993" cy="21717"/>
                                </a:xfrm>
                              </wpg:grpSpPr>
                              <wpg:grpSp>
                                <wpg:cNvPr id="11426" name="Group 9"/>
                                <wpg:cNvGrpSpPr>
                                  <a:grpSpLocks/>
                                </wpg:cNvGrpSpPr>
                                <wpg:grpSpPr bwMode="auto">
                                  <a:xfrm>
                                    <a:off x="0" y="354"/>
                                    <a:ext cx="52993" cy="21717"/>
                                    <a:chOff x="0" y="354"/>
                                    <a:chExt cx="52993" cy="21717"/>
                                  </a:xfrm>
                                </wpg:grpSpPr>
                                <wpg:grpSp>
                                  <wpg:cNvPr id="11427" name="Group 10"/>
                                  <wpg:cNvGrpSpPr>
                                    <a:grpSpLocks/>
                                  </wpg:cNvGrpSpPr>
                                  <wpg:grpSpPr bwMode="auto">
                                    <a:xfrm>
                                      <a:off x="0" y="354"/>
                                      <a:ext cx="52993" cy="21717"/>
                                      <a:chOff x="0" y="354"/>
                                      <a:chExt cx="52993" cy="21717"/>
                                    </a:xfrm>
                                  </wpg:grpSpPr>
                                  <wpg:grpSp>
                                    <wpg:cNvPr id="11428" name="Group 11"/>
                                    <wpg:cNvGrpSpPr>
                                      <a:grpSpLocks/>
                                    </wpg:cNvGrpSpPr>
                                    <wpg:grpSpPr bwMode="auto">
                                      <a:xfrm>
                                        <a:off x="0" y="354"/>
                                        <a:ext cx="52993" cy="21717"/>
                                        <a:chOff x="0" y="354"/>
                                        <a:chExt cx="52993" cy="21717"/>
                                      </a:xfrm>
                                    </wpg:grpSpPr>
                                    <wpg:grpSp>
                                      <wpg:cNvPr id="11429" name="Group 12"/>
                                      <wpg:cNvGrpSpPr>
                                        <a:grpSpLocks/>
                                      </wpg:cNvGrpSpPr>
                                      <wpg:grpSpPr bwMode="auto">
                                        <a:xfrm>
                                          <a:off x="0" y="354"/>
                                          <a:ext cx="52993" cy="21717"/>
                                          <a:chOff x="0" y="354"/>
                                          <a:chExt cx="52993" cy="21717"/>
                                        </a:xfrm>
                                      </wpg:grpSpPr>
                                      <wpg:grpSp>
                                        <wpg:cNvPr id="11430" name="Group 13"/>
                                        <wpg:cNvGrpSpPr>
                                          <a:grpSpLocks/>
                                        </wpg:cNvGrpSpPr>
                                        <wpg:grpSpPr bwMode="auto">
                                          <a:xfrm>
                                            <a:off x="0" y="354"/>
                                            <a:ext cx="52993" cy="21717"/>
                                            <a:chOff x="0" y="354"/>
                                            <a:chExt cx="52993" cy="21717"/>
                                          </a:xfrm>
                                        </wpg:grpSpPr>
                                        <wpg:grpSp>
                                          <wpg:cNvPr id="11431" name="Group 16"/>
                                          <wpg:cNvGrpSpPr>
                                            <a:grpSpLocks/>
                                          </wpg:cNvGrpSpPr>
                                          <wpg:grpSpPr bwMode="auto">
                                            <a:xfrm>
                                              <a:off x="0" y="354"/>
                                              <a:ext cx="52993" cy="21717"/>
                                              <a:chOff x="0" y="354"/>
                                              <a:chExt cx="52993" cy="21717"/>
                                            </a:xfrm>
                                          </wpg:grpSpPr>
                                          <wpg:grpSp>
                                            <wpg:cNvPr id="11432" name="Group 17"/>
                                            <wpg:cNvGrpSpPr>
                                              <a:grpSpLocks/>
                                            </wpg:cNvGrpSpPr>
                                            <wpg:grpSpPr bwMode="auto">
                                              <a:xfrm>
                                                <a:off x="0" y="354"/>
                                                <a:ext cx="52993" cy="21717"/>
                                                <a:chOff x="0" y="354"/>
                                                <a:chExt cx="52993" cy="21717"/>
                                              </a:xfrm>
                                            </wpg:grpSpPr>
                                            <wpg:grpSp>
                                              <wpg:cNvPr id="11433" name="Group 18"/>
                                              <wpg:cNvGrpSpPr>
                                                <a:grpSpLocks/>
                                              </wpg:cNvGrpSpPr>
                                              <wpg:grpSpPr bwMode="auto">
                                                <a:xfrm>
                                                  <a:off x="0" y="354"/>
                                                  <a:ext cx="52993" cy="21717"/>
                                                  <a:chOff x="0" y="354"/>
                                                  <a:chExt cx="52993" cy="21717"/>
                                                </a:xfrm>
                                              </wpg:grpSpPr>
                                              <wpg:grpSp>
                                                <wpg:cNvPr id="11434" name="Group 20"/>
                                                <wpg:cNvGrpSpPr>
                                                  <a:grpSpLocks/>
                                                </wpg:cNvGrpSpPr>
                                                <wpg:grpSpPr bwMode="auto">
                                                  <a:xfrm>
                                                    <a:off x="0" y="354"/>
                                                    <a:ext cx="52993" cy="21717"/>
                                                    <a:chOff x="0" y="354"/>
                                                    <a:chExt cx="52993" cy="21717"/>
                                                  </a:xfrm>
                                                </wpg:grpSpPr>
                                                <wpg:grpSp>
                                                  <wpg:cNvPr id="11435" name="Group 21"/>
                                                  <wpg:cNvGrpSpPr>
                                                    <a:grpSpLocks/>
                                                  </wpg:cNvGrpSpPr>
                                                  <wpg:grpSpPr bwMode="auto">
                                                    <a:xfrm>
                                                      <a:off x="0" y="354"/>
                                                      <a:ext cx="52993" cy="21717"/>
                                                      <a:chOff x="0" y="354"/>
                                                      <a:chExt cx="52993" cy="21717"/>
                                                    </a:xfrm>
                                                  </wpg:grpSpPr>
                                                  <wpg:grpSp>
                                                    <wpg:cNvPr id="11436" name="Group 22"/>
                                                    <wpg:cNvGrpSpPr>
                                                      <a:grpSpLocks/>
                                                    </wpg:cNvGrpSpPr>
                                                    <wpg:grpSpPr bwMode="auto">
                                                      <a:xfrm>
                                                        <a:off x="0" y="354"/>
                                                        <a:ext cx="52993" cy="21717"/>
                                                        <a:chOff x="0" y="354"/>
                                                        <a:chExt cx="52993" cy="21717"/>
                                                      </a:xfrm>
                                                    </wpg:grpSpPr>
                                                    <wpg:grpSp>
                                                      <wpg:cNvPr id="11437" name="Group 24"/>
                                                      <wpg:cNvGrpSpPr>
                                                        <a:grpSpLocks/>
                                                      </wpg:cNvGrpSpPr>
                                                      <wpg:grpSpPr bwMode="auto">
                                                        <a:xfrm>
                                                          <a:off x="0" y="354"/>
                                                          <a:ext cx="52959" cy="21717"/>
                                                          <a:chOff x="0" y="354"/>
                                                          <a:chExt cx="52959" cy="21717"/>
                                                        </a:xfrm>
                                                      </wpg:grpSpPr>
                                                      <wpg:grpSp>
                                                        <wpg:cNvPr id="11438" name="Group 25"/>
                                                        <wpg:cNvGrpSpPr>
                                                          <a:grpSpLocks/>
                                                        </wpg:cNvGrpSpPr>
                                                        <wpg:grpSpPr bwMode="auto">
                                                          <a:xfrm>
                                                            <a:off x="0" y="354"/>
                                                            <a:ext cx="52959" cy="21717"/>
                                                            <a:chOff x="0" y="354"/>
                                                            <a:chExt cx="52959" cy="21717"/>
                                                          </a:xfrm>
                                                        </wpg:grpSpPr>
                                                        <pic:pic xmlns:pic="http://schemas.openxmlformats.org/drawingml/2006/picture">
                                                          <pic:nvPicPr>
                                                            <pic:cNvPr id="11439"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354"/>
                                                              <a:ext cx="52959" cy="21717"/>
                                                            </a:xfrm>
                                                            <a:prstGeom prst="rect">
                                                              <a:avLst/>
                                                            </a:prstGeom>
                                                            <a:noFill/>
                                                            <a:extLst>
                                                              <a:ext uri="{909E8E84-426E-40DD-AFC4-6F175D3DCCD1}">
                                                                <a14:hiddenFill xmlns:a14="http://schemas.microsoft.com/office/drawing/2010/main">
                                                                  <a:solidFill>
                                                                    <a:srgbClr val="FFFFFF"/>
                                                                  </a:solidFill>
                                                                </a14:hiddenFill>
                                                              </a:ext>
                                                            </a:extLst>
                                                          </pic:spPr>
                                                        </pic:pic>
                                                        <wps:wsp>
                                                          <wps:cNvPr id="11440" name="Text Box 870"/>
                                                          <wps:cNvSpPr txBox="1">
                                                            <a:spLocks noChangeArrowheads="1"/>
                                                          </wps:cNvSpPr>
                                                          <wps:spPr bwMode="auto">
                                                            <a:xfrm>
                                                              <a:off x="23463" y="2424"/>
                                                              <a:ext cx="5416" cy="152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56.0 max.</w:t>
                                                                </w:r>
                                                              </w:p>
                                                            </w:txbxContent>
                                                          </wps:txbx>
                                                          <wps:bodyPr rot="0" vert="horz" wrap="square" lIns="0" tIns="0" rIns="0" bIns="0" anchor="t" anchorCtr="0" upright="1">
                                                            <a:spAutoFit/>
                                                          </wps:bodyPr>
                                                        </wps:wsp>
                                                      </wpg:grpSp>
                                                      <wps:wsp>
                                                        <wps:cNvPr id="11441" name="Text Box 870"/>
                                                        <wps:cNvSpPr txBox="1">
                                                          <a:spLocks noChangeArrowheads="1"/>
                                                        </wps:cNvSpPr>
                                                        <wps:spPr bwMode="auto">
                                                          <a:xfrm>
                                                            <a:off x="38169" y="2557"/>
                                                            <a:ext cx="3391" cy="15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5.75</w:t>
                                                              </w:r>
                                                            </w:p>
                                                          </w:txbxContent>
                                                        </wps:txbx>
                                                        <wps:bodyPr rot="0" vert="horz" wrap="square" lIns="0" tIns="0" rIns="0" bIns="0" anchor="t" anchorCtr="0" upright="1">
                                                          <a:spAutoFit/>
                                                        </wps:bodyPr>
                                                      </wps:wsp>
                                                    </wpg:grpSp>
                                                    <wps:wsp>
                                                      <wps:cNvPr id="11443" name="Text Box 870"/>
                                                      <wps:cNvSpPr txBox="1">
                                                        <a:spLocks noChangeArrowheads="1"/>
                                                      </wps:cNvSpPr>
                                                      <wps:spPr bwMode="auto">
                                                        <a:xfrm>
                                                          <a:off x="48281" y="8309"/>
                                                          <a:ext cx="4712" cy="152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3 x 120°</w:t>
                                                            </w:r>
                                                          </w:p>
                                                        </w:txbxContent>
                                                      </wps:txbx>
                                                      <wps:bodyPr rot="0" vert="horz" wrap="square" lIns="0" tIns="0" rIns="0" bIns="0" anchor="t" anchorCtr="0" upright="1">
                                                        <a:spAutoFit/>
                                                      </wps:bodyPr>
                                                    </wps:wsp>
                                                  </wpg:grpSp>
                                                  <wps:wsp>
                                                    <wps:cNvPr id="11444" name="Text Box 870"/>
                                                    <wps:cNvSpPr txBox="1">
                                                      <a:spLocks noChangeArrowheads="1"/>
                                                    </wps:cNvSpPr>
                                                    <wps:spPr bwMode="auto">
                                                      <a:xfrm>
                                                        <a:off x="33269" y="3941"/>
                                                        <a:ext cx="5309" cy="177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80" w:lineRule="exact"/>
                                                          </w:pPr>
                                                          <w:r>
                                                            <w:rPr>
                                                              <w:sz w:val="20"/>
                                                              <w:szCs w:val="20"/>
                                                              <w:lang w:val="fr-CH"/>
                                                            </w:rPr>
                                                            <w:t>Plane C</w:t>
                                                          </w:r>
                                                          <w:r w:rsidRPr="00530A52">
                                                            <w:rPr>
                                                              <w:sz w:val="20"/>
                                                              <w:szCs w:val="20"/>
                                                              <w:vertAlign w:val="superscript"/>
                                                              <w:lang w:val="fr-CH"/>
                                                            </w:rPr>
                                                            <w:t>4/</w:t>
                                                          </w:r>
                                                        </w:p>
                                                      </w:txbxContent>
                                                    </wps:txbx>
                                                    <wps:bodyPr rot="0" vert="horz" wrap="square" lIns="0" tIns="0" rIns="0" bIns="0" anchor="t" anchorCtr="0" upright="1">
                                                      <a:spAutoFit/>
                                                    </wps:bodyPr>
                                                  </wps:wsp>
                                                </wpg:grpSp>
                                                <wps:wsp>
                                                  <wps:cNvPr id="11445" name="Text Box 118"/>
                                                  <wps:cNvSpPr txBox="1">
                                                    <a:spLocks noChangeArrowheads="1"/>
                                                  </wps:cNvSpPr>
                                                  <wps:spPr bwMode="auto">
                                                    <a:xfrm>
                                                      <a:off x="42463" y="16625"/>
                                                      <a:ext cx="2495" cy="255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380" w:lineRule="exact"/>
                                                        </w:pPr>
                                                        <w:r>
                                                          <w:rPr>
                                                            <w:sz w:val="20"/>
                                                            <w:szCs w:val="20"/>
                                                            <w:lang w:val="fr-CH"/>
                                                          </w:rPr>
                                                          <w:t>V</w:t>
                                                        </w:r>
                                                        <w:r w:rsidRPr="00530A52">
                                                          <w:rPr>
                                                            <w:sz w:val="20"/>
                                                            <w:szCs w:val="20"/>
                                                            <w:vertAlign w:val="superscript"/>
                                                            <w:lang w:val="fr-CH"/>
                                                          </w:rPr>
                                                          <w:t>5/</w:t>
                                                        </w:r>
                                                      </w:p>
                                                    </w:txbxContent>
                                                  </wps:txbx>
                                                  <wps:bodyPr rot="0" vert="horz" wrap="square" lIns="0" tIns="0" rIns="0" bIns="0" anchor="t" anchorCtr="0" upright="1">
                                                    <a:noAutofit/>
                                                  </wps:bodyPr>
                                                </wps:wsp>
                                              </wpg:grpSp>
                                              <wps:wsp>
                                                <wps:cNvPr id="11446" name="Text Box 118"/>
                                                <wps:cNvSpPr txBox="1">
                                                  <a:spLocks noChangeArrowheads="1"/>
                                                </wps:cNvSpPr>
                                                <wps:spPr bwMode="auto">
                                                  <a:xfrm>
                                                    <a:off x="42183" y="354"/>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V</w:t>
                                                      </w:r>
                                                    </w:p>
                                                  </w:txbxContent>
                                                </wps:txbx>
                                                <wps:bodyPr rot="0" vert="horz" wrap="square" lIns="0" tIns="0" rIns="0" bIns="0" anchor="t" anchorCtr="0" upright="1">
                                                  <a:noAutofit/>
                                                </wps:bodyPr>
                                              </wps:wsp>
                                              <wps:wsp>
                                                <wps:cNvPr id="11447" name="Text Box 118"/>
                                                <wps:cNvSpPr txBox="1">
                                                  <a:spLocks noChangeArrowheads="1"/>
                                                </wps:cNvSpPr>
                                                <wps:spPr bwMode="auto">
                                                  <a:xfrm>
                                                    <a:off x="44513" y="1906"/>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sidRPr="003A518D">
                                                        <w:rPr>
                                                          <w:b/>
                                                          <w:bCs/>
                                                          <w:sz w:val="20"/>
                                                          <w:szCs w:val="20"/>
                                                          <w:lang w:val="fr-CH"/>
                                                        </w:rPr>
                                                        <w:t>B</w:t>
                                                      </w:r>
                                                    </w:p>
                                                  </w:txbxContent>
                                                </wps:txbx>
                                                <wps:bodyPr rot="0" vert="horz" wrap="square" lIns="0" tIns="0" rIns="0" bIns="0" anchor="t" anchorCtr="0" upright="1">
                                                  <a:noAutofit/>
                                                </wps:bodyPr>
                                              </wps:wsp>
                                            </wpg:grpSp>
                                            <wps:wsp>
                                              <wps:cNvPr id="11448" name="Text Box 118"/>
                                              <wps:cNvSpPr txBox="1">
                                                <a:spLocks noChangeArrowheads="1"/>
                                              </wps:cNvSpPr>
                                              <wps:spPr bwMode="auto">
                                                <a:xfrm>
                                                  <a:off x="23465" y="15793"/>
                                                  <a:ext cx="1708" cy="14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Pr="00530A52" w:rsidRDefault="00A043C1" w:rsidP="00335333">
                                                    <w:pPr>
                                                      <w:pStyle w:val="NormalWeb"/>
                                                      <w:spacing w:line="240" w:lineRule="exact"/>
                                                      <w:rPr>
                                                        <w:vertAlign w:val="superscript"/>
                                                      </w:rPr>
                                                    </w:pPr>
                                                    <w:r>
                                                      <w:rPr>
                                                        <w:sz w:val="20"/>
                                                        <w:szCs w:val="20"/>
                                                        <w:vertAlign w:val="superscript"/>
                                                        <w:lang w:val="fr-CH"/>
                                                      </w:rPr>
                                                      <w:t xml:space="preserve">    </w:t>
                                                    </w:r>
                                                    <w:r w:rsidRPr="00530A52">
                                                      <w:rPr>
                                                        <w:sz w:val="20"/>
                                                        <w:szCs w:val="20"/>
                                                        <w:vertAlign w:val="superscript"/>
                                                        <w:lang w:val="fr-CH"/>
                                                      </w:rPr>
                                                      <w:t>3/</w:t>
                                                    </w:r>
                                                  </w:p>
                                                </w:txbxContent>
                                              </wps:txbx>
                                              <wps:bodyPr rot="0" vert="horz" wrap="square" lIns="0" tIns="0" rIns="0" bIns="0" anchor="t" anchorCtr="0" upright="1">
                                                <a:noAutofit/>
                                              </wps:bodyPr>
                                            </wps:wsp>
                                          </wpg:grpSp>
                                          <wps:wsp>
                                            <wps:cNvPr id="11449" name="Text Box 118"/>
                                            <wps:cNvSpPr txBox="1">
                                              <a:spLocks noChangeArrowheads="1"/>
                                            </wps:cNvSpPr>
                                            <wps:spPr bwMode="auto">
                                              <a:xfrm>
                                                <a:off x="22789" y="5887"/>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e</w:t>
                                                  </w:r>
                                                </w:p>
                                              </w:txbxContent>
                                            </wps:txbx>
                                            <wps:bodyPr rot="0" vert="horz" wrap="square" lIns="0" tIns="0" rIns="0" bIns="0" anchor="t" anchorCtr="0" upright="1">
                                              <a:noAutofit/>
                                            </wps:bodyPr>
                                          </wps:wsp>
                                        </wpg:grpSp>
                                        <wps:wsp>
                                          <wps:cNvPr id="11450" name="Text Box 118"/>
                                          <wps:cNvSpPr txBox="1">
                                            <a:spLocks noChangeArrowheads="1"/>
                                          </wps:cNvSpPr>
                                          <wps:spPr bwMode="auto">
                                            <a:xfrm>
                                              <a:off x="36018" y="10871"/>
                                              <a:ext cx="904" cy="139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A</w:t>
                                                </w:r>
                                              </w:p>
                                            </w:txbxContent>
                                          </wps:txbx>
                                          <wps:bodyPr rot="0" vert="horz" wrap="square" lIns="0" tIns="0" rIns="0" bIns="0" anchor="t" anchorCtr="0" upright="1">
                                            <a:noAutofit/>
                                          </wps:bodyPr>
                                        </wps:wsp>
                                      </wpg:grpSp>
                                      <wps:wsp>
                                        <wps:cNvPr id="11451" name="Text Box 116"/>
                                        <wps:cNvSpPr txBox="1">
                                          <a:spLocks noChangeArrowheads="1"/>
                                        </wps:cNvSpPr>
                                        <wps:spPr bwMode="auto">
                                          <a:xfrm>
                                            <a:off x="25172" y="4988"/>
                                            <a:ext cx="4839" cy="174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Bulb axis</w:t>
                                              </w:r>
                                            </w:p>
                                          </w:txbxContent>
                                        </wps:txbx>
                                        <wps:bodyPr rot="0" vert="horz" wrap="none" lIns="0" tIns="0" rIns="0" bIns="0" anchor="t" anchorCtr="0" upright="1">
                                          <a:noAutofit/>
                                        </wps:bodyPr>
                                      </wps:wsp>
                                    </wpg:grpSp>
                                    <wps:wsp>
                                      <wps:cNvPr id="11452" name="Text Box 116"/>
                                      <wps:cNvSpPr txBox="1">
                                        <a:spLocks noChangeArrowheads="1"/>
                                      </wps:cNvSpPr>
                                      <wps:spPr bwMode="auto">
                                        <a:xfrm>
                                          <a:off x="22374" y="19720"/>
                                          <a:ext cx="8386" cy="160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80" w:lineRule="exact"/>
                                            </w:pPr>
                                            <w:r>
                                              <w:rPr>
                                                <w:sz w:val="20"/>
                                                <w:szCs w:val="20"/>
                                                <w:lang w:val="fr-CH"/>
                                              </w:rPr>
                                              <w:t>Reference axis</w:t>
                                            </w:r>
                                            <w:r w:rsidRPr="00530A52">
                                              <w:rPr>
                                                <w:sz w:val="20"/>
                                                <w:szCs w:val="20"/>
                                                <w:vertAlign w:val="superscript"/>
                                                <w:lang w:val="fr-CH"/>
                                              </w:rPr>
                                              <w:t>2/</w:t>
                                            </w:r>
                                          </w:p>
                                        </w:txbxContent>
                                      </wps:txbx>
                                      <wps:bodyPr rot="0" vert="horz" wrap="square" lIns="0" tIns="0" rIns="0" bIns="0" anchor="t" anchorCtr="0" upright="1">
                                        <a:noAutofit/>
                                      </wps:bodyPr>
                                    </wps:wsp>
                                  </wpg:grpSp>
                                  <wps:wsp>
                                    <wps:cNvPr id="11453" name="Text Box 116"/>
                                    <wps:cNvSpPr txBox="1">
                                      <a:spLocks noChangeArrowheads="1"/>
                                    </wps:cNvSpPr>
                                    <wps:spPr bwMode="auto">
                                      <a:xfrm>
                                        <a:off x="10251" y="20314"/>
                                        <a:ext cx="10795" cy="175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60" w:lineRule="exact"/>
                                          </w:pPr>
                                          <w:r>
                                            <w:rPr>
                                              <w:sz w:val="20"/>
                                              <w:szCs w:val="20"/>
                                              <w:lang w:val="fr-CH"/>
                                            </w:rPr>
                                            <w:t>Reference plane</w:t>
                                          </w:r>
                                          <w:r w:rsidRPr="00530A52">
                                            <w:rPr>
                                              <w:sz w:val="20"/>
                                              <w:szCs w:val="20"/>
                                              <w:vertAlign w:val="superscript"/>
                                              <w:lang w:val="fr-CH"/>
                                            </w:rPr>
                                            <w:t>1/</w:t>
                                          </w:r>
                                        </w:p>
                                      </w:txbxContent>
                                    </wps:txbx>
                                    <wps:bodyPr rot="0" vert="horz" wrap="square" lIns="0" tIns="0" rIns="0" bIns="0" anchor="t" anchorCtr="0" upright="1">
                                      <a:noAutofit/>
                                    </wps:bodyPr>
                                  </wps:wsp>
                                </wpg:grpSp>
                                <wps:wsp>
                                  <wps:cNvPr id="11454" name="Text Box 870"/>
                                  <wps:cNvSpPr txBox="1">
                                    <a:spLocks noChangeArrowheads="1"/>
                                  </wps:cNvSpPr>
                                  <wps:spPr bwMode="auto">
                                    <a:xfrm>
                                      <a:off x="45138" y="4297"/>
                                      <a:ext cx="7855" cy="152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Reference lug</w:t>
                                        </w:r>
                                      </w:p>
                                    </w:txbxContent>
                                  </wps:txbx>
                                  <wps:bodyPr rot="0" vert="horz" wrap="square" lIns="0" tIns="0" rIns="0" bIns="0" anchor="t" anchorCtr="0" upright="1">
                                    <a:spAutoFit/>
                                  </wps:bodyPr>
                                </wps:wsp>
                              </wpg:grpSp>
                              <wps:wsp>
                                <wps:cNvPr id="11455" name="Text Box 116"/>
                                <wps:cNvSpPr txBox="1">
                                  <a:spLocks noChangeArrowheads="1"/>
                                </wps:cNvSpPr>
                                <wps:spPr bwMode="auto">
                                  <a:xfrm>
                                    <a:off x="8796" y="14129"/>
                                    <a:ext cx="5486" cy="16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Driving</w:t>
                                      </w:r>
                                    </w:p>
                                  </w:txbxContent>
                                </wps:txbx>
                                <wps:bodyPr rot="0" vert="horz" wrap="square" lIns="0" tIns="0" rIns="0" bIns="0" anchor="t" anchorCtr="0" upright="1">
                                  <a:noAutofit/>
                                </wps:bodyPr>
                              </wps:wsp>
                            </wpg:grpSp>
                            <wps:wsp>
                              <wps:cNvPr id="11968" name="Text Box 116"/>
                              <wps:cNvSpPr txBox="1">
                                <a:spLocks noChangeArrowheads="1"/>
                              </wps:cNvSpPr>
                              <wps:spPr bwMode="auto">
                                <a:xfrm>
                                  <a:off x="8795" y="15453"/>
                                  <a:ext cx="5480" cy="17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00" w:lineRule="exact"/>
                                    </w:pPr>
                                    <w:r>
                                      <w:rPr>
                                        <w:sz w:val="20"/>
                                        <w:szCs w:val="20"/>
                                        <w:lang w:val="fr-CH"/>
                                      </w:rPr>
                                      <w:t>Ground</w:t>
                                    </w:r>
                                  </w:p>
                                </w:txbxContent>
                              </wps:txbx>
                              <wps:bodyPr rot="0" vert="horz" wrap="square" lIns="0" tIns="0" rIns="0" bIns="0" anchor="t" anchorCtr="0" upright="1">
                                <a:noAutofit/>
                              </wps:bodyPr>
                            </wps:wsp>
                          </wpg:grpSp>
                          <wps:wsp>
                            <wps:cNvPr id="11969" name="Text Box 116"/>
                            <wps:cNvSpPr txBox="1">
                              <a:spLocks noChangeArrowheads="1"/>
                            </wps:cNvSpPr>
                            <wps:spPr bwMode="auto">
                              <a:xfrm>
                                <a:off x="8794" y="16967"/>
                                <a:ext cx="5480" cy="1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160" w:lineRule="exact"/>
                                  </w:pPr>
                                  <w:r>
                                    <w:rPr>
                                      <w:sz w:val="20"/>
                                      <w:szCs w:val="20"/>
                                      <w:lang w:val="fr-CH"/>
                                    </w:rPr>
                                    <w:t>Passing</w:t>
                                  </w:r>
                                </w:p>
                              </w:txbxContent>
                            </wps:txbx>
                            <wps:bodyPr rot="0" vert="horz" wrap="square" lIns="0" tIns="0" rIns="0" bIns="0" anchor="t" anchorCtr="0" upright="1">
                              <a:noAutofit/>
                            </wps:bodyPr>
                          </wps:wsp>
                        </wpg:grpSp>
                        <wps:wsp>
                          <wps:cNvPr id="11970" name="Text Box 7"/>
                          <wps:cNvSpPr txBox="1">
                            <a:spLocks noChangeArrowheads="1"/>
                          </wps:cNvSpPr>
                          <wps:spPr bwMode="auto">
                            <a:xfrm>
                              <a:off x="33059" y="9299"/>
                              <a:ext cx="1226" cy="509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00" w:lineRule="exact"/>
                                </w:pPr>
                                <w:r>
                                  <w:rPr>
                                    <w:rFonts w:ascii="Verdana" w:hAnsi="Verdana"/>
                                    <w:sz w:val="16"/>
                                    <w:szCs w:val="16"/>
                                  </w:rPr>
                                  <w:t>Ø</w:t>
                                </w:r>
                                <w:r>
                                  <w:rPr>
                                    <w:sz w:val="16"/>
                                    <w:szCs w:val="16"/>
                                  </w:rPr>
                                  <w:t xml:space="preserve"> 26.4 max.</w:t>
                                </w:r>
                              </w:p>
                            </w:txbxContent>
                          </wps:txbx>
                          <wps:bodyPr rot="0" vert="vert270" wrap="none" lIns="0" tIns="0" rIns="0" bIns="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11420" o:spid="_x0000_s1233" style="width:417.25pt;height:173.85pt;mso-position-horizontal-relative:char;mso-position-vertical-relative:line" coordsize="52993,22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">
                <v:rect id="Rectangle 157" o:spid="_x0000_s1234" style="position:absolute;width:52993;height:2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" filled="f" stroked="f">
                  <o:lock v:ext="edit" aspectratio="t"/>
                </v:rect>
                <v:group id="Group 5" o:spid="_x0000_s1235"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">
                  <v:group id="Group 6" o:spid="_x0000_s1236"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">
                    <v:group id="Group 7" o:spid="_x0000_s1237"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">
                      <v:group id="Group 8" o:spid="_x0000_s1238"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">
                        <v:group id="Group 9" o:spid="_x0000_s1239"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">
                          <v:group id="Group 10" o:spid="_x0000_s1240"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">
                            <v:group id="Group 11" o:spid="_x0000_s1241"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">
                              <v:group id="Group 12" o:spid="_x0000_s1242"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">
                                <v:group id="Group 13" o:spid="_x0000_s1243"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">
                                  <v:group id="Group 16" o:spid="_x0000_s1244"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">
                                    <v:group id="Group 17" o:spid="_x0000_s1245"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">
                                      <v:group id="Group 18" o:spid="_x0000_s1246"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">
                                        <v:group id="Group 20" o:spid="_x0000_s1247"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">
                                          <v:group id="Group 21" o:spid="_x0000_s1248"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">
                                            <v:group id="Group 22" o:spid="_x0000_s1249" style="position:absolute;top:354;width:52993;height:21717" coordorigin=",354" coordsize="52993,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">
                                              <v:group id="Group 24" o:spid="_x0000_s1250" style="position:absolute;top:354;width:52959;height:21717" coordorigin=",354" coordsize="52959,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">
                                                <v:group id="Group 25" o:spid="_x0000_s1251" style="position:absolute;top:354;width:52959;height:21717" coordorigin=",354" coordsize="52959,2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">
                                                  <v:shape id="Picture 26" o:spid="_x0000_s1252" type="#_x0000_t75" style="position:absolute;top:354;width:52959;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">
                                                    <v:imagedata r:id="rId25" o:title=""/>
                                                  </v:shape>
                                                  <v:shape id="Text Box 870" o:spid="_x0000_s1253" type="#_x0000_t202" style="position:absolute;left:23463;top:2424;width:5416;height: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" stroked="f" strokeweight=".5pt">
                                                    <v:textbox style="mso-fit-shape-to-text:t" inset="0,0,0,0">
                                                      <w:txbxContent>
                                                        <w:p w:rsidR="00A043C1" w:rsidRDefault="00A043C1" w:rsidP="00335333">
                                                          <w:pPr>
                                                            <w:pStyle w:val="NormalWeb"/>
                                                            <w:spacing w:line="240" w:lineRule="exact"/>
                                                          </w:pPr>
                                                          <w:r>
                                                            <w:rPr>
                                                              <w:sz w:val="20"/>
                                                              <w:szCs w:val="20"/>
                                                              <w:lang w:val="fr-CH"/>
                                                            </w:rPr>
                                                            <w:t>56.0 max.</w:t>
                                                          </w:r>
                                                        </w:p>
                                                      </w:txbxContent>
                                                    </v:textbox>
                                                  </v:shape>
                                                </v:group>
                                                <v:shape id="Text Box 870" o:spid="_x0000_s1254" type="#_x0000_t202" style="position:absolute;left:38169;top:2557;width:3391;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" stroked="f" strokeweight=".5pt">
                                                  <v:textbox style="mso-fit-shape-to-text:t" inset="0,0,0,0">
                                                    <w:txbxContent>
                                                      <w:p w:rsidR="00A043C1" w:rsidRDefault="00A043C1" w:rsidP="00335333">
                                                        <w:pPr>
                                                          <w:pStyle w:val="NormalWeb"/>
                                                          <w:spacing w:line="240" w:lineRule="exact"/>
                                                        </w:pPr>
                                                        <w:r>
                                                          <w:rPr>
                                                            <w:sz w:val="20"/>
                                                            <w:szCs w:val="20"/>
                                                            <w:lang w:val="fr-CH"/>
                                                          </w:rPr>
                                                          <w:t>5.75</w:t>
                                                        </w:r>
                                                      </w:p>
                                                    </w:txbxContent>
                                                  </v:textbox>
                                                </v:shape>
                                              </v:group>
                                              <v:shape id="Text Box 870" o:spid="_x0000_s1255" type="#_x0000_t202" style="position:absolute;left:48281;top:8309;width:4712;height: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" stroked="f" strokeweight=".5pt">
                                                <v:textbox style="mso-fit-shape-to-text:t" inset="0,0,0,0">
                                                  <w:txbxContent>
                                                    <w:p w:rsidR="00A043C1" w:rsidRDefault="00A043C1" w:rsidP="00335333">
                                                      <w:pPr>
                                                        <w:pStyle w:val="NormalWeb"/>
                                                        <w:spacing w:line="240" w:lineRule="exact"/>
                                                      </w:pPr>
                                                      <w:r>
                                                        <w:rPr>
                                                          <w:sz w:val="20"/>
                                                          <w:szCs w:val="20"/>
                                                          <w:lang w:val="fr-CH"/>
                                                        </w:rPr>
                                                        <w:t>3 x 120°</w:t>
                                                      </w:r>
                                                    </w:p>
                                                  </w:txbxContent>
                                                </v:textbox>
                                              </v:shape>
                                            </v:group>
                                            <v:shape id="Text Box 870" o:spid="_x0000_s1256" type="#_x0000_t202" style="position:absolute;left:33269;top:3941;width:530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" stroked="f" strokeweight=".5pt">
                                              <v:textbox style="mso-fit-shape-to-text:t" inset="0,0,0,0">
                                                <w:txbxContent>
                                                  <w:p w:rsidR="00A043C1" w:rsidRDefault="00A043C1" w:rsidP="00335333">
                                                    <w:pPr>
                                                      <w:pStyle w:val="NormalWeb"/>
                                                      <w:spacing w:line="280" w:lineRule="exact"/>
                                                    </w:pPr>
                                                    <w:r>
                                                      <w:rPr>
                                                        <w:sz w:val="20"/>
                                                        <w:szCs w:val="20"/>
                                                        <w:lang w:val="fr-CH"/>
                                                      </w:rPr>
                                                      <w:t>Plane C</w:t>
                                                    </w:r>
                                                    <w:r w:rsidRPr="00530A52">
                                                      <w:rPr>
                                                        <w:sz w:val="20"/>
                                                        <w:szCs w:val="20"/>
                                                        <w:vertAlign w:val="superscript"/>
                                                        <w:lang w:val="fr-CH"/>
                                                      </w:rPr>
                                                      <w:t>4/</w:t>
                                                    </w:r>
                                                  </w:p>
                                                </w:txbxContent>
                                              </v:textbox>
                                            </v:shape>
                                          </v:group>
                                          <v:shape id="Text Box 118" o:spid="_x0000_s1257" type="#_x0000_t202" style="position:absolute;left:42463;top:16625;width:2495;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" stroked="f" strokeweight=".5pt">
                                            <v:textbox inset="0,0,0,0">
                                              <w:txbxContent>
                                                <w:p w:rsidR="00A043C1" w:rsidRDefault="00A043C1" w:rsidP="00335333">
                                                  <w:pPr>
                                                    <w:pStyle w:val="NormalWeb"/>
                                                    <w:spacing w:line="380" w:lineRule="exact"/>
                                                  </w:pPr>
                                                  <w:r>
                                                    <w:rPr>
                                                      <w:sz w:val="20"/>
                                                      <w:szCs w:val="20"/>
                                                      <w:lang w:val="fr-CH"/>
                                                    </w:rPr>
                                                    <w:t>V</w:t>
                                                  </w:r>
                                                  <w:r w:rsidRPr="00530A52">
                                                    <w:rPr>
                                                      <w:sz w:val="20"/>
                                                      <w:szCs w:val="20"/>
                                                      <w:vertAlign w:val="superscript"/>
                                                      <w:lang w:val="fr-CH"/>
                                                    </w:rPr>
                                                    <w:t>5/</w:t>
                                                  </w:r>
                                                </w:p>
                                              </w:txbxContent>
                                            </v:textbox>
                                          </v:shape>
                                        </v:group>
                                        <v:shape id="Text Box 118" o:spid="_x0000_s1258" type="#_x0000_t202" style="position:absolute;left:42183;top:354;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" stroked="f" strokeweight=".5pt">
                                          <v:textbox inset="0,0,0,0">
                                            <w:txbxContent>
                                              <w:p w:rsidR="00A043C1" w:rsidRDefault="00A043C1" w:rsidP="00335333">
                                                <w:pPr>
                                                  <w:pStyle w:val="NormalWeb"/>
                                                  <w:spacing w:line="240" w:lineRule="exact"/>
                                                </w:pPr>
                                                <w:r>
                                                  <w:rPr>
                                                    <w:sz w:val="20"/>
                                                    <w:szCs w:val="20"/>
                                                    <w:lang w:val="fr-CH"/>
                                                  </w:rPr>
                                                  <w:t>V</w:t>
                                                </w:r>
                                              </w:p>
                                            </w:txbxContent>
                                          </v:textbox>
                                        </v:shape>
                                        <v:shape id="Text Box 118" o:spid="_x0000_s1259" type="#_x0000_t202" style="position:absolute;left:44513;top:1906;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" stroked="f" strokeweight=".5pt">
                                          <v:textbox inset="0,0,0,0">
                                            <w:txbxContent>
                                              <w:p w:rsidR="00A043C1" w:rsidRDefault="00A043C1" w:rsidP="00335333">
                                                <w:pPr>
                                                  <w:pStyle w:val="NormalWeb"/>
                                                  <w:spacing w:line="240" w:lineRule="exact"/>
                                                </w:pPr>
                                                <w:r w:rsidRPr="003A518D">
                                                  <w:rPr>
                                                    <w:b/>
                                                    <w:bCs/>
                                                    <w:sz w:val="20"/>
                                                    <w:szCs w:val="20"/>
                                                    <w:lang w:val="fr-CH"/>
                                                  </w:rPr>
                                                  <w:t>B</w:t>
                                                </w:r>
                                              </w:p>
                                            </w:txbxContent>
                                          </v:textbox>
                                        </v:shape>
                                      </v:group>
                                      <v:shape id="Text Box 118" o:spid="_x0000_s1260" type="#_x0000_t202" style="position:absolute;left:23465;top:15793;width:170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" stroked="f" strokeweight=".5pt">
                                        <v:textbox inset="0,0,0,0">
                                          <w:txbxContent>
                                            <w:p w:rsidR="00A043C1" w:rsidRPr="00530A52" w:rsidRDefault="00A043C1" w:rsidP="00335333">
                                              <w:pPr>
                                                <w:pStyle w:val="NormalWeb"/>
                                                <w:spacing w:line="240" w:lineRule="exact"/>
                                                <w:rPr>
                                                  <w:vertAlign w:val="superscript"/>
                                                </w:rPr>
                                              </w:pPr>
                                              <w:r>
                                                <w:rPr>
                                                  <w:sz w:val="20"/>
                                                  <w:szCs w:val="20"/>
                                                  <w:vertAlign w:val="superscript"/>
                                                  <w:lang w:val="fr-CH"/>
                                                </w:rPr>
                                                <w:t xml:space="preserve">    </w:t>
                                              </w:r>
                                              <w:r w:rsidRPr="00530A52">
                                                <w:rPr>
                                                  <w:sz w:val="20"/>
                                                  <w:szCs w:val="20"/>
                                                  <w:vertAlign w:val="superscript"/>
                                                  <w:lang w:val="fr-CH"/>
                                                </w:rPr>
                                                <w:t>3/</w:t>
                                              </w:r>
                                            </w:p>
                                          </w:txbxContent>
                                        </v:textbox>
                                      </v:shape>
                                    </v:group>
                                    <v:shape id="Text Box 118" o:spid="_x0000_s1261" type="#_x0000_t202" style="position:absolute;left:22789;top:5887;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" stroked="f" strokeweight=".5pt">
                                      <v:textbox inset="0,0,0,0">
                                        <w:txbxContent>
                                          <w:p w:rsidR="00A043C1" w:rsidRDefault="00A043C1" w:rsidP="00335333">
                                            <w:pPr>
                                              <w:pStyle w:val="NormalWeb"/>
                                              <w:spacing w:line="240" w:lineRule="exact"/>
                                            </w:pPr>
                                            <w:r>
                                              <w:rPr>
                                                <w:sz w:val="20"/>
                                                <w:szCs w:val="20"/>
                                                <w:lang w:val="fr-CH"/>
                                              </w:rPr>
                                              <w:t>e</w:t>
                                            </w:r>
                                          </w:p>
                                        </w:txbxContent>
                                      </v:textbox>
                                    </v:shape>
                                  </v:group>
                                  <v:shape id="Text Box 118" o:spid="_x0000_s1262" type="#_x0000_t202" style="position:absolute;left:36018;top:10871;width:904;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" stroked="f" strokeweight=".5pt">
                                    <v:textbox inset="0,0,0,0">
                                      <w:txbxContent>
                                        <w:p w:rsidR="00A043C1" w:rsidRDefault="00A043C1" w:rsidP="00335333">
                                          <w:pPr>
                                            <w:pStyle w:val="NormalWeb"/>
                                            <w:spacing w:line="240" w:lineRule="exact"/>
                                          </w:pPr>
                                          <w:r>
                                            <w:rPr>
                                              <w:sz w:val="20"/>
                                              <w:szCs w:val="20"/>
                                              <w:lang w:val="fr-CH"/>
                                            </w:rPr>
                                            <w:t>A</w:t>
                                          </w:r>
                                        </w:p>
                                      </w:txbxContent>
                                    </v:textbox>
                                  </v:shape>
                                </v:group>
                                <v:shape id="Text Box 116" o:spid="_x0000_s1263" type="#_x0000_t202" style="position:absolute;left:25172;top:4988;width:4839;height:17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" stroked="f" strokeweight=".5pt">
                                  <v:textbox inset="0,0,0,0">
                                    <w:txbxContent>
                                      <w:p w:rsidR="00A043C1" w:rsidRDefault="00A043C1" w:rsidP="00335333">
                                        <w:pPr>
                                          <w:pStyle w:val="NormalWeb"/>
                                          <w:spacing w:line="240" w:lineRule="exact"/>
                                        </w:pPr>
                                        <w:r>
                                          <w:rPr>
                                            <w:sz w:val="20"/>
                                            <w:szCs w:val="20"/>
                                            <w:lang w:val="fr-CH"/>
                                          </w:rPr>
                                          <w:t>Bulb axis</w:t>
                                        </w:r>
                                      </w:p>
                                    </w:txbxContent>
                                  </v:textbox>
                                </v:shape>
                              </v:group>
                              <v:shape id="Text Box 116" o:spid="_x0000_s1264" type="#_x0000_t202" style="position:absolute;left:22374;top:19720;width:8386;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" stroked="f" strokeweight=".5pt">
                                <v:textbox inset="0,0,0,0">
                                  <w:txbxContent>
                                    <w:p w:rsidR="00A043C1" w:rsidRDefault="00A043C1" w:rsidP="00335333">
                                      <w:pPr>
                                        <w:pStyle w:val="NormalWeb"/>
                                        <w:spacing w:line="280" w:lineRule="exact"/>
                                      </w:pPr>
                                      <w:r>
                                        <w:rPr>
                                          <w:sz w:val="20"/>
                                          <w:szCs w:val="20"/>
                                          <w:lang w:val="fr-CH"/>
                                        </w:rPr>
                                        <w:t>Reference axis</w:t>
                                      </w:r>
                                      <w:r w:rsidRPr="00530A52">
                                        <w:rPr>
                                          <w:sz w:val="20"/>
                                          <w:szCs w:val="20"/>
                                          <w:vertAlign w:val="superscript"/>
                                          <w:lang w:val="fr-CH"/>
                                        </w:rPr>
                                        <w:t>2/</w:t>
                                      </w:r>
                                    </w:p>
                                  </w:txbxContent>
                                </v:textbox>
                              </v:shape>
                            </v:group>
                            <v:shape id="Text Box 116" o:spid="_x0000_s1265" type="#_x0000_t202" style="position:absolute;left:10251;top:20314;width:10795;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" stroked="f" strokeweight=".5pt">
                              <v:textbox inset="0,0,0,0">
                                <w:txbxContent>
                                  <w:p w:rsidR="00A043C1" w:rsidRDefault="00A043C1" w:rsidP="00335333">
                                    <w:pPr>
                                      <w:pStyle w:val="NormalWeb"/>
                                      <w:spacing w:line="260" w:lineRule="exact"/>
                                    </w:pPr>
                                    <w:r>
                                      <w:rPr>
                                        <w:sz w:val="20"/>
                                        <w:szCs w:val="20"/>
                                        <w:lang w:val="fr-CH"/>
                                      </w:rPr>
                                      <w:t>Reference plane</w:t>
                                    </w:r>
                                    <w:r w:rsidRPr="00530A52">
                                      <w:rPr>
                                        <w:sz w:val="20"/>
                                        <w:szCs w:val="20"/>
                                        <w:vertAlign w:val="superscript"/>
                                        <w:lang w:val="fr-CH"/>
                                      </w:rPr>
                                      <w:t>1/</w:t>
                                    </w:r>
                                  </w:p>
                                </w:txbxContent>
                              </v:textbox>
                            </v:shape>
                          </v:group>
                          <v:shape id="Text Box 870" o:spid="_x0000_s1266" type="#_x0000_t202" style="position:absolute;left:45138;top:4297;width:7855;height:1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" stroked="f" strokeweight=".5pt">
                            <v:textbox style="mso-fit-shape-to-text:t" inset="0,0,0,0">
                              <w:txbxContent>
                                <w:p w:rsidR="00A043C1" w:rsidRDefault="00A043C1" w:rsidP="00335333">
                                  <w:pPr>
                                    <w:pStyle w:val="NormalWeb"/>
                                    <w:spacing w:line="240" w:lineRule="exact"/>
                                  </w:pPr>
                                  <w:r>
                                    <w:rPr>
                                      <w:sz w:val="20"/>
                                      <w:szCs w:val="20"/>
                                      <w:lang w:val="fr-CH"/>
                                    </w:rPr>
                                    <w:t>Reference lug</w:t>
                                  </w:r>
                                </w:p>
                              </w:txbxContent>
                            </v:textbox>
                          </v:shape>
                        </v:group>
                        <v:shape id="Text Box 116" o:spid="_x0000_s1267" type="#_x0000_t202" style="position:absolute;left:8796;top:14129;width:5486;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" stroked="f" strokeweight=".5pt">
                          <v:textbox inset="0,0,0,0">
                            <w:txbxContent>
                              <w:p w:rsidR="00A043C1" w:rsidRDefault="00A043C1" w:rsidP="00335333">
                                <w:pPr>
                                  <w:pStyle w:val="NormalWeb"/>
                                  <w:spacing w:line="240" w:lineRule="exact"/>
                                </w:pPr>
                                <w:r>
                                  <w:rPr>
                                    <w:sz w:val="20"/>
                                    <w:szCs w:val="20"/>
                                    <w:lang w:val="fr-CH"/>
                                  </w:rPr>
                                  <w:t>Driving</w:t>
                                </w:r>
                              </w:p>
                            </w:txbxContent>
                          </v:textbox>
                        </v:shape>
                      </v:group>
                      <v:shape id="Text Box 116" o:spid="_x0000_s1268" type="#_x0000_t202" style="position:absolute;left:8795;top:15453;width:548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" stroked="f" strokeweight=".5pt">
                        <v:textbox inset="0,0,0,0">
                          <w:txbxContent>
                            <w:p w:rsidR="00A043C1" w:rsidRDefault="00A043C1" w:rsidP="00335333">
                              <w:pPr>
                                <w:pStyle w:val="NormalWeb"/>
                                <w:spacing w:line="200" w:lineRule="exact"/>
                              </w:pPr>
                              <w:r>
                                <w:rPr>
                                  <w:sz w:val="20"/>
                                  <w:szCs w:val="20"/>
                                  <w:lang w:val="fr-CH"/>
                                </w:rPr>
                                <w:t>Ground</w:t>
                              </w:r>
                            </w:p>
                          </w:txbxContent>
                        </v:textbox>
                      </v:shape>
                    </v:group>
                    <v:shape id="Text Box 116" o:spid="_x0000_s1269" type="#_x0000_t202" style="position:absolute;left:8794;top:16967;width:548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" stroked="f" strokeweight=".5pt">
                      <v:textbox inset="0,0,0,0">
                        <w:txbxContent>
                          <w:p w:rsidR="00A043C1" w:rsidRDefault="00A043C1" w:rsidP="00335333">
                            <w:pPr>
                              <w:pStyle w:val="NormalWeb"/>
                              <w:spacing w:line="160" w:lineRule="exact"/>
                            </w:pPr>
                            <w:r>
                              <w:rPr>
                                <w:sz w:val="20"/>
                                <w:szCs w:val="20"/>
                                <w:lang w:val="fr-CH"/>
                              </w:rPr>
                              <w:t>Passing</w:t>
                            </w:r>
                          </w:p>
                        </w:txbxContent>
                      </v:textbox>
                    </v:shape>
                  </v:group>
                  <v:shape id="Text Box 7" o:spid="_x0000_s1270" type="#_x0000_t202" style="position:absolute;left:33059;top:9299;width:1226;height:50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" stroked="f" strokeweight=".5pt">
                    <v:textbox style="layout-flow:vertical;mso-layout-flow-alt:bottom-to-top" inset="0,0,0,0">
                      <w:txbxContent>
                        <w:p w:rsidR="00A043C1" w:rsidRDefault="00A043C1" w:rsidP="00335333">
                          <w:pPr>
                            <w:pStyle w:val="NormalWeb"/>
                            <w:spacing w:line="200" w:lineRule="exact"/>
                          </w:pPr>
                          <w:r>
                            <w:rPr>
                              <w:rFonts w:ascii="Verdana" w:hAnsi="Verdana"/>
                              <w:sz w:val="16"/>
                              <w:szCs w:val="16"/>
                            </w:rPr>
                            <w:t>Ø</w:t>
                          </w:r>
                          <w:r>
                            <w:rPr>
                              <w:sz w:val="16"/>
                              <w:szCs w:val="16"/>
                            </w:rPr>
                            <w:t xml:space="preserve"> 26.4 max.</w:t>
                          </w:r>
                        </w:p>
                      </w:txbxContent>
                    </v:textbox>
                  </v:shape>
                </v:group>
                <w10:anchorlock/>
              </v:group>
            </w:pict>
          </mc:Fallback>
        </mc:AlternateContent>
      </w:r>
    </w:p>
    <w:p w:rsidR="00335333" w:rsidRPr="00654699" w:rsidRDefault="00A043C1" w:rsidP="003A518D">
      <w:pPr>
        <w:spacing w:after="120"/>
        <w:ind w:left="1134"/>
      </w:pPr>
      <w:r w:rsidRPr="00030B42">
        <w:rPr>
          <w:rFonts w:eastAsia="MS Mincho"/>
        </w:rPr>
        <w:t>"</w:t>
      </w:r>
    </w:p>
    <w:p w:rsidR="00335333" w:rsidRPr="00030B42" w:rsidRDefault="00335333" w:rsidP="003A518D">
      <w:pPr>
        <w:spacing w:after="120"/>
        <w:ind w:left="1134"/>
        <w:rPr>
          <w:lang w:eastAsia="zh-CN"/>
        </w:rPr>
      </w:pPr>
      <w:r w:rsidRPr="00030B42">
        <w:rPr>
          <w:rFonts w:hint="eastAsia"/>
          <w:i/>
          <w:lang w:eastAsia="zh-CN"/>
        </w:rPr>
        <w:t>Sheet P13W/3,</w:t>
      </w:r>
      <w:r w:rsidRPr="00030B42">
        <w:rPr>
          <w:rFonts w:hint="eastAsia"/>
          <w:lang w:eastAsia="zh-CN"/>
        </w:rPr>
        <w:t xml:space="preserve"> amend to read:</w:t>
      </w:r>
    </w:p>
    <w:p w:rsidR="003A518D" w:rsidRDefault="00A043C1" w:rsidP="003A518D">
      <w:pPr>
        <w:spacing w:after="120"/>
        <w:ind w:leftChars="567" w:left="1134" w:right="1134"/>
        <w:jc w:val="both"/>
        <w:rPr>
          <w:snapToGrid w:val="0"/>
          <w:lang w:eastAsia="zh-CN"/>
        </w:rPr>
      </w:pPr>
      <w:r w:rsidRPr="00030B42">
        <w:rPr>
          <w:rFonts w:eastAsia="MS Mincho"/>
        </w:rPr>
        <w:t>"</w:t>
      </w:r>
      <w:r w:rsidR="003A518D">
        <w:rPr>
          <w:snapToGrid w:val="0"/>
          <w:lang w:eastAsia="zh-CN"/>
        </w:rPr>
        <w:t>…</w:t>
      </w:r>
    </w:p>
    <w:p w:rsidR="003A518D" w:rsidRDefault="00335333" w:rsidP="003A518D">
      <w:pPr>
        <w:spacing w:after="120"/>
        <w:ind w:leftChars="567" w:left="1134" w:right="1134"/>
        <w:jc w:val="both"/>
        <w:rPr>
          <w:snapToGrid w:val="0"/>
        </w:rPr>
      </w:pPr>
      <w:r w:rsidRPr="00030B42">
        <w:rPr>
          <w:snapToGrid w:val="0"/>
        </w:rPr>
        <w:t>The ends of the filament as defined on sheet P13W/2, footnote</w:t>
      </w:r>
      <w:r w:rsidRPr="003A518D">
        <w:rPr>
          <w:snapToGrid w:val="0"/>
          <w:color w:val="FF0000"/>
        </w:rPr>
        <w:t xml:space="preserve"> </w:t>
      </w:r>
      <w:r w:rsidRPr="003A518D">
        <w:rPr>
          <w:dstrike/>
          <w:snapToGrid w:val="0"/>
          <w:color w:val="000000" w:themeColor="text1"/>
        </w:rPr>
        <w:t>4/</w:t>
      </w:r>
      <w:r w:rsidRPr="003A518D">
        <w:rPr>
          <w:rFonts w:hint="eastAsia"/>
          <w:snapToGrid w:val="0"/>
          <w:color w:val="000000" w:themeColor="text1"/>
          <w:lang w:eastAsia="zh-CN"/>
        </w:rPr>
        <w:t xml:space="preserve"> 5/</w:t>
      </w:r>
      <w:r w:rsidRPr="003A518D">
        <w:rPr>
          <w:snapToGrid w:val="0"/>
          <w:color w:val="000000" w:themeColor="text1"/>
        </w:rPr>
        <w:t>,</w:t>
      </w:r>
      <w:r w:rsidRPr="00030B42">
        <w:rPr>
          <w:snapToGrid w:val="0"/>
          <w:color w:val="000000" w:themeColor="text1"/>
        </w:rPr>
        <w:t xml:space="preserve"> </w:t>
      </w:r>
      <w:r w:rsidRPr="00030B42">
        <w:rPr>
          <w:snapToGrid w:val="0"/>
        </w:rPr>
        <w:t xml:space="preserve">shall lie between Z1 and Z2 </w:t>
      </w:r>
      <w:r>
        <w:rPr>
          <w:snapToGrid w:val="0"/>
        </w:rPr>
        <w:t>and between the lines Z3 and Z4.</w:t>
      </w:r>
    </w:p>
    <w:p w:rsidR="00335333" w:rsidRPr="00030B42" w:rsidRDefault="003A518D" w:rsidP="003A518D">
      <w:pPr>
        <w:spacing w:after="120"/>
        <w:ind w:leftChars="567" w:left="1134" w:right="1134"/>
        <w:jc w:val="both"/>
        <w:rPr>
          <w:snapToGrid w:val="0"/>
          <w:lang w:eastAsia="zh-CN"/>
        </w:rPr>
      </w:pPr>
      <w:r>
        <w:rPr>
          <w:snapToGrid w:val="0"/>
        </w:rPr>
        <w:t>…</w:t>
      </w:r>
      <w:r w:rsidR="0014545D" w:rsidRPr="00030B42">
        <w:rPr>
          <w:rFonts w:eastAsia="MS Mincho"/>
        </w:rPr>
        <w:t>"</w:t>
      </w:r>
    </w:p>
    <w:p w:rsidR="00335333" w:rsidRPr="00030B42" w:rsidRDefault="00335333" w:rsidP="003A518D">
      <w:pPr>
        <w:keepNext/>
        <w:keepLines/>
        <w:spacing w:after="120"/>
        <w:ind w:left="1134"/>
        <w:rPr>
          <w:rFonts w:eastAsia="MS Mincho"/>
        </w:rPr>
      </w:pPr>
      <w:r w:rsidRPr="00030B42">
        <w:rPr>
          <w:rFonts w:eastAsia="MS Mincho"/>
          <w:i/>
          <w:lang w:eastAsia="ja-JP"/>
        </w:rPr>
        <w:t>Sheet P21W/1</w:t>
      </w:r>
      <w:r w:rsidRPr="00030B42">
        <w:rPr>
          <w:rFonts w:eastAsia="MS Mincho"/>
          <w:i/>
        </w:rPr>
        <w:t>, table,</w:t>
      </w:r>
      <w:r w:rsidRPr="00030B42">
        <w:rPr>
          <w:rFonts w:eastAsia="MS Mincho"/>
        </w:rPr>
        <w:t xml:space="preserve"> amend to read:</w:t>
      </w:r>
    </w:p>
    <w:p w:rsidR="00335333" w:rsidRPr="00030B42" w:rsidRDefault="00335333" w:rsidP="003A518D">
      <w:pPr>
        <w:keepNext/>
        <w:keepLines/>
        <w:spacing w:after="120"/>
        <w:ind w:left="1134"/>
        <w:rPr>
          <w:rFonts w:eastAsia="MS Mincho"/>
        </w:rPr>
      </w:pPr>
      <w:r w:rsidRPr="00030B42">
        <w:rPr>
          <w:rFonts w:eastAsia="MS Mincho"/>
        </w:rPr>
        <w: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6716"/>
        <w:gridCol w:w="655"/>
      </w:tblGrid>
      <w:tr w:rsidR="00335333" w:rsidRPr="00030B42" w:rsidTr="0046324F">
        <w:trPr>
          <w:cantSplit/>
          <w:trHeight w:val="369"/>
        </w:trPr>
        <w:tc>
          <w:tcPr>
            <w:tcW w:w="6716" w:type="dxa"/>
            <w:shd w:val="clear" w:color="auto" w:fill="auto"/>
          </w:tcPr>
          <w:p w:rsidR="00335333" w:rsidRPr="00030B42" w:rsidRDefault="00335333" w:rsidP="0046324F">
            <w:pPr>
              <w:pStyle w:val="Default"/>
              <w:rPr>
                <w:sz w:val="20"/>
                <w:szCs w:val="20"/>
              </w:rPr>
            </w:pPr>
            <w:r w:rsidRPr="00030B42">
              <w:rPr>
                <w:sz w:val="20"/>
                <w:szCs w:val="20"/>
              </w:rPr>
              <w:t>Cap BA15s in accordance with IEC Publication 60061 (sheet 7004-11A</w:t>
            </w:r>
            <w:r w:rsidRPr="003A518D">
              <w:rPr>
                <w:sz w:val="20"/>
                <w:szCs w:val="20"/>
              </w:rPr>
              <w:t>-</w:t>
            </w:r>
            <w:r w:rsidRPr="003A518D">
              <w:rPr>
                <w:b/>
                <w:color w:val="auto"/>
                <w:sz w:val="20"/>
                <w:szCs w:val="20"/>
              </w:rPr>
              <w:t>10</w:t>
            </w:r>
            <w:r w:rsidRPr="003A518D">
              <w:rPr>
                <w:sz w:val="20"/>
                <w:szCs w:val="20"/>
              </w:rPr>
              <w:t>)</w:t>
            </w:r>
            <w:r w:rsidRPr="00030B42">
              <w:rPr>
                <w:sz w:val="20"/>
                <w:szCs w:val="20"/>
              </w:rPr>
              <w:t xml:space="preserve"> </w:t>
            </w:r>
            <w:r w:rsidR="00B55EA1">
              <w:rPr>
                <w:sz w:val="20"/>
                <w:szCs w:val="20"/>
                <w:vertAlign w:val="superscript"/>
              </w:rPr>
              <w:t>2</w:t>
            </w:r>
            <w:r w:rsidRPr="00030B42">
              <w:rPr>
                <w:sz w:val="20"/>
                <w:szCs w:val="20"/>
                <w:vertAlign w:val="superscript"/>
              </w:rPr>
              <w:t xml:space="preserve"> </w:t>
            </w:r>
          </w:p>
        </w:tc>
        <w:tc>
          <w:tcPr>
            <w:tcW w:w="655" w:type="dxa"/>
            <w:tcBorders>
              <w:top w:val="nil"/>
              <w:bottom w:val="nil"/>
              <w:right w:val="nil"/>
            </w:tcBorders>
          </w:tcPr>
          <w:p w:rsidR="00335333" w:rsidRPr="00030B42" w:rsidRDefault="00335333" w:rsidP="0046324F">
            <w:pPr>
              <w:keepNext/>
              <w:keepLines/>
              <w:spacing w:before="40" w:after="120" w:line="220" w:lineRule="exact"/>
              <w:ind w:left="113" w:right="113"/>
            </w:pPr>
          </w:p>
        </w:tc>
      </w:tr>
    </w:tbl>
    <w:p w:rsidR="00335333" w:rsidRPr="00030B42" w:rsidRDefault="00335333" w:rsidP="003A518D">
      <w:pPr>
        <w:spacing w:after="120"/>
        <w:ind w:leftChars="567" w:left="1134" w:right="1134"/>
        <w:jc w:val="both"/>
      </w:pPr>
      <w:r w:rsidRPr="00030B42">
        <w:t>…"</w:t>
      </w:r>
    </w:p>
    <w:p w:rsidR="00335333" w:rsidRPr="00030B42" w:rsidRDefault="00335333" w:rsidP="003A518D">
      <w:pPr>
        <w:keepNext/>
        <w:keepLines/>
        <w:spacing w:after="120"/>
        <w:ind w:leftChars="567" w:left="1134"/>
        <w:rPr>
          <w:rFonts w:eastAsia="MS Mincho"/>
        </w:rPr>
      </w:pPr>
      <w:r w:rsidRPr="00030B42">
        <w:rPr>
          <w:rFonts w:eastAsia="MS Mincho"/>
          <w:i/>
          <w:lang w:eastAsia="ja-JP"/>
        </w:rPr>
        <w:t>Sheet P21/5W/1</w:t>
      </w:r>
      <w:r w:rsidRPr="00030B42">
        <w:rPr>
          <w:rFonts w:eastAsia="MS Mincho"/>
          <w:i/>
        </w:rPr>
        <w:t>, table,</w:t>
      </w:r>
      <w:r w:rsidRPr="00030B42">
        <w:rPr>
          <w:rFonts w:eastAsia="MS Mincho"/>
        </w:rPr>
        <w:t xml:space="preserve"> amend to read:</w:t>
      </w:r>
    </w:p>
    <w:p w:rsidR="00335333" w:rsidRPr="00030B42" w:rsidRDefault="00335333" w:rsidP="003A518D">
      <w:pPr>
        <w:keepNext/>
        <w:keepLines/>
        <w:spacing w:after="120"/>
        <w:ind w:leftChars="567" w:left="1134"/>
        <w:rPr>
          <w:rFonts w:eastAsia="MS Mincho"/>
        </w:rPr>
      </w:pPr>
      <w:r w:rsidRPr="00030B42">
        <w:rPr>
          <w:rFonts w:eastAsia="MS Mincho"/>
        </w:rPr>
        <w: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6716"/>
        <w:gridCol w:w="655"/>
      </w:tblGrid>
      <w:tr w:rsidR="00335333" w:rsidRPr="00030B42" w:rsidTr="0046324F">
        <w:trPr>
          <w:cantSplit/>
          <w:trHeight w:val="369"/>
        </w:trPr>
        <w:tc>
          <w:tcPr>
            <w:tcW w:w="6716" w:type="dxa"/>
            <w:shd w:val="clear" w:color="auto" w:fill="auto"/>
          </w:tcPr>
          <w:p w:rsidR="00335333" w:rsidRPr="00030B42" w:rsidRDefault="00335333" w:rsidP="0046324F">
            <w:pPr>
              <w:pStyle w:val="Default"/>
              <w:rPr>
                <w:color w:val="auto"/>
                <w:sz w:val="20"/>
                <w:szCs w:val="20"/>
              </w:rPr>
            </w:pPr>
            <w:r w:rsidRPr="00030B42">
              <w:rPr>
                <w:sz w:val="20"/>
                <w:szCs w:val="20"/>
              </w:rPr>
              <w:t>Cap BAY15d in accordance with IEC Publication 60061 (sheet 7004-11B</w:t>
            </w:r>
            <w:r w:rsidRPr="003A518D">
              <w:rPr>
                <w:sz w:val="20"/>
                <w:szCs w:val="20"/>
              </w:rPr>
              <w:t>-</w:t>
            </w:r>
            <w:r w:rsidRPr="003A518D">
              <w:rPr>
                <w:b/>
                <w:color w:val="auto"/>
                <w:sz w:val="20"/>
                <w:szCs w:val="20"/>
              </w:rPr>
              <w:t>8</w:t>
            </w:r>
            <w:r w:rsidRPr="003A518D">
              <w:rPr>
                <w:sz w:val="20"/>
                <w:szCs w:val="20"/>
              </w:rPr>
              <w:t>)</w:t>
            </w:r>
          </w:p>
        </w:tc>
        <w:tc>
          <w:tcPr>
            <w:tcW w:w="655" w:type="dxa"/>
            <w:tcBorders>
              <w:top w:val="nil"/>
              <w:bottom w:val="nil"/>
              <w:right w:val="nil"/>
            </w:tcBorders>
          </w:tcPr>
          <w:p w:rsidR="00335333" w:rsidRPr="00030B42" w:rsidRDefault="00335333" w:rsidP="0046324F">
            <w:pPr>
              <w:keepNext/>
              <w:keepLines/>
              <w:spacing w:before="40" w:after="120" w:line="220" w:lineRule="exact"/>
              <w:ind w:left="113" w:right="113"/>
            </w:pPr>
          </w:p>
        </w:tc>
      </w:tr>
    </w:tbl>
    <w:p w:rsidR="00785886" w:rsidRDefault="00335333" w:rsidP="00785886">
      <w:pPr>
        <w:spacing w:after="120"/>
        <w:ind w:leftChars="567" w:left="1134" w:right="1134"/>
        <w:jc w:val="both"/>
        <w:rPr>
          <w:i/>
        </w:rPr>
      </w:pPr>
      <w:r w:rsidRPr="00030B42">
        <w:t>…"</w:t>
      </w:r>
    </w:p>
    <w:p w:rsidR="00785886" w:rsidRDefault="00785886">
      <w:pPr>
        <w:suppressAutoHyphens w:val="0"/>
        <w:spacing w:line="240" w:lineRule="auto"/>
        <w:rPr>
          <w:i/>
        </w:rPr>
      </w:pPr>
      <w:r>
        <w:rPr>
          <w:i/>
        </w:rPr>
        <w:br w:type="page"/>
      </w:r>
    </w:p>
    <w:p w:rsidR="00335333" w:rsidRDefault="00335333" w:rsidP="00785886">
      <w:pPr>
        <w:spacing w:after="120"/>
        <w:ind w:leftChars="567" w:left="1134" w:right="1134"/>
        <w:jc w:val="both"/>
      </w:pPr>
      <w:r>
        <w:rPr>
          <w:i/>
        </w:rPr>
        <w:t xml:space="preserve">Sheet P27/7W/3, </w:t>
      </w:r>
      <w:r>
        <w:t>amend to read</w:t>
      </w:r>
      <w:r w:rsidR="00950CFD">
        <w:t xml:space="preserve"> (remove twice the character “</w:t>
      </w:r>
      <w:r w:rsidR="003A518D">
        <w:t>Ø”)</w:t>
      </w:r>
      <w:r>
        <w:t>:</w:t>
      </w:r>
    </w:p>
    <w:p w:rsidR="00335333" w:rsidRPr="00654699" w:rsidRDefault="00785886" w:rsidP="003A518D">
      <w:pPr>
        <w:spacing w:after="120"/>
        <w:ind w:leftChars="567" w:left="1134" w:right="1134"/>
        <w:jc w:val="both"/>
      </w:pPr>
      <w:r w:rsidRPr="00030B42">
        <w:rPr>
          <w:rFonts w:eastAsia="MS Mincho"/>
        </w:rPr>
        <w:t>"</w:t>
      </w:r>
    </w:p>
    <w:p w:rsidR="00335333" w:rsidRDefault="00335333" w:rsidP="00335333">
      <w:pPr>
        <w:tabs>
          <w:tab w:val="center" w:pos="4800"/>
          <w:tab w:val="right" w:pos="9600"/>
        </w:tabs>
        <w:spacing w:after="120" w:line="240" w:lineRule="auto"/>
        <w:ind w:left="1100"/>
      </w:pPr>
      <w:r>
        <w:rPr>
          <w:noProof/>
          <w:lang w:eastAsia="en-GB"/>
        </w:rPr>
        <mc:AlternateContent>
          <mc:Choice Requires="wpg">
            <w:drawing>
              <wp:inline distT="0" distB="0" distL="0" distR="0">
                <wp:extent cx="4911725" cy="3657600"/>
                <wp:effectExtent l="0" t="4445" r="3810" b="0"/>
                <wp:docPr id="11394" name="Group 1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1725" cy="3657600"/>
                          <a:chOff x="0" y="0"/>
                          <a:chExt cx="49114" cy="36576"/>
                        </a:xfrm>
                      </wpg:grpSpPr>
                      <wps:wsp>
                        <wps:cNvPr id="11395" name="Rectangle 131"/>
                        <wps:cNvSpPr>
                          <a:spLocks noChangeAspect="1" noChangeArrowheads="1"/>
                        </wps:cNvSpPr>
                        <wps:spPr bwMode="auto">
                          <a:xfrm>
                            <a:off x="0" y="0"/>
                            <a:ext cx="49114" cy="36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6" name="Text Box 7"/>
                        <wps:cNvSpPr txBox="1">
                          <a:spLocks noChangeArrowheads="1"/>
                        </wps:cNvSpPr>
                        <wps:spPr bwMode="auto">
                          <a:xfrm>
                            <a:off x="29229" y="26320"/>
                            <a:ext cx="1778" cy="520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80" w:lineRule="exact"/>
                              </w:pPr>
                              <w:r>
                                <w:rPr>
                                  <w:rFonts w:ascii="Verdana" w:hAnsi="Verdana"/>
                                  <w:sz w:val="18"/>
                                  <w:szCs w:val="18"/>
                                </w:rPr>
                                <w:t>Ø</w:t>
                              </w:r>
                              <w:r>
                                <w:rPr>
                                  <w:sz w:val="18"/>
                                  <w:szCs w:val="18"/>
                                </w:rPr>
                                <w:t xml:space="preserve"> 27.9 to</w:t>
                              </w:r>
                            </w:p>
                          </w:txbxContent>
                        </wps:txbx>
                        <wps:bodyPr rot="0" vert="vert270" wrap="square" lIns="0" tIns="0" rIns="0" bIns="0" anchor="t" anchorCtr="0" upright="1">
                          <a:spAutoFit/>
                        </wps:bodyPr>
                      </wps:wsp>
                      <wpg:grpSp>
                        <wpg:cNvPr id="11397" name="Group 193"/>
                        <wpg:cNvGrpSpPr>
                          <a:grpSpLocks/>
                        </wpg:cNvGrpSpPr>
                        <wpg:grpSpPr bwMode="auto">
                          <a:xfrm>
                            <a:off x="0" y="0"/>
                            <a:ext cx="49114" cy="36576"/>
                            <a:chOff x="0" y="0"/>
                            <a:chExt cx="49114" cy="36576"/>
                          </a:xfrm>
                        </wpg:grpSpPr>
                        <wpg:grpSp>
                          <wpg:cNvPr id="11398" name="Group 194"/>
                          <wpg:cNvGrpSpPr>
                            <a:grpSpLocks/>
                          </wpg:cNvGrpSpPr>
                          <wpg:grpSpPr bwMode="auto">
                            <a:xfrm>
                              <a:off x="0" y="0"/>
                              <a:ext cx="49114" cy="36576"/>
                              <a:chOff x="0" y="0"/>
                              <a:chExt cx="49114" cy="36576"/>
                            </a:xfrm>
                          </wpg:grpSpPr>
                          <wpg:grpSp>
                            <wpg:cNvPr id="11399" name="Group 195"/>
                            <wpg:cNvGrpSpPr>
                              <a:grpSpLocks/>
                            </wpg:cNvGrpSpPr>
                            <wpg:grpSpPr bwMode="auto">
                              <a:xfrm>
                                <a:off x="0" y="0"/>
                                <a:ext cx="49114" cy="36576"/>
                                <a:chOff x="0" y="0"/>
                                <a:chExt cx="49114" cy="36576"/>
                              </a:xfrm>
                            </wpg:grpSpPr>
                            <wpg:grpSp>
                              <wpg:cNvPr id="11400" name="Group 196"/>
                              <wpg:cNvGrpSpPr>
                                <a:grpSpLocks/>
                              </wpg:cNvGrpSpPr>
                              <wpg:grpSpPr bwMode="auto">
                                <a:xfrm>
                                  <a:off x="0" y="0"/>
                                  <a:ext cx="49114" cy="36576"/>
                                  <a:chOff x="0" y="0"/>
                                  <a:chExt cx="49114" cy="36576"/>
                                </a:xfrm>
                              </wpg:grpSpPr>
                              <wpg:grpSp>
                                <wpg:cNvPr id="11401" name="Group 197"/>
                                <wpg:cNvGrpSpPr>
                                  <a:grpSpLocks/>
                                </wpg:cNvGrpSpPr>
                                <wpg:grpSpPr bwMode="auto">
                                  <a:xfrm>
                                    <a:off x="0" y="0"/>
                                    <a:ext cx="49114" cy="36576"/>
                                    <a:chOff x="0" y="0"/>
                                    <a:chExt cx="49114" cy="36576"/>
                                  </a:xfrm>
                                </wpg:grpSpPr>
                                <wpg:grpSp>
                                  <wpg:cNvPr id="11402" name="Group 198"/>
                                  <wpg:cNvGrpSpPr>
                                    <a:grpSpLocks/>
                                  </wpg:cNvGrpSpPr>
                                  <wpg:grpSpPr bwMode="auto">
                                    <a:xfrm>
                                      <a:off x="0" y="0"/>
                                      <a:ext cx="49114" cy="36576"/>
                                      <a:chOff x="0" y="0"/>
                                      <a:chExt cx="49114" cy="36576"/>
                                    </a:xfrm>
                                  </wpg:grpSpPr>
                                  <wpg:grpSp>
                                    <wpg:cNvPr id="11403" name="Group 199"/>
                                    <wpg:cNvGrpSpPr>
                                      <a:grpSpLocks/>
                                    </wpg:cNvGrpSpPr>
                                    <wpg:grpSpPr bwMode="auto">
                                      <a:xfrm>
                                        <a:off x="0" y="0"/>
                                        <a:ext cx="49114" cy="36576"/>
                                        <a:chOff x="0" y="0"/>
                                        <a:chExt cx="49114" cy="36576"/>
                                      </a:xfrm>
                                    </wpg:grpSpPr>
                                    <wpg:grpSp>
                                      <wpg:cNvPr id="11404" name="Group 200"/>
                                      <wpg:cNvGrpSpPr>
                                        <a:grpSpLocks/>
                                      </wpg:cNvGrpSpPr>
                                      <wpg:grpSpPr bwMode="auto">
                                        <a:xfrm>
                                          <a:off x="0" y="0"/>
                                          <a:ext cx="49114" cy="36576"/>
                                          <a:chOff x="0" y="0"/>
                                          <a:chExt cx="49114" cy="36576"/>
                                        </a:xfrm>
                                      </wpg:grpSpPr>
                                      <wpg:grpSp>
                                        <wpg:cNvPr id="11405" name="Group 201"/>
                                        <wpg:cNvGrpSpPr>
                                          <a:grpSpLocks/>
                                        </wpg:cNvGrpSpPr>
                                        <wpg:grpSpPr bwMode="auto">
                                          <a:xfrm>
                                            <a:off x="0" y="0"/>
                                            <a:ext cx="49114" cy="36576"/>
                                            <a:chOff x="0" y="0"/>
                                            <a:chExt cx="49114" cy="36576"/>
                                          </a:xfrm>
                                        </wpg:grpSpPr>
                                        <wpg:grpSp>
                                          <wpg:cNvPr id="11406" name="Group 202"/>
                                          <wpg:cNvGrpSpPr>
                                            <a:grpSpLocks/>
                                          </wpg:cNvGrpSpPr>
                                          <wpg:grpSpPr bwMode="auto">
                                            <a:xfrm>
                                              <a:off x="0" y="0"/>
                                              <a:ext cx="49114" cy="36576"/>
                                              <a:chOff x="0" y="0"/>
                                              <a:chExt cx="49114" cy="36576"/>
                                            </a:xfrm>
                                          </wpg:grpSpPr>
                                          <wpg:grpSp>
                                            <wpg:cNvPr id="11407" name="Group 203"/>
                                            <wpg:cNvGrpSpPr>
                                              <a:grpSpLocks/>
                                            </wpg:cNvGrpSpPr>
                                            <wpg:grpSpPr bwMode="auto">
                                              <a:xfrm>
                                                <a:off x="0" y="0"/>
                                                <a:ext cx="49114" cy="36576"/>
                                                <a:chOff x="0" y="0"/>
                                                <a:chExt cx="42727" cy="32621"/>
                                              </a:xfrm>
                                            </wpg:grpSpPr>
                                            <pic:pic xmlns:pic="http://schemas.openxmlformats.org/drawingml/2006/picture">
                                              <pic:nvPicPr>
                                                <pic:cNvPr id="11408" name="Picture 20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727" cy="32621"/>
                                                </a:xfrm>
                                                <a:prstGeom prst="rect">
                                                  <a:avLst/>
                                                </a:prstGeom>
                                                <a:noFill/>
                                                <a:extLst>
                                                  <a:ext uri="{909E8E84-426E-40DD-AFC4-6F175D3DCCD1}">
                                                    <a14:hiddenFill xmlns:a14="http://schemas.microsoft.com/office/drawing/2010/main">
                                                      <a:solidFill>
                                                        <a:srgbClr val="FFFFFF"/>
                                                      </a:solidFill>
                                                    </a14:hiddenFill>
                                                  </a:ext>
                                                </a:extLst>
                                              </pic:spPr>
                                            </pic:pic>
                                            <wps:wsp>
                                              <wps:cNvPr id="11409" name="Text Box 116"/>
                                              <wps:cNvSpPr txBox="1">
                                                <a:spLocks noChangeArrowheads="1"/>
                                              </wps:cNvSpPr>
                                              <wps:spPr bwMode="auto">
                                                <a:xfrm>
                                                  <a:off x="31414" y="23175"/>
                                                  <a:ext cx="1562" cy="88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180" w:lineRule="exact"/>
                                                    </w:pPr>
                                                    <w:r>
                                                      <w:rPr>
                                                        <w:sz w:val="20"/>
                                                        <w:szCs w:val="20"/>
                                                        <w:lang w:val="fr-CH"/>
                                                      </w:rPr>
                                                      <w:t>reference plane</w:t>
                                                    </w:r>
                                                  </w:p>
                                                </w:txbxContent>
                                              </wps:txbx>
                                              <wps:bodyPr rot="0" vert="vert270" wrap="square" lIns="0" tIns="0" rIns="0" bIns="0" anchor="t" anchorCtr="0" upright="1">
                                                <a:noAutofit/>
                                              </wps:bodyPr>
                                            </wps:wsp>
                                          </wpg:grpSp>
                                          <wps:wsp>
                                            <wps:cNvPr id="11410" name="Text Box 116"/>
                                            <wps:cNvSpPr txBox="1">
                                              <a:spLocks noChangeArrowheads="1"/>
                                            </wps:cNvSpPr>
                                            <wps:spPr bwMode="auto">
                                              <a:xfrm>
                                                <a:off x="34981" y="4917"/>
                                                <a:ext cx="10052" cy="1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Reference axis</w:t>
                                                  </w:r>
                                                </w:p>
                                              </w:txbxContent>
                                            </wps:txbx>
                                            <wps:bodyPr rot="0" vert="horz" wrap="square" lIns="0" tIns="0" rIns="0" bIns="0" anchor="t" anchorCtr="0" upright="1">
                                              <a:noAutofit/>
                                            </wps:bodyPr>
                                          </wps:wsp>
                                        </wpg:grpSp>
                                        <wps:wsp>
                                          <wps:cNvPr id="11411" name="Text Box 116"/>
                                          <wps:cNvSpPr txBox="1">
                                            <a:spLocks noChangeArrowheads="1"/>
                                          </wps:cNvSpPr>
                                          <wps:spPr bwMode="auto">
                                            <a:xfrm>
                                              <a:off x="484" y="1176"/>
                                              <a:ext cx="10052" cy="15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Side elevation</w:t>
                                                </w:r>
                                              </w:p>
                                            </w:txbxContent>
                                          </wps:txbx>
                                          <wps:bodyPr rot="0" vert="horz" wrap="square" lIns="0" tIns="0" rIns="0" bIns="0" anchor="t" anchorCtr="0" upright="1">
                                            <a:noAutofit/>
                                          </wps:bodyPr>
                                        </wps:wsp>
                                      </wpg:grpSp>
                                      <wps:wsp>
                                        <wps:cNvPr id="11412" name="Text Box 116"/>
                                        <wps:cNvSpPr txBox="1">
                                          <a:spLocks noChangeArrowheads="1"/>
                                        </wps:cNvSpPr>
                                        <wps:spPr bwMode="auto">
                                          <a:xfrm>
                                            <a:off x="34981" y="7341"/>
                                            <a:ext cx="11501" cy="15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00" w:lineRule="exact"/>
                                              </w:pPr>
                                              <w:r>
                                                <w:rPr>
                                                  <w:sz w:val="20"/>
                                                  <w:szCs w:val="20"/>
                                                  <w:lang w:val="fr-CH"/>
                                                </w:rPr>
                                                <w:t>Low wattage filament</w:t>
                                              </w:r>
                                            </w:p>
                                          </w:txbxContent>
                                        </wps:txbx>
                                        <wps:bodyPr rot="0" vert="horz" wrap="square" lIns="0" tIns="0" rIns="0" bIns="0" anchor="t" anchorCtr="0" upright="1">
                                          <a:noAutofit/>
                                        </wps:bodyPr>
                                      </wps:wsp>
                                    </wpg:grpSp>
                                    <wps:wsp>
                                      <wps:cNvPr id="11413" name="Text Box 116"/>
                                      <wps:cNvSpPr txBox="1">
                                        <a:spLocks noChangeArrowheads="1"/>
                                      </wps:cNvSpPr>
                                      <wps:spPr bwMode="auto">
                                        <a:xfrm>
                                          <a:off x="36989" y="19741"/>
                                          <a:ext cx="11848" cy="15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00" w:lineRule="exact"/>
                                            </w:pPr>
                                            <w:r>
                                              <w:rPr>
                                                <w:sz w:val="20"/>
                                                <w:szCs w:val="20"/>
                                                <w:lang w:val="fr-CH"/>
                                              </w:rPr>
                                              <w:t>High wattage filament</w:t>
                                            </w:r>
                                          </w:p>
                                        </w:txbxContent>
                                      </wps:txbx>
                                      <wps:bodyPr rot="0" vert="horz" wrap="square" lIns="0" tIns="0" rIns="0" bIns="0" anchor="t" anchorCtr="0" upright="1">
                                        <a:noAutofit/>
                                      </wps:bodyPr>
                                    </wps:wsp>
                                  </wpg:grpSp>
                                  <wps:wsp>
                                    <wps:cNvPr id="11414" name="Text Box 7"/>
                                    <wps:cNvSpPr txBox="1">
                                      <a:spLocks noChangeArrowheads="1"/>
                                    </wps:cNvSpPr>
                                    <wps:spPr bwMode="auto">
                                      <a:xfrm>
                                        <a:off x="34072" y="30829"/>
                                        <a:ext cx="1777" cy="519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80" w:lineRule="exact"/>
                                          </w:pPr>
                                          <w:r w:rsidRPr="003A518D">
                                            <w:rPr>
                                              <w:rFonts w:ascii="Verdana" w:hAnsi="Verdana"/>
                                              <w:b/>
                                              <w:strike/>
                                              <w:sz w:val="18"/>
                                              <w:szCs w:val="18"/>
                                            </w:rPr>
                                            <w:t>Ø</w:t>
                                          </w:r>
                                          <w:r>
                                            <w:rPr>
                                              <w:sz w:val="18"/>
                                              <w:szCs w:val="18"/>
                                            </w:rPr>
                                            <w:t xml:space="preserve"> 27.9 to</w:t>
                                          </w:r>
                                        </w:p>
                                      </w:txbxContent>
                                    </wps:txbx>
                                    <wps:bodyPr rot="0" vert="vert270" wrap="square" lIns="0" tIns="0" rIns="0" bIns="0" anchor="t" anchorCtr="0" upright="1">
                                      <a:spAutoFit/>
                                    </wps:bodyPr>
                                  </wps:wsp>
                                </wpg:grpSp>
                                <wps:wsp>
                                  <wps:cNvPr id="11415" name="Text Box 118"/>
                                  <wps:cNvSpPr txBox="1">
                                    <a:spLocks noChangeArrowheads="1"/>
                                  </wps:cNvSpPr>
                                  <wps:spPr bwMode="auto">
                                    <a:xfrm>
                                      <a:off x="24521" y="345"/>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c</w:t>
                                        </w:r>
                                      </w:p>
                                    </w:txbxContent>
                                  </wps:txbx>
                                  <wps:bodyPr rot="0" vert="horz" wrap="square" lIns="0" tIns="0" rIns="0" bIns="0" anchor="t" anchorCtr="0" upright="1">
                                    <a:noAutofit/>
                                  </wps:bodyPr>
                                </wps:wsp>
                              </wpg:grpSp>
                              <wps:wsp>
                                <wps:cNvPr id="11416" name="Text Box 118"/>
                                <wps:cNvSpPr txBox="1">
                                  <a:spLocks noChangeArrowheads="1"/>
                                </wps:cNvSpPr>
                                <wps:spPr bwMode="auto">
                                  <a:xfrm>
                                    <a:off x="24867" y="32349"/>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b</w:t>
                                      </w:r>
                                    </w:p>
                                  </w:txbxContent>
                                </wps:txbx>
                                <wps:bodyPr rot="0" vert="horz" wrap="square" lIns="0" tIns="0" rIns="0" bIns="0" anchor="t" anchorCtr="0" upright="1">
                                  <a:noAutofit/>
                                </wps:bodyPr>
                              </wps:wsp>
                            </wpg:grpSp>
                            <wps:wsp>
                              <wps:cNvPr id="11417" name="Text Box 118"/>
                              <wps:cNvSpPr txBox="1">
                                <a:spLocks noChangeArrowheads="1"/>
                              </wps:cNvSpPr>
                              <wps:spPr bwMode="auto">
                                <a:xfrm>
                                  <a:off x="15862" y="24915"/>
                                  <a:ext cx="1708" cy="14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a</w:t>
                                    </w:r>
                                  </w:p>
                                </w:txbxContent>
                              </wps:txbx>
                              <wps:bodyPr rot="0" vert="vert270" wrap="square" lIns="0" tIns="0" rIns="0" bIns="0" anchor="t" anchorCtr="0" upright="1">
                                <a:noAutofit/>
                              </wps:bodyPr>
                            </wps:wsp>
                          </wpg:grpSp>
                          <wps:wsp>
                            <wps:cNvPr id="11418" name="Text Box 118"/>
                            <wps:cNvSpPr txBox="1">
                              <a:spLocks noChangeArrowheads="1"/>
                            </wps:cNvSpPr>
                            <wps:spPr bwMode="auto">
                              <a:xfrm>
                                <a:off x="13368" y="10944"/>
                                <a:ext cx="1708" cy="14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d</w:t>
                                  </w:r>
                                </w:p>
                              </w:txbxContent>
                            </wps:txbx>
                            <wps:bodyPr rot="0" vert="vert270" wrap="square" lIns="0" tIns="0" rIns="0" bIns="0" anchor="t" anchorCtr="0" upright="1">
                              <a:noAutofit/>
                            </wps:bodyPr>
                          </wps:wsp>
                        </wpg:grpSp>
                        <wps:wsp>
                          <wps:cNvPr id="11419" name="Text Box 118"/>
                          <wps:cNvSpPr txBox="1">
                            <a:spLocks noChangeArrowheads="1"/>
                          </wps:cNvSpPr>
                          <wps:spPr bwMode="auto">
                            <a:xfrm>
                              <a:off x="34072" y="18338"/>
                              <a:ext cx="1708" cy="14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u</w:t>
                                </w:r>
                              </w:p>
                            </w:txbxContent>
                          </wps:txbx>
                          <wps:bodyPr rot="0" vert="vert270" wrap="square" lIns="0" tIns="0" rIns="0" bIns="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11394" o:spid="_x0000_s1271" style="width:386.75pt;height:4in;mso-position-horizontal-relative:char;mso-position-vertical-relative:line" coordsize="49114,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">
                <v:rect id="Rectangle 131" o:spid="_x0000_s1272" style="position:absolute;width:49114;height:36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" filled="f" stroked="f">
                  <o:lock v:ext="edit" aspectratio="t"/>
                </v:rect>
                <v:shape id="Text Box 7" o:spid="_x0000_s1273" type="#_x0000_t202" style="position:absolute;left:29229;top:26320;width:1778;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" stroked="f" strokeweight=".5pt">
                  <v:textbox style="layout-flow:vertical;mso-layout-flow-alt:bottom-to-top;mso-fit-shape-to-text:t" inset="0,0,0,0">
                    <w:txbxContent>
                      <w:p w:rsidR="00A043C1" w:rsidRDefault="00A043C1" w:rsidP="00335333">
                        <w:pPr>
                          <w:pStyle w:val="NormalWeb"/>
                          <w:spacing w:line="280" w:lineRule="exact"/>
                        </w:pPr>
                        <w:r>
                          <w:rPr>
                            <w:rFonts w:ascii="Verdana" w:hAnsi="Verdana"/>
                            <w:sz w:val="18"/>
                            <w:szCs w:val="18"/>
                          </w:rPr>
                          <w:t>Ø</w:t>
                        </w:r>
                        <w:r>
                          <w:rPr>
                            <w:sz w:val="18"/>
                            <w:szCs w:val="18"/>
                          </w:rPr>
                          <w:t xml:space="preserve"> 27.9 to</w:t>
                        </w:r>
                      </w:p>
                    </w:txbxContent>
                  </v:textbox>
                </v:shape>
                <v:group id="Group 193" o:spid="_x0000_s1274"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">
                  <v:group id="Group 194" o:spid="_x0000_s1275"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">
                    <v:group id="Group 195" o:spid="_x0000_s1276"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">
                      <v:group id="Group 196" o:spid="_x0000_s1277"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">
                        <v:group id="Group 197" o:spid="_x0000_s1278"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">
                          <v:group id="Group 198" o:spid="_x0000_s1279"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">
                            <v:group id="Group 199" o:spid="_x0000_s1280"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">
                              <v:group id="Group 200" o:spid="_x0000_s1281"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">
                                <v:group id="Group 201" o:spid="_x0000_s1282"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">
                                  <v:group id="Group 202" o:spid="_x0000_s1283" style="position:absolute;width:49114;height:36576" coordsize="4911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">
                                    <v:group id="Group 203" o:spid="_x0000_s1284" style="position:absolute;width:49114;height:36576" coordsize="42727,3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">
                                      <v:shape id="Picture 204" o:spid="_x0000_s1285" type="#_x0000_t75" style="position:absolute;width:42727;height:3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">
                                        <v:imagedata r:id="rId27" o:title=""/>
                                      </v:shape>
                                      <v:shape id="Text Box 116" o:spid="_x0000_s1286" type="#_x0000_t202" style="position:absolute;left:31414;top:23175;width:1562;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" stroked="f" strokeweight=".5pt">
                                        <v:textbox style="layout-flow:vertical;mso-layout-flow-alt:bottom-to-top" inset="0,0,0,0">
                                          <w:txbxContent>
                                            <w:p w:rsidR="00A043C1" w:rsidRDefault="00A043C1" w:rsidP="00335333">
                                              <w:pPr>
                                                <w:pStyle w:val="NormalWeb"/>
                                                <w:spacing w:line="180" w:lineRule="exact"/>
                                              </w:pPr>
                                              <w:r>
                                                <w:rPr>
                                                  <w:sz w:val="20"/>
                                                  <w:szCs w:val="20"/>
                                                  <w:lang w:val="fr-CH"/>
                                                </w:rPr>
                                                <w:t>reference plane</w:t>
                                              </w:r>
                                            </w:p>
                                          </w:txbxContent>
                                        </v:textbox>
                                      </v:shape>
                                    </v:group>
                                    <v:shape id="Text Box 116" o:spid="_x0000_s1287" type="#_x0000_t202" style="position:absolute;left:34981;top:4917;width:1005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" stroked="f" strokeweight=".5pt">
                                      <v:textbox inset="0,0,0,0">
                                        <w:txbxContent>
                                          <w:p w:rsidR="00A043C1" w:rsidRDefault="00A043C1" w:rsidP="00335333">
                                            <w:pPr>
                                              <w:pStyle w:val="NormalWeb"/>
                                              <w:spacing w:line="240" w:lineRule="exact"/>
                                            </w:pPr>
                                            <w:r>
                                              <w:rPr>
                                                <w:sz w:val="20"/>
                                                <w:szCs w:val="20"/>
                                                <w:lang w:val="fr-CH"/>
                                              </w:rPr>
                                              <w:t>Reference axis</w:t>
                                            </w:r>
                                          </w:p>
                                        </w:txbxContent>
                                      </v:textbox>
                                    </v:shape>
                                  </v:group>
                                  <v:shape id="Text Box 116" o:spid="_x0000_s1288" type="#_x0000_t202" style="position:absolute;left:484;top:1176;width:1005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" stroked="f" strokeweight=".5pt">
                                    <v:textbox inset="0,0,0,0">
                                      <w:txbxContent>
                                        <w:p w:rsidR="00A043C1" w:rsidRDefault="00A043C1" w:rsidP="00335333">
                                          <w:pPr>
                                            <w:pStyle w:val="NormalWeb"/>
                                            <w:spacing w:line="240" w:lineRule="exact"/>
                                          </w:pPr>
                                          <w:r>
                                            <w:rPr>
                                              <w:sz w:val="20"/>
                                              <w:szCs w:val="20"/>
                                              <w:lang w:val="fr-CH"/>
                                            </w:rPr>
                                            <w:t>Side elevation</w:t>
                                          </w:r>
                                        </w:p>
                                      </w:txbxContent>
                                    </v:textbox>
                                  </v:shape>
                                </v:group>
                                <v:shape id="Text Box 116" o:spid="_x0000_s1289" type="#_x0000_t202" style="position:absolute;left:34981;top:7341;width:11501;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" stroked="f" strokeweight=".5pt">
                                  <v:textbox inset="0,0,0,0">
                                    <w:txbxContent>
                                      <w:p w:rsidR="00A043C1" w:rsidRDefault="00A043C1" w:rsidP="00335333">
                                        <w:pPr>
                                          <w:pStyle w:val="NormalWeb"/>
                                          <w:spacing w:line="200" w:lineRule="exact"/>
                                        </w:pPr>
                                        <w:r>
                                          <w:rPr>
                                            <w:sz w:val="20"/>
                                            <w:szCs w:val="20"/>
                                            <w:lang w:val="fr-CH"/>
                                          </w:rPr>
                                          <w:t>Low wattage filament</w:t>
                                        </w:r>
                                      </w:p>
                                    </w:txbxContent>
                                  </v:textbox>
                                </v:shape>
                              </v:group>
                              <v:shape id="Text Box 116" o:spid="_x0000_s1290" type="#_x0000_t202" style="position:absolute;left:36989;top:19741;width:1184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" stroked="f" strokeweight=".5pt">
                                <v:textbox inset="0,0,0,0">
                                  <w:txbxContent>
                                    <w:p w:rsidR="00A043C1" w:rsidRDefault="00A043C1" w:rsidP="00335333">
                                      <w:pPr>
                                        <w:pStyle w:val="NormalWeb"/>
                                        <w:spacing w:line="200" w:lineRule="exact"/>
                                      </w:pPr>
                                      <w:r>
                                        <w:rPr>
                                          <w:sz w:val="20"/>
                                          <w:szCs w:val="20"/>
                                          <w:lang w:val="fr-CH"/>
                                        </w:rPr>
                                        <w:t>High wattage filament</w:t>
                                      </w:r>
                                    </w:p>
                                  </w:txbxContent>
                                </v:textbox>
                              </v:shape>
                            </v:group>
                            <v:shape id="Text Box 7" o:spid="_x0000_s1291" type="#_x0000_t202" style="position:absolute;left:34072;top:30829;width:1777;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" stroked="f" strokeweight=".5pt">
                              <v:textbox style="layout-flow:vertical;mso-layout-flow-alt:bottom-to-top;mso-fit-shape-to-text:t" inset="0,0,0,0">
                                <w:txbxContent>
                                  <w:p w:rsidR="00A043C1" w:rsidRDefault="00A043C1" w:rsidP="00335333">
                                    <w:pPr>
                                      <w:pStyle w:val="NormalWeb"/>
                                      <w:spacing w:line="280" w:lineRule="exact"/>
                                    </w:pPr>
                                    <w:r w:rsidRPr="003A518D">
                                      <w:rPr>
                                        <w:rFonts w:ascii="Verdana" w:hAnsi="Verdana"/>
                                        <w:b/>
                                        <w:strike/>
                                        <w:sz w:val="18"/>
                                        <w:szCs w:val="18"/>
                                      </w:rPr>
                                      <w:t>Ø</w:t>
                                    </w:r>
                                    <w:r>
                                      <w:rPr>
                                        <w:sz w:val="18"/>
                                        <w:szCs w:val="18"/>
                                      </w:rPr>
                                      <w:t xml:space="preserve"> 27.9 to</w:t>
                                    </w:r>
                                  </w:p>
                                </w:txbxContent>
                              </v:textbox>
                            </v:shape>
                          </v:group>
                          <v:shape id="Text Box 118" o:spid="_x0000_s1292" type="#_x0000_t202" style="position:absolute;left:24521;top:345;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" stroked="f" strokeweight=".5pt">
                            <v:textbox inset="0,0,0,0">
                              <w:txbxContent>
                                <w:p w:rsidR="00A043C1" w:rsidRDefault="00A043C1" w:rsidP="00335333">
                                  <w:pPr>
                                    <w:pStyle w:val="NormalWeb"/>
                                    <w:spacing w:line="240" w:lineRule="exact"/>
                                  </w:pPr>
                                  <w:r>
                                    <w:rPr>
                                      <w:sz w:val="20"/>
                                      <w:szCs w:val="20"/>
                                      <w:lang w:val="fr-CH"/>
                                    </w:rPr>
                                    <w:t>c</w:t>
                                  </w:r>
                                </w:p>
                              </w:txbxContent>
                            </v:textbox>
                          </v:shape>
                        </v:group>
                        <v:shape id="Text Box 118" o:spid="_x0000_s1293" type="#_x0000_t202" style="position:absolute;left:24867;top:32349;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" stroked="f" strokeweight=".5pt">
                          <v:textbox inset="0,0,0,0">
                            <w:txbxContent>
                              <w:p w:rsidR="00A043C1" w:rsidRDefault="00A043C1" w:rsidP="00335333">
                                <w:pPr>
                                  <w:pStyle w:val="NormalWeb"/>
                                  <w:spacing w:line="240" w:lineRule="exact"/>
                                </w:pPr>
                                <w:r>
                                  <w:rPr>
                                    <w:sz w:val="20"/>
                                    <w:szCs w:val="20"/>
                                    <w:lang w:val="fr-CH"/>
                                  </w:rPr>
                                  <w:t>b</w:t>
                                </w:r>
                              </w:p>
                            </w:txbxContent>
                          </v:textbox>
                        </v:shape>
                      </v:group>
                      <v:shape id="Text Box 118" o:spid="_x0000_s1294" type="#_x0000_t202" style="position:absolute;left:15862;top:24915;width:170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" stroked="f" strokeweight=".5pt">
                        <v:textbox style="layout-flow:vertical;mso-layout-flow-alt:bottom-to-top" inset="0,0,0,0">
                          <w:txbxContent>
                            <w:p w:rsidR="00A043C1" w:rsidRDefault="00A043C1" w:rsidP="00335333">
                              <w:pPr>
                                <w:pStyle w:val="NormalWeb"/>
                                <w:spacing w:line="240" w:lineRule="exact"/>
                              </w:pPr>
                              <w:r>
                                <w:rPr>
                                  <w:sz w:val="20"/>
                                  <w:szCs w:val="20"/>
                                  <w:lang w:val="fr-CH"/>
                                </w:rPr>
                                <w:t>a</w:t>
                              </w:r>
                            </w:p>
                          </w:txbxContent>
                        </v:textbox>
                      </v:shape>
                    </v:group>
                    <v:shape id="Text Box 118" o:spid="_x0000_s1295" type="#_x0000_t202" style="position:absolute;left:13368;top:10944;width:170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" stroked="f" strokeweight=".5pt">
                      <v:textbox style="layout-flow:vertical;mso-layout-flow-alt:bottom-to-top" inset="0,0,0,0">
                        <w:txbxContent>
                          <w:p w:rsidR="00A043C1" w:rsidRDefault="00A043C1" w:rsidP="00335333">
                            <w:pPr>
                              <w:pStyle w:val="NormalWeb"/>
                              <w:spacing w:line="240" w:lineRule="exact"/>
                            </w:pPr>
                            <w:r>
                              <w:rPr>
                                <w:sz w:val="20"/>
                                <w:szCs w:val="20"/>
                                <w:lang w:val="fr-CH"/>
                              </w:rPr>
                              <w:t>d</w:t>
                            </w:r>
                          </w:p>
                        </w:txbxContent>
                      </v:textbox>
                    </v:shape>
                  </v:group>
                  <v:shape id="Text Box 118" o:spid="_x0000_s1296" type="#_x0000_t202" style="position:absolute;left:34072;top:18338;width:170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" stroked="f" strokeweight=".5pt">
                    <v:textbox style="layout-flow:vertical;mso-layout-flow-alt:bottom-to-top" inset="0,0,0,0">
                      <w:txbxContent>
                        <w:p w:rsidR="00A043C1" w:rsidRDefault="00A043C1" w:rsidP="00335333">
                          <w:pPr>
                            <w:pStyle w:val="NormalWeb"/>
                            <w:spacing w:line="240" w:lineRule="exact"/>
                          </w:pPr>
                          <w:r>
                            <w:rPr>
                              <w:sz w:val="20"/>
                              <w:szCs w:val="20"/>
                              <w:lang w:val="fr-CH"/>
                            </w:rPr>
                            <w:t>u</w:t>
                          </w:r>
                        </w:p>
                      </w:txbxContent>
                    </v:textbox>
                  </v:shape>
                </v:group>
                <w10:anchorlock/>
              </v:group>
            </w:pict>
          </mc:Fallback>
        </mc:AlternateContent>
      </w:r>
    </w:p>
    <w:p w:rsidR="00335333" w:rsidRDefault="00D02F71" w:rsidP="00335333">
      <w:pPr>
        <w:tabs>
          <w:tab w:val="center" w:pos="4800"/>
          <w:tab w:val="right" w:pos="9600"/>
        </w:tabs>
        <w:spacing w:after="120" w:line="240" w:lineRule="auto"/>
        <w:ind w:left="1100"/>
      </w:pPr>
      <w:r>
        <w:t>…</w:t>
      </w:r>
    </w:p>
    <w:p w:rsidR="00335333" w:rsidRDefault="00335333" w:rsidP="00335333">
      <w:pPr>
        <w:tabs>
          <w:tab w:val="center" w:pos="4800"/>
          <w:tab w:val="right" w:pos="9600"/>
        </w:tabs>
        <w:spacing w:after="120" w:line="240" w:lineRule="auto"/>
        <w:ind w:left="1100"/>
      </w:pPr>
      <w:r>
        <w:rPr>
          <w:noProof/>
          <w:lang w:eastAsia="en-GB"/>
        </w:rPr>
        <mc:AlternateContent>
          <mc:Choice Requires="wpg">
            <w:drawing>
              <wp:inline distT="0" distB="0" distL="0" distR="0">
                <wp:extent cx="5272405" cy="2634615"/>
                <wp:effectExtent l="0" t="1270" r="5080" b="254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2405" cy="2634615"/>
                          <a:chOff x="0" y="0"/>
                          <a:chExt cx="52716" cy="26339"/>
                        </a:xfrm>
                      </wpg:grpSpPr>
                      <wps:wsp>
                        <wps:cNvPr id="112" name="Rectangle 112"/>
                        <wps:cNvSpPr>
                          <a:spLocks noChangeAspect="1" noChangeArrowheads="1"/>
                        </wps:cNvSpPr>
                        <wps:spPr bwMode="auto">
                          <a:xfrm>
                            <a:off x="0" y="0"/>
                            <a:ext cx="52716" cy="26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113" name="Group 16264"/>
                        <wpg:cNvGrpSpPr>
                          <a:grpSpLocks/>
                        </wpg:cNvGrpSpPr>
                        <wpg:grpSpPr bwMode="auto">
                          <a:xfrm>
                            <a:off x="0" y="131"/>
                            <a:ext cx="52716" cy="25984"/>
                            <a:chOff x="0" y="131"/>
                            <a:chExt cx="52730" cy="25984"/>
                          </a:xfrm>
                        </wpg:grpSpPr>
                        <wpg:grpSp>
                          <wpg:cNvPr id="114" name="Group 16265"/>
                          <wpg:cNvGrpSpPr>
                            <a:grpSpLocks/>
                          </wpg:cNvGrpSpPr>
                          <wpg:grpSpPr bwMode="auto">
                            <a:xfrm>
                              <a:off x="0" y="131"/>
                              <a:ext cx="52730" cy="25984"/>
                              <a:chOff x="0" y="131"/>
                              <a:chExt cx="52730" cy="25984"/>
                            </a:xfrm>
                          </wpg:grpSpPr>
                          <wpg:grpSp>
                            <wpg:cNvPr id="115" name="Group 16266"/>
                            <wpg:cNvGrpSpPr>
                              <a:grpSpLocks/>
                            </wpg:cNvGrpSpPr>
                            <wpg:grpSpPr bwMode="auto">
                              <a:xfrm>
                                <a:off x="0" y="131"/>
                                <a:ext cx="52730" cy="25984"/>
                                <a:chOff x="0" y="131"/>
                                <a:chExt cx="52730" cy="25984"/>
                              </a:xfrm>
                            </wpg:grpSpPr>
                            <wpg:grpSp>
                              <wpg:cNvPr id="116" name="Group 16267"/>
                              <wpg:cNvGrpSpPr>
                                <a:grpSpLocks/>
                              </wpg:cNvGrpSpPr>
                              <wpg:grpSpPr bwMode="auto">
                                <a:xfrm>
                                  <a:off x="0" y="131"/>
                                  <a:ext cx="52730" cy="25984"/>
                                  <a:chOff x="0" y="131"/>
                                  <a:chExt cx="52730" cy="25984"/>
                                </a:xfrm>
                              </wpg:grpSpPr>
                              <wpg:grpSp>
                                <wpg:cNvPr id="117" name="Group 16268"/>
                                <wpg:cNvGrpSpPr>
                                  <a:grpSpLocks/>
                                </wpg:cNvGrpSpPr>
                                <wpg:grpSpPr bwMode="auto">
                                  <a:xfrm>
                                    <a:off x="0" y="131"/>
                                    <a:ext cx="52730" cy="25984"/>
                                    <a:chOff x="0" y="131"/>
                                    <a:chExt cx="52730" cy="25984"/>
                                  </a:xfrm>
                                </wpg:grpSpPr>
                                <wpg:grpSp>
                                  <wpg:cNvPr id="118" name="Group 16269"/>
                                  <wpg:cNvGrpSpPr>
                                    <a:grpSpLocks/>
                                  </wpg:cNvGrpSpPr>
                                  <wpg:grpSpPr bwMode="auto">
                                    <a:xfrm>
                                      <a:off x="0" y="131"/>
                                      <a:ext cx="52730" cy="25984"/>
                                      <a:chOff x="0" y="131"/>
                                      <a:chExt cx="52730" cy="25984"/>
                                    </a:xfrm>
                                  </wpg:grpSpPr>
                                  <wpg:grpSp>
                                    <wpg:cNvPr id="119" name="Group 16270"/>
                                    <wpg:cNvGrpSpPr>
                                      <a:grpSpLocks/>
                                    </wpg:cNvGrpSpPr>
                                    <wpg:grpSpPr bwMode="auto">
                                      <a:xfrm>
                                        <a:off x="0" y="131"/>
                                        <a:ext cx="52730" cy="25984"/>
                                        <a:chOff x="0" y="131"/>
                                        <a:chExt cx="52730" cy="25984"/>
                                      </a:xfrm>
                                    </wpg:grpSpPr>
                                    <wpg:grpSp>
                                      <wpg:cNvPr id="120" name="Group 16271"/>
                                      <wpg:cNvGrpSpPr>
                                        <a:grpSpLocks/>
                                      </wpg:cNvGrpSpPr>
                                      <wpg:grpSpPr bwMode="auto">
                                        <a:xfrm>
                                          <a:off x="0" y="131"/>
                                          <a:ext cx="52730" cy="25984"/>
                                          <a:chOff x="0" y="131"/>
                                          <a:chExt cx="52730" cy="25984"/>
                                        </a:xfrm>
                                      </wpg:grpSpPr>
                                      <pic:pic xmlns:pic="http://schemas.openxmlformats.org/drawingml/2006/picture">
                                        <pic:nvPicPr>
                                          <pic:cNvPr id="121" name="Picture 162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131"/>
                                            <a:ext cx="52730" cy="25984"/>
                                          </a:xfrm>
                                          <a:prstGeom prst="rect">
                                            <a:avLst/>
                                          </a:prstGeom>
                                          <a:noFill/>
                                          <a:extLst>
                                            <a:ext uri="{909E8E84-426E-40DD-AFC4-6F175D3DCCD1}">
                                              <a14:hiddenFill xmlns:a14="http://schemas.microsoft.com/office/drawing/2010/main">
                                                <a:solidFill>
                                                  <a:srgbClr val="FFFFFF"/>
                                                </a:solidFill>
                                              </a14:hiddenFill>
                                            </a:ext>
                                          </a:extLst>
                                        </pic:spPr>
                                      </pic:pic>
                                      <wps:wsp>
                                        <wps:cNvPr id="122" name="Text Box 7"/>
                                        <wps:cNvSpPr txBox="1">
                                          <a:spLocks noChangeArrowheads="1"/>
                                        </wps:cNvSpPr>
                                        <wps:spPr bwMode="auto">
                                          <a:xfrm>
                                            <a:off x="48583" y="20287"/>
                                            <a:ext cx="1778" cy="519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80" w:lineRule="exact"/>
                                              </w:pPr>
                                              <w:r w:rsidRPr="003A518D">
                                                <w:rPr>
                                                  <w:rFonts w:ascii="Verdana" w:hAnsi="Verdana"/>
                                                  <w:b/>
                                                  <w:strike/>
                                                  <w:sz w:val="18"/>
                                                  <w:szCs w:val="18"/>
                                                </w:rPr>
                                                <w:t>Ø</w:t>
                                              </w:r>
                                              <w:r>
                                                <w:rPr>
                                                  <w:sz w:val="18"/>
                                                  <w:szCs w:val="18"/>
                                                </w:rPr>
                                                <w:t xml:space="preserve"> 27.9 to</w:t>
                                              </w:r>
                                            </w:p>
                                          </w:txbxContent>
                                        </wps:txbx>
                                        <wps:bodyPr rot="0" vert="vert270" wrap="square" lIns="0" tIns="0" rIns="0" bIns="0" anchor="t" anchorCtr="0" upright="1">
                                          <a:spAutoFit/>
                                        </wps:bodyPr>
                                      </wps:wsp>
                                    </wpg:grpSp>
                                    <wps:wsp>
                                      <wps:cNvPr id="123" name="Text Box 116"/>
                                      <wps:cNvSpPr txBox="1">
                                        <a:spLocks noChangeArrowheads="1"/>
                                      </wps:cNvSpPr>
                                      <wps:spPr bwMode="auto">
                                        <a:xfrm>
                                          <a:off x="50784" y="16643"/>
                                          <a:ext cx="1556" cy="884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180" w:lineRule="exact"/>
                                            </w:pPr>
                                            <w:r>
                                              <w:rPr>
                                                <w:sz w:val="20"/>
                                                <w:szCs w:val="20"/>
                                                <w:lang w:val="fr-CH"/>
                                              </w:rPr>
                                              <w:t>reference plane</w:t>
                                            </w:r>
                                          </w:p>
                                        </w:txbxContent>
                                      </wps:txbx>
                                      <wps:bodyPr rot="0" vert="vert270" wrap="square" lIns="0" tIns="0" rIns="0" bIns="0" anchor="t" anchorCtr="0" upright="1">
                                        <a:noAutofit/>
                                      </wps:bodyPr>
                                    </wps:wsp>
                                  </wpg:grpSp>
                                  <wps:wsp>
                                    <wps:cNvPr id="124" name="Text Box 116"/>
                                    <wps:cNvSpPr txBox="1">
                                      <a:spLocks noChangeArrowheads="1"/>
                                    </wps:cNvSpPr>
                                    <wps:spPr bwMode="auto">
                                      <a:xfrm>
                                        <a:off x="16528" y="2287"/>
                                        <a:ext cx="10052" cy="1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jc w:val="right"/>
                                          </w:pPr>
                                          <w:r>
                                            <w:rPr>
                                              <w:sz w:val="20"/>
                                              <w:szCs w:val="20"/>
                                              <w:lang w:val="fr-CH"/>
                                            </w:rPr>
                                            <w:t>Reference axis</w:t>
                                          </w:r>
                                        </w:p>
                                      </w:txbxContent>
                                    </wps:txbx>
                                    <wps:bodyPr rot="0" vert="horz" wrap="square" lIns="0" tIns="0" rIns="0" bIns="0" anchor="t" anchorCtr="0" upright="1">
                                      <a:noAutofit/>
                                    </wps:bodyPr>
                                  </wps:wsp>
                                </wpg:grpSp>
                                <wps:wsp>
                                  <wps:cNvPr id="125" name="Text Box 116"/>
                                  <wps:cNvSpPr txBox="1">
                                    <a:spLocks noChangeArrowheads="1"/>
                                  </wps:cNvSpPr>
                                  <wps:spPr bwMode="auto">
                                    <a:xfrm>
                                      <a:off x="0" y="620"/>
                                      <a:ext cx="10052" cy="1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Front elevation</w:t>
                                        </w:r>
                                      </w:p>
                                    </w:txbxContent>
                                  </wps:txbx>
                                  <wps:bodyPr rot="0" vert="horz" wrap="square" lIns="0" tIns="0" rIns="0" bIns="0" anchor="t" anchorCtr="0" upright="1">
                                    <a:noAutofit/>
                                  </wps:bodyPr>
                                </wps:wsp>
                              </wpg:grpSp>
                              <wps:wsp>
                                <wps:cNvPr id="126" name="Text Box 118"/>
                                <wps:cNvSpPr txBox="1">
                                  <a:spLocks noChangeArrowheads="1"/>
                                </wps:cNvSpPr>
                                <wps:spPr bwMode="auto">
                                  <a:xfrm>
                                    <a:off x="26738" y="3804"/>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jc w:val="center"/>
                                      </w:pPr>
                                      <w:r>
                                        <w:rPr>
                                          <w:sz w:val="20"/>
                                          <w:szCs w:val="20"/>
                                          <w:lang w:val="fr-CH"/>
                                        </w:rPr>
                                        <w:t>k</w:t>
                                      </w:r>
                                    </w:p>
                                  </w:txbxContent>
                                </wps:txbx>
                                <wps:bodyPr rot="0" vert="horz" wrap="square" lIns="0" tIns="0" rIns="0" bIns="0" anchor="t" anchorCtr="0" upright="1">
                                  <a:noAutofit/>
                                </wps:bodyPr>
                              </wps:wsp>
                            </wpg:grpSp>
                            <wps:wsp>
                              <wps:cNvPr id="127" name="Text Box 118"/>
                              <wps:cNvSpPr txBox="1">
                                <a:spLocks noChangeArrowheads="1"/>
                              </wps:cNvSpPr>
                              <wps:spPr bwMode="auto">
                                <a:xfrm>
                                  <a:off x="29982" y="3804"/>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k</w:t>
                                    </w:r>
                                  </w:p>
                                </w:txbxContent>
                              </wps:txbx>
                              <wps:bodyPr rot="0" vert="horz" wrap="square" lIns="0" tIns="0" rIns="0" bIns="0" anchor="t" anchorCtr="0" upright="1">
                                <a:noAutofit/>
                              </wps:bodyPr>
                            </wps:wsp>
                          </wpg:grpSp>
                          <wps:wsp>
                            <wps:cNvPr id="11392" name="Text Box 118"/>
                            <wps:cNvSpPr txBox="1">
                              <a:spLocks noChangeArrowheads="1"/>
                            </wps:cNvSpPr>
                            <wps:spPr bwMode="auto">
                              <a:xfrm>
                                <a:off x="28906" y="23128"/>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h</w:t>
                                  </w:r>
                                </w:p>
                              </w:txbxContent>
                            </wps:txbx>
                            <wps:bodyPr rot="0" vert="horz" wrap="square" lIns="0" tIns="0" rIns="0" bIns="0" anchor="t" anchorCtr="0" upright="1">
                              <a:noAutofit/>
                            </wps:bodyPr>
                          </wps:wsp>
                        </wpg:grpSp>
                        <wps:wsp>
                          <wps:cNvPr id="11393" name="Text Box 118"/>
                          <wps:cNvSpPr txBox="1">
                            <a:spLocks noChangeArrowheads="1"/>
                          </wps:cNvSpPr>
                          <wps:spPr bwMode="auto">
                            <a:xfrm>
                              <a:off x="9005" y="12044"/>
                              <a:ext cx="1708" cy="14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a</w:t>
                                </w:r>
                              </w:p>
                            </w:txbxContent>
                          </wps:txbx>
                          <wps:bodyPr rot="0" vert="vert270" wrap="square" lIns="0" tIns="0" rIns="0" bIns="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111" o:spid="_x0000_s1297" style="width:415.15pt;height:207.45pt;mso-position-horizontal-relative:char;mso-position-vertical-relative:line" coordsize="52716,26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">
                <v:rect id="Rectangle 112" o:spid="_x0000_s1298" style="position:absolute;width:52716;height:26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" filled="f" stroked="f">
                  <o:lock v:ext="edit" aspectratio="t"/>
                </v:rect>
                <v:group id="Group 16264" o:spid="_x0000_s1299" style="position:absolute;top:131;width:52716;height:25984" coordorigin=",131" coordsize="52730,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16265" o:spid="_x0000_s1300" style="position:absolute;top:131;width:52730;height:25984" coordorigin=",131" coordsize="52730,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Group 16266" o:spid="_x0000_s1301" style="position:absolute;top:131;width:52730;height:25984" coordorigin=",131" coordsize="52730,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group id="Group 16267" o:spid="_x0000_s1302" style="position:absolute;top:131;width:52730;height:25984" coordorigin=",131" coordsize="52730,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16268" o:spid="_x0000_s1303" style="position:absolute;top:131;width:52730;height:25984" coordorigin=",131" coordsize="52730,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16269" o:spid="_x0000_s1304" style="position:absolute;top:131;width:52730;height:25984" coordorigin=",131" coordsize="52730,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group id="Group 16270" o:spid="_x0000_s1305" style="position:absolute;top:131;width:52730;height:25984" coordorigin=",131" coordsize="52730,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group id="Group 16271" o:spid="_x0000_s1306" style="position:absolute;top:131;width:52730;height:25984" coordorigin=",131" coordsize="52730,25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Picture 16272" o:spid="_x0000_s1307" type="#_x0000_t75" style="position:absolute;top:131;width:52730;height:25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">
                                  <v:imagedata r:id="rId29" o:title=""/>
                                </v:shape>
                                <v:shape id="Text Box 7" o:spid="_x0000_s1308" type="#_x0000_t202" style="position:absolute;left:48583;top:20287;width:1778;height:5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" stroked="f" strokeweight=".5pt">
                                  <v:textbox style="layout-flow:vertical;mso-layout-flow-alt:bottom-to-top;mso-fit-shape-to-text:t" inset="0,0,0,0">
                                    <w:txbxContent>
                                      <w:p w:rsidR="00A043C1" w:rsidRDefault="00A043C1" w:rsidP="00335333">
                                        <w:pPr>
                                          <w:pStyle w:val="NormalWeb"/>
                                          <w:spacing w:line="280" w:lineRule="exact"/>
                                        </w:pPr>
                                        <w:r w:rsidRPr="003A518D">
                                          <w:rPr>
                                            <w:rFonts w:ascii="Verdana" w:hAnsi="Verdana"/>
                                            <w:b/>
                                            <w:strike/>
                                            <w:sz w:val="18"/>
                                            <w:szCs w:val="18"/>
                                          </w:rPr>
                                          <w:t>Ø</w:t>
                                        </w:r>
                                        <w:r>
                                          <w:rPr>
                                            <w:sz w:val="18"/>
                                            <w:szCs w:val="18"/>
                                          </w:rPr>
                                          <w:t xml:space="preserve"> 27.9 to</w:t>
                                        </w:r>
                                      </w:p>
                                    </w:txbxContent>
                                  </v:textbox>
                                </v:shape>
                              </v:group>
                              <v:shape id="Text Box 116" o:spid="_x0000_s1309" type="#_x0000_t202" style="position:absolute;left:50784;top:16643;width:1556;height:8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" stroked="f" strokeweight=".5pt">
                                <v:textbox style="layout-flow:vertical;mso-layout-flow-alt:bottom-to-top" inset="0,0,0,0">
                                  <w:txbxContent>
                                    <w:p w:rsidR="00A043C1" w:rsidRDefault="00A043C1" w:rsidP="00335333">
                                      <w:pPr>
                                        <w:pStyle w:val="NormalWeb"/>
                                        <w:spacing w:line="180" w:lineRule="exact"/>
                                      </w:pPr>
                                      <w:r>
                                        <w:rPr>
                                          <w:sz w:val="20"/>
                                          <w:szCs w:val="20"/>
                                          <w:lang w:val="fr-CH"/>
                                        </w:rPr>
                                        <w:t>reference plane</w:t>
                                      </w:r>
                                    </w:p>
                                  </w:txbxContent>
                                </v:textbox>
                              </v:shape>
                            </v:group>
                            <v:shape id="Text Box 116" o:spid="_x0000_s1310" type="#_x0000_t202" style="position:absolute;left:16528;top:2287;width:1005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" stroked="f" strokeweight=".5pt">
                              <v:textbox inset="0,0,0,0">
                                <w:txbxContent>
                                  <w:p w:rsidR="00A043C1" w:rsidRDefault="00A043C1" w:rsidP="00335333">
                                    <w:pPr>
                                      <w:pStyle w:val="NormalWeb"/>
                                      <w:spacing w:line="240" w:lineRule="exact"/>
                                      <w:jc w:val="right"/>
                                    </w:pPr>
                                    <w:r>
                                      <w:rPr>
                                        <w:sz w:val="20"/>
                                        <w:szCs w:val="20"/>
                                        <w:lang w:val="fr-CH"/>
                                      </w:rPr>
                                      <w:t>Reference axis</w:t>
                                    </w:r>
                                  </w:p>
                                </w:txbxContent>
                              </v:textbox>
                            </v:shape>
                          </v:group>
                          <v:shape id="Text Box 116" o:spid="_x0000_s1311" type="#_x0000_t202" style="position:absolute;top:620;width:1005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" stroked="f" strokeweight=".5pt">
                            <v:textbox inset="0,0,0,0">
                              <w:txbxContent>
                                <w:p w:rsidR="00A043C1" w:rsidRDefault="00A043C1" w:rsidP="00335333">
                                  <w:pPr>
                                    <w:pStyle w:val="NormalWeb"/>
                                    <w:spacing w:line="240" w:lineRule="exact"/>
                                  </w:pPr>
                                  <w:r>
                                    <w:rPr>
                                      <w:sz w:val="20"/>
                                      <w:szCs w:val="20"/>
                                      <w:lang w:val="fr-CH"/>
                                    </w:rPr>
                                    <w:t>Front elevation</w:t>
                                  </w:r>
                                </w:p>
                              </w:txbxContent>
                            </v:textbox>
                          </v:shape>
                        </v:group>
                        <v:shape id="Text Box 118" o:spid="_x0000_s1312" type="#_x0000_t202" style="position:absolute;left:26738;top:3804;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" stroked="f" strokeweight=".5pt">
                          <v:textbox inset="0,0,0,0">
                            <w:txbxContent>
                              <w:p w:rsidR="00A043C1" w:rsidRDefault="00A043C1" w:rsidP="00335333">
                                <w:pPr>
                                  <w:pStyle w:val="NormalWeb"/>
                                  <w:spacing w:line="240" w:lineRule="exact"/>
                                  <w:jc w:val="center"/>
                                </w:pPr>
                                <w:r>
                                  <w:rPr>
                                    <w:sz w:val="20"/>
                                    <w:szCs w:val="20"/>
                                    <w:lang w:val="fr-CH"/>
                                  </w:rPr>
                                  <w:t>k</w:t>
                                </w:r>
                              </w:p>
                            </w:txbxContent>
                          </v:textbox>
                        </v:shape>
                      </v:group>
                      <v:shape id="Text Box 118" o:spid="_x0000_s1313" type="#_x0000_t202" style="position:absolute;left:29982;top:3804;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" stroked="f" strokeweight=".5pt">
                        <v:textbox inset="0,0,0,0">
                          <w:txbxContent>
                            <w:p w:rsidR="00A043C1" w:rsidRDefault="00A043C1" w:rsidP="00335333">
                              <w:pPr>
                                <w:pStyle w:val="NormalWeb"/>
                                <w:spacing w:line="240" w:lineRule="exact"/>
                              </w:pPr>
                              <w:r>
                                <w:rPr>
                                  <w:sz w:val="20"/>
                                  <w:szCs w:val="20"/>
                                  <w:lang w:val="fr-CH"/>
                                </w:rPr>
                                <w:t>k</w:t>
                              </w:r>
                            </w:p>
                          </w:txbxContent>
                        </v:textbox>
                      </v:shape>
                    </v:group>
                    <v:shape id="Text Box 118" o:spid="_x0000_s1314" type="#_x0000_t202" style="position:absolute;left:28906;top:23128;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" stroked="f" strokeweight=".5pt">
                      <v:textbox inset="0,0,0,0">
                        <w:txbxContent>
                          <w:p w:rsidR="00A043C1" w:rsidRDefault="00A043C1" w:rsidP="00335333">
                            <w:pPr>
                              <w:pStyle w:val="NormalWeb"/>
                              <w:spacing w:line="240" w:lineRule="exact"/>
                            </w:pPr>
                            <w:r>
                              <w:rPr>
                                <w:sz w:val="20"/>
                                <w:szCs w:val="20"/>
                                <w:lang w:val="fr-CH"/>
                              </w:rPr>
                              <w:t>h</w:t>
                            </w:r>
                          </w:p>
                        </w:txbxContent>
                      </v:textbox>
                    </v:shape>
                  </v:group>
                  <v:shape id="Text Box 118" o:spid="_x0000_s1315" type="#_x0000_t202" style="position:absolute;left:9005;top:12044;width:1708;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" stroked="f" strokeweight=".5pt">
                    <v:textbox style="layout-flow:vertical;mso-layout-flow-alt:bottom-to-top" inset="0,0,0,0">
                      <w:txbxContent>
                        <w:p w:rsidR="00A043C1" w:rsidRDefault="00A043C1" w:rsidP="00335333">
                          <w:pPr>
                            <w:pStyle w:val="NormalWeb"/>
                            <w:spacing w:line="240" w:lineRule="exact"/>
                          </w:pPr>
                          <w:r>
                            <w:rPr>
                              <w:sz w:val="20"/>
                              <w:szCs w:val="20"/>
                              <w:lang w:val="fr-CH"/>
                            </w:rPr>
                            <w:t>a</w:t>
                          </w:r>
                        </w:p>
                      </w:txbxContent>
                    </v:textbox>
                  </v:shape>
                </v:group>
                <w10:anchorlock/>
              </v:group>
            </w:pict>
          </mc:Fallback>
        </mc:AlternateContent>
      </w:r>
    </w:p>
    <w:p w:rsidR="00335333" w:rsidRDefault="00335333" w:rsidP="003A518D">
      <w:pPr>
        <w:spacing w:after="120"/>
        <w:ind w:left="1134"/>
      </w:pPr>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698500</wp:posOffset>
                </wp:positionH>
                <wp:positionV relativeFrom="paragraph">
                  <wp:posOffset>3829050</wp:posOffset>
                </wp:positionV>
                <wp:extent cx="5080000" cy="800100"/>
                <wp:effectExtent l="0" t="0" r="6350" b="0"/>
                <wp:wrapNone/>
                <wp:docPr id="12014" name="Text Box 12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8001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043C1" w:rsidRDefault="00A043C1" w:rsidP="003353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2014" o:spid="_x0000_s1316" type="#_x0000_t202" style="position:absolute;left:0;text-align:left;margin-left:55pt;margin-top:301.5pt;width:400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" stroked="f">
                <v:textbox>
                  <w:txbxContent>
                    <w:p w:rsidR="00A043C1" w:rsidRDefault="00A043C1" w:rsidP="00335333"/>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1333500</wp:posOffset>
                </wp:positionH>
                <wp:positionV relativeFrom="paragraph">
                  <wp:posOffset>8102600</wp:posOffset>
                </wp:positionV>
                <wp:extent cx="4127500" cy="1028700"/>
                <wp:effectExtent l="0" t="0" r="6350" b="0"/>
                <wp:wrapNone/>
                <wp:docPr id="12013" name="Text Box 1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10287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043C1" w:rsidRDefault="00A043C1" w:rsidP="003353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2013" o:spid="_x0000_s1317" type="#_x0000_t202" style="position:absolute;left:0;text-align:left;margin-left:105pt;margin-top:638pt;width:325pt;height: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" stroked="f">
                <v:textbox>
                  <w:txbxContent>
                    <w:p w:rsidR="00A043C1" w:rsidRDefault="00A043C1" w:rsidP="00335333"/>
                  </w:txbxContent>
                </v:textbox>
              </v:shape>
            </w:pict>
          </mc:Fallback>
        </mc:AlternateContent>
      </w:r>
      <w:r w:rsidR="00785886" w:rsidRPr="00030B42">
        <w:rPr>
          <w:rFonts w:eastAsia="MS Mincho"/>
        </w:rPr>
        <w:t>"</w:t>
      </w:r>
    </w:p>
    <w:p w:rsidR="00335333" w:rsidRDefault="00335333" w:rsidP="003A518D">
      <w:pPr>
        <w:spacing w:after="120"/>
        <w:ind w:left="1134"/>
      </w:pPr>
      <w:r>
        <w:rPr>
          <w:i/>
        </w:rPr>
        <w:t xml:space="preserve">Sheet PSX26W/3, </w:t>
      </w:r>
      <w:r>
        <w:t>amend to read:</w:t>
      </w:r>
    </w:p>
    <w:p w:rsidR="00335333" w:rsidRDefault="00785886" w:rsidP="00785886">
      <w:pPr>
        <w:spacing w:after="120"/>
        <w:ind w:left="1134" w:right="1134"/>
        <w:jc w:val="both"/>
        <w:rPr>
          <w:rFonts w:ascii="Arial" w:hAnsi="Arial"/>
        </w:rPr>
      </w:pPr>
      <w:r w:rsidRPr="00030B42">
        <w:rPr>
          <w:rFonts w:eastAsia="MS Mincho"/>
        </w:rPr>
        <w:t>"</w:t>
      </w:r>
      <w:r w:rsidR="00335333" w:rsidRPr="00654699">
        <w:t xml:space="preserve">The ends of the filament as defined on sheet PSX26W/2, footnote </w:t>
      </w:r>
      <w:r w:rsidR="00335333" w:rsidRPr="003A518D">
        <w:rPr>
          <w:dstrike/>
        </w:rPr>
        <w:t>4</w:t>
      </w:r>
      <w:r w:rsidR="00335333" w:rsidRPr="003A518D">
        <w:t xml:space="preserve"> </w:t>
      </w:r>
      <w:r w:rsidR="00335333" w:rsidRPr="003A518D">
        <w:rPr>
          <w:b/>
        </w:rPr>
        <w:t>5</w:t>
      </w:r>
      <w:r w:rsidR="00335333" w:rsidRPr="003A518D">
        <w:t>/</w:t>
      </w:r>
      <w:r w:rsidR="00335333" w:rsidRPr="00654699">
        <w:t>, shall lie between Z1 and Z2 a</w:t>
      </w:r>
      <w:r w:rsidR="00335333">
        <w:t xml:space="preserve">nd between the lines Z3 and </w:t>
      </w:r>
      <w:r>
        <w:t>Z4.</w:t>
      </w:r>
      <w:r w:rsidRPr="00030B42">
        <w:rPr>
          <w:rFonts w:eastAsia="MS Mincho"/>
        </w:rPr>
        <w:t>"</w:t>
      </w:r>
    </w:p>
    <w:p w:rsidR="00335333" w:rsidRPr="00692649" w:rsidRDefault="00335333" w:rsidP="003A518D">
      <w:pPr>
        <w:keepNext/>
        <w:keepLines/>
        <w:spacing w:after="120"/>
        <w:ind w:left="1134"/>
        <w:rPr>
          <w:rFonts w:eastAsia="MS Mincho"/>
        </w:rPr>
      </w:pPr>
      <w:r w:rsidRPr="00692649">
        <w:rPr>
          <w:rFonts w:eastAsia="MS Mincho"/>
          <w:i/>
          <w:lang w:eastAsia="ja-JP"/>
        </w:rPr>
        <w:t>Sheet R5W/1</w:t>
      </w:r>
      <w:r w:rsidRPr="00692649">
        <w:rPr>
          <w:rFonts w:eastAsia="MS Mincho"/>
          <w:i/>
        </w:rPr>
        <w:t>, table,</w:t>
      </w:r>
      <w:r w:rsidRPr="00692649">
        <w:rPr>
          <w:rFonts w:eastAsia="MS Mincho"/>
        </w:rPr>
        <w:t xml:space="preserve"> amend to read:</w:t>
      </w:r>
    </w:p>
    <w:p w:rsidR="00335333" w:rsidRPr="00692649" w:rsidRDefault="00335333" w:rsidP="003A518D">
      <w:pPr>
        <w:keepNext/>
        <w:keepLines/>
        <w:spacing w:after="120"/>
        <w:ind w:left="1134"/>
        <w:rPr>
          <w:rFonts w:eastAsia="MS Mincho"/>
        </w:rPr>
      </w:pPr>
      <w:r w:rsidRPr="00692649">
        <w:rPr>
          <w:rFonts w:eastAsia="MS Mincho"/>
        </w:rPr>
        <w: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6716"/>
        <w:gridCol w:w="655"/>
      </w:tblGrid>
      <w:tr w:rsidR="00335333" w:rsidRPr="00692649" w:rsidTr="0046324F">
        <w:trPr>
          <w:cantSplit/>
          <w:trHeight w:val="369"/>
        </w:trPr>
        <w:tc>
          <w:tcPr>
            <w:tcW w:w="6716" w:type="dxa"/>
            <w:shd w:val="clear" w:color="auto" w:fill="auto"/>
          </w:tcPr>
          <w:tbl>
            <w:tblPr>
              <w:tblW w:w="6809" w:type="dxa"/>
              <w:tblBorders>
                <w:top w:val="nil"/>
                <w:left w:val="nil"/>
                <w:bottom w:val="nil"/>
                <w:right w:val="nil"/>
              </w:tblBorders>
              <w:tblLayout w:type="fixed"/>
              <w:tblLook w:val="0000" w:firstRow="0" w:lastRow="0" w:firstColumn="0" w:lastColumn="0" w:noHBand="0" w:noVBand="0"/>
            </w:tblPr>
            <w:tblGrid>
              <w:gridCol w:w="6809"/>
            </w:tblGrid>
            <w:tr w:rsidR="00335333" w:rsidRPr="00692649" w:rsidTr="0046324F">
              <w:trPr>
                <w:trHeight w:val="220"/>
              </w:trPr>
              <w:tc>
                <w:tcPr>
                  <w:tcW w:w="6809" w:type="dxa"/>
                </w:tcPr>
                <w:p w:rsidR="00335333" w:rsidRPr="00692649" w:rsidRDefault="00335333" w:rsidP="003A518D">
                  <w:pPr>
                    <w:pStyle w:val="Default"/>
                    <w:spacing w:after="120" w:line="240" w:lineRule="atLeast"/>
                    <w:rPr>
                      <w:sz w:val="20"/>
                      <w:szCs w:val="20"/>
                    </w:rPr>
                  </w:pPr>
                  <w:r w:rsidRPr="00692649">
                    <w:rPr>
                      <w:sz w:val="20"/>
                      <w:szCs w:val="20"/>
                    </w:rPr>
                    <w:t>R5W: BA15s in accordance with IEC Publication 60061 (sheet 7004-11A</w:t>
                  </w:r>
                  <w:r w:rsidRPr="003A518D">
                    <w:rPr>
                      <w:sz w:val="20"/>
                      <w:szCs w:val="20"/>
                    </w:rPr>
                    <w:t>-</w:t>
                  </w:r>
                  <w:r w:rsidRPr="003A518D">
                    <w:rPr>
                      <w:b/>
                      <w:color w:val="auto"/>
                      <w:sz w:val="20"/>
                      <w:szCs w:val="20"/>
                    </w:rPr>
                    <w:t>10</w:t>
                  </w:r>
                  <w:r w:rsidRPr="003A518D">
                    <w:rPr>
                      <w:sz w:val="20"/>
                      <w:szCs w:val="20"/>
                    </w:rPr>
                    <w:t>)</w:t>
                  </w:r>
                  <w:r w:rsidRPr="00692649">
                    <w:rPr>
                      <w:sz w:val="20"/>
                      <w:szCs w:val="20"/>
                    </w:rPr>
                    <w:t xml:space="preserve"> </w:t>
                  </w:r>
                  <w:r w:rsidRPr="00692649">
                    <w:rPr>
                      <w:sz w:val="20"/>
                      <w:szCs w:val="20"/>
                      <w:vertAlign w:val="superscript"/>
                    </w:rPr>
                    <w:t>1/</w:t>
                  </w:r>
                </w:p>
              </w:tc>
            </w:tr>
          </w:tbl>
          <w:p w:rsidR="00335333" w:rsidRPr="00692649" w:rsidRDefault="00335333" w:rsidP="003A518D">
            <w:pPr>
              <w:pStyle w:val="Default"/>
              <w:spacing w:after="120" w:line="240" w:lineRule="atLeast"/>
              <w:rPr>
                <w:sz w:val="20"/>
                <w:szCs w:val="20"/>
              </w:rPr>
            </w:pPr>
          </w:p>
        </w:tc>
        <w:tc>
          <w:tcPr>
            <w:tcW w:w="655" w:type="dxa"/>
            <w:tcBorders>
              <w:top w:val="nil"/>
              <w:bottom w:val="nil"/>
              <w:right w:val="nil"/>
            </w:tcBorders>
          </w:tcPr>
          <w:p w:rsidR="00335333" w:rsidRPr="00692649" w:rsidRDefault="00335333" w:rsidP="003A518D">
            <w:pPr>
              <w:keepNext/>
              <w:keepLines/>
              <w:spacing w:after="120"/>
              <w:ind w:left="113" w:right="113"/>
            </w:pPr>
          </w:p>
        </w:tc>
      </w:tr>
    </w:tbl>
    <w:p w:rsidR="00335333" w:rsidRPr="00692649" w:rsidRDefault="00335333" w:rsidP="003A518D">
      <w:pPr>
        <w:spacing w:after="120"/>
        <w:ind w:left="1134" w:right="1134"/>
      </w:pPr>
      <w:r w:rsidRPr="00692649">
        <w:t>…"</w:t>
      </w:r>
    </w:p>
    <w:p w:rsidR="00335333" w:rsidRPr="00692649" w:rsidRDefault="00335333" w:rsidP="003A518D">
      <w:pPr>
        <w:keepNext/>
        <w:keepLines/>
        <w:spacing w:after="120"/>
        <w:ind w:left="1134"/>
        <w:rPr>
          <w:rFonts w:eastAsia="MS Mincho"/>
        </w:rPr>
      </w:pPr>
      <w:r w:rsidRPr="00692649">
        <w:rPr>
          <w:rFonts w:eastAsia="MS Mincho"/>
          <w:i/>
          <w:lang w:eastAsia="ja-JP"/>
        </w:rPr>
        <w:t>Sheet R10W/1</w:t>
      </w:r>
      <w:r w:rsidRPr="00692649">
        <w:rPr>
          <w:rFonts w:eastAsia="MS Mincho"/>
          <w:i/>
        </w:rPr>
        <w:t>, table,</w:t>
      </w:r>
      <w:r w:rsidRPr="00692649">
        <w:rPr>
          <w:rFonts w:eastAsia="MS Mincho"/>
        </w:rPr>
        <w:t xml:space="preserve"> amend to read:</w:t>
      </w:r>
    </w:p>
    <w:p w:rsidR="00335333" w:rsidRPr="00692649" w:rsidRDefault="00335333" w:rsidP="003A518D">
      <w:pPr>
        <w:keepNext/>
        <w:keepLines/>
        <w:spacing w:after="120"/>
        <w:ind w:left="1134"/>
        <w:rPr>
          <w:rFonts w:eastAsia="MS Mincho"/>
        </w:rPr>
      </w:pPr>
      <w:r w:rsidRPr="00692649">
        <w:rPr>
          <w:rFonts w:eastAsia="MS Mincho"/>
        </w:rPr>
        <w:t>"…</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80" w:firstRow="0" w:lastRow="0" w:firstColumn="1" w:lastColumn="0" w:noHBand="0" w:noVBand="0"/>
      </w:tblPr>
      <w:tblGrid>
        <w:gridCol w:w="6716"/>
        <w:gridCol w:w="655"/>
      </w:tblGrid>
      <w:tr w:rsidR="00335333" w:rsidRPr="00692649" w:rsidTr="0046324F">
        <w:trPr>
          <w:cantSplit/>
          <w:trHeight w:val="369"/>
        </w:trPr>
        <w:tc>
          <w:tcPr>
            <w:tcW w:w="6716" w:type="dxa"/>
            <w:shd w:val="clear" w:color="auto" w:fill="auto"/>
          </w:tcPr>
          <w:tbl>
            <w:tblPr>
              <w:tblW w:w="6809" w:type="dxa"/>
              <w:tblBorders>
                <w:top w:val="nil"/>
                <w:left w:val="nil"/>
                <w:bottom w:val="nil"/>
                <w:right w:val="nil"/>
              </w:tblBorders>
              <w:tblLayout w:type="fixed"/>
              <w:tblLook w:val="0000" w:firstRow="0" w:lastRow="0" w:firstColumn="0" w:lastColumn="0" w:noHBand="0" w:noVBand="0"/>
            </w:tblPr>
            <w:tblGrid>
              <w:gridCol w:w="6809"/>
            </w:tblGrid>
            <w:tr w:rsidR="00335333" w:rsidRPr="00692649" w:rsidTr="0046324F">
              <w:trPr>
                <w:trHeight w:val="220"/>
              </w:trPr>
              <w:tc>
                <w:tcPr>
                  <w:tcW w:w="6809" w:type="dxa"/>
                </w:tcPr>
                <w:p w:rsidR="00335333" w:rsidRPr="00692649" w:rsidRDefault="00335333" w:rsidP="003A518D">
                  <w:pPr>
                    <w:pStyle w:val="Default"/>
                    <w:spacing w:after="120" w:line="240" w:lineRule="atLeast"/>
                    <w:rPr>
                      <w:sz w:val="20"/>
                      <w:szCs w:val="20"/>
                    </w:rPr>
                  </w:pPr>
                  <w:r w:rsidRPr="00692649">
                    <w:rPr>
                      <w:sz w:val="20"/>
                      <w:szCs w:val="20"/>
                    </w:rPr>
                    <w:t>R10W: BA15s in accordance with IEC Publication 60061 (sheet 7004-11A</w:t>
                  </w:r>
                  <w:r w:rsidRPr="003A518D">
                    <w:rPr>
                      <w:sz w:val="20"/>
                      <w:szCs w:val="20"/>
                    </w:rPr>
                    <w:t>-</w:t>
                  </w:r>
                  <w:r w:rsidRPr="003A518D">
                    <w:rPr>
                      <w:b/>
                      <w:color w:val="auto"/>
                      <w:sz w:val="20"/>
                      <w:szCs w:val="20"/>
                    </w:rPr>
                    <w:t>10</w:t>
                  </w:r>
                  <w:r w:rsidRPr="003A518D">
                    <w:rPr>
                      <w:sz w:val="20"/>
                      <w:szCs w:val="20"/>
                    </w:rPr>
                    <w:t>)</w:t>
                  </w:r>
                  <w:r w:rsidRPr="00692649">
                    <w:rPr>
                      <w:sz w:val="20"/>
                      <w:szCs w:val="20"/>
                    </w:rPr>
                    <w:t xml:space="preserve"> </w:t>
                  </w:r>
                  <w:r w:rsidRPr="00692649">
                    <w:rPr>
                      <w:sz w:val="20"/>
                      <w:szCs w:val="20"/>
                      <w:vertAlign w:val="superscript"/>
                    </w:rPr>
                    <w:t>1/</w:t>
                  </w:r>
                </w:p>
              </w:tc>
            </w:tr>
          </w:tbl>
          <w:p w:rsidR="00335333" w:rsidRPr="00692649" w:rsidRDefault="00335333" w:rsidP="003A518D">
            <w:pPr>
              <w:pStyle w:val="Default"/>
              <w:spacing w:after="120" w:line="240" w:lineRule="atLeast"/>
              <w:rPr>
                <w:sz w:val="20"/>
                <w:szCs w:val="20"/>
              </w:rPr>
            </w:pPr>
          </w:p>
        </w:tc>
        <w:tc>
          <w:tcPr>
            <w:tcW w:w="655" w:type="dxa"/>
            <w:tcBorders>
              <w:top w:val="nil"/>
              <w:bottom w:val="nil"/>
              <w:right w:val="nil"/>
            </w:tcBorders>
          </w:tcPr>
          <w:p w:rsidR="00335333" w:rsidRPr="00692649" w:rsidRDefault="00335333" w:rsidP="003A518D">
            <w:pPr>
              <w:keepNext/>
              <w:keepLines/>
              <w:spacing w:after="120"/>
              <w:ind w:left="113" w:right="113"/>
            </w:pPr>
          </w:p>
        </w:tc>
      </w:tr>
    </w:tbl>
    <w:p w:rsidR="00335333" w:rsidRDefault="00335333" w:rsidP="003A518D">
      <w:pPr>
        <w:spacing w:after="120"/>
        <w:ind w:left="1134" w:right="1134"/>
      </w:pPr>
      <w:r w:rsidRPr="001E0E75">
        <w:t>…"</w:t>
      </w:r>
    </w:p>
    <w:p w:rsidR="00335333" w:rsidRPr="004D609B" w:rsidRDefault="00335333" w:rsidP="003A518D">
      <w:pPr>
        <w:tabs>
          <w:tab w:val="center" w:pos="4800"/>
          <w:tab w:val="right" w:pos="9600"/>
        </w:tabs>
        <w:spacing w:after="120"/>
        <w:ind w:left="1134"/>
      </w:pPr>
      <w:r>
        <w:rPr>
          <w:i/>
        </w:rPr>
        <w:t xml:space="preserve">Sheet T1.4W/1, figure, </w:t>
      </w:r>
      <w:r>
        <w:t>amend to read:</w:t>
      </w:r>
    </w:p>
    <w:p w:rsidR="00335333" w:rsidRPr="00654699" w:rsidRDefault="00335333" w:rsidP="00335333">
      <w:pPr>
        <w:suppressAutoHyphens w:val="0"/>
        <w:spacing w:after="120" w:line="240" w:lineRule="auto"/>
        <w:ind w:left="1134" w:right="1134"/>
        <w:jc w:val="both"/>
        <w:rPr>
          <w:snapToGrid w:val="0"/>
        </w:rPr>
      </w:pPr>
      <w:r>
        <w:rPr>
          <w:noProof/>
          <w:lang w:eastAsia="en-GB"/>
        </w:rPr>
        <mc:AlternateContent>
          <mc:Choice Requires="wps">
            <w:drawing>
              <wp:anchor distT="0" distB="0" distL="114298" distR="114298" simplePos="0" relativeHeight="251663360" behindDoc="0" locked="0" layoutInCell="1" allowOverlap="1">
                <wp:simplePos x="0" y="0"/>
                <wp:positionH relativeFrom="column">
                  <wp:posOffset>1079499</wp:posOffset>
                </wp:positionH>
                <wp:positionV relativeFrom="paragraph">
                  <wp:posOffset>1477010</wp:posOffset>
                </wp:positionV>
                <wp:extent cx="0" cy="477520"/>
                <wp:effectExtent l="76200" t="38100" r="57150" b="55880"/>
                <wp:wrapNone/>
                <wp:docPr id="11442" name="Straight Connector 11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77520"/>
                        </a:xfrm>
                        <a:prstGeom prst="line">
                          <a:avLst/>
                        </a:prstGeom>
                        <a:noFill/>
                        <a:ln w="1270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565A876" id="Straight Connector 11442" o:spid="_x0000_s1026" style="position:absolute;flip:x;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5pt,116.3pt" to="85pt,1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" strokeweight="1pt">
                <v:stroke startarrow="block" endarrow="block"/>
              </v:line>
            </w:pict>
          </mc:Fallback>
        </mc:AlternateContent>
      </w:r>
      <w:r w:rsidR="00785886" w:rsidRPr="00030B42">
        <w:rPr>
          <w:rFonts w:eastAsia="MS Mincho"/>
        </w:rPr>
        <w:t>"</w:t>
      </w:r>
    </w:p>
    <w:p w:rsidR="00335333" w:rsidRDefault="00335333" w:rsidP="00335333">
      <w:pPr>
        <w:tabs>
          <w:tab w:val="center" w:pos="4800"/>
          <w:tab w:val="right" w:pos="9600"/>
        </w:tabs>
        <w:spacing w:after="120" w:line="240" w:lineRule="auto"/>
        <w:ind w:left="1100"/>
      </w:pPr>
      <w:r>
        <w:rPr>
          <w:noProof/>
          <w:lang w:eastAsia="en-GB"/>
        </w:rPr>
        <mc:AlternateContent>
          <mc:Choice Requires="wpg">
            <w:drawing>
              <wp:inline distT="0" distB="0" distL="0" distR="0">
                <wp:extent cx="5486400" cy="2731135"/>
                <wp:effectExtent l="0" t="3810" r="635" b="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2731135"/>
                          <a:chOff x="0" y="0"/>
                          <a:chExt cx="54864" cy="27311"/>
                        </a:xfrm>
                      </wpg:grpSpPr>
                      <wps:wsp>
                        <wps:cNvPr id="89" name="Rectangle 89"/>
                        <wps:cNvSpPr>
                          <a:spLocks noChangeAspect="1" noChangeArrowheads="1"/>
                        </wps:cNvSpPr>
                        <wps:spPr bwMode="auto">
                          <a:xfrm>
                            <a:off x="0" y="0"/>
                            <a:ext cx="54864" cy="27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90" name="Group 16283"/>
                        <wpg:cNvGrpSpPr>
                          <a:grpSpLocks/>
                        </wpg:cNvGrpSpPr>
                        <wpg:grpSpPr bwMode="auto">
                          <a:xfrm>
                            <a:off x="0" y="0"/>
                            <a:ext cx="54864" cy="26951"/>
                            <a:chOff x="0" y="0"/>
                            <a:chExt cx="54864" cy="26951"/>
                          </a:xfrm>
                        </wpg:grpSpPr>
                        <wpg:grpSp>
                          <wpg:cNvPr id="91" name="Group 16284"/>
                          <wpg:cNvGrpSpPr>
                            <a:grpSpLocks/>
                          </wpg:cNvGrpSpPr>
                          <wpg:grpSpPr bwMode="auto">
                            <a:xfrm>
                              <a:off x="0" y="0"/>
                              <a:ext cx="54864" cy="26951"/>
                              <a:chOff x="0" y="0"/>
                              <a:chExt cx="54864" cy="26951"/>
                            </a:xfrm>
                          </wpg:grpSpPr>
                          <wpg:grpSp>
                            <wpg:cNvPr id="92" name="Group 16285"/>
                            <wpg:cNvGrpSpPr>
                              <a:grpSpLocks/>
                            </wpg:cNvGrpSpPr>
                            <wpg:grpSpPr bwMode="auto">
                              <a:xfrm>
                                <a:off x="0" y="0"/>
                                <a:ext cx="54864" cy="26951"/>
                                <a:chOff x="0" y="0"/>
                                <a:chExt cx="54864" cy="26951"/>
                              </a:xfrm>
                            </wpg:grpSpPr>
                            <wpg:grpSp>
                              <wpg:cNvPr id="93" name="Group 16286"/>
                              <wpg:cNvGrpSpPr>
                                <a:grpSpLocks/>
                              </wpg:cNvGrpSpPr>
                              <wpg:grpSpPr bwMode="auto">
                                <a:xfrm>
                                  <a:off x="0" y="0"/>
                                  <a:ext cx="54864" cy="26951"/>
                                  <a:chOff x="0" y="0"/>
                                  <a:chExt cx="54864" cy="26951"/>
                                </a:xfrm>
                              </wpg:grpSpPr>
                              <wpg:grpSp>
                                <wpg:cNvPr id="94" name="Group 16287"/>
                                <wpg:cNvGrpSpPr>
                                  <a:grpSpLocks/>
                                </wpg:cNvGrpSpPr>
                                <wpg:grpSpPr bwMode="auto">
                                  <a:xfrm>
                                    <a:off x="0" y="0"/>
                                    <a:ext cx="54864" cy="26951"/>
                                    <a:chOff x="0" y="0"/>
                                    <a:chExt cx="54864" cy="26951"/>
                                  </a:xfrm>
                                </wpg:grpSpPr>
                                <wpg:grpSp>
                                  <wpg:cNvPr id="95" name="Group 11424"/>
                                  <wpg:cNvGrpSpPr>
                                    <a:grpSpLocks/>
                                  </wpg:cNvGrpSpPr>
                                  <wpg:grpSpPr bwMode="auto">
                                    <a:xfrm>
                                      <a:off x="0" y="0"/>
                                      <a:ext cx="54864" cy="26951"/>
                                      <a:chOff x="0" y="0"/>
                                      <a:chExt cx="54864" cy="26951"/>
                                    </a:xfrm>
                                  </wpg:grpSpPr>
                                  <wpg:grpSp>
                                    <wpg:cNvPr id="96" name="Group 11425"/>
                                    <wpg:cNvGrpSpPr>
                                      <a:grpSpLocks/>
                                    </wpg:cNvGrpSpPr>
                                    <wpg:grpSpPr bwMode="auto">
                                      <a:xfrm>
                                        <a:off x="0" y="0"/>
                                        <a:ext cx="54864" cy="26951"/>
                                        <a:chOff x="0" y="0"/>
                                        <a:chExt cx="54864" cy="26951"/>
                                      </a:xfrm>
                                    </wpg:grpSpPr>
                                    <wpg:grpSp>
                                      <wpg:cNvPr id="97" name="Group 11426"/>
                                      <wpg:cNvGrpSpPr>
                                        <a:grpSpLocks/>
                                      </wpg:cNvGrpSpPr>
                                      <wpg:grpSpPr bwMode="auto">
                                        <a:xfrm>
                                          <a:off x="0" y="0"/>
                                          <a:ext cx="54864" cy="26951"/>
                                          <a:chOff x="0" y="0"/>
                                          <a:chExt cx="54864" cy="26951"/>
                                        </a:xfrm>
                                      </wpg:grpSpPr>
                                      <wpg:grpSp>
                                        <wpg:cNvPr id="98" name="Group 11427"/>
                                        <wpg:cNvGrpSpPr>
                                          <a:grpSpLocks/>
                                        </wpg:cNvGrpSpPr>
                                        <wpg:grpSpPr bwMode="auto">
                                          <a:xfrm>
                                            <a:off x="0" y="0"/>
                                            <a:ext cx="54864" cy="26951"/>
                                            <a:chOff x="0" y="0"/>
                                            <a:chExt cx="54864" cy="26951"/>
                                          </a:xfrm>
                                        </wpg:grpSpPr>
                                        <wpg:grpSp>
                                          <wpg:cNvPr id="99" name="Group 11428"/>
                                          <wpg:cNvGrpSpPr>
                                            <a:grpSpLocks/>
                                          </wpg:cNvGrpSpPr>
                                          <wpg:grpSpPr bwMode="auto">
                                            <a:xfrm>
                                              <a:off x="0" y="0"/>
                                              <a:ext cx="54864" cy="26951"/>
                                              <a:chOff x="0" y="0"/>
                                              <a:chExt cx="54864" cy="26951"/>
                                            </a:xfrm>
                                          </wpg:grpSpPr>
                                          <pic:pic xmlns:pic="http://schemas.openxmlformats.org/drawingml/2006/picture">
                                            <pic:nvPicPr>
                                              <pic:cNvPr id="100" name="Picture 114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 cy="26951"/>
                                              </a:xfrm>
                                              <a:prstGeom prst="rect">
                                                <a:avLst/>
                                              </a:prstGeom>
                                              <a:noFill/>
                                              <a:extLst>
                                                <a:ext uri="{909E8E84-426E-40DD-AFC4-6F175D3DCCD1}">
                                                  <a14:hiddenFill xmlns:a14="http://schemas.microsoft.com/office/drawing/2010/main">
                                                    <a:solidFill>
                                                      <a:srgbClr val="FFFFFF"/>
                                                    </a:solidFill>
                                                  </a14:hiddenFill>
                                                </a:ext>
                                              </a:extLst>
                                            </pic:spPr>
                                          </pic:pic>
                                          <wps:wsp>
                                            <wps:cNvPr id="101" name="Text Box 870"/>
                                            <wps:cNvSpPr txBox="1">
                                              <a:spLocks noChangeArrowheads="1"/>
                                            </wps:cNvSpPr>
                                            <wps:spPr bwMode="auto">
                                              <a:xfrm>
                                                <a:off x="7537" y="413"/>
                                                <a:ext cx="5417" cy="15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11.7 max.</w:t>
                                                  </w:r>
                                                </w:p>
                                              </w:txbxContent>
                                            </wps:txbx>
                                            <wps:bodyPr rot="0" vert="horz" wrap="square" lIns="0" tIns="0" rIns="0" bIns="0" anchor="t" anchorCtr="0" upright="1">
                                              <a:spAutoFit/>
                                            </wps:bodyPr>
                                          </wps:wsp>
                                        </wpg:grpSp>
                                        <wps:wsp>
                                          <wps:cNvPr id="102" name="Text Box 7"/>
                                          <wps:cNvSpPr txBox="1">
                                            <a:spLocks noChangeArrowheads="1"/>
                                          </wps:cNvSpPr>
                                          <wps:spPr bwMode="auto">
                                            <a:xfrm>
                                              <a:off x="0" y="10949"/>
                                              <a:ext cx="1857" cy="557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rFonts w:ascii="Verdana" w:hAnsi="Verdana"/>
                                                    <w:sz w:val="18"/>
                                                    <w:szCs w:val="18"/>
                                                  </w:rPr>
                                                  <w:t>Ø</w:t>
                                                </w:r>
                                                <w:r>
                                                  <w:rPr>
                                                    <w:sz w:val="18"/>
                                                    <w:szCs w:val="18"/>
                                                  </w:rPr>
                                                  <w:t xml:space="preserve"> 5.8 max</w:t>
                                                </w:r>
                                                <w:r>
                                                  <w:rPr>
                                                    <w:sz w:val="16"/>
                                                    <w:szCs w:val="16"/>
                                                  </w:rPr>
                                                  <w:t>.</w:t>
                                                </w:r>
                                              </w:p>
                                            </w:txbxContent>
                                          </wps:txbx>
                                          <wps:bodyPr rot="0" vert="vert270" wrap="square" lIns="0" tIns="0" rIns="0" bIns="0" anchor="t" anchorCtr="0" upright="1">
                                            <a:noAutofit/>
                                          </wps:bodyPr>
                                        </wps:wsp>
                                      </wpg:grpSp>
                                      <wps:wsp>
                                        <wps:cNvPr id="103" name="Text Box 116"/>
                                        <wps:cNvSpPr txBox="1">
                                          <a:spLocks noChangeArrowheads="1"/>
                                        </wps:cNvSpPr>
                                        <wps:spPr bwMode="auto">
                                          <a:xfrm>
                                            <a:off x="26184" y="20309"/>
                                            <a:ext cx="10795" cy="4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60" w:lineRule="exact"/>
                                                <w:jc w:val="center"/>
                                              </w:pPr>
                                              <w:r>
                                                <w:rPr>
                                                  <w:sz w:val="20"/>
                                                  <w:szCs w:val="20"/>
                                                  <w:lang w:val="fr-CH"/>
                                                </w:rPr>
                                                <w:t xml:space="preserve">Reference </w:t>
                                              </w:r>
                                              <w:r w:rsidRPr="003A518D">
                                                <w:rPr>
                                                  <w:b/>
                                                  <w:bCs/>
                                                  <w:strike/>
                                                  <w:sz w:val="20"/>
                                                  <w:szCs w:val="20"/>
                                                  <w:lang w:val="fr-CH"/>
                                                </w:rPr>
                                                <w:t xml:space="preserve">plane </w:t>
                                              </w:r>
                                              <w:r w:rsidRPr="003A518D">
                                                <w:rPr>
                                                  <w:b/>
                                                  <w:bCs/>
                                                  <w:sz w:val="20"/>
                                                  <w:szCs w:val="20"/>
                                                  <w:lang w:val="fr-CH"/>
                                                </w:rPr>
                                                <w:t>axis</w:t>
                                              </w:r>
                                              <w:r w:rsidRPr="003A518D">
                                                <w:rPr>
                                                  <w:b/>
                                                  <w:bCs/>
                                                  <w:sz w:val="20"/>
                                                  <w:szCs w:val="20"/>
                                                  <w:vertAlign w:val="superscript"/>
                                                  <w:lang w:val="fr-CH"/>
                                                </w:rPr>
                                                <w:t>2</w:t>
                                              </w:r>
                                              <w:r w:rsidRPr="00E137C4">
                                                <w:rPr>
                                                  <w:sz w:val="20"/>
                                                  <w:szCs w:val="20"/>
                                                  <w:vertAlign w:val="superscript"/>
                                                  <w:lang w:val="fr-CH"/>
                                                </w:rPr>
                                                <w:t>/</w:t>
                                              </w:r>
                                            </w:p>
                                          </w:txbxContent>
                                        </wps:txbx>
                                        <wps:bodyPr rot="0" vert="horz" wrap="square" lIns="0" tIns="0" rIns="0" bIns="0" anchor="t" anchorCtr="0" upright="1">
                                          <a:noAutofit/>
                                        </wps:bodyPr>
                                      </wps:wsp>
                                    </wpg:grpSp>
                                    <wps:wsp>
                                      <wps:cNvPr id="104" name="Text Box 116"/>
                                      <wps:cNvSpPr txBox="1">
                                        <a:spLocks noChangeArrowheads="1"/>
                                      </wps:cNvSpPr>
                                      <wps:spPr bwMode="auto">
                                        <a:xfrm>
                                          <a:off x="3857" y="24332"/>
                                          <a:ext cx="10300" cy="175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jc w:val="right"/>
                                            </w:pPr>
                                            <w:r>
                                              <w:rPr>
                                                <w:sz w:val="20"/>
                                                <w:szCs w:val="20"/>
                                                <w:lang w:val="fr-CH"/>
                                              </w:rPr>
                                              <w:t>Reference plane</w:t>
                                            </w:r>
                                          </w:p>
                                        </w:txbxContent>
                                      </wps:txbx>
                                      <wps:bodyPr rot="0" vert="horz" wrap="square" lIns="0" tIns="0" rIns="0" bIns="0" anchor="t" anchorCtr="0" upright="1">
                                        <a:noAutofit/>
                                      </wps:bodyPr>
                                    </wps:wsp>
                                  </wpg:grpSp>
                                  <wps:wsp>
                                    <wps:cNvPr id="105" name="Text Box 118"/>
                                    <wps:cNvSpPr txBox="1">
                                      <a:spLocks noChangeArrowheads="1"/>
                                    </wps:cNvSpPr>
                                    <wps:spPr bwMode="auto">
                                      <a:xfrm>
                                        <a:off x="11099" y="2539"/>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e</w:t>
                                          </w:r>
                                        </w:p>
                                      </w:txbxContent>
                                    </wps:txbx>
                                    <wps:bodyPr rot="0" vert="horz" wrap="square" lIns="0" tIns="0" rIns="0" bIns="0" anchor="t" anchorCtr="0" upright="1">
                                      <a:noAutofit/>
                                    </wps:bodyPr>
                                  </wps:wsp>
                                </wpg:grpSp>
                                <wps:wsp>
                                  <wps:cNvPr id="106" name="Text Box 118"/>
                                  <wps:cNvSpPr txBox="1">
                                    <a:spLocks noChangeArrowheads="1"/>
                                  </wps:cNvSpPr>
                                  <wps:spPr bwMode="auto">
                                    <a:xfrm>
                                      <a:off x="31365" y="12953"/>
                                      <a:ext cx="1708"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X</w:t>
                                        </w:r>
                                      </w:p>
                                    </w:txbxContent>
                                  </wps:txbx>
                                  <wps:bodyPr rot="0" vert="horz" wrap="square" lIns="0" tIns="0" rIns="0" bIns="0" anchor="t" anchorCtr="0" upright="1">
                                    <a:noAutofit/>
                                  </wps:bodyPr>
                                </wps:wsp>
                              </wpg:grpSp>
                              <wps:wsp>
                                <wps:cNvPr id="107" name="Text Box 118"/>
                                <wps:cNvSpPr txBox="1">
                                  <a:spLocks noChangeArrowheads="1"/>
                                </wps:cNvSpPr>
                                <wps:spPr bwMode="auto">
                                  <a:xfrm>
                                    <a:off x="52701" y="12771"/>
                                    <a:ext cx="1708" cy="1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X</w:t>
                                      </w:r>
                                    </w:p>
                                  </w:txbxContent>
                                </wps:txbx>
                                <wps:bodyPr rot="0" vert="horz" wrap="square" lIns="0" tIns="0" rIns="0" bIns="0" anchor="t" anchorCtr="0" upright="1">
                                  <a:noAutofit/>
                                </wps:bodyPr>
                              </wps:wsp>
                            </wpg:grpSp>
                            <wps:wsp>
                              <wps:cNvPr id="108" name="Text Box 118"/>
                              <wps:cNvSpPr txBox="1">
                                <a:spLocks noChangeArrowheads="1"/>
                              </wps:cNvSpPr>
                              <wps:spPr bwMode="auto">
                                <a:xfrm>
                                  <a:off x="48967" y="21483"/>
                                  <a:ext cx="1708"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β</w:t>
                                    </w:r>
                                  </w:p>
                                </w:txbxContent>
                              </wps:txbx>
                              <wps:bodyPr rot="0" vert="horz" wrap="square" lIns="0" tIns="0" rIns="0" bIns="0" anchor="t" anchorCtr="0" upright="1">
                                <a:noAutofit/>
                              </wps:bodyPr>
                            </wps:wsp>
                          </wpg:grpSp>
                          <wps:wsp>
                            <wps:cNvPr id="109" name="Text Box 118"/>
                            <wps:cNvSpPr txBox="1">
                              <a:spLocks noChangeArrowheads="1"/>
                            </wps:cNvSpPr>
                            <wps:spPr bwMode="auto">
                              <a:xfrm>
                                <a:off x="52625" y="14803"/>
                                <a:ext cx="2057"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20°</w:t>
                                  </w:r>
                                </w:p>
                              </w:txbxContent>
                            </wps:txbx>
                            <wps:bodyPr rot="0" vert="horz" wrap="square" lIns="0" tIns="0" rIns="0" bIns="0" anchor="t" anchorCtr="0" upright="1">
                              <a:noAutofit/>
                            </wps:bodyPr>
                          </wps:wsp>
                        </wpg:grpSp>
                        <wps:wsp>
                          <wps:cNvPr id="110" name="Text Box 118"/>
                          <wps:cNvSpPr txBox="1">
                            <a:spLocks noChangeArrowheads="1"/>
                          </wps:cNvSpPr>
                          <wps:spPr bwMode="auto">
                            <a:xfrm>
                              <a:off x="21535" y="14032"/>
                              <a:ext cx="1325" cy="140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M</w:t>
                                </w:r>
                              </w:p>
                            </w:txbxContent>
                          </wps:txbx>
                          <wps:bodyPr rot="0" vert="vert270" wrap="square" lIns="0" tIns="0" rIns="0" bIns="0" anchor="t" anchorCtr="0" upright="1">
                            <a:noAutofit/>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88" o:spid="_x0000_s1318" style="width:6in;height:215.05pt;mso-position-horizontal-relative:char;mso-position-vertical-relative:line" coordsize="54864,27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">
                <v:rect id="Rectangle 89" o:spid="_x0000_s1319" style="position:absolute;width:54864;height:27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o:lock v:ext="edit" aspectratio="t"/>
                </v:rect>
                <v:group id="Group 16283" o:spid="_x0000_s1320"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group id="Group 16284" o:spid="_x0000_s1321"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group id="Group 16285" o:spid="_x0000_s1322"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16286" o:spid="_x0000_s1323"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16287" o:spid="_x0000_s1324"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11424" o:spid="_x0000_s1325"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11425" o:spid="_x0000_s1326"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11426" o:spid="_x0000_s1327"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11427" o:spid="_x0000_s1328"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11428" o:spid="_x0000_s1329" style="position:absolute;width:54864;height:26951" coordsize="54864,2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Picture 11429" o:spid="_x0000_s1330" type="#_x0000_t75" style="position:absolute;width:54864;height:26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">
                                      <v:imagedata r:id="rId31" o:title=""/>
                                    </v:shape>
                                    <v:shape id="Text Box 870" o:spid="_x0000_s1331" type="#_x0000_t202" style="position:absolute;left:7537;top:413;width:541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" stroked="f" strokeweight=".5pt">
                                      <v:textbox style="mso-fit-shape-to-text:t" inset="0,0,0,0">
                                        <w:txbxContent>
                                          <w:p w:rsidR="00A043C1" w:rsidRDefault="00A043C1" w:rsidP="00335333">
                                            <w:pPr>
                                              <w:pStyle w:val="NormalWeb"/>
                                              <w:spacing w:line="240" w:lineRule="exact"/>
                                            </w:pPr>
                                            <w:r>
                                              <w:rPr>
                                                <w:sz w:val="20"/>
                                                <w:szCs w:val="20"/>
                                                <w:lang w:val="fr-CH"/>
                                              </w:rPr>
                                              <w:t>11.7 max.</w:t>
                                            </w:r>
                                          </w:p>
                                        </w:txbxContent>
                                      </v:textbox>
                                    </v:shape>
                                  </v:group>
                                  <v:shape id="Text Box 7" o:spid="_x0000_s1332" type="#_x0000_t202" style="position:absolute;top:10949;width:1857;height:5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" stroked="f" strokeweight=".5pt">
                                    <v:textbox style="layout-flow:vertical;mso-layout-flow-alt:bottom-to-top" inset="0,0,0,0">
                                      <w:txbxContent>
                                        <w:p w:rsidR="00A043C1" w:rsidRDefault="00A043C1" w:rsidP="00335333">
                                          <w:pPr>
                                            <w:pStyle w:val="NormalWeb"/>
                                            <w:spacing w:line="240" w:lineRule="exact"/>
                                          </w:pPr>
                                          <w:r>
                                            <w:rPr>
                                              <w:rFonts w:ascii="Verdana" w:hAnsi="Verdana"/>
                                              <w:sz w:val="18"/>
                                              <w:szCs w:val="18"/>
                                            </w:rPr>
                                            <w:t>Ø</w:t>
                                          </w:r>
                                          <w:r>
                                            <w:rPr>
                                              <w:sz w:val="18"/>
                                              <w:szCs w:val="18"/>
                                            </w:rPr>
                                            <w:t xml:space="preserve"> 5.8 max</w:t>
                                          </w:r>
                                          <w:r>
                                            <w:rPr>
                                              <w:sz w:val="16"/>
                                              <w:szCs w:val="16"/>
                                            </w:rPr>
                                            <w:t>.</w:t>
                                          </w:r>
                                        </w:p>
                                      </w:txbxContent>
                                    </v:textbox>
                                  </v:shape>
                                </v:group>
                                <v:shape id="Text Box 116" o:spid="_x0000_s1333" type="#_x0000_t202" style="position:absolute;left:26184;top:20309;width:10795;height:4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" stroked="f" strokeweight=".5pt">
                                  <v:textbox inset="0,0,0,0">
                                    <w:txbxContent>
                                      <w:p w:rsidR="00A043C1" w:rsidRDefault="00A043C1" w:rsidP="00335333">
                                        <w:pPr>
                                          <w:pStyle w:val="NormalWeb"/>
                                          <w:spacing w:line="260" w:lineRule="exact"/>
                                          <w:jc w:val="center"/>
                                        </w:pPr>
                                        <w:r>
                                          <w:rPr>
                                            <w:sz w:val="20"/>
                                            <w:szCs w:val="20"/>
                                            <w:lang w:val="fr-CH"/>
                                          </w:rPr>
                                          <w:t xml:space="preserve">Reference </w:t>
                                        </w:r>
                                        <w:r w:rsidRPr="003A518D">
                                          <w:rPr>
                                            <w:b/>
                                            <w:bCs/>
                                            <w:strike/>
                                            <w:sz w:val="20"/>
                                            <w:szCs w:val="20"/>
                                            <w:lang w:val="fr-CH"/>
                                          </w:rPr>
                                          <w:t xml:space="preserve">plane </w:t>
                                        </w:r>
                                        <w:r w:rsidRPr="003A518D">
                                          <w:rPr>
                                            <w:b/>
                                            <w:bCs/>
                                            <w:sz w:val="20"/>
                                            <w:szCs w:val="20"/>
                                            <w:lang w:val="fr-CH"/>
                                          </w:rPr>
                                          <w:t>axis</w:t>
                                        </w:r>
                                        <w:r w:rsidRPr="003A518D">
                                          <w:rPr>
                                            <w:b/>
                                            <w:bCs/>
                                            <w:sz w:val="20"/>
                                            <w:szCs w:val="20"/>
                                            <w:vertAlign w:val="superscript"/>
                                            <w:lang w:val="fr-CH"/>
                                          </w:rPr>
                                          <w:t>2</w:t>
                                        </w:r>
                                        <w:r w:rsidRPr="00E137C4">
                                          <w:rPr>
                                            <w:sz w:val="20"/>
                                            <w:szCs w:val="20"/>
                                            <w:vertAlign w:val="superscript"/>
                                            <w:lang w:val="fr-CH"/>
                                          </w:rPr>
                                          <w:t>/</w:t>
                                        </w:r>
                                      </w:p>
                                    </w:txbxContent>
                                  </v:textbox>
                                </v:shape>
                              </v:group>
                              <v:shape id="Text Box 116" o:spid="_x0000_s1334" type="#_x0000_t202" style="position:absolute;left:3857;top:24332;width:1030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" stroked="f" strokeweight=".5pt">
                                <v:textbox inset="0,0,0,0">
                                  <w:txbxContent>
                                    <w:p w:rsidR="00A043C1" w:rsidRDefault="00A043C1" w:rsidP="00335333">
                                      <w:pPr>
                                        <w:pStyle w:val="NormalWeb"/>
                                        <w:spacing w:line="240" w:lineRule="exact"/>
                                        <w:jc w:val="right"/>
                                      </w:pPr>
                                      <w:r>
                                        <w:rPr>
                                          <w:sz w:val="20"/>
                                          <w:szCs w:val="20"/>
                                          <w:lang w:val="fr-CH"/>
                                        </w:rPr>
                                        <w:t>Reference plane</w:t>
                                      </w:r>
                                    </w:p>
                                  </w:txbxContent>
                                </v:textbox>
                              </v:shape>
                            </v:group>
                            <v:shape id="Text Box 118" o:spid="_x0000_s1335" type="#_x0000_t202" style="position:absolute;left:11099;top:2539;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" stroked="f" strokeweight=".5pt">
                              <v:textbox inset="0,0,0,0">
                                <w:txbxContent>
                                  <w:p w:rsidR="00A043C1" w:rsidRDefault="00A043C1" w:rsidP="00335333">
                                    <w:pPr>
                                      <w:pStyle w:val="NormalWeb"/>
                                      <w:spacing w:line="240" w:lineRule="exact"/>
                                    </w:pPr>
                                    <w:r>
                                      <w:rPr>
                                        <w:sz w:val="20"/>
                                        <w:szCs w:val="20"/>
                                        <w:lang w:val="fr-CH"/>
                                      </w:rPr>
                                      <w:t>e</w:t>
                                    </w:r>
                                  </w:p>
                                </w:txbxContent>
                              </v:textbox>
                            </v:shape>
                          </v:group>
                          <v:shape id="Text Box 118" o:spid="_x0000_s1336" type="#_x0000_t202" style="position:absolute;left:31365;top:12953;width:17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" stroked="f" strokeweight=".5pt">
                            <v:textbox inset="0,0,0,0">
                              <w:txbxContent>
                                <w:p w:rsidR="00A043C1" w:rsidRDefault="00A043C1" w:rsidP="00335333">
                                  <w:pPr>
                                    <w:pStyle w:val="NormalWeb"/>
                                    <w:spacing w:line="240" w:lineRule="exact"/>
                                  </w:pPr>
                                  <w:r>
                                    <w:rPr>
                                      <w:sz w:val="20"/>
                                      <w:szCs w:val="20"/>
                                      <w:lang w:val="fr-CH"/>
                                    </w:rPr>
                                    <w:t>X</w:t>
                                  </w:r>
                                </w:p>
                              </w:txbxContent>
                            </v:textbox>
                          </v:shape>
                        </v:group>
                        <v:shape id="Text Box 118" o:spid="_x0000_s1337" type="#_x0000_t202" style="position:absolute;left:52701;top:12771;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" stroked="f" strokeweight=".5pt">
                          <v:textbox inset="0,0,0,0">
                            <w:txbxContent>
                              <w:p w:rsidR="00A043C1" w:rsidRDefault="00A043C1" w:rsidP="00335333">
                                <w:pPr>
                                  <w:pStyle w:val="NormalWeb"/>
                                  <w:spacing w:line="240" w:lineRule="exact"/>
                                </w:pPr>
                                <w:r>
                                  <w:rPr>
                                    <w:sz w:val="20"/>
                                    <w:szCs w:val="20"/>
                                    <w:lang w:val="fr-CH"/>
                                  </w:rPr>
                                  <w:t>X</w:t>
                                </w:r>
                              </w:p>
                            </w:txbxContent>
                          </v:textbox>
                        </v:shape>
                      </v:group>
                      <v:shape id="Text Box 118" o:spid="_x0000_s1338" type="#_x0000_t202" style="position:absolute;left:48967;top:21483;width:17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" stroked="f" strokeweight=".5pt">
                        <v:textbox inset="0,0,0,0">
                          <w:txbxContent>
                            <w:p w:rsidR="00A043C1" w:rsidRDefault="00A043C1" w:rsidP="00335333">
                              <w:pPr>
                                <w:pStyle w:val="NormalWeb"/>
                                <w:spacing w:line="240" w:lineRule="exact"/>
                              </w:pPr>
                              <w:r>
                                <w:rPr>
                                  <w:sz w:val="20"/>
                                  <w:szCs w:val="20"/>
                                  <w:lang w:val="fr-CH"/>
                                </w:rPr>
                                <w:t>β</w:t>
                              </w:r>
                            </w:p>
                          </w:txbxContent>
                        </v:textbox>
                      </v:shape>
                    </v:group>
                    <v:shape id="Text Box 118" o:spid="_x0000_s1339" type="#_x0000_t202" style="position:absolute;left:52625;top:14803;width:205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" stroked="f" strokeweight=".5pt">
                      <v:textbox inset="0,0,0,0">
                        <w:txbxContent>
                          <w:p w:rsidR="00A043C1" w:rsidRDefault="00A043C1" w:rsidP="00335333">
                            <w:pPr>
                              <w:pStyle w:val="NormalWeb"/>
                              <w:spacing w:line="240" w:lineRule="exact"/>
                            </w:pPr>
                            <w:r>
                              <w:rPr>
                                <w:sz w:val="20"/>
                                <w:szCs w:val="20"/>
                                <w:lang w:val="fr-CH"/>
                              </w:rPr>
                              <w:t>20°</w:t>
                            </w:r>
                          </w:p>
                        </w:txbxContent>
                      </v:textbox>
                    </v:shape>
                  </v:group>
                  <v:shape id="Text Box 118" o:spid="_x0000_s1340" type="#_x0000_t202" style="position:absolute;left:21535;top:14032;width:1325;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" stroked="f" strokeweight=".5pt">
                    <v:textbox style="layout-flow:vertical;mso-layout-flow-alt:bottom-to-top" inset="0,0,0,0">
                      <w:txbxContent>
                        <w:p w:rsidR="00A043C1" w:rsidRDefault="00A043C1" w:rsidP="00335333">
                          <w:pPr>
                            <w:pStyle w:val="NormalWeb"/>
                            <w:spacing w:line="240" w:lineRule="exact"/>
                          </w:pPr>
                          <w:r>
                            <w:rPr>
                              <w:sz w:val="20"/>
                              <w:szCs w:val="20"/>
                              <w:lang w:val="fr-CH"/>
                            </w:rPr>
                            <w:t>M</w:t>
                          </w:r>
                        </w:p>
                      </w:txbxContent>
                    </v:textbox>
                  </v:shape>
                </v:group>
                <w10:anchorlock/>
              </v:group>
            </w:pict>
          </mc:Fallback>
        </mc:AlternateContent>
      </w:r>
    </w:p>
    <w:p w:rsidR="00335333" w:rsidRDefault="00785886" w:rsidP="00335333">
      <w:pPr>
        <w:spacing w:after="120" w:line="240" w:lineRule="auto"/>
        <w:ind w:left="1134" w:right="567"/>
        <w:rPr>
          <w:szCs w:val="18"/>
        </w:rPr>
      </w:pPr>
      <w:r w:rsidRPr="00030B42">
        <w:rPr>
          <w:rFonts w:eastAsia="MS Mincho"/>
        </w:rPr>
        <w:t>"</w:t>
      </w:r>
    </w:p>
    <w:p w:rsidR="00335333" w:rsidRDefault="00335333" w:rsidP="00D02F71">
      <w:pPr>
        <w:spacing w:after="120" w:line="240" w:lineRule="auto"/>
        <w:ind w:left="1134" w:right="567"/>
      </w:pPr>
      <w:r>
        <w:rPr>
          <w:i/>
          <w:szCs w:val="18"/>
        </w:rPr>
        <w:t xml:space="preserve">Sheet W15/5W/1, drawing, </w:t>
      </w:r>
      <w:r>
        <w:rPr>
          <w:szCs w:val="18"/>
        </w:rPr>
        <w:t>amend to read</w:t>
      </w:r>
      <w:r w:rsidR="00D02F71">
        <w:rPr>
          <w:szCs w:val="18"/>
        </w:rPr>
        <w:t xml:space="preserve"> (</w:t>
      </w:r>
      <w:r>
        <w:t>in the left drawing</w:t>
      </w:r>
      <w:r w:rsidR="00D02F71">
        <w:t>,</w:t>
      </w:r>
      <w:r>
        <w:t xml:space="preserve"> remove </w:t>
      </w:r>
      <w:r w:rsidR="00D02F71">
        <w:t xml:space="preserve">the </w:t>
      </w:r>
      <w:r>
        <w:t>second character “b”; in the right drawing, move the arrow of the reference axis upwards)</w:t>
      </w:r>
      <w:r w:rsidR="00785886">
        <w:t>.</w:t>
      </w:r>
    </w:p>
    <w:p w:rsidR="00335333" w:rsidRPr="004D609B" w:rsidRDefault="00785886" w:rsidP="00335333">
      <w:pPr>
        <w:spacing w:after="120" w:line="240" w:lineRule="auto"/>
        <w:ind w:left="1134" w:right="567"/>
        <w:rPr>
          <w:szCs w:val="18"/>
        </w:rPr>
      </w:pPr>
      <w:r w:rsidRPr="00030B42">
        <w:rPr>
          <w:rFonts w:eastAsia="MS Mincho"/>
        </w:rPr>
        <w:t>"</w:t>
      </w:r>
    </w:p>
    <w:p w:rsidR="00335333" w:rsidRDefault="00335333" w:rsidP="00335333">
      <w:pPr>
        <w:tabs>
          <w:tab w:val="center" w:pos="4800"/>
          <w:tab w:val="right" w:pos="9600"/>
        </w:tabs>
        <w:spacing w:after="120" w:line="240" w:lineRule="auto"/>
        <w:ind w:left="1100"/>
      </w:pPr>
      <w:r>
        <w:rPr>
          <w:noProof/>
          <w:lang w:eastAsia="en-GB"/>
        </w:rPr>
        <mc:AlternateContent>
          <mc:Choice Requires="wpg">
            <w:drawing>
              <wp:inline distT="0" distB="0" distL="0" distR="0">
                <wp:extent cx="3382896" cy="1910715"/>
                <wp:effectExtent l="0" t="0" r="8255" b="0"/>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2896" cy="1910715"/>
                          <a:chOff x="0" y="0"/>
                          <a:chExt cx="35532" cy="19476"/>
                        </a:xfrm>
                      </wpg:grpSpPr>
                      <wpg:grpSp>
                        <wpg:cNvPr id="42" name="Canvas 12079"/>
                        <wpg:cNvGrpSpPr>
                          <a:grpSpLocks/>
                        </wpg:cNvGrpSpPr>
                        <wpg:grpSpPr bwMode="auto">
                          <a:xfrm>
                            <a:off x="0" y="0"/>
                            <a:ext cx="35532" cy="19476"/>
                            <a:chOff x="0" y="0"/>
                            <a:chExt cx="35536" cy="19462"/>
                          </a:xfrm>
                        </wpg:grpSpPr>
                        <wps:wsp>
                          <wps:cNvPr id="43" name="Canvas 12079"/>
                          <wps:cNvSpPr>
                            <a:spLocks noChangeAspect="1" noChangeArrowheads="1"/>
                          </wps:cNvSpPr>
                          <wps:spPr bwMode="auto">
                            <a:xfrm>
                              <a:off x="0" y="0"/>
                              <a:ext cx="35536" cy="19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4" name="Group 11444"/>
                          <wpg:cNvGrpSpPr>
                            <a:grpSpLocks/>
                          </wpg:cNvGrpSpPr>
                          <wpg:grpSpPr bwMode="auto">
                            <a:xfrm>
                              <a:off x="0" y="99"/>
                              <a:ext cx="35536" cy="19126"/>
                              <a:chOff x="0" y="99"/>
                              <a:chExt cx="35585" cy="19126"/>
                            </a:xfrm>
                          </wpg:grpSpPr>
                          <wpg:grpSp>
                            <wpg:cNvPr id="45" name="Group 11445"/>
                            <wpg:cNvGrpSpPr>
                              <a:grpSpLocks/>
                            </wpg:cNvGrpSpPr>
                            <wpg:grpSpPr bwMode="auto">
                              <a:xfrm>
                                <a:off x="0" y="99"/>
                                <a:ext cx="35585" cy="19126"/>
                                <a:chOff x="0" y="99"/>
                                <a:chExt cx="35585" cy="19126"/>
                              </a:xfrm>
                            </wpg:grpSpPr>
                            <wpg:grpSp>
                              <wpg:cNvPr id="46" name="Group 11446"/>
                              <wpg:cNvGrpSpPr>
                                <a:grpSpLocks/>
                              </wpg:cNvGrpSpPr>
                              <wpg:grpSpPr bwMode="auto">
                                <a:xfrm>
                                  <a:off x="0" y="99"/>
                                  <a:ext cx="35585" cy="19126"/>
                                  <a:chOff x="0" y="99"/>
                                  <a:chExt cx="35585" cy="19126"/>
                                </a:xfrm>
                              </wpg:grpSpPr>
                              <wpg:grpSp>
                                <wpg:cNvPr id="47" name="Group 11447"/>
                                <wpg:cNvGrpSpPr>
                                  <a:grpSpLocks/>
                                </wpg:cNvGrpSpPr>
                                <wpg:grpSpPr bwMode="auto">
                                  <a:xfrm>
                                    <a:off x="0" y="99"/>
                                    <a:ext cx="35585" cy="19126"/>
                                    <a:chOff x="0" y="99"/>
                                    <a:chExt cx="35585" cy="19126"/>
                                  </a:xfrm>
                                </wpg:grpSpPr>
                                <wpg:grpSp>
                                  <wpg:cNvPr id="48" name="Group 11448"/>
                                  <wpg:cNvGrpSpPr>
                                    <a:grpSpLocks/>
                                  </wpg:cNvGrpSpPr>
                                  <wpg:grpSpPr bwMode="auto">
                                    <a:xfrm>
                                      <a:off x="0" y="99"/>
                                      <a:ext cx="35585" cy="19126"/>
                                      <a:chOff x="0" y="99"/>
                                      <a:chExt cx="35585" cy="19126"/>
                                    </a:xfrm>
                                  </wpg:grpSpPr>
                                  <wpg:grpSp>
                                    <wpg:cNvPr id="49" name="Group 11449"/>
                                    <wpg:cNvGrpSpPr>
                                      <a:grpSpLocks/>
                                    </wpg:cNvGrpSpPr>
                                    <wpg:grpSpPr bwMode="auto">
                                      <a:xfrm>
                                        <a:off x="0" y="99"/>
                                        <a:ext cx="35585" cy="19126"/>
                                        <a:chOff x="0" y="99"/>
                                        <a:chExt cx="35585" cy="19126"/>
                                      </a:xfrm>
                                    </wpg:grpSpPr>
                                    <wpg:grpSp>
                                      <wpg:cNvPr id="50" name="Group 11450"/>
                                      <wpg:cNvGrpSpPr>
                                        <a:grpSpLocks/>
                                      </wpg:cNvGrpSpPr>
                                      <wpg:grpSpPr bwMode="auto">
                                        <a:xfrm>
                                          <a:off x="0" y="99"/>
                                          <a:ext cx="35585" cy="19126"/>
                                          <a:chOff x="0" y="99"/>
                                          <a:chExt cx="35585" cy="19126"/>
                                        </a:xfrm>
                                      </wpg:grpSpPr>
                                      <wpg:grpSp>
                                        <wpg:cNvPr id="51" name="Group 11451"/>
                                        <wpg:cNvGrpSpPr>
                                          <a:grpSpLocks/>
                                        </wpg:cNvGrpSpPr>
                                        <wpg:grpSpPr bwMode="auto">
                                          <a:xfrm>
                                            <a:off x="0" y="99"/>
                                            <a:ext cx="35585" cy="19126"/>
                                            <a:chOff x="0" y="99"/>
                                            <a:chExt cx="35585" cy="19126"/>
                                          </a:xfrm>
                                        </wpg:grpSpPr>
                                        <wpg:grpSp>
                                          <wpg:cNvPr id="52" name="Group 11452"/>
                                          <wpg:cNvGrpSpPr>
                                            <a:grpSpLocks/>
                                          </wpg:cNvGrpSpPr>
                                          <wpg:grpSpPr bwMode="auto">
                                            <a:xfrm>
                                              <a:off x="0" y="99"/>
                                              <a:ext cx="35585" cy="19126"/>
                                              <a:chOff x="0" y="99"/>
                                              <a:chExt cx="35585" cy="19126"/>
                                            </a:xfrm>
                                          </wpg:grpSpPr>
                                          <wpg:grpSp>
                                            <wpg:cNvPr id="53" name="Group 11453"/>
                                            <wpg:cNvGrpSpPr>
                                              <a:grpSpLocks/>
                                            </wpg:cNvGrpSpPr>
                                            <wpg:grpSpPr bwMode="auto">
                                              <a:xfrm>
                                                <a:off x="0" y="99"/>
                                                <a:ext cx="35585" cy="19126"/>
                                                <a:chOff x="0" y="99"/>
                                                <a:chExt cx="35585" cy="19126"/>
                                              </a:xfrm>
                                            </wpg:grpSpPr>
                                            <wpg:grpSp>
                                              <wpg:cNvPr id="54" name="Group 11454"/>
                                              <wpg:cNvGrpSpPr>
                                                <a:grpSpLocks/>
                                              </wpg:cNvGrpSpPr>
                                              <wpg:grpSpPr bwMode="auto">
                                                <a:xfrm>
                                                  <a:off x="0" y="99"/>
                                                  <a:ext cx="35536" cy="19126"/>
                                                  <a:chOff x="0" y="99"/>
                                                  <a:chExt cx="35536" cy="19126"/>
                                                </a:xfrm>
                                              </wpg:grpSpPr>
                                              <wpg:grpSp>
                                                <wpg:cNvPr id="55" name="Group 11455"/>
                                                <wpg:cNvGrpSpPr>
                                                  <a:grpSpLocks/>
                                                </wpg:cNvGrpSpPr>
                                                <wpg:grpSpPr bwMode="auto">
                                                  <a:xfrm>
                                                    <a:off x="0" y="99"/>
                                                    <a:ext cx="35536" cy="19126"/>
                                                    <a:chOff x="0" y="99"/>
                                                    <a:chExt cx="35536" cy="19126"/>
                                                  </a:xfrm>
                                                </wpg:grpSpPr>
                                                <wpg:grpSp>
                                                  <wpg:cNvPr id="56" name="Group 16324"/>
                                                  <wpg:cNvGrpSpPr>
                                                    <a:grpSpLocks/>
                                                  </wpg:cNvGrpSpPr>
                                                  <wpg:grpSpPr bwMode="auto">
                                                    <a:xfrm>
                                                      <a:off x="0" y="99"/>
                                                      <a:ext cx="35536" cy="19126"/>
                                                      <a:chOff x="0" y="99"/>
                                                      <a:chExt cx="35536" cy="19126"/>
                                                    </a:xfrm>
                                                  </wpg:grpSpPr>
                                                  <wpg:grpSp>
                                                    <wpg:cNvPr id="57" name="Group 16325"/>
                                                    <wpg:cNvGrpSpPr>
                                                      <a:grpSpLocks/>
                                                    </wpg:cNvGrpSpPr>
                                                    <wpg:grpSpPr bwMode="auto">
                                                      <a:xfrm>
                                                        <a:off x="0" y="99"/>
                                                        <a:ext cx="35536" cy="19126"/>
                                                        <a:chOff x="0" y="99"/>
                                                        <a:chExt cx="35536" cy="19126"/>
                                                      </a:xfrm>
                                                    </wpg:grpSpPr>
                                                    <wpg:grpSp>
                                                      <wpg:cNvPr id="58" name="Group 16326"/>
                                                      <wpg:cNvGrpSpPr>
                                                        <a:grpSpLocks/>
                                                      </wpg:cNvGrpSpPr>
                                                      <wpg:grpSpPr bwMode="auto">
                                                        <a:xfrm>
                                                          <a:off x="0" y="99"/>
                                                          <a:ext cx="35536" cy="19126"/>
                                                          <a:chOff x="0" y="99"/>
                                                          <a:chExt cx="35536" cy="19126"/>
                                                        </a:xfrm>
                                                      </wpg:grpSpPr>
                                                      <wpg:grpSp>
                                                        <wpg:cNvPr id="59" name="Group 16327"/>
                                                        <wpg:cNvGrpSpPr>
                                                          <a:grpSpLocks/>
                                                        </wpg:cNvGrpSpPr>
                                                        <wpg:grpSpPr bwMode="auto">
                                                          <a:xfrm>
                                                            <a:off x="0" y="99"/>
                                                            <a:ext cx="35536" cy="19126"/>
                                                            <a:chOff x="0" y="99"/>
                                                            <a:chExt cx="35536" cy="19126"/>
                                                          </a:xfrm>
                                                        </wpg:grpSpPr>
                                                        <wpg:grpSp>
                                                          <wpg:cNvPr id="60" name="Group 16328"/>
                                                          <wpg:cNvGrpSpPr>
                                                            <a:grpSpLocks/>
                                                          </wpg:cNvGrpSpPr>
                                                          <wpg:grpSpPr bwMode="auto">
                                                            <a:xfrm>
                                                              <a:off x="0" y="99"/>
                                                              <a:ext cx="35536" cy="19126"/>
                                                              <a:chOff x="0" y="99"/>
                                                              <a:chExt cx="35536" cy="19126"/>
                                                            </a:xfrm>
                                                          </wpg:grpSpPr>
                                                          <wpg:grpSp>
                                                            <wpg:cNvPr id="61" name="Group 16329"/>
                                                            <wpg:cNvGrpSpPr>
                                                              <a:grpSpLocks/>
                                                            </wpg:cNvGrpSpPr>
                                                            <wpg:grpSpPr bwMode="auto">
                                                              <a:xfrm>
                                                                <a:off x="0" y="99"/>
                                                                <a:ext cx="35536" cy="19126"/>
                                                                <a:chOff x="0" y="99"/>
                                                                <a:chExt cx="35536" cy="19126"/>
                                                              </a:xfrm>
                                                            </wpg:grpSpPr>
                                                            <wpg:grpSp>
                                                              <wpg:cNvPr id="62" name="Group 16330"/>
                                                              <wpg:cNvGrpSpPr>
                                                                <a:grpSpLocks/>
                                                              </wpg:cNvGrpSpPr>
                                                              <wpg:grpSpPr bwMode="auto">
                                                                <a:xfrm>
                                                                  <a:off x="0" y="99"/>
                                                                  <a:ext cx="35536" cy="19126"/>
                                                                  <a:chOff x="0" y="99"/>
                                                                  <a:chExt cx="35536" cy="19126"/>
                                                                </a:xfrm>
                                                              </wpg:grpSpPr>
                                                              <pic:pic xmlns:pic="http://schemas.openxmlformats.org/drawingml/2006/picture">
                                                                <pic:nvPicPr>
                                                                  <pic:cNvPr id="63" name="Picture 163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99"/>
                                                                    <a:ext cx="35536" cy="19126"/>
                                                                  </a:xfrm>
                                                                  <a:prstGeom prst="rect">
                                                                    <a:avLst/>
                                                                  </a:prstGeom>
                                                                  <a:noFill/>
                                                                  <a:extLst>
                                                                    <a:ext uri="{909E8E84-426E-40DD-AFC4-6F175D3DCCD1}">
                                                                      <a14:hiddenFill xmlns:a14="http://schemas.microsoft.com/office/drawing/2010/main">
                                                                        <a:solidFill>
                                                                          <a:srgbClr val="FFFFFF"/>
                                                                        </a:solidFill>
                                                                      </a14:hiddenFill>
                                                                    </a:ext>
                                                                  </a:extLst>
                                                                </pic:spPr>
                                                              </pic:pic>
                                                              <wps:wsp>
                                                                <wps:cNvPr id="64" name="Text Box 870"/>
                                                                <wps:cNvSpPr txBox="1">
                                                                  <a:spLocks noChangeArrowheads="1"/>
                                                                </wps:cNvSpPr>
                                                                <wps:spPr bwMode="auto">
                                                                  <a:xfrm>
                                                                    <a:off x="10105" y="740"/>
                                                                    <a:ext cx="5418" cy="15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39 max.</w:t>
                                                                      </w:r>
                                                                    </w:p>
                                                                  </w:txbxContent>
                                                                </wps:txbx>
                                                                <wps:bodyPr rot="0" vert="horz" wrap="square" lIns="0" tIns="0" rIns="0" bIns="0" anchor="t" anchorCtr="0" upright="1">
                                                                  <a:noAutofit/>
                                                                </wps:bodyPr>
                                                              </wps:wsp>
                                                            </wpg:grpSp>
                                                            <wps:wsp>
                                                              <wps:cNvPr id="65" name="Text Box 870"/>
                                                              <wps:cNvSpPr txBox="1">
                                                                <a:spLocks noChangeArrowheads="1"/>
                                                              </wps:cNvSpPr>
                                                              <wps:spPr bwMode="auto">
                                                                <a:xfrm>
                                                                  <a:off x="16127" y="588"/>
                                                                  <a:ext cx="5412" cy="15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 xml:space="preserve"> 8.5 max.</w:t>
                                                                    </w:r>
                                                                  </w:p>
                                                                </w:txbxContent>
                                                              </wps:txbx>
                                                              <wps:bodyPr rot="0" vert="horz" wrap="square" lIns="0" tIns="0" rIns="0" bIns="0" anchor="t" anchorCtr="0" upright="1">
                                                                <a:noAutofit/>
                                                              </wps:bodyPr>
                                                            </wps:wsp>
                                                          </wpg:grpSp>
                                                          <wps:wsp>
                                                            <wps:cNvPr id="66" name="Text Box 7"/>
                                                            <wps:cNvSpPr txBox="1">
                                                              <a:spLocks noChangeArrowheads="1"/>
                                                            </wps:cNvSpPr>
                                                            <wps:spPr bwMode="auto">
                                                              <a:xfrm>
                                                                <a:off x="1647" y="4075"/>
                                                                <a:ext cx="1854" cy="864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300" w:lineRule="exact"/>
                                                                  </w:pPr>
                                                                  <w:r>
                                                                    <w:rPr>
                                                                      <w:rFonts w:ascii="Verdana" w:hAnsi="Verdana"/>
                                                                      <w:sz w:val="18"/>
                                                                      <w:szCs w:val="18"/>
                                                                    </w:rPr>
                                                                    <w:t>Ø</w:t>
                                                                  </w:r>
                                                                  <w:r>
                                                                    <w:rPr>
                                                                      <w:sz w:val="18"/>
                                                                      <w:szCs w:val="18"/>
                                                                    </w:rPr>
                                                                    <w:t xml:space="preserve"> 20.5 max</w:t>
                                                                  </w:r>
                                                                  <w:r>
                                                                    <w:rPr>
                                                                      <w:sz w:val="16"/>
                                                                      <w:szCs w:val="16"/>
                                                                    </w:rPr>
                                                                    <w:t>.</w:t>
                                                                  </w:r>
                                                                </w:p>
                                                              </w:txbxContent>
                                                            </wps:txbx>
                                                            <wps:bodyPr rot="0" vert="vert270" wrap="square" lIns="0" tIns="0" rIns="0" bIns="0" anchor="t" anchorCtr="0" upright="1">
                                                              <a:noAutofit/>
                                                            </wps:bodyPr>
                                                          </wps:wsp>
                                                        </wpg:grpSp>
                                                        <wps:wsp>
                                                          <wps:cNvPr id="67" name="Text Box 116"/>
                                                          <wps:cNvSpPr txBox="1">
                                                            <a:spLocks noChangeArrowheads="1"/>
                                                          </wps:cNvSpPr>
                                                          <wps:spPr bwMode="auto">
                                                            <a:xfrm>
                                                              <a:off x="3501" y="14981"/>
                                                              <a:ext cx="10052" cy="1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jc w:val="right"/>
                                                                </w:pPr>
                                                                <w:r>
                                                                  <w:rPr>
                                                                    <w:sz w:val="20"/>
                                                                    <w:szCs w:val="20"/>
                                                                    <w:lang w:val="fr-CH"/>
                                                                  </w:rPr>
                                                                  <w:t>Reference plane</w:t>
                                                                </w:r>
                                                              </w:p>
                                                            </w:txbxContent>
                                                          </wps:txbx>
                                                          <wps:bodyPr rot="0" vert="horz" wrap="square" lIns="0" tIns="0" rIns="0" bIns="0" anchor="t" anchorCtr="0" upright="1">
                                                            <a:noAutofit/>
                                                          </wps:bodyPr>
                                                        </wps:wsp>
                                                      </wpg:grpSp>
                                                      <wps:wsp>
                                                        <wps:cNvPr id="68" name="Text Box 116"/>
                                                        <wps:cNvSpPr txBox="1">
                                                          <a:spLocks noChangeArrowheads="1"/>
                                                        </wps:cNvSpPr>
                                                        <wps:spPr bwMode="auto">
                                                          <a:xfrm>
                                                            <a:off x="20545" y="13257"/>
                                                            <a:ext cx="10052" cy="1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 xml:space="preserve">Reference </w:t>
                                                              </w:r>
                                                              <w:r w:rsidRPr="00D02F71">
                                                                <w:rPr>
                                                                  <w:sz w:val="20"/>
                                                                  <w:szCs w:val="20"/>
                                                                  <w:lang w:val="fr-CH"/>
                                                                </w:rPr>
                                                                <w:t>axis</w:t>
                                                              </w:r>
                                                            </w:p>
                                                          </w:txbxContent>
                                                        </wps:txbx>
                                                        <wps:bodyPr rot="0" vert="horz" wrap="square" lIns="0" tIns="0" rIns="0" bIns="0" anchor="t" anchorCtr="0" upright="1">
                                                          <a:noAutofit/>
                                                        </wps:bodyPr>
                                                      </wps:wsp>
                                                    </wpg:grpSp>
                                                    <wps:wsp>
                                                      <wps:cNvPr id="69" name="Text Box 116"/>
                                                      <wps:cNvSpPr txBox="1">
                                                        <a:spLocks noChangeArrowheads="1"/>
                                                      </wps:cNvSpPr>
                                                      <wps:spPr bwMode="auto">
                                                        <a:xfrm>
                                                          <a:off x="3933" y="12722"/>
                                                          <a:ext cx="10052" cy="1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jc w:val="right"/>
                                                            </w:pPr>
                                                            <w:r>
                                                              <w:rPr>
                                                                <w:sz w:val="20"/>
                                                                <w:szCs w:val="20"/>
                                                                <w:lang w:val="fr-CH"/>
                                                              </w:rPr>
                                                              <w:t>Reference boss</w:t>
                                                            </w:r>
                                                          </w:p>
                                                        </w:txbxContent>
                                                      </wps:txbx>
                                                      <wps:bodyPr rot="0" vert="horz" wrap="square" lIns="0" tIns="0" rIns="0" bIns="0" anchor="t" anchorCtr="0" upright="1">
                                                        <a:noAutofit/>
                                                      </wps:bodyPr>
                                                    </wps:wsp>
                                                  </wpg:grpSp>
                                                  <wps:wsp>
                                                    <wps:cNvPr id="70" name="Text Box 118"/>
                                                    <wps:cNvSpPr txBox="1">
                                                      <a:spLocks noChangeArrowheads="1"/>
                                                    </wps:cNvSpPr>
                                                    <wps:spPr bwMode="auto">
                                                      <a:xfrm>
                                                        <a:off x="4619" y="8300"/>
                                                        <a:ext cx="1708" cy="140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f</w:t>
                                                          </w:r>
                                                        </w:p>
                                                      </w:txbxContent>
                                                    </wps:txbx>
                                                    <wps:bodyPr rot="0" vert="vert270" wrap="square" lIns="0" tIns="0" rIns="0" bIns="0" anchor="t" anchorCtr="0" upright="1">
                                                      <a:noAutofit/>
                                                    </wps:bodyPr>
                                                  </wps:wsp>
                                                </wpg:grpSp>
                                                <wps:wsp>
                                                  <wps:cNvPr id="71" name="Text Box 118"/>
                                                  <wps:cNvSpPr txBox="1">
                                                    <a:spLocks noChangeArrowheads="1"/>
                                                  </wps:cNvSpPr>
                                                  <wps:spPr bwMode="auto">
                                                    <a:xfrm>
                                                      <a:off x="30597" y="740"/>
                                                      <a:ext cx="1708"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X</w:t>
                                                        </w:r>
                                                      </w:p>
                                                    </w:txbxContent>
                                                  </wps:txbx>
                                                  <wps:bodyPr rot="0" vert="horz" wrap="square" lIns="0" tIns="0" rIns="0" bIns="0" anchor="t" anchorCtr="0" upright="1">
                                                    <a:noAutofit/>
                                                  </wps:bodyPr>
                                                </wps:wsp>
                                              </wpg:grpSp>
                                              <wps:wsp>
                                                <wps:cNvPr id="72" name="Text Box 118"/>
                                                <wps:cNvSpPr txBox="1">
                                                  <a:spLocks noChangeArrowheads="1"/>
                                                </wps:cNvSpPr>
                                                <wps:spPr bwMode="auto">
                                                  <a:xfrm>
                                                    <a:off x="30673" y="13013"/>
                                                    <a:ext cx="1708" cy="137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X</w:t>
                                                      </w:r>
                                                    </w:p>
                                                  </w:txbxContent>
                                                </wps:txbx>
                                                <wps:bodyPr rot="0" vert="horz" wrap="square" lIns="0" tIns="0" rIns="0" bIns="0" anchor="t" anchorCtr="0" upright="1">
                                                  <a:noAutofit/>
                                                </wps:bodyPr>
                                              </wps:wsp>
                                            </wpg:grpSp>
                                            <wps:wsp>
                                              <wps:cNvPr id="73" name="Text Box 118"/>
                                              <wps:cNvSpPr txBox="1">
                                                <a:spLocks noChangeArrowheads="1"/>
                                              </wps:cNvSpPr>
                                              <wps:spPr bwMode="auto">
                                                <a:xfrm>
                                                  <a:off x="33883" y="5861"/>
                                                  <a:ext cx="1702" cy="178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y</w:t>
                                                    </w:r>
                                                  </w:p>
                                                </w:txbxContent>
                                              </wps:txbx>
                                              <wps:bodyPr rot="0" vert="horz" wrap="square" lIns="0" tIns="0" rIns="0" bIns="0" anchor="t" anchorCtr="0" upright="1">
                                                <a:noAutofit/>
                                              </wps:bodyPr>
                                            </wps:wsp>
                                          </wpg:grpSp>
                                          <wps:wsp>
                                            <wps:cNvPr id="74" name="Text Box 118"/>
                                            <wps:cNvSpPr txBox="1">
                                              <a:spLocks noChangeArrowheads="1"/>
                                            </wps:cNvSpPr>
                                            <wps:spPr bwMode="auto">
                                              <a:xfrm>
                                                <a:off x="31441" y="2480"/>
                                                <a:ext cx="1708" cy="137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ß</w:t>
                                                  </w:r>
                                                </w:p>
                                              </w:txbxContent>
                                            </wps:txbx>
                                            <wps:bodyPr rot="0" vert="horz" wrap="square" lIns="0" tIns="0" rIns="0" bIns="0" anchor="t" anchorCtr="0" upright="1">
                                              <a:noAutofit/>
                                            </wps:bodyPr>
                                          </wps:wsp>
                                        </wpg:grpSp>
                                        <wps:wsp>
                                          <wps:cNvPr id="75" name="Text Box 118"/>
                                          <wps:cNvSpPr txBox="1">
                                            <a:spLocks noChangeArrowheads="1"/>
                                          </wps:cNvSpPr>
                                          <wps:spPr bwMode="auto">
                                            <a:xfrm>
                                              <a:off x="10029" y="2679"/>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x</w:t>
                                                </w:r>
                                              </w:p>
                                            </w:txbxContent>
                                          </wps:txbx>
                                          <wps:bodyPr rot="0" vert="horz" wrap="square" lIns="0" tIns="0" rIns="0" bIns="0" anchor="t" anchorCtr="0" upright="1">
                                            <a:noAutofit/>
                                          </wps:bodyPr>
                                        </wps:wsp>
                                      </wpg:grpSp>
                                      <wps:wsp>
                                        <wps:cNvPr id="76" name="Text Box 118"/>
                                        <wps:cNvSpPr txBox="1">
                                          <a:spLocks noChangeArrowheads="1"/>
                                        </wps:cNvSpPr>
                                        <wps:spPr bwMode="auto">
                                          <a:xfrm>
                                            <a:off x="13306" y="2984"/>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e</w:t>
                                              </w:r>
                                            </w:p>
                                          </w:txbxContent>
                                        </wps:txbx>
                                        <wps:bodyPr rot="0" vert="horz" wrap="square" lIns="0" tIns="0" rIns="0" bIns="0" anchor="t" anchorCtr="0" upright="1">
                                          <a:noAutofit/>
                                        </wps:bodyPr>
                                      </wps:wsp>
                                    </wpg:grpSp>
                                    <wps:wsp>
                                      <wps:cNvPr id="77" name="Text Box 118"/>
                                      <wps:cNvSpPr txBox="1">
                                        <a:spLocks noChangeArrowheads="1"/>
                                      </wps:cNvSpPr>
                                      <wps:spPr bwMode="auto">
                                        <a:xfrm>
                                          <a:off x="7972" y="5225"/>
                                          <a:ext cx="1708" cy="139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b</w:t>
                                            </w:r>
                                          </w:p>
                                        </w:txbxContent>
                                      </wps:txbx>
                                      <wps:bodyPr rot="0" vert="horz" wrap="square" lIns="0" tIns="0" rIns="0" bIns="0" anchor="t" anchorCtr="0" upright="1">
                                        <a:noAutofit/>
                                      </wps:bodyPr>
                                    </wps:wsp>
                                  </wpg:grpSp>
                                  <wps:wsp>
                                    <wps:cNvPr id="78" name="Text Box 118"/>
                                    <wps:cNvSpPr txBox="1">
                                      <a:spLocks noChangeArrowheads="1"/>
                                    </wps:cNvSpPr>
                                    <wps:spPr bwMode="auto">
                                      <a:xfrm flipV="1">
                                        <a:off x="20235" y="5201"/>
                                        <a:ext cx="1708" cy="163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sidRPr="00D02F71">
                                            <w:rPr>
                                              <w:sz w:val="20"/>
                                              <w:szCs w:val="20"/>
                                              <w:lang w:val="fr-CH"/>
                                            </w:rPr>
                                            <w:t>b</w:t>
                                          </w:r>
                                        </w:p>
                                      </w:txbxContent>
                                    </wps:txbx>
                                    <wps:bodyPr rot="0" vert="horz" wrap="square" lIns="0" tIns="0" rIns="0" bIns="0" anchor="t" anchorCtr="0" upright="1">
                                      <a:noAutofit/>
                                    </wps:bodyPr>
                                  </wps:wsp>
                                </wpg:grpSp>
                                <wps:wsp>
                                  <wps:cNvPr id="79" name="Text Box 118"/>
                                  <wps:cNvSpPr txBox="1">
                                    <a:spLocks noChangeArrowheads="1"/>
                                  </wps:cNvSpPr>
                                  <wps:spPr bwMode="auto">
                                    <a:xfrm>
                                      <a:off x="20545" y="11620"/>
                                      <a:ext cx="1708" cy="13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b</w:t>
                                        </w:r>
                                      </w:p>
                                    </w:txbxContent>
                                  </wps:txbx>
                                  <wps:bodyPr rot="0" vert="horz" wrap="square" lIns="0" tIns="0" rIns="0" bIns="0" anchor="t" anchorCtr="0" upright="1">
                                    <a:noAutofit/>
                                  </wps:bodyPr>
                                </wps:wsp>
                              </wpg:grpSp>
                              <wps:wsp>
                                <wps:cNvPr id="80" name="Text Box 118"/>
                                <wps:cNvSpPr txBox="1">
                                  <a:spLocks noChangeArrowheads="1"/>
                                </wps:cNvSpPr>
                                <wps:spPr bwMode="auto">
                                  <a:xfrm>
                                    <a:off x="11845" y="5324"/>
                                    <a:ext cx="1708" cy="139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a</w:t>
                                      </w:r>
                                    </w:p>
                                  </w:txbxContent>
                                </wps:txbx>
                                <wps:bodyPr rot="0" vert="horz" wrap="square" lIns="0" tIns="0" rIns="0" bIns="0" anchor="t" anchorCtr="0" upright="1">
                                  <a:noAutofit/>
                                </wps:bodyPr>
                              </wps:wsp>
                            </wpg:grpSp>
                            <wps:wsp>
                              <wps:cNvPr id="81" name="Text Box 118"/>
                              <wps:cNvSpPr txBox="1">
                                <a:spLocks noChangeArrowheads="1"/>
                              </wps:cNvSpPr>
                              <wps:spPr bwMode="auto">
                                <a:xfrm>
                                  <a:off x="17421" y="5446"/>
                                  <a:ext cx="1708" cy="139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jc w:val="center"/>
                                    </w:pPr>
                                    <w:r>
                                      <w:rPr>
                                        <w:sz w:val="20"/>
                                        <w:szCs w:val="20"/>
                                        <w:lang w:val="fr-CH"/>
                                      </w:rPr>
                                      <w:t>a</w:t>
                                    </w:r>
                                  </w:p>
                                </w:txbxContent>
                              </wps:txbx>
                              <wps:bodyPr rot="0" vert="horz" wrap="square" lIns="0" tIns="0" rIns="0" bIns="0" anchor="t" anchorCtr="0" upright="1">
                                <a:noAutofit/>
                              </wps:bodyPr>
                            </wps:wsp>
                          </wpg:grpSp>
                          <wps:wsp>
                            <wps:cNvPr id="82" name="Text Box 118"/>
                            <wps:cNvSpPr txBox="1">
                              <a:spLocks noChangeArrowheads="1"/>
                            </wps:cNvSpPr>
                            <wps:spPr bwMode="auto">
                              <a:xfrm>
                                <a:off x="18125" y="11864"/>
                                <a:ext cx="1709" cy="13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a</w:t>
                                  </w:r>
                                </w:p>
                              </w:txbxContent>
                            </wps:txbx>
                            <wps:bodyPr rot="0" vert="horz" wrap="square" lIns="0" tIns="0" rIns="0" bIns="0" anchor="t" anchorCtr="0" upright="1">
                              <a:noAutofit/>
                            </wps:bodyPr>
                          </wps:wsp>
                        </wpg:grpSp>
                      </wpg:grpSp>
                      <wpg:grpSp>
                        <wpg:cNvPr id="83" name="Group 16351"/>
                        <wpg:cNvGrpSpPr>
                          <a:grpSpLocks/>
                        </wpg:cNvGrpSpPr>
                        <wpg:grpSpPr bwMode="auto">
                          <a:xfrm>
                            <a:off x="26207" y="9062"/>
                            <a:ext cx="4883" cy="4361"/>
                            <a:chOff x="26207" y="9062"/>
                            <a:chExt cx="4882" cy="4361"/>
                          </a:xfrm>
                        </wpg:grpSpPr>
                        <wps:wsp>
                          <wps:cNvPr id="84" name="Straight Connector 608"/>
                          <wps:cNvCnPr/>
                          <wps:spPr bwMode="auto">
                            <a:xfrm flipV="1">
                              <a:off x="29746" y="10045"/>
                              <a:ext cx="1055" cy="909"/>
                            </a:xfrm>
                            <a:prstGeom prst="line">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85" name="Straight Connector 609"/>
                          <wps:cNvCnPr/>
                          <wps:spPr bwMode="auto">
                            <a:xfrm flipV="1">
                              <a:off x="26207" y="10979"/>
                              <a:ext cx="3410" cy="2444"/>
                            </a:xfrm>
                            <a:prstGeom prst="line">
                              <a:avLst/>
                            </a:prstGeom>
                            <a:noFill/>
                            <a:ln w="28575">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wps:wsp>
                          <wps:cNvPr id="86" name="Rectangle 610"/>
                          <wps:cNvSpPr>
                            <a:spLocks noChangeArrowheads="1"/>
                          </wps:cNvSpPr>
                          <wps:spPr bwMode="auto">
                            <a:xfrm>
                              <a:off x="30115" y="9676"/>
                              <a:ext cx="680" cy="1264"/>
                            </a:xfrm>
                            <a:prstGeom prst="rect">
                              <a:avLst/>
                            </a:prstGeom>
                            <a:solidFill>
                              <a:schemeClr val="bg1">
                                <a:lumMod val="100000"/>
                                <a:lumOff val="0"/>
                              </a:schemeClr>
                            </a:solidFill>
                            <a:ln w="25400">
                              <a:solidFill>
                                <a:schemeClr val="bg1">
                                  <a:lumMod val="100000"/>
                                  <a:lumOff val="0"/>
                                </a:schemeClr>
                              </a:solidFill>
                              <a:miter lim="800000"/>
                              <a:headEnd/>
                              <a:tailEnd/>
                            </a:ln>
                          </wps:spPr>
                          <wps:bodyPr rot="0" vert="horz" wrap="square" lIns="91440" tIns="45720" rIns="91440" bIns="45720" anchor="ctr" anchorCtr="0" upright="1">
                            <a:noAutofit/>
                          </wps:bodyPr>
                        </wps:wsp>
                        <wps:wsp>
                          <wps:cNvPr id="87" name="Straight Arrow Connector 611"/>
                          <wps:cNvCnPr>
                            <a:cxnSpLocks noChangeShapeType="1"/>
                          </wps:cNvCnPr>
                          <wps:spPr bwMode="auto">
                            <a:xfrm flipV="1">
                              <a:off x="26846" y="9062"/>
                              <a:ext cx="4244" cy="4189"/>
                            </a:xfrm>
                            <a:prstGeom prst="straightConnector1">
                              <a:avLst/>
                            </a:prstGeom>
                            <a:noFill/>
                            <a:ln w="9525">
                              <a:solidFill>
                                <a:schemeClr val="tx1">
                                  <a:lumMod val="100000"/>
                                  <a:lumOff val="0"/>
                                </a:schemeClr>
                              </a:solidFill>
                              <a:round/>
                              <a:headEnd type="none" w="sm" len="med"/>
                              <a:tailEnd type="triangle" w="sm" len="med"/>
                            </a:ln>
                            <a:extLst>
                              <a:ext uri="{909E8E84-426E-40DD-AFC4-6F175D3DCCD1}">
                                <a14:hiddenFill xmlns:a14="http://schemas.microsoft.com/office/drawing/2010/main">
                                  <a:noFill/>
                                </a14:hiddenFill>
                              </a:ext>
                            </a:extLst>
                          </wps:spPr>
                          <wps:bodyPr/>
                        </wps:wsp>
                      </wpg:grp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41" o:spid="_x0000_s1341" style="width:266.35pt;height:150.45pt;mso-position-horizontal-relative:char;mso-position-vertical-relative:line" coordsize="35532,19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">
                <v:group id="Canvas 12079" o:spid="_x0000_s1342" style="position:absolute;width:35532;height:19476" coordsize="35536,19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Canvas 12079" o:spid="_x0000_s1343" style="position:absolute;width:35536;height:19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Z1xAAAANsAAAAPAAAAZHJzL2Rvd25yZXYueG1sRI9Ba8JA&#10;FITvBf/D8gQvohttE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OxtRnXEAAAA2wAAAA8A&#10;AAAAAAAAAAAAAAAABwIAAGRycy9kb3ducmV2LnhtbFBLBQYAAAAAAwADALcAAAD4AgAAAAA=&#10;" filled="f" stroked="f">
                    <o:lock v:ext="edit" aspectratio="t"/>
                  </v:rect>
                  <v:group id="Group 11444" o:spid="_x0000_s1344" style="position:absolute;top:99;width:35536;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11445" o:spid="_x0000_s1345"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11446" o:spid="_x0000_s1346"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11447" o:spid="_x0000_s1347"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11448" o:spid="_x0000_s1348"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11449" o:spid="_x0000_s1349"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11450" o:spid="_x0000_s1350"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 11451" o:spid="_x0000_s1351"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11452" o:spid="_x0000_s1352"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11453" o:spid="_x0000_s1353" style="position:absolute;top:99;width:35585;height:19126" coordorigin=",99" coordsize="35585,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11454" o:spid="_x0000_s1354"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11455" o:spid="_x0000_s1355"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16324" o:spid="_x0000_s1356"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16325" o:spid="_x0000_s1357"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group id="Group 16326" o:spid="_x0000_s1358"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16327" o:spid="_x0000_s1359"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16328" o:spid="_x0000_s1360"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16329" o:spid="_x0000_s1361"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16330" o:spid="_x0000_s1362" style="position:absolute;top:99;width:35536;height:19126" coordorigin=",99" coordsize="35536,1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Picture 16331" o:spid="_x0000_s1363" type="#_x0000_t75" style="position:absolute;top:99;width:35536;height:19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">
                                                          <v:imagedata r:id="rId33" o:title=""/>
                                                        </v:shape>
                                                        <v:shape id="Text Box 870" o:spid="_x0000_s1364" type="#_x0000_t202" style="position:absolute;left:10105;top:740;width:541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" stroked="f" strokeweight=".5pt">
                                                          <v:textbox inset="0,0,0,0">
                                                            <w:txbxContent>
                                                              <w:p w:rsidR="00A043C1" w:rsidRDefault="00A043C1" w:rsidP="00335333">
                                                                <w:pPr>
                                                                  <w:pStyle w:val="NormalWeb"/>
                                                                  <w:spacing w:line="240" w:lineRule="exact"/>
                                                                </w:pPr>
                                                                <w:r>
                                                                  <w:rPr>
                                                                    <w:sz w:val="20"/>
                                                                    <w:szCs w:val="20"/>
                                                                    <w:lang w:val="fr-CH"/>
                                                                  </w:rPr>
                                                                  <w:t>39 max.</w:t>
                                                                </w:r>
                                                              </w:p>
                                                            </w:txbxContent>
                                                          </v:textbox>
                                                        </v:shape>
                                                      </v:group>
                                                      <v:shape id="Text Box 870" o:spid="_x0000_s1365" type="#_x0000_t202" style="position:absolute;left:16127;top:588;width:54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" stroked="f" strokeweight=".5pt">
                                                        <v:textbox inset="0,0,0,0">
                                                          <w:txbxContent>
                                                            <w:p w:rsidR="00A043C1" w:rsidRDefault="00A043C1" w:rsidP="00335333">
                                                              <w:pPr>
                                                                <w:pStyle w:val="NormalWeb"/>
                                                                <w:spacing w:line="240" w:lineRule="exact"/>
                                                              </w:pPr>
                                                              <w:r>
                                                                <w:rPr>
                                                                  <w:sz w:val="20"/>
                                                                  <w:szCs w:val="20"/>
                                                                  <w:lang w:val="fr-CH"/>
                                                                </w:rPr>
                                                                <w:t xml:space="preserve"> 8.5 max.</w:t>
                                                              </w:r>
                                                            </w:p>
                                                          </w:txbxContent>
                                                        </v:textbox>
                                                      </v:shape>
                                                    </v:group>
                                                    <v:shape id="Text Box 7" o:spid="_x0000_s1366" type="#_x0000_t202" style="position:absolute;left:1647;top:4075;width:1854;height:8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" stroked="f" strokeweight=".5pt">
                                                      <v:textbox style="layout-flow:vertical;mso-layout-flow-alt:bottom-to-top" inset="0,0,0,0">
                                                        <w:txbxContent>
                                                          <w:p w:rsidR="00A043C1" w:rsidRDefault="00A043C1" w:rsidP="00335333">
                                                            <w:pPr>
                                                              <w:pStyle w:val="NormalWeb"/>
                                                              <w:spacing w:line="300" w:lineRule="exact"/>
                                                            </w:pPr>
                                                            <w:r>
                                                              <w:rPr>
                                                                <w:rFonts w:ascii="Verdana" w:hAnsi="Verdana"/>
                                                                <w:sz w:val="18"/>
                                                                <w:szCs w:val="18"/>
                                                              </w:rPr>
                                                              <w:t>Ø</w:t>
                                                            </w:r>
                                                            <w:r>
                                                              <w:rPr>
                                                                <w:sz w:val="18"/>
                                                                <w:szCs w:val="18"/>
                                                              </w:rPr>
                                                              <w:t xml:space="preserve"> 20.5 max</w:t>
                                                            </w:r>
                                                            <w:r>
                                                              <w:rPr>
                                                                <w:sz w:val="16"/>
                                                                <w:szCs w:val="16"/>
                                                              </w:rPr>
                                                              <w:t>.</w:t>
                                                            </w:r>
                                                          </w:p>
                                                        </w:txbxContent>
                                                      </v:textbox>
                                                    </v:shape>
                                                  </v:group>
                                                  <v:shape id="Text Box 116" o:spid="_x0000_s1367" type="#_x0000_t202" style="position:absolute;left:3501;top:14981;width:1005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" stroked="f" strokeweight=".5pt">
                                                    <v:textbox inset="0,0,0,0">
                                                      <w:txbxContent>
                                                        <w:p w:rsidR="00A043C1" w:rsidRDefault="00A043C1" w:rsidP="00335333">
                                                          <w:pPr>
                                                            <w:pStyle w:val="NormalWeb"/>
                                                            <w:spacing w:line="240" w:lineRule="exact"/>
                                                            <w:jc w:val="right"/>
                                                          </w:pPr>
                                                          <w:r>
                                                            <w:rPr>
                                                              <w:sz w:val="20"/>
                                                              <w:szCs w:val="20"/>
                                                              <w:lang w:val="fr-CH"/>
                                                            </w:rPr>
                                                            <w:t>Reference plane</w:t>
                                                          </w:r>
                                                        </w:p>
                                                      </w:txbxContent>
                                                    </v:textbox>
                                                  </v:shape>
                                                </v:group>
                                                <v:shape id="Text Box 116" o:spid="_x0000_s1368" type="#_x0000_t202" style="position:absolute;left:20545;top:13257;width:1005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" stroked="f" strokeweight=".5pt">
                                                  <v:textbox inset="0,0,0,0">
                                                    <w:txbxContent>
                                                      <w:p w:rsidR="00A043C1" w:rsidRDefault="00A043C1" w:rsidP="00335333">
                                                        <w:pPr>
                                                          <w:pStyle w:val="NormalWeb"/>
                                                          <w:spacing w:line="240" w:lineRule="exact"/>
                                                        </w:pPr>
                                                        <w:r>
                                                          <w:rPr>
                                                            <w:sz w:val="20"/>
                                                            <w:szCs w:val="20"/>
                                                            <w:lang w:val="fr-CH"/>
                                                          </w:rPr>
                                                          <w:t xml:space="preserve">Reference </w:t>
                                                        </w:r>
                                                        <w:r w:rsidRPr="00D02F71">
                                                          <w:rPr>
                                                            <w:sz w:val="20"/>
                                                            <w:szCs w:val="20"/>
                                                            <w:lang w:val="fr-CH"/>
                                                          </w:rPr>
                                                          <w:t>axis</w:t>
                                                        </w:r>
                                                      </w:p>
                                                    </w:txbxContent>
                                                  </v:textbox>
                                                </v:shape>
                                              </v:group>
                                              <v:shape id="Text Box 116" o:spid="_x0000_s1369" type="#_x0000_t202" style="position:absolute;left:3933;top:12722;width:1005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" stroked="f" strokeweight=".5pt">
                                                <v:textbox inset="0,0,0,0">
                                                  <w:txbxContent>
                                                    <w:p w:rsidR="00A043C1" w:rsidRDefault="00A043C1" w:rsidP="00335333">
                                                      <w:pPr>
                                                        <w:pStyle w:val="NormalWeb"/>
                                                        <w:spacing w:line="240" w:lineRule="exact"/>
                                                        <w:jc w:val="right"/>
                                                      </w:pPr>
                                                      <w:r>
                                                        <w:rPr>
                                                          <w:sz w:val="20"/>
                                                          <w:szCs w:val="20"/>
                                                          <w:lang w:val="fr-CH"/>
                                                        </w:rPr>
                                                        <w:t>Reference boss</w:t>
                                                      </w:r>
                                                    </w:p>
                                                  </w:txbxContent>
                                                </v:textbox>
                                              </v:shape>
                                            </v:group>
                                            <v:shape id="Text Box 118" o:spid="_x0000_s1370" type="#_x0000_t202" style="position:absolute;left:4619;top:8300;width:1708;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" stroked="f" strokeweight=".5pt">
                                              <v:textbox style="layout-flow:vertical;mso-layout-flow-alt:bottom-to-top" inset="0,0,0,0">
                                                <w:txbxContent>
                                                  <w:p w:rsidR="00A043C1" w:rsidRDefault="00A043C1" w:rsidP="00335333">
                                                    <w:pPr>
                                                      <w:pStyle w:val="NormalWeb"/>
                                                      <w:spacing w:line="240" w:lineRule="exact"/>
                                                    </w:pPr>
                                                    <w:r>
                                                      <w:rPr>
                                                        <w:sz w:val="20"/>
                                                        <w:szCs w:val="20"/>
                                                        <w:lang w:val="fr-CH"/>
                                                      </w:rPr>
                                                      <w:t>f</w:t>
                                                    </w:r>
                                                  </w:p>
                                                </w:txbxContent>
                                              </v:textbox>
                                            </v:shape>
                                          </v:group>
                                          <v:shape id="Text Box 118" o:spid="_x0000_s1371" type="#_x0000_t202" style="position:absolute;left:30597;top:740;width:17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" stroked="f" strokeweight=".5pt">
                                            <v:textbox inset="0,0,0,0">
                                              <w:txbxContent>
                                                <w:p w:rsidR="00A043C1" w:rsidRDefault="00A043C1" w:rsidP="00335333">
                                                  <w:pPr>
                                                    <w:pStyle w:val="NormalWeb"/>
                                                    <w:spacing w:line="240" w:lineRule="exact"/>
                                                  </w:pPr>
                                                  <w:r>
                                                    <w:rPr>
                                                      <w:sz w:val="20"/>
                                                      <w:szCs w:val="20"/>
                                                      <w:lang w:val="fr-CH"/>
                                                    </w:rPr>
                                                    <w:t>X</w:t>
                                                  </w:r>
                                                </w:p>
                                              </w:txbxContent>
                                            </v:textbox>
                                          </v:shape>
                                        </v:group>
                                        <v:shape id="Text Box 118" o:spid="_x0000_s1372" type="#_x0000_t202" style="position:absolute;left:30673;top:13013;width:1708;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" stroked="f" strokeweight=".5pt">
                                          <v:textbox inset="0,0,0,0">
                                            <w:txbxContent>
                                              <w:p w:rsidR="00A043C1" w:rsidRDefault="00A043C1" w:rsidP="00335333">
                                                <w:pPr>
                                                  <w:pStyle w:val="NormalWeb"/>
                                                  <w:spacing w:line="240" w:lineRule="exact"/>
                                                </w:pPr>
                                                <w:r>
                                                  <w:rPr>
                                                    <w:sz w:val="20"/>
                                                    <w:szCs w:val="20"/>
                                                    <w:lang w:val="fr-CH"/>
                                                  </w:rPr>
                                                  <w:t>X</w:t>
                                                </w:r>
                                              </w:p>
                                            </w:txbxContent>
                                          </v:textbox>
                                        </v:shape>
                                      </v:group>
                                      <v:shape id="Text Box 118" o:spid="_x0000_s1373" type="#_x0000_t202" style="position:absolute;left:33883;top:5861;width:1702;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" stroked="f" strokeweight=".5pt">
                                        <v:textbox inset="0,0,0,0">
                                          <w:txbxContent>
                                            <w:p w:rsidR="00A043C1" w:rsidRDefault="00A043C1" w:rsidP="00335333">
                                              <w:pPr>
                                                <w:pStyle w:val="NormalWeb"/>
                                                <w:spacing w:line="240" w:lineRule="exact"/>
                                              </w:pPr>
                                              <w:r>
                                                <w:rPr>
                                                  <w:sz w:val="20"/>
                                                  <w:szCs w:val="20"/>
                                                  <w:lang w:val="fr-CH"/>
                                                </w:rPr>
                                                <w:t>y</w:t>
                                              </w:r>
                                            </w:p>
                                          </w:txbxContent>
                                        </v:textbox>
                                      </v:shape>
                                    </v:group>
                                    <v:shape id="Text Box 118" o:spid="_x0000_s1374" type="#_x0000_t202" style="position:absolute;left:31441;top:2480;width:1708;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" stroked="f" strokeweight=".5pt">
                                      <v:textbox inset="0,0,0,0">
                                        <w:txbxContent>
                                          <w:p w:rsidR="00A043C1" w:rsidRDefault="00A043C1" w:rsidP="00335333">
                                            <w:pPr>
                                              <w:pStyle w:val="NormalWeb"/>
                                              <w:spacing w:line="240" w:lineRule="exact"/>
                                            </w:pPr>
                                            <w:r>
                                              <w:rPr>
                                                <w:sz w:val="20"/>
                                                <w:szCs w:val="20"/>
                                                <w:lang w:val="fr-CH"/>
                                              </w:rPr>
                                              <w:t>ß</w:t>
                                            </w:r>
                                          </w:p>
                                        </w:txbxContent>
                                      </v:textbox>
                                    </v:shape>
                                  </v:group>
                                  <v:shape id="Text Box 118" o:spid="_x0000_s1375" type="#_x0000_t202" style="position:absolute;left:10029;top:2679;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" stroked="f" strokeweight=".5pt">
                                    <v:textbox inset="0,0,0,0">
                                      <w:txbxContent>
                                        <w:p w:rsidR="00A043C1" w:rsidRDefault="00A043C1" w:rsidP="00335333">
                                          <w:pPr>
                                            <w:pStyle w:val="NormalWeb"/>
                                            <w:spacing w:line="240" w:lineRule="exact"/>
                                          </w:pPr>
                                          <w:r>
                                            <w:rPr>
                                              <w:sz w:val="20"/>
                                              <w:szCs w:val="20"/>
                                              <w:lang w:val="fr-CH"/>
                                            </w:rPr>
                                            <w:t>x</w:t>
                                          </w:r>
                                        </w:p>
                                      </w:txbxContent>
                                    </v:textbox>
                                  </v:shape>
                                </v:group>
                                <v:shape id="Text Box 118" o:spid="_x0000_s1376" type="#_x0000_t202" style="position:absolute;left:13306;top:2984;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" stroked="f" strokeweight=".5pt">
                                  <v:textbox inset="0,0,0,0">
                                    <w:txbxContent>
                                      <w:p w:rsidR="00A043C1" w:rsidRDefault="00A043C1" w:rsidP="00335333">
                                        <w:pPr>
                                          <w:pStyle w:val="NormalWeb"/>
                                          <w:spacing w:line="240" w:lineRule="exact"/>
                                        </w:pPr>
                                        <w:r>
                                          <w:rPr>
                                            <w:sz w:val="20"/>
                                            <w:szCs w:val="20"/>
                                            <w:lang w:val="fr-CH"/>
                                          </w:rPr>
                                          <w:t>e</w:t>
                                        </w:r>
                                      </w:p>
                                    </w:txbxContent>
                                  </v:textbox>
                                </v:shape>
                              </v:group>
                              <v:shape id="Text Box 118" o:spid="_x0000_s1377" type="#_x0000_t202" style="position:absolute;left:7972;top:5225;width:1708;height: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" stroked="f" strokeweight=".5pt">
                                <v:textbox inset="0,0,0,0">
                                  <w:txbxContent>
                                    <w:p w:rsidR="00A043C1" w:rsidRDefault="00A043C1" w:rsidP="00335333">
                                      <w:pPr>
                                        <w:pStyle w:val="NormalWeb"/>
                                        <w:spacing w:line="240" w:lineRule="exact"/>
                                      </w:pPr>
                                      <w:r>
                                        <w:rPr>
                                          <w:sz w:val="20"/>
                                          <w:szCs w:val="20"/>
                                          <w:lang w:val="fr-CH"/>
                                        </w:rPr>
                                        <w:t>b</w:t>
                                      </w:r>
                                    </w:p>
                                  </w:txbxContent>
                                </v:textbox>
                              </v:shape>
                            </v:group>
                            <v:shape id="Text Box 118" o:spid="_x0000_s1378" type="#_x0000_t202" style="position:absolute;left:20235;top:5201;width:1708;height:163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" stroked="f" strokeweight=".5pt">
                              <v:textbox inset="0,0,0,0">
                                <w:txbxContent>
                                  <w:p w:rsidR="00A043C1" w:rsidRDefault="00A043C1" w:rsidP="00335333">
                                    <w:pPr>
                                      <w:pStyle w:val="NormalWeb"/>
                                      <w:spacing w:line="240" w:lineRule="exact"/>
                                    </w:pPr>
                                    <w:r w:rsidRPr="00D02F71">
                                      <w:rPr>
                                        <w:sz w:val="20"/>
                                        <w:szCs w:val="20"/>
                                        <w:lang w:val="fr-CH"/>
                                      </w:rPr>
                                      <w:t>b</w:t>
                                    </w:r>
                                  </w:p>
                                </w:txbxContent>
                              </v:textbox>
                            </v:shape>
                          </v:group>
                          <v:shape id="Text Box 118" o:spid="_x0000_s1379" type="#_x0000_t202" style="position:absolute;left:20545;top:11620;width:1708;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" stroked="f" strokeweight=".5pt">
                            <v:textbox inset="0,0,0,0">
                              <w:txbxContent>
                                <w:p w:rsidR="00A043C1" w:rsidRDefault="00A043C1" w:rsidP="00335333">
                                  <w:pPr>
                                    <w:pStyle w:val="NormalWeb"/>
                                    <w:spacing w:line="240" w:lineRule="exact"/>
                                  </w:pPr>
                                  <w:r>
                                    <w:rPr>
                                      <w:sz w:val="20"/>
                                      <w:szCs w:val="20"/>
                                      <w:lang w:val="fr-CH"/>
                                    </w:rPr>
                                    <w:t>b</w:t>
                                  </w:r>
                                </w:p>
                              </w:txbxContent>
                            </v:textbox>
                          </v:shape>
                        </v:group>
                        <v:shape id="Text Box 118" o:spid="_x0000_s1380" type="#_x0000_t202" style="position:absolute;left:11845;top:5324;width:1708;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" stroked="f" strokeweight=".5pt">
                          <v:textbox inset="0,0,0,0">
                            <w:txbxContent>
                              <w:p w:rsidR="00A043C1" w:rsidRDefault="00A043C1" w:rsidP="00335333">
                                <w:pPr>
                                  <w:pStyle w:val="NormalWeb"/>
                                  <w:spacing w:line="240" w:lineRule="exact"/>
                                </w:pPr>
                                <w:r>
                                  <w:rPr>
                                    <w:sz w:val="20"/>
                                    <w:szCs w:val="20"/>
                                    <w:lang w:val="fr-CH"/>
                                  </w:rPr>
                                  <w:t>a</w:t>
                                </w:r>
                              </w:p>
                            </w:txbxContent>
                          </v:textbox>
                        </v:shape>
                      </v:group>
                      <v:shape id="Text Box 118" o:spid="_x0000_s1381" type="#_x0000_t202" style="position:absolute;left:17421;top:5446;width:1708;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" stroked="f" strokeweight=".5pt">
                        <v:textbox inset="0,0,0,0">
                          <w:txbxContent>
                            <w:p w:rsidR="00A043C1" w:rsidRDefault="00A043C1" w:rsidP="00335333">
                              <w:pPr>
                                <w:pStyle w:val="NormalWeb"/>
                                <w:spacing w:line="240" w:lineRule="exact"/>
                                <w:jc w:val="center"/>
                              </w:pPr>
                              <w:r>
                                <w:rPr>
                                  <w:sz w:val="20"/>
                                  <w:szCs w:val="20"/>
                                  <w:lang w:val="fr-CH"/>
                                </w:rPr>
                                <w:t>a</w:t>
                              </w:r>
                            </w:p>
                          </w:txbxContent>
                        </v:textbox>
                      </v:shape>
                    </v:group>
                    <v:shape id="Text Box 118" o:spid="_x0000_s1382" type="#_x0000_t202" style="position:absolute;left:18125;top:11864;width:1709;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" stroked="f" strokeweight=".5pt">
                      <v:textbox inset="0,0,0,0">
                        <w:txbxContent>
                          <w:p w:rsidR="00A043C1" w:rsidRDefault="00A043C1" w:rsidP="00335333">
                            <w:pPr>
                              <w:pStyle w:val="NormalWeb"/>
                              <w:spacing w:line="240" w:lineRule="exact"/>
                            </w:pPr>
                            <w:r>
                              <w:rPr>
                                <w:sz w:val="20"/>
                                <w:szCs w:val="20"/>
                                <w:lang w:val="fr-CH"/>
                              </w:rPr>
                              <w:t>a</w:t>
                            </w:r>
                          </w:p>
                        </w:txbxContent>
                      </v:textbox>
                    </v:shape>
                  </v:group>
                </v:group>
                <v:group id="Group 16351" o:spid="_x0000_s1383" style="position:absolute;left:26207;top:9062;width:4883;height:4361" coordorigin="26207,9062" coordsize="488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line id="Straight Connector 608" o:spid="_x0000_s1384" style="position:absolute;flip:y;visibility:visible;mso-wrap-style:square" from="29746,10045" to="30801,10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" strokecolor="white [3212]" strokeweight="2.25pt"/>
                  <v:line id="Straight Connector 609" o:spid="_x0000_s1385" style="position:absolute;flip:y;visibility:visible;mso-wrap-style:square" from="26207,10979" to="29617,1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" strokecolor="white [3212]" strokeweight="2.25pt"/>
                  <v:rect id="Rectangle 610" o:spid="_x0000_s1386" style="position:absolute;left:30115;top:9676;width:680;height:1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" fillcolor="white [3212]" strokecolor="white [3212]" strokeweight="2pt"/>
                  <v:shape id="Straight Arrow Connector 611" o:spid="_x0000_s1387" type="#_x0000_t32" style="position:absolute;left:26846;top:9062;width:4244;height:41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" strokecolor="black [3213]">
                    <v:stroke startarrowwidth="narrow" endarrow="block" endarrowwidth="narrow"/>
                  </v:shape>
                </v:group>
                <w10:anchorlock/>
              </v:group>
            </w:pict>
          </mc:Fallback>
        </mc:AlternateContent>
      </w:r>
    </w:p>
    <w:p w:rsidR="00335333" w:rsidRDefault="00785886" w:rsidP="00335333">
      <w:pPr>
        <w:tabs>
          <w:tab w:val="center" w:pos="4800"/>
          <w:tab w:val="right" w:pos="9600"/>
        </w:tabs>
        <w:spacing w:after="120" w:line="240" w:lineRule="auto"/>
        <w:ind w:left="1134"/>
      </w:pPr>
      <w:r w:rsidRPr="00030B42">
        <w:rPr>
          <w:rFonts w:eastAsia="MS Mincho"/>
        </w:rPr>
        <w:t>"</w:t>
      </w:r>
    </w:p>
    <w:p w:rsidR="00335333" w:rsidRDefault="00335333" w:rsidP="00335333">
      <w:pPr>
        <w:tabs>
          <w:tab w:val="center" w:pos="4800"/>
          <w:tab w:val="right" w:pos="9600"/>
        </w:tabs>
        <w:spacing w:after="120" w:line="240" w:lineRule="auto"/>
        <w:ind w:left="1134"/>
      </w:pPr>
      <w:r>
        <w:rPr>
          <w:i/>
        </w:rPr>
        <w:t xml:space="preserve">Sheet W21/5W/1, </w:t>
      </w:r>
      <w:r w:rsidR="00D02F71">
        <w:t xml:space="preserve">right </w:t>
      </w:r>
      <w:r>
        <w:t>drawing, amend to read</w:t>
      </w:r>
      <w:r w:rsidR="00D02F71">
        <w:t xml:space="preserve"> </w:t>
      </w:r>
      <w:r>
        <w:t>(move the dimension “y” upwards):</w:t>
      </w:r>
    </w:p>
    <w:p w:rsidR="00335333" w:rsidRDefault="00785886" w:rsidP="0014545D">
      <w:pPr>
        <w:tabs>
          <w:tab w:val="center" w:pos="4800"/>
          <w:tab w:val="right" w:pos="9600"/>
        </w:tabs>
        <w:spacing w:after="240" w:line="240" w:lineRule="auto"/>
        <w:ind w:left="1134"/>
      </w:pPr>
      <w:r w:rsidRPr="00030B42">
        <w:rPr>
          <w:rFonts w:eastAsia="MS Mincho"/>
        </w:rPr>
        <w:t>"</w:t>
      </w:r>
    </w:p>
    <w:p w:rsidR="00335333" w:rsidRDefault="00335333" w:rsidP="00335333">
      <w:pPr>
        <w:tabs>
          <w:tab w:val="center" w:pos="4800"/>
          <w:tab w:val="right" w:pos="9600"/>
        </w:tabs>
        <w:spacing w:after="120" w:line="240" w:lineRule="auto"/>
        <w:ind w:left="1100"/>
      </w:pPr>
      <w:r>
        <w:rPr>
          <w:noProof/>
          <w:lang w:eastAsia="en-GB"/>
        </w:rPr>
        <mc:AlternateContent>
          <mc:Choice Requires="wpg">
            <w:drawing>
              <wp:inline distT="0" distB="0" distL="0" distR="0">
                <wp:extent cx="4320540" cy="2065020"/>
                <wp:effectExtent l="0" t="3810" r="4445"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0540" cy="2065020"/>
                          <a:chOff x="0" y="0"/>
                          <a:chExt cx="43205" cy="20650"/>
                        </a:xfrm>
                      </wpg:grpSpPr>
                      <wps:wsp>
                        <wps:cNvPr id="3" name="Rectangle 3"/>
                        <wps:cNvSpPr>
                          <a:spLocks noChangeAspect="1" noChangeArrowheads="1"/>
                        </wps:cNvSpPr>
                        <wps:spPr bwMode="auto">
                          <a:xfrm>
                            <a:off x="0" y="0"/>
                            <a:ext cx="43205" cy="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4" name="Group 614"/>
                        <wpg:cNvGrpSpPr>
                          <a:grpSpLocks/>
                        </wpg:cNvGrpSpPr>
                        <wpg:grpSpPr bwMode="auto">
                          <a:xfrm>
                            <a:off x="0" y="0"/>
                            <a:ext cx="43156" cy="20269"/>
                            <a:chOff x="0" y="0"/>
                            <a:chExt cx="43205" cy="20269"/>
                          </a:xfrm>
                        </wpg:grpSpPr>
                        <wpg:grpSp>
                          <wpg:cNvPr id="5" name="Group 615"/>
                          <wpg:cNvGrpSpPr>
                            <a:grpSpLocks/>
                          </wpg:cNvGrpSpPr>
                          <wpg:grpSpPr bwMode="auto">
                            <a:xfrm>
                              <a:off x="0" y="0"/>
                              <a:ext cx="43205" cy="20269"/>
                              <a:chOff x="0" y="0"/>
                              <a:chExt cx="43205" cy="20269"/>
                            </a:xfrm>
                          </wpg:grpSpPr>
                          <wpg:grpSp>
                            <wpg:cNvPr id="6" name="Group 616"/>
                            <wpg:cNvGrpSpPr>
                              <a:grpSpLocks/>
                            </wpg:cNvGrpSpPr>
                            <wpg:grpSpPr bwMode="auto">
                              <a:xfrm>
                                <a:off x="0" y="0"/>
                                <a:ext cx="43205" cy="20269"/>
                                <a:chOff x="0" y="0"/>
                                <a:chExt cx="43205" cy="20269"/>
                              </a:xfrm>
                            </wpg:grpSpPr>
                            <wpg:grpSp>
                              <wpg:cNvPr id="7" name="Group 617"/>
                              <wpg:cNvGrpSpPr>
                                <a:grpSpLocks/>
                              </wpg:cNvGrpSpPr>
                              <wpg:grpSpPr bwMode="auto">
                                <a:xfrm>
                                  <a:off x="0" y="0"/>
                                  <a:ext cx="43205" cy="20269"/>
                                  <a:chOff x="0" y="0"/>
                                  <a:chExt cx="43205" cy="20269"/>
                                </a:xfrm>
                              </wpg:grpSpPr>
                              <wpg:grpSp>
                                <wpg:cNvPr id="8" name="Group 618"/>
                                <wpg:cNvGrpSpPr>
                                  <a:grpSpLocks/>
                                </wpg:cNvGrpSpPr>
                                <wpg:grpSpPr bwMode="auto">
                                  <a:xfrm>
                                    <a:off x="0" y="0"/>
                                    <a:ext cx="43205" cy="20269"/>
                                    <a:chOff x="0" y="0"/>
                                    <a:chExt cx="43205" cy="20269"/>
                                  </a:xfrm>
                                </wpg:grpSpPr>
                                <wpg:grpSp>
                                  <wpg:cNvPr id="9" name="Group 619"/>
                                  <wpg:cNvGrpSpPr>
                                    <a:grpSpLocks/>
                                  </wpg:cNvGrpSpPr>
                                  <wpg:grpSpPr bwMode="auto">
                                    <a:xfrm>
                                      <a:off x="0" y="0"/>
                                      <a:ext cx="43205" cy="20269"/>
                                      <a:chOff x="0" y="0"/>
                                      <a:chExt cx="43205" cy="20269"/>
                                    </a:xfrm>
                                  </wpg:grpSpPr>
                                  <wpg:grpSp>
                                    <wpg:cNvPr id="10" name="Group 620"/>
                                    <wpg:cNvGrpSpPr>
                                      <a:grpSpLocks/>
                                    </wpg:cNvGrpSpPr>
                                    <wpg:grpSpPr bwMode="auto">
                                      <a:xfrm>
                                        <a:off x="0" y="0"/>
                                        <a:ext cx="43205" cy="20269"/>
                                        <a:chOff x="0" y="0"/>
                                        <a:chExt cx="43205" cy="20269"/>
                                      </a:xfrm>
                                    </wpg:grpSpPr>
                                    <wpg:grpSp>
                                      <wpg:cNvPr id="11" name="Group 621"/>
                                      <wpg:cNvGrpSpPr>
                                        <a:grpSpLocks/>
                                      </wpg:cNvGrpSpPr>
                                      <wpg:grpSpPr bwMode="auto">
                                        <a:xfrm>
                                          <a:off x="0" y="0"/>
                                          <a:ext cx="43205" cy="20269"/>
                                          <a:chOff x="0" y="0"/>
                                          <a:chExt cx="43205" cy="20269"/>
                                        </a:xfrm>
                                      </wpg:grpSpPr>
                                      <wpg:grpSp>
                                        <wpg:cNvPr id="12" name="Group 12000"/>
                                        <wpg:cNvGrpSpPr>
                                          <a:grpSpLocks/>
                                        </wpg:cNvGrpSpPr>
                                        <wpg:grpSpPr bwMode="auto">
                                          <a:xfrm>
                                            <a:off x="0" y="0"/>
                                            <a:ext cx="43205" cy="20269"/>
                                            <a:chOff x="0" y="0"/>
                                            <a:chExt cx="43205" cy="20269"/>
                                          </a:xfrm>
                                        </wpg:grpSpPr>
                                        <wpg:grpSp>
                                          <wpg:cNvPr id="13" name="Group 12001"/>
                                          <wpg:cNvGrpSpPr>
                                            <a:grpSpLocks/>
                                          </wpg:cNvGrpSpPr>
                                          <wpg:grpSpPr bwMode="auto">
                                            <a:xfrm>
                                              <a:off x="0" y="0"/>
                                              <a:ext cx="43205" cy="20269"/>
                                              <a:chOff x="0" y="0"/>
                                              <a:chExt cx="43205" cy="20269"/>
                                            </a:xfrm>
                                          </wpg:grpSpPr>
                                          <wpg:grpSp>
                                            <wpg:cNvPr id="14" name="Group 12002"/>
                                            <wpg:cNvGrpSpPr>
                                              <a:grpSpLocks/>
                                            </wpg:cNvGrpSpPr>
                                            <wpg:grpSpPr bwMode="auto">
                                              <a:xfrm>
                                                <a:off x="0" y="0"/>
                                                <a:ext cx="43205" cy="20269"/>
                                                <a:chOff x="0" y="0"/>
                                                <a:chExt cx="43205" cy="20269"/>
                                              </a:xfrm>
                                            </wpg:grpSpPr>
                                            <wpg:grpSp>
                                              <wpg:cNvPr id="15" name="Group 12003"/>
                                              <wpg:cNvGrpSpPr>
                                                <a:grpSpLocks/>
                                              </wpg:cNvGrpSpPr>
                                              <wpg:grpSpPr bwMode="auto">
                                                <a:xfrm>
                                                  <a:off x="0" y="0"/>
                                                  <a:ext cx="43205" cy="20269"/>
                                                  <a:chOff x="0" y="0"/>
                                                  <a:chExt cx="43205" cy="20269"/>
                                                </a:xfrm>
                                              </wpg:grpSpPr>
                                              <wpg:grpSp>
                                                <wpg:cNvPr id="16" name="Group 12004"/>
                                                <wpg:cNvGrpSpPr>
                                                  <a:grpSpLocks/>
                                                </wpg:cNvGrpSpPr>
                                                <wpg:grpSpPr bwMode="auto">
                                                  <a:xfrm>
                                                    <a:off x="0" y="0"/>
                                                    <a:ext cx="43205" cy="20269"/>
                                                    <a:chOff x="0" y="0"/>
                                                    <a:chExt cx="43205" cy="20269"/>
                                                  </a:xfrm>
                                                </wpg:grpSpPr>
                                                <wpg:grpSp>
                                                  <wpg:cNvPr id="17" name="Group 12005"/>
                                                  <wpg:cNvGrpSpPr>
                                                    <a:grpSpLocks/>
                                                  </wpg:cNvGrpSpPr>
                                                  <wpg:grpSpPr bwMode="auto">
                                                    <a:xfrm>
                                                      <a:off x="0" y="0"/>
                                                      <a:ext cx="43205" cy="20269"/>
                                                      <a:chOff x="0" y="0"/>
                                                      <a:chExt cx="43205" cy="20269"/>
                                                    </a:xfrm>
                                                  </wpg:grpSpPr>
                                                  <wpg:grpSp>
                                                    <wpg:cNvPr id="18" name="Group 12006"/>
                                                    <wpg:cNvGrpSpPr>
                                                      <a:grpSpLocks/>
                                                    </wpg:cNvGrpSpPr>
                                                    <wpg:grpSpPr bwMode="auto">
                                                      <a:xfrm>
                                                        <a:off x="0" y="0"/>
                                                        <a:ext cx="43205" cy="20269"/>
                                                        <a:chOff x="0" y="0"/>
                                                        <a:chExt cx="43205" cy="20269"/>
                                                      </a:xfrm>
                                                    </wpg:grpSpPr>
                                                    <wpg:grpSp>
                                                      <wpg:cNvPr id="19" name="Group 12007"/>
                                                      <wpg:cNvGrpSpPr>
                                                        <a:grpSpLocks/>
                                                      </wpg:cNvGrpSpPr>
                                                      <wpg:grpSpPr bwMode="auto">
                                                        <a:xfrm>
                                                          <a:off x="0" y="0"/>
                                                          <a:ext cx="43205" cy="20269"/>
                                                          <a:chOff x="0" y="0"/>
                                                          <a:chExt cx="43205" cy="20269"/>
                                                        </a:xfrm>
                                                      </wpg:grpSpPr>
                                                      <wpg:grpSp>
                                                        <wpg:cNvPr id="20" name="Group 12008"/>
                                                        <wpg:cNvGrpSpPr>
                                                          <a:grpSpLocks/>
                                                        </wpg:cNvGrpSpPr>
                                                        <wpg:grpSpPr bwMode="auto">
                                                          <a:xfrm>
                                                            <a:off x="0" y="0"/>
                                                            <a:ext cx="43205" cy="20269"/>
                                                            <a:chOff x="0" y="0"/>
                                                            <a:chExt cx="43205" cy="20269"/>
                                                          </a:xfrm>
                                                        </wpg:grpSpPr>
                                                        <pic:pic xmlns:pic="http://schemas.openxmlformats.org/drawingml/2006/picture">
                                                          <pic:nvPicPr>
                                                            <pic:cNvPr id="21" name="Picture 1200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205" cy="20269"/>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870"/>
                                                          <wps:cNvSpPr txBox="1">
                                                            <a:spLocks noChangeArrowheads="1"/>
                                                          </wps:cNvSpPr>
                                                          <wps:spPr bwMode="auto">
                                                            <a:xfrm>
                                                              <a:off x="9421" y="730"/>
                                                              <a:ext cx="5417" cy="15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39 max.</w:t>
                                                                </w:r>
                                                              </w:p>
                                                            </w:txbxContent>
                                                          </wps:txbx>
                                                          <wps:bodyPr rot="0" vert="horz" wrap="square" lIns="0" tIns="0" rIns="0" bIns="0" anchor="t" anchorCtr="0" upright="1">
                                                            <a:spAutoFit/>
                                                          </wps:bodyPr>
                                                        </wps:wsp>
                                                      </wpg:grpSp>
                                                      <wps:wsp>
                                                        <wps:cNvPr id="23" name="Text Box 870"/>
                                                        <wps:cNvSpPr txBox="1">
                                                          <a:spLocks noChangeArrowheads="1"/>
                                                        </wps:cNvSpPr>
                                                        <wps:spPr bwMode="auto">
                                                          <a:xfrm>
                                                            <a:off x="17038" y="577"/>
                                                            <a:ext cx="5416" cy="15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8.5 max.</w:t>
                                                              </w:r>
                                                            </w:p>
                                                          </w:txbxContent>
                                                        </wps:txbx>
                                                        <wps:bodyPr rot="0" vert="horz" wrap="square" lIns="0" tIns="0" rIns="0" bIns="0" anchor="t" anchorCtr="0" upright="1">
                                                          <a:spAutoFit/>
                                                        </wps:bodyPr>
                                                      </wps:wsp>
                                                    </wpg:grpSp>
                                                    <wps:wsp>
                                                      <wps:cNvPr id="24" name="Text Box 7"/>
                                                      <wps:cNvSpPr txBox="1">
                                                        <a:spLocks noChangeArrowheads="1"/>
                                                      </wps:cNvSpPr>
                                                      <wps:spPr bwMode="auto">
                                                        <a:xfrm>
                                                          <a:off x="1114" y="7242"/>
                                                          <a:ext cx="1854" cy="69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rFonts w:ascii="Verdana" w:hAnsi="Verdana"/>
                                                                <w:sz w:val="18"/>
                                                                <w:szCs w:val="18"/>
                                                              </w:rPr>
                                                              <w:t>Ø</w:t>
                                                            </w:r>
                                                            <w:r>
                                                              <w:rPr>
                                                                <w:sz w:val="18"/>
                                                                <w:szCs w:val="18"/>
                                                              </w:rPr>
                                                              <w:t xml:space="preserve"> 20.5 max</w:t>
                                                            </w:r>
                                                            <w:r>
                                                              <w:rPr>
                                                                <w:sz w:val="16"/>
                                                                <w:szCs w:val="16"/>
                                                              </w:rPr>
                                                              <w:t>.</w:t>
                                                            </w:r>
                                                          </w:p>
                                                        </w:txbxContent>
                                                      </wps:txbx>
                                                      <wps:bodyPr rot="0" vert="vert270" wrap="square" lIns="0" tIns="0" rIns="0" bIns="0" anchor="t" anchorCtr="0" upright="1">
                                                        <a:noAutofit/>
                                                      </wps:bodyPr>
                                                    </wps:wsp>
                                                  </wpg:grpSp>
                                                  <wps:wsp>
                                                    <wps:cNvPr id="25" name="Text Box 116"/>
                                                    <wps:cNvSpPr txBox="1">
                                                      <a:spLocks noChangeArrowheads="1"/>
                                                    </wps:cNvSpPr>
                                                    <wps:spPr bwMode="auto">
                                                      <a:xfrm>
                                                        <a:off x="24126" y="14982"/>
                                                        <a:ext cx="10052" cy="15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jc w:val="center"/>
                                                          </w:pPr>
                                                          <w:r>
                                                            <w:rPr>
                                                              <w:sz w:val="20"/>
                                                              <w:szCs w:val="20"/>
                                                              <w:lang w:val="fr-CH"/>
                                                            </w:rPr>
                                                            <w:t>Reference axis</w:t>
                                                          </w:r>
                                                        </w:p>
                                                      </w:txbxContent>
                                                    </wps:txbx>
                                                    <wps:bodyPr rot="0" vert="horz" wrap="square" lIns="0" tIns="0" rIns="0" bIns="0" anchor="t" anchorCtr="0" upright="1">
                                                      <a:noAutofit/>
                                                    </wps:bodyPr>
                                                  </wps:wsp>
                                                </wpg:grpSp>
                                                <wps:wsp>
                                                  <wps:cNvPr id="26" name="Text Box 116"/>
                                                  <wps:cNvSpPr txBox="1">
                                                    <a:spLocks noChangeArrowheads="1"/>
                                                  </wps:cNvSpPr>
                                                  <wps:spPr bwMode="auto">
                                                    <a:xfrm>
                                                      <a:off x="4784" y="15439"/>
                                                      <a:ext cx="10052" cy="151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jc w:val="right"/>
                                                        </w:pPr>
                                                        <w:r>
                                                          <w:rPr>
                                                            <w:sz w:val="20"/>
                                                            <w:szCs w:val="20"/>
                                                            <w:lang w:val="fr-CH"/>
                                                          </w:rPr>
                                                          <w:t>Reference boss</w:t>
                                                        </w:r>
                                                      </w:p>
                                                    </w:txbxContent>
                                                  </wps:txbx>
                                                  <wps:bodyPr rot="0" vert="horz" wrap="square" lIns="0" tIns="0" rIns="0" bIns="0" anchor="t" anchorCtr="0" upright="1">
                                                    <a:noAutofit/>
                                                  </wps:bodyPr>
                                                </wps:wsp>
                                              </wpg:grpSp>
                                              <wps:wsp>
                                                <wps:cNvPr id="27" name="Text Box 116"/>
                                                <wps:cNvSpPr txBox="1">
                                                  <a:spLocks noChangeArrowheads="1"/>
                                                </wps:cNvSpPr>
                                                <wps:spPr bwMode="auto">
                                                  <a:xfrm>
                                                    <a:off x="6295" y="17573"/>
                                                    <a:ext cx="10052" cy="15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jc w:val="right"/>
                                                      </w:pPr>
                                                      <w:r>
                                                        <w:rPr>
                                                          <w:sz w:val="20"/>
                                                          <w:szCs w:val="20"/>
                                                          <w:lang w:val="fr-CH"/>
                                                        </w:rPr>
                                                        <w:t>Reference plane</w:t>
                                                      </w:r>
                                                    </w:p>
                                                  </w:txbxContent>
                                                </wps:txbx>
                                                <wps:bodyPr rot="0" vert="horz" wrap="square" lIns="0" tIns="0" rIns="0" bIns="0" anchor="t" anchorCtr="0" upright="1">
                                                  <a:noAutofit/>
                                                </wps:bodyPr>
                                              </wps:wsp>
                                            </wpg:grpSp>
                                            <wps:wsp>
                                              <wps:cNvPr id="28" name="Text Box 118"/>
                                              <wps:cNvSpPr txBox="1">
                                                <a:spLocks noChangeArrowheads="1"/>
                                              </wps:cNvSpPr>
                                              <wps:spPr bwMode="auto">
                                                <a:xfrm>
                                                  <a:off x="35861" y="580"/>
                                                  <a:ext cx="1708" cy="1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X</w:t>
                                                    </w:r>
                                                  </w:p>
                                                </w:txbxContent>
                                              </wps:txbx>
                                              <wps:bodyPr rot="0" vert="horz" wrap="square" lIns="0" tIns="0" rIns="0" bIns="0" anchor="t" anchorCtr="0" upright="1">
                                                <a:noAutofit/>
                                              </wps:bodyPr>
                                            </wps:wsp>
                                          </wpg:grpSp>
                                          <wps:wsp>
                                            <wps:cNvPr id="29" name="Text Box 118"/>
                                            <wps:cNvSpPr txBox="1">
                                              <a:spLocks noChangeArrowheads="1"/>
                                            </wps:cNvSpPr>
                                            <wps:spPr bwMode="auto">
                                              <a:xfrm>
                                                <a:off x="35861" y="15731"/>
                                                <a:ext cx="1708" cy="1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X</w:t>
                                                  </w:r>
                                                </w:p>
                                              </w:txbxContent>
                                            </wps:txbx>
                                            <wps:bodyPr rot="0" vert="horz" wrap="square" lIns="0" tIns="0" rIns="0" bIns="0" anchor="t" anchorCtr="0" upright="1">
                                              <a:noAutofit/>
                                            </wps:bodyPr>
                                          </wps:wsp>
                                        </wpg:grpSp>
                                        <wps:wsp>
                                          <wps:cNvPr id="30" name="Text Box 118"/>
                                          <wps:cNvSpPr txBox="1">
                                            <a:spLocks noChangeArrowheads="1"/>
                                          </wps:cNvSpPr>
                                          <wps:spPr bwMode="auto">
                                            <a:xfrm>
                                              <a:off x="36852" y="2244"/>
                                              <a:ext cx="1708"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ß</w:t>
                                                </w:r>
                                              </w:p>
                                            </w:txbxContent>
                                          </wps:txbx>
                                          <wps:bodyPr rot="0" vert="horz" wrap="square" lIns="0" tIns="0" rIns="0" bIns="0" anchor="t" anchorCtr="0" upright="1">
                                            <a:noAutofit/>
                                          </wps:bodyPr>
                                        </wps:wsp>
                                      </wpg:grpSp>
                                      <wps:wsp>
                                        <wps:cNvPr id="31" name="Text Box 118"/>
                                        <wps:cNvSpPr txBox="1">
                                          <a:spLocks noChangeArrowheads="1"/>
                                        </wps:cNvSpPr>
                                        <wps:spPr bwMode="auto">
                                          <a:xfrm>
                                            <a:off x="6673" y="5650"/>
                                            <a:ext cx="1708" cy="1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b</w:t>
                                              </w:r>
                                            </w:p>
                                          </w:txbxContent>
                                        </wps:txbx>
                                        <wps:bodyPr rot="0" vert="horz" wrap="square" lIns="0" tIns="0" rIns="0" bIns="0" anchor="t" anchorCtr="0" upright="1">
                                          <a:noAutofit/>
                                        </wps:bodyPr>
                                      </wps:wsp>
                                    </wpg:grpSp>
                                    <wps:wsp>
                                      <wps:cNvPr id="32" name="Text Box 118"/>
                                      <wps:cNvSpPr txBox="1">
                                        <a:spLocks noChangeArrowheads="1"/>
                                      </wps:cNvSpPr>
                                      <wps:spPr bwMode="auto">
                                        <a:xfrm>
                                          <a:off x="21612" y="6060"/>
                                          <a:ext cx="1708" cy="1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b</w:t>
                                            </w:r>
                                          </w:p>
                                        </w:txbxContent>
                                      </wps:txbx>
                                      <wps:bodyPr rot="0" vert="horz" wrap="square" lIns="0" tIns="0" rIns="0" bIns="0" anchor="t" anchorCtr="0" upright="1">
                                        <a:noAutofit/>
                                      </wps:bodyPr>
                                    </wps:wsp>
                                  </wpg:grpSp>
                                  <wps:wsp>
                                    <wps:cNvPr id="33" name="Text Box 118"/>
                                    <wps:cNvSpPr txBox="1">
                                      <a:spLocks noChangeArrowheads="1"/>
                                    </wps:cNvSpPr>
                                    <wps:spPr bwMode="auto">
                                      <a:xfrm>
                                        <a:off x="21612" y="14347"/>
                                        <a:ext cx="1708"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b</w:t>
                                          </w:r>
                                        </w:p>
                                      </w:txbxContent>
                                    </wps:txbx>
                                    <wps:bodyPr rot="0" vert="horz" wrap="square" lIns="0" tIns="0" rIns="0" bIns="0" anchor="t" anchorCtr="0" upright="1">
                                      <a:noAutofit/>
                                    </wps:bodyPr>
                                  </wps:wsp>
                                </wpg:grpSp>
                                <wps:wsp>
                                  <wps:cNvPr id="34" name="Text Box 118"/>
                                  <wps:cNvSpPr txBox="1">
                                    <a:spLocks noChangeArrowheads="1"/>
                                  </wps:cNvSpPr>
                                  <wps:spPr bwMode="auto">
                                    <a:xfrm>
                                      <a:off x="12315" y="5650"/>
                                      <a:ext cx="1708" cy="1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a</w:t>
                                        </w:r>
                                      </w:p>
                                    </w:txbxContent>
                                  </wps:txbx>
                                  <wps:bodyPr rot="0" vert="horz" wrap="square" lIns="0" tIns="0" rIns="0" bIns="0" anchor="t" anchorCtr="0" upright="1">
                                    <a:noAutofit/>
                                  </wps:bodyPr>
                                </wps:wsp>
                              </wpg:grpSp>
                              <wps:wsp>
                                <wps:cNvPr id="35" name="Text Box 118"/>
                                <wps:cNvSpPr txBox="1">
                                  <a:spLocks noChangeArrowheads="1"/>
                                </wps:cNvSpPr>
                                <wps:spPr bwMode="auto">
                                  <a:xfrm>
                                    <a:off x="18487" y="6060"/>
                                    <a:ext cx="1708" cy="1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jc w:val="right"/>
                                      </w:pPr>
                                      <w:r>
                                        <w:rPr>
                                          <w:sz w:val="20"/>
                                          <w:szCs w:val="20"/>
                                          <w:lang w:val="fr-CH"/>
                                        </w:rPr>
                                        <w:t>a</w:t>
                                      </w:r>
                                    </w:p>
                                  </w:txbxContent>
                                </wps:txbx>
                                <wps:bodyPr rot="0" vert="horz" wrap="square" lIns="0" tIns="0" rIns="0" bIns="0" anchor="t" anchorCtr="0" upright="1">
                                  <a:noAutofit/>
                                </wps:bodyPr>
                              </wps:wsp>
                            </wpg:grpSp>
                            <wps:wsp>
                              <wps:cNvPr id="36" name="Text Box 118"/>
                              <wps:cNvSpPr txBox="1">
                                <a:spLocks noChangeArrowheads="1"/>
                              </wps:cNvSpPr>
                              <wps:spPr bwMode="auto">
                                <a:xfrm>
                                  <a:off x="19021" y="14677"/>
                                  <a:ext cx="1708" cy="138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jc w:val="center"/>
                                    </w:pPr>
                                    <w:r>
                                      <w:rPr>
                                        <w:sz w:val="20"/>
                                        <w:szCs w:val="20"/>
                                        <w:lang w:val="fr-CH"/>
                                      </w:rPr>
                                      <w:t>a</w:t>
                                    </w:r>
                                  </w:p>
                                </w:txbxContent>
                              </wps:txbx>
                              <wps:bodyPr rot="0" vert="horz" wrap="square" lIns="0" tIns="0" rIns="0" bIns="0" anchor="t" anchorCtr="0" upright="1">
                                <a:noAutofit/>
                              </wps:bodyPr>
                            </wps:wsp>
                          </wpg:grpSp>
                          <wps:wsp>
                            <wps:cNvPr id="37" name="Text Box 118"/>
                            <wps:cNvSpPr txBox="1">
                              <a:spLocks noChangeArrowheads="1"/>
                            </wps:cNvSpPr>
                            <wps:spPr bwMode="auto">
                              <a:xfrm>
                                <a:off x="13942" y="3710"/>
                                <a:ext cx="1708"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pPr>
                                  <w:r>
                                    <w:rPr>
                                      <w:sz w:val="20"/>
                                      <w:szCs w:val="20"/>
                                      <w:lang w:val="fr-CH"/>
                                    </w:rPr>
                                    <w:t>e</w:t>
                                  </w:r>
                                </w:p>
                              </w:txbxContent>
                            </wps:txbx>
                            <wps:bodyPr rot="0" vert="horz" wrap="square" lIns="0" tIns="0" rIns="0" bIns="0" anchor="t" anchorCtr="0" upright="1">
                              <a:noAutofit/>
                            </wps:bodyPr>
                          </wps:wsp>
                        </wpg:grpSp>
                        <wps:wsp>
                          <wps:cNvPr id="38" name="Text Box 118"/>
                          <wps:cNvSpPr txBox="1">
                            <a:spLocks noChangeArrowheads="1"/>
                          </wps:cNvSpPr>
                          <wps:spPr bwMode="auto">
                            <a:xfrm>
                              <a:off x="9721" y="3857"/>
                              <a:ext cx="1099" cy="13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240" w:lineRule="exact"/>
                                  <w:jc w:val="center"/>
                                </w:pPr>
                                <w:r>
                                  <w:rPr>
                                    <w:sz w:val="20"/>
                                    <w:szCs w:val="20"/>
                                    <w:lang w:val="fr-CH"/>
                                  </w:rPr>
                                  <w:t>x</w:t>
                                </w:r>
                              </w:p>
                            </w:txbxContent>
                          </wps:txbx>
                          <wps:bodyPr rot="0" vert="horz" wrap="square" lIns="0" tIns="0" rIns="0" bIns="0" anchor="t" anchorCtr="0" upright="1">
                            <a:noAutofit/>
                          </wps:bodyPr>
                        </wps:wsp>
                      </wpg:grpSp>
                      <wps:wsp>
                        <wps:cNvPr id="39" name="Text Box 118"/>
                        <wps:cNvSpPr txBox="1">
                          <a:spLocks noChangeArrowheads="1"/>
                        </wps:cNvSpPr>
                        <wps:spPr bwMode="auto">
                          <a:xfrm>
                            <a:off x="39601" y="6374"/>
                            <a:ext cx="1708" cy="1385"/>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180" w:lineRule="exact"/>
                              </w:pPr>
                              <w:r w:rsidRPr="00D02F71">
                                <w:rPr>
                                  <w:sz w:val="20"/>
                                  <w:szCs w:val="20"/>
                                  <w:lang w:val="fr-CH"/>
                                </w:rPr>
                                <w:t>y</w:t>
                              </w:r>
                            </w:p>
                          </w:txbxContent>
                        </wps:txbx>
                        <wps:bodyPr rot="0" vert="horz" wrap="square" lIns="0" tIns="0" rIns="0" bIns="0" anchor="t" anchorCtr="0" upright="1">
                          <a:noAutofit/>
                        </wps:bodyPr>
                      </wps:wsp>
                      <wps:wsp>
                        <wps:cNvPr id="40" name="Text Box 118"/>
                        <wps:cNvSpPr txBox="1">
                          <a:spLocks noChangeArrowheads="1"/>
                        </wps:cNvSpPr>
                        <wps:spPr bwMode="auto">
                          <a:xfrm>
                            <a:off x="41030" y="10318"/>
                            <a:ext cx="1708" cy="1384"/>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A043C1" w:rsidRDefault="00A043C1" w:rsidP="00335333">
                              <w:pPr>
                                <w:pStyle w:val="NormalWeb"/>
                                <w:spacing w:line="180" w:lineRule="exact"/>
                              </w:pPr>
                              <w:r>
                                <w:t> </w:t>
                              </w:r>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group id="Group 2" o:spid="_x0000_s1388" style="width:340.2pt;height:162.6pt;mso-position-horizontal-relative:char;mso-position-vertical-relative:line" coordsize="43205,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">
                <v:rect id="Rectangle 3" o:spid="_x0000_s1389" style="position:absolute;width:43205;height:20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o:lock v:ext="edit" aspectratio="t"/>
                </v:rect>
                <v:group id="Group 614" o:spid="_x0000_s1390" style="position:absolute;width:43156;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615" o:spid="_x0000_s1391"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16" o:spid="_x0000_s1392"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617" o:spid="_x0000_s1393"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618" o:spid="_x0000_s1394"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619" o:spid="_x0000_s1395"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620" o:spid="_x0000_s1396"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621" o:spid="_x0000_s1397"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2000" o:spid="_x0000_s1398"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2001" o:spid="_x0000_s1399"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2002" o:spid="_x0000_s1400"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2003" o:spid="_x0000_s1401"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2004" o:spid="_x0000_s1402"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2005" o:spid="_x0000_s1403"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2006" o:spid="_x0000_s1404"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2007" o:spid="_x0000_s1405"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12008" o:spid="_x0000_s1406" style="position:absolute;width:43205;height:20269" coordsize="43205,2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12009" o:spid="_x0000_s1407" type="#_x0000_t75" style="position:absolute;width:43205;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">
                                                    <v:imagedata r:id="rId35" o:title=""/>
                                                  </v:shape>
                                                  <v:shape id="Text Box 870" o:spid="_x0000_s1408" type="#_x0000_t202" style="position:absolute;left:9421;top:730;width:541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" stroked="f" strokeweight=".5pt">
                                                    <v:textbox style="mso-fit-shape-to-text:t" inset="0,0,0,0">
                                                      <w:txbxContent>
                                                        <w:p w:rsidR="00A043C1" w:rsidRDefault="00A043C1" w:rsidP="00335333">
                                                          <w:pPr>
                                                            <w:pStyle w:val="NormalWeb"/>
                                                            <w:spacing w:line="240" w:lineRule="exact"/>
                                                          </w:pPr>
                                                          <w:r>
                                                            <w:rPr>
                                                              <w:sz w:val="20"/>
                                                              <w:szCs w:val="20"/>
                                                              <w:lang w:val="fr-CH"/>
                                                            </w:rPr>
                                                            <w:t>39 max.</w:t>
                                                          </w:r>
                                                        </w:p>
                                                      </w:txbxContent>
                                                    </v:textbox>
                                                  </v:shape>
                                                </v:group>
                                                <v:shape id="Text Box 870" o:spid="_x0000_s1409" type="#_x0000_t202" style="position:absolute;left:17038;top:577;width:541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" stroked="f" strokeweight=".5pt">
                                                  <v:textbox style="mso-fit-shape-to-text:t" inset="0,0,0,0">
                                                    <w:txbxContent>
                                                      <w:p w:rsidR="00A043C1" w:rsidRDefault="00A043C1" w:rsidP="00335333">
                                                        <w:pPr>
                                                          <w:pStyle w:val="NormalWeb"/>
                                                          <w:spacing w:line="240" w:lineRule="exact"/>
                                                        </w:pPr>
                                                        <w:r>
                                                          <w:rPr>
                                                            <w:sz w:val="20"/>
                                                            <w:szCs w:val="20"/>
                                                            <w:lang w:val="fr-CH"/>
                                                          </w:rPr>
                                                          <w:t>8.5 max.</w:t>
                                                        </w:r>
                                                      </w:p>
                                                    </w:txbxContent>
                                                  </v:textbox>
                                                </v:shape>
                                              </v:group>
                                              <v:shape id="Text Box 7" o:spid="_x0000_s1410" type="#_x0000_t202" style="position:absolute;left:1114;top:7242;width:1854;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" stroked="f" strokeweight=".5pt">
                                                <v:textbox style="layout-flow:vertical;mso-layout-flow-alt:bottom-to-top" inset="0,0,0,0">
                                                  <w:txbxContent>
                                                    <w:p w:rsidR="00A043C1" w:rsidRDefault="00A043C1" w:rsidP="00335333">
                                                      <w:pPr>
                                                        <w:pStyle w:val="NormalWeb"/>
                                                        <w:spacing w:line="240" w:lineRule="exact"/>
                                                      </w:pPr>
                                                      <w:r>
                                                        <w:rPr>
                                                          <w:rFonts w:ascii="Verdana" w:hAnsi="Verdana"/>
                                                          <w:sz w:val="18"/>
                                                          <w:szCs w:val="18"/>
                                                        </w:rPr>
                                                        <w:t>Ø</w:t>
                                                      </w:r>
                                                      <w:r>
                                                        <w:rPr>
                                                          <w:sz w:val="18"/>
                                                          <w:szCs w:val="18"/>
                                                        </w:rPr>
                                                        <w:t xml:space="preserve"> 20.5 max</w:t>
                                                      </w:r>
                                                      <w:r>
                                                        <w:rPr>
                                                          <w:sz w:val="16"/>
                                                          <w:szCs w:val="16"/>
                                                        </w:rPr>
                                                        <w:t>.</w:t>
                                                      </w:r>
                                                    </w:p>
                                                  </w:txbxContent>
                                                </v:textbox>
                                              </v:shape>
                                            </v:group>
                                            <v:shape id="Text Box 116" o:spid="_x0000_s1411" type="#_x0000_t202" style="position:absolute;left:24126;top:14982;width:1005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" stroked="f" strokeweight=".5pt">
                                              <v:textbox inset="0,0,0,0">
                                                <w:txbxContent>
                                                  <w:p w:rsidR="00A043C1" w:rsidRDefault="00A043C1" w:rsidP="00335333">
                                                    <w:pPr>
                                                      <w:pStyle w:val="NormalWeb"/>
                                                      <w:spacing w:line="240" w:lineRule="exact"/>
                                                      <w:jc w:val="center"/>
                                                    </w:pPr>
                                                    <w:r>
                                                      <w:rPr>
                                                        <w:sz w:val="20"/>
                                                        <w:szCs w:val="20"/>
                                                        <w:lang w:val="fr-CH"/>
                                                      </w:rPr>
                                                      <w:t>Reference axis</w:t>
                                                    </w:r>
                                                  </w:p>
                                                </w:txbxContent>
                                              </v:textbox>
                                            </v:shape>
                                          </v:group>
                                          <v:shape id="Text Box 116" o:spid="_x0000_s1412" type="#_x0000_t202" style="position:absolute;left:4784;top:15439;width:10052;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" stroked="f" strokeweight=".5pt">
                                            <v:textbox inset="0,0,0,0">
                                              <w:txbxContent>
                                                <w:p w:rsidR="00A043C1" w:rsidRDefault="00A043C1" w:rsidP="00335333">
                                                  <w:pPr>
                                                    <w:pStyle w:val="NormalWeb"/>
                                                    <w:spacing w:line="240" w:lineRule="exact"/>
                                                    <w:jc w:val="right"/>
                                                  </w:pPr>
                                                  <w:r>
                                                    <w:rPr>
                                                      <w:sz w:val="20"/>
                                                      <w:szCs w:val="20"/>
                                                      <w:lang w:val="fr-CH"/>
                                                    </w:rPr>
                                                    <w:t>Reference boss</w:t>
                                                  </w:r>
                                                </w:p>
                                              </w:txbxContent>
                                            </v:textbox>
                                          </v:shape>
                                        </v:group>
                                        <v:shape id="Text Box 116" o:spid="_x0000_s1413" type="#_x0000_t202" style="position:absolute;left:6295;top:17573;width:10052;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" stroked="f" strokeweight=".5pt">
                                          <v:textbox inset="0,0,0,0">
                                            <w:txbxContent>
                                              <w:p w:rsidR="00A043C1" w:rsidRDefault="00A043C1" w:rsidP="00335333">
                                                <w:pPr>
                                                  <w:pStyle w:val="NormalWeb"/>
                                                  <w:spacing w:line="240" w:lineRule="exact"/>
                                                  <w:jc w:val="right"/>
                                                </w:pPr>
                                                <w:r>
                                                  <w:rPr>
                                                    <w:sz w:val="20"/>
                                                    <w:szCs w:val="20"/>
                                                    <w:lang w:val="fr-CH"/>
                                                  </w:rPr>
                                                  <w:t>Reference plane</w:t>
                                                </w:r>
                                              </w:p>
                                            </w:txbxContent>
                                          </v:textbox>
                                        </v:shape>
                                      </v:group>
                                      <v:shape id="Text Box 118" o:spid="_x0000_s1414" type="#_x0000_t202" style="position:absolute;left:35861;top:580;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" stroked="f" strokeweight=".5pt">
                                        <v:textbox inset="0,0,0,0">
                                          <w:txbxContent>
                                            <w:p w:rsidR="00A043C1" w:rsidRDefault="00A043C1" w:rsidP="00335333">
                                              <w:pPr>
                                                <w:pStyle w:val="NormalWeb"/>
                                                <w:spacing w:line="240" w:lineRule="exact"/>
                                              </w:pPr>
                                              <w:r>
                                                <w:rPr>
                                                  <w:sz w:val="20"/>
                                                  <w:szCs w:val="20"/>
                                                  <w:lang w:val="fr-CH"/>
                                                </w:rPr>
                                                <w:t>X</w:t>
                                              </w:r>
                                            </w:p>
                                          </w:txbxContent>
                                        </v:textbox>
                                      </v:shape>
                                    </v:group>
                                    <v:shape id="Text Box 118" o:spid="_x0000_s1415" type="#_x0000_t202" style="position:absolute;left:35861;top:15731;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" stroked="f" strokeweight=".5pt">
                                      <v:textbox inset="0,0,0,0">
                                        <w:txbxContent>
                                          <w:p w:rsidR="00A043C1" w:rsidRDefault="00A043C1" w:rsidP="00335333">
                                            <w:pPr>
                                              <w:pStyle w:val="NormalWeb"/>
                                              <w:spacing w:line="240" w:lineRule="exact"/>
                                            </w:pPr>
                                            <w:r>
                                              <w:rPr>
                                                <w:sz w:val="20"/>
                                                <w:szCs w:val="20"/>
                                                <w:lang w:val="fr-CH"/>
                                              </w:rPr>
                                              <w:t>X</w:t>
                                            </w:r>
                                          </w:p>
                                        </w:txbxContent>
                                      </v:textbox>
                                    </v:shape>
                                  </v:group>
                                  <v:shape id="Text Box 118" o:spid="_x0000_s1416" type="#_x0000_t202" style="position:absolute;left:36852;top:2244;width:17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" stroked="f" strokeweight=".5pt">
                                    <v:textbox inset="0,0,0,0">
                                      <w:txbxContent>
                                        <w:p w:rsidR="00A043C1" w:rsidRDefault="00A043C1" w:rsidP="00335333">
                                          <w:pPr>
                                            <w:pStyle w:val="NormalWeb"/>
                                            <w:spacing w:line="240" w:lineRule="exact"/>
                                          </w:pPr>
                                          <w:r>
                                            <w:rPr>
                                              <w:sz w:val="20"/>
                                              <w:szCs w:val="20"/>
                                              <w:lang w:val="fr-CH"/>
                                            </w:rPr>
                                            <w:t>ß</w:t>
                                          </w:r>
                                        </w:p>
                                      </w:txbxContent>
                                    </v:textbox>
                                  </v:shape>
                                </v:group>
                                <v:shape id="Text Box 118" o:spid="_x0000_s1417" type="#_x0000_t202" style="position:absolute;left:6673;top:5650;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" stroked="f" strokeweight=".5pt">
                                  <v:textbox inset="0,0,0,0">
                                    <w:txbxContent>
                                      <w:p w:rsidR="00A043C1" w:rsidRDefault="00A043C1" w:rsidP="00335333">
                                        <w:pPr>
                                          <w:pStyle w:val="NormalWeb"/>
                                          <w:spacing w:line="240" w:lineRule="exact"/>
                                        </w:pPr>
                                        <w:r>
                                          <w:rPr>
                                            <w:sz w:val="20"/>
                                            <w:szCs w:val="20"/>
                                            <w:lang w:val="fr-CH"/>
                                          </w:rPr>
                                          <w:t>b</w:t>
                                        </w:r>
                                      </w:p>
                                    </w:txbxContent>
                                  </v:textbox>
                                </v:shape>
                              </v:group>
                              <v:shape id="Text Box 118" o:spid="_x0000_s1418" type="#_x0000_t202" style="position:absolute;left:21612;top:6060;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" stroked="f" strokeweight=".5pt">
                                <v:textbox inset="0,0,0,0">
                                  <w:txbxContent>
                                    <w:p w:rsidR="00A043C1" w:rsidRDefault="00A043C1" w:rsidP="00335333">
                                      <w:pPr>
                                        <w:pStyle w:val="NormalWeb"/>
                                        <w:spacing w:line="240" w:lineRule="exact"/>
                                      </w:pPr>
                                      <w:r>
                                        <w:rPr>
                                          <w:sz w:val="20"/>
                                          <w:szCs w:val="20"/>
                                          <w:lang w:val="fr-CH"/>
                                        </w:rPr>
                                        <w:t>b</w:t>
                                      </w:r>
                                    </w:p>
                                  </w:txbxContent>
                                </v:textbox>
                              </v:shape>
                            </v:group>
                            <v:shape id="Text Box 118" o:spid="_x0000_s1419" type="#_x0000_t202" style="position:absolute;left:21612;top:14347;width:17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" stroked="f" strokeweight=".5pt">
                              <v:textbox inset="0,0,0,0">
                                <w:txbxContent>
                                  <w:p w:rsidR="00A043C1" w:rsidRDefault="00A043C1" w:rsidP="00335333">
                                    <w:pPr>
                                      <w:pStyle w:val="NormalWeb"/>
                                      <w:spacing w:line="240" w:lineRule="exact"/>
                                    </w:pPr>
                                    <w:r>
                                      <w:rPr>
                                        <w:sz w:val="20"/>
                                        <w:szCs w:val="20"/>
                                        <w:lang w:val="fr-CH"/>
                                      </w:rPr>
                                      <w:t>b</w:t>
                                    </w:r>
                                  </w:p>
                                </w:txbxContent>
                              </v:textbox>
                            </v:shape>
                          </v:group>
                          <v:shape id="Text Box 118" o:spid="_x0000_s1420" type="#_x0000_t202" style="position:absolute;left:12315;top:5650;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" stroked="f" strokeweight=".5pt">
                            <v:textbox inset="0,0,0,0">
                              <w:txbxContent>
                                <w:p w:rsidR="00A043C1" w:rsidRDefault="00A043C1" w:rsidP="00335333">
                                  <w:pPr>
                                    <w:pStyle w:val="NormalWeb"/>
                                    <w:spacing w:line="240" w:lineRule="exact"/>
                                  </w:pPr>
                                  <w:r>
                                    <w:rPr>
                                      <w:sz w:val="20"/>
                                      <w:szCs w:val="20"/>
                                      <w:lang w:val="fr-CH"/>
                                    </w:rPr>
                                    <w:t>a</w:t>
                                  </w:r>
                                </w:p>
                              </w:txbxContent>
                            </v:textbox>
                          </v:shape>
                        </v:group>
                        <v:shape id="Text Box 118" o:spid="_x0000_s1421" type="#_x0000_t202" style="position:absolute;left:18487;top:6060;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" stroked="f" strokeweight=".5pt">
                          <v:textbox inset="0,0,0,0">
                            <w:txbxContent>
                              <w:p w:rsidR="00A043C1" w:rsidRDefault="00A043C1" w:rsidP="00335333">
                                <w:pPr>
                                  <w:pStyle w:val="NormalWeb"/>
                                  <w:spacing w:line="240" w:lineRule="exact"/>
                                  <w:jc w:val="right"/>
                                </w:pPr>
                                <w:r>
                                  <w:rPr>
                                    <w:sz w:val="20"/>
                                    <w:szCs w:val="20"/>
                                    <w:lang w:val="fr-CH"/>
                                  </w:rPr>
                                  <w:t>a</w:t>
                                </w:r>
                              </w:p>
                            </w:txbxContent>
                          </v:textbox>
                        </v:shape>
                      </v:group>
                      <v:shape id="Text Box 118" o:spid="_x0000_s1422" type="#_x0000_t202" style="position:absolute;left:19021;top:14677;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" stroked="f" strokeweight=".5pt">
                        <v:textbox inset="0,0,0,0">
                          <w:txbxContent>
                            <w:p w:rsidR="00A043C1" w:rsidRDefault="00A043C1" w:rsidP="00335333">
                              <w:pPr>
                                <w:pStyle w:val="NormalWeb"/>
                                <w:spacing w:line="240" w:lineRule="exact"/>
                                <w:jc w:val="center"/>
                              </w:pPr>
                              <w:r>
                                <w:rPr>
                                  <w:sz w:val="20"/>
                                  <w:szCs w:val="20"/>
                                  <w:lang w:val="fr-CH"/>
                                </w:rPr>
                                <w:t>a</w:t>
                              </w:r>
                            </w:p>
                          </w:txbxContent>
                        </v:textbox>
                      </v:shape>
                    </v:group>
                    <v:shape id="Text Box 118" o:spid="_x0000_s1423" type="#_x0000_t202" style="position:absolute;left:13942;top:3710;width:17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" stroked="f" strokeweight=".5pt">
                      <v:textbox inset="0,0,0,0">
                        <w:txbxContent>
                          <w:p w:rsidR="00A043C1" w:rsidRDefault="00A043C1" w:rsidP="00335333">
                            <w:pPr>
                              <w:pStyle w:val="NormalWeb"/>
                              <w:spacing w:line="240" w:lineRule="exact"/>
                            </w:pPr>
                            <w:r>
                              <w:rPr>
                                <w:sz w:val="20"/>
                                <w:szCs w:val="20"/>
                                <w:lang w:val="fr-CH"/>
                              </w:rPr>
                              <w:t>e</w:t>
                            </w:r>
                          </w:p>
                        </w:txbxContent>
                      </v:textbox>
                    </v:shape>
                  </v:group>
                  <v:shape id="Text Box 118" o:spid="_x0000_s1424" type="#_x0000_t202" style="position:absolute;left:9721;top:3857;width:1099;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" stroked="f" strokeweight=".5pt">
                    <v:textbox inset="0,0,0,0">
                      <w:txbxContent>
                        <w:p w:rsidR="00A043C1" w:rsidRDefault="00A043C1" w:rsidP="00335333">
                          <w:pPr>
                            <w:pStyle w:val="NormalWeb"/>
                            <w:spacing w:line="240" w:lineRule="exact"/>
                            <w:jc w:val="center"/>
                          </w:pPr>
                          <w:r>
                            <w:rPr>
                              <w:sz w:val="20"/>
                              <w:szCs w:val="20"/>
                              <w:lang w:val="fr-CH"/>
                            </w:rPr>
                            <w:t>x</w:t>
                          </w:r>
                        </w:p>
                      </w:txbxContent>
                    </v:textbox>
                  </v:shape>
                </v:group>
                <v:shape id="Text Box 118" o:spid="_x0000_s1425" type="#_x0000_t202" style="position:absolute;left:39601;top:6374;width:1708;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" fillcolor="white [3212]" stroked="f" strokeweight=".5pt">
                  <v:textbox inset="0,0,0,0">
                    <w:txbxContent>
                      <w:p w:rsidR="00A043C1" w:rsidRDefault="00A043C1" w:rsidP="00335333">
                        <w:pPr>
                          <w:pStyle w:val="NormalWeb"/>
                          <w:spacing w:line="180" w:lineRule="exact"/>
                        </w:pPr>
                        <w:r w:rsidRPr="00D02F71">
                          <w:rPr>
                            <w:sz w:val="20"/>
                            <w:szCs w:val="20"/>
                            <w:lang w:val="fr-CH"/>
                          </w:rPr>
                          <w:t>y</w:t>
                        </w:r>
                      </w:p>
                    </w:txbxContent>
                  </v:textbox>
                </v:shape>
                <v:shape id="Text Box 118" o:spid="_x0000_s1426" type="#_x0000_t202" style="position:absolute;left:41030;top:10318;width:1708;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" fillcolor="white [3212]" stroked="f" strokeweight=".5pt">
                  <v:textbox inset="0,0,0,0">
                    <w:txbxContent>
                      <w:p w:rsidR="00A043C1" w:rsidRDefault="00A043C1" w:rsidP="00335333">
                        <w:pPr>
                          <w:pStyle w:val="NormalWeb"/>
                          <w:spacing w:line="180" w:lineRule="exact"/>
                        </w:pPr>
                        <w:r>
                          <w:t> </w:t>
                        </w:r>
                      </w:p>
                    </w:txbxContent>
                  </v:textbox>
                </v:shape>
                <w10:anchorlock/>
              </v:group>
            </w:pict>
          </mc:Fallback>
        </mc:AlternateContent>
      </w:r>
    </w:p>
    <w:p w:rsidR="00335333" w:rsidRDefault="00785886" w:rsidP="00335333">
      <w:pPr>
        <w:tabs>
          <w:tab w:val="center" w:pos="4800"/>
          <w:tab w:val="right" w:pos="9600"/>
        </w:tabs>
        <w:spacing w:line="240" w:lineRule="auto"/>
        <w:ind w:left="1134"/>
      </w:pPr>
      <w:r w:rsidRPr="00030B42">
        <w:rPr>
          <w:rFonts w:eastAsia="MS Mincho"/>
        </w:rPr>
        <w:t>"</w:t>
      </w:r>
    </w:p>
    <w:p w:rsidR="00335333" w:rsidRDefault="00335333" w:rsidP="0014545D">
      <w:pPr>
        <w:tabs>
          <w:tab w:val="center" w:pos="4800"/>
          <w:tab w:val="right" w:pos="9600"/>
        </w:tabs>
        <w:spacing w:after="120" w:line="240" w:lineRule="auto"/>
        <w:ind w:left="1134"/>
      </w:pPr>
      <w:r>
        <w:rPr>
          <w:i/>
        </w:rPr>
        <w:t xml:space="preserve">Sheet WT21/W/1, note 2, </w:t>
      </w:r>
      <w:r>
        <w:t>amend to read:</w:t>
      </w:r>
    </w:p>
    <w:p w:rsidR="00335333" w:rsidRPr="00654699" w:rsidRDefault="0014545D" w:rsidP="00B55EA1">
      <w:pPr>
        <w:tabs>
          <w:tab w:val="left" w:pos="1418"/>
          <w:tab w:val="center" w:pos="4800"/>
        </w:tabs>
        <w:spacing w:line="240" w:lineRule="auto"/>
        <w:ind w:left="1134" w:right="1134"/>
        <w:rPr>
          <w:sz w:val="18"/>
          <w:szCs w:val="18"/>
        </w:rPr>
      </w:pPr>
      <w:r w:rsidRPr="00030B42">
        <w:rPr>
          <w:rFonts w:eastAsia="MS Mincho"/>
        </w:rPr>
        <w:t>"</w:t>
      </w:r>
      <w:r w:rsidR="00697FC8">
        <w:rPr>
          <w:sz w:val="18"/>
          <w:szCs w:val="18"/>
          <w:vertAlign w:val="superscript"/>
        </w:rPr>
        <w:t>2</w:t>
      </w:r>
      <w:r w:rsidR="00335333" w:rsidRPr="00654699">
        <w:rPr>
          <w:sz w:val="18"/>
          <w:szCs w:val="18"/>
        </w:rPr>
        <w:tab/>
        <w:t>Maximum lateral deviation of t</w:t>
      </w:r>
      <w:r w:rsidR="00335333" w:rsidRPr="00D02F71">
        <w:rPr>
          <w:sz w:val="18"/>
          <w:szCs w:val="18"/>
        </w:rPr>
        <w:t xml:space="preserve">he </w:t>
      </w:r>
      <w:r w:rsidR="00335333" w:rsidRPr="00D02F71">
        <w:rPr>
          <w:strike/>
          <w:sz w:val="18"/>
          <w:szCs w:val="18"/>
        </w:rPr>
        <w:t>major (high wattage)</w:t>
      </w:r>
      <w:r w:rsidR="00335333" w:rsidRPr="00D02F71">
        <w:rPr>
          <w:sz w:val="18"/>
          <w:szCs w:val="18"/>
        </w:rPr>
        <w:t xml:space="preserve"> fil</w:t>
      </w:r>
      <w:r w:rsidR="00335333" w:rsidRPr="00654699">
        <w:rPr>
          <w:sz w:val="18"/>
          <w:szCs w:val="18"/>
        </w:rPr>
        <w:t>ament centre from two mutually perpendicular planes both containing the reference axis and one containing the axis through the reference keys.</w:t>
      </w:r>
      <w:r w:rsidR="00785886" w:rsidRPr="00030B42">
        <w:rPr>
          <w:rFonts w:eastAsia="MS Mincho"/>
        </w:rPr>
        <w:t>"</w:t>
      </w:r>
    </w:p>
    <w:p w:rsidR="00DF418A" w:rsidRPr="00DF418A" w:rsidRDefault="00E87504" w:rsidP="00980C28">
      <w:pPr>
        <w:pStyle w:val="HChG"/>
        <w:ind w:left="0" w:firstLine="0"/>
      </w:pPr>
      <w:r>
        <w:tab/>
        <w:t>II.</w:t>
      </w:r>
      <w:r>
        <w:tab/>
        <w:t>Justification</w:t>
      </w:r>
    </w:p>
    <w:p w:rsidR="00335333" w:rsidRPr="00335333" w:rsidRDefault="00335333" w:rsidP="00335333">
      <w:pPr>
        <w:widowControl w:val="0"/>
        <w:tabs>
          <w:tab w:val="left" w:pos="-1440"/>
        </w:tabs>
        <w:autoSpaceDE w:val="0"/>
        <w:autoSpaceDN w:val="0"/>
        <w:adjustRightInd w:val="0"/>
        <w:spacing w:after="120"/>
        <w:ind w:left="1134" w:right="1134"/>
        <w:jc w:val="both"/>
        <w:rPr>
          <w:lang w:val="en-US"/>
        </w:rPr>
      </w:pPr>
      <w:r>
        <w:rPr>
          <w:lang w:val="en-US"/>
        </w:rPr>
        <w:t>1.</w:t>
      </w:r>
      <w:r>
        <w:rPr>
          <w:lang w:val="en-US"/>
        </w:rPr>
        <w:tab/>
      </w:r>
      <w:r w:rsidRPr="00335333">
        <w:rPr>
          <w:lang w:val="en-US"/>
        </w:rPr>
        <w:t>With the publication of Revision 8</w:t>
      </w:r>
      <w:r w:rsidR="001A3626">
        <w:rPr>
          <w:lang w:val="en-US"/>
        </w:rPr>
        <w:t xml:space="preserve"> of Regulation No. 37</w:t>
      </w:r>
      <w:r w:rsidRPr="00335333">
        <w:rPr>
          <w:lang w:val="en-US"/>
        </w:rPr>
        <w:t xml:space="preserve"> and the subsequent adoption of the Consolidated Resolution on the common specification of light source categories (R.E.5) (ECE/TRANS/WP.29/2016/111), light source experts and users of light source </w:t>
      </w:r>
      <w:r w:rsidR="001A3626">
        <w:rPr>
          <w:lang w:val="en-US"/>
        </w:rPr>
        <w:t>R</w:t>
      </w:r>
      <w:r w:rsidRPr="00335333">
        <w:rPr>
          <w:lang w:val="en-US"/>
        </w:rPr>
        <w:t xml:space="preserve">egulations have </w:t>
      </w:r>
      <w:r w:rsidR="001A3626">
        <w:rPr>
          <w:lang w:val="en-US"/>
        </w:rPr>
        <w:t xml:space="preserve">made </w:t>
      </w:r>
      <w:r w:rsidRPr="00335333">
        <w:rPr>
          <w:lang w:val="en-US"/>
        </w:rPr>
        <w:t>the correct linkage</w:t>
      </w:r>
      <w:r w:rsidR="001A3626">
        <w:rPr>
          <w:lang w:val="en-US"/>
        </w:rPr>
        <w:t>s</w:t>
      </w:r>
      <w:r w:rsidRPr="00335333">
        <w:rPr>
          <w:lang w:val="en-US"/>
        </w:rPr>
        <w:t xml:space="preserve"> between the Resolution and third party documents. As links are established, the content of R.E.5 is continu</w:t>
      </w:r>
      <w:r w:rsidR="001A3626">
        <w:rPr>
          <w:lang w:val="en-US"/>
        </w:rPr>
        <w:t xml:space="preserve">ously </w:t>
      </w:r>
      <w:r w:rsidRPr="00335333">
        <w:rPr>
          <w:lang w:val="en-US"/>
        </w:rPr>
        <w:t>reviewed.</w:t>
      </w:r>
    </w:p>
    <w:p w:rsidR="00335333" w:rsidRPr="00335333" w:rsidRDefault="00335333" w:rsidP="00335333">
      <w:pPr>
        <w:widowControl w:val="0"/>
        <w:tabs>
          <w:tab w:val="left" w:pos="-1440"/>
        </w:tabs>
        <w:autoSpaceDE w:val="0"/>
        <w:autoSpaceDN w:val="0"/>
        <w:adjustRightInd w:val="0"/>
        <w:spacing w:after="120"/>
        <w:ind w:left="1134" w:right="1134"/>
        <w:jc w:val="both"/>
        <w:rPr>
          <w:lang w:val="en-US"/>
        </w:rPr>
      </w:pPr>
      <w:r>
        <w:rPr>
          <w:lang w:val="en-US"/>
        </w:rPr>
        <w:t>2.</w:t>
      </w:r>
      <w:r>
        <w:rPr>
          <w:lang w:val="en-US"/>
        </w:rPr>
        <w:tab/>
      </w:r>
      <w:r w:rsidRPr="00335333">
        <w:rPr>
          <w:lang w:val="en-US"/>
        </w:rPr>
        <w:t>This proposal correct</w:t>
      </w:r>
      <w:r w:rsidR="001A3626">
        <w:rPr>
          <w:lang w:val="en-US"/>
        </w:rPr>
        <w:t>s</w:t>
      </w:r>
      <w:r w:rsidRPr="00335333">
        <w:rPr>
          <w:lang w:val="en-US"/>
        </w:rPr>
        <w:t xml:space="preserve"> a number of minor editorial errors in sheets of filament light sources that were </w:t>
      </w:r>
      <w:r w:rsidR="001A3626">
        <w:rPr>
          <w:lang w:val="en-US"/>
        </w:rPr>
        <w:t>dis</w:t>
      </w:r>
      <w:r w:rsidRPr="00335333">
        <w:rPr>
          <w:lang w:val="en-US"/>
        </w:rPr>
        <w:t xml:space="preserve">covered while making such linkages and </w:t>
      </w:r>
      <w:r w:rsidR="001A3626">
        <w:rPr>
          <w:lang w:val="en-US"/>
        </w:rPr>
        <w:t xml:space="preserve">that were not </w:t>
      </w:r>
      <w:r w:rsidRPr="00335333">
        <w:rPr>
          <w:lang w:val="en-US"/>
        </w:rPr>
        <w:t xml:space="preserve">detected before. Some errors were already present at </w:t>
      </w:r>
      <w:r w:rsidR="001A3626">
        <w:rPr>
          <w:lang w:val="en-US"/>
        </w:rPr>
        <w:t xml:space="preserve">the </w:t>
      </w:r>
      <w:r w:rsidRPr="00335333">
        <w:rPr>
          <w:lang w:val="en-US"/>
        </w:rPr>
        <w:t xml:space="preserve">introduction of the respective light source category; others appeared after revisions of the regulation documents. Some corrections are intended to avoid misinterpretation but do not change the substance. All corrections </w:t>
      </w:r>
      <w:r w:rsidR="001A3626">
        <w:rPr>
          <w:lang w:val="en-US"/>
        </w:rPr>
        <w:t xml:space="preserve">are self-explanatory. </w:t>
      </w:r>
    </w:p>
    <w:p w:rsidR="00335333" w:rsidRPr="00335333" w:rsidRDefault="00335333" w:rsidP="00335333">
      <w:pPr>
        <w:widowControl w:val="0"/>
        <w:tabs>
          <w:tab w:val="left" w:pos="-1440"/>
        </w:tabs>
        <w:autoSpaceDE w:val="0"/>
        <w:autoSpaceDN w:val="0"/>
        <w:adjustRightInd w:val="0"/>
        <w:spacing w:after="120"/>
        <w:ind w:left="1134" w:right="1134"/>
        <w:jc w:val="both"/>
        <w:rPr>
          <w:lang w:val="en-US"/>
        </w:rPr>
      </w:pPr>
      <w:r>
        <w:rPr>
          <w:lang w:val="en-US"/>
        </w:rPr>
        <w:t>3.</w:t>
      </w:r>
      <w:r>
        <w:rPr>
          <w:lang w:val="en-US"/>
        </w:rPr>
        <w:tab/>
      </w:r>
      <w:r w:rsidRPr="00335333">
        <w:rPr>
          <w:lang w:val="en-US"/>
        </w:rPr>
        <w:t xml:space="preserve">Although </w:t>
      </w:r>
      <w:r w:rsidR="001A3626">
        <w:rPr>
          <w:lang w:val="en-US"/>
        </w:rPr>
        <w:t xml:space="preserve">editorial </w:t>
      </w:r>
      <w:r w:rsidRPr="00335333">
        <w:rPr>
          <w:lang w:val="en-US"/>
        </w:rPr>
        <w:t xml:space="preserve">errors </w:t>
      </w:r>
      <w:r w:rsidR="001A3626">
        <w:rPr>
          <w:lang w:val="en-US"/>
        </w:rPr>
        <w:t xml:space="preserve">are normally </w:t>
      </w:r>
      <w:r w:rsidRPr="00335333">
        <w:rPr>
          <w:lang w:val="en-US"/>
        </w:rPr>
        <w:t>corrected by corrigenda, all corrections are presented as an amendment</w:t>
      </w:r>
      <w:r w:rsidR="001A3626">
        <w:rPr>
          <w:lang w:val="en-US"/>
        </w:rPr>
        <w:t xml:space="preserve"> to the Consolidated Resolution, </w:t>
      </w:r>
      <w:r w:rsidRPr="00335333">
        <w:rPr>
          <w:lang w:val="en-US"/>
        </w:rPr>
        <w:t xml:space="preserve">because corrections to older revisions of Regulation No. 37 would create an enormous administrative issue while these errors were not essential for </w:t>
      </w:r>
      <w:r w:rsidR="001A3626">
        <w:rPr>
          <w:lang w:val="en-US"/>
        </w:rPr>
        <w:t xml:space="preserve">type </w:t>
      </w:r>
      <w:r w:rsidRPr="00335333">
        <w:rPr>
          <w:lang w:val="en-US"/>
        </w:rPr>
        <w:t>approval.</w:t>
      </w:r>
    </w:p>
    <w:p w:rsidR="00DE2082" w:rsidRDefault="00335333" w:rsidP="00DE2082">
      <w:pPr>
        <w:widowControl w:val="0"/>
        <w:tabs>
          <w:tab w:val="left" w:pos="-1440"/>
        </w:tabs>
        <w:autoSpaceDE w:val="0"/>
        <w:autoSpaceDN w:val="0"/>
        <w:adjustRightInd w:val="0"/>
        <w:spacing w:after="120"/>
        <w:ind w:left="1134" w:right="1134"/>
        <w:jc w:val="both"/>
        <w:rPr>
          <w:lang w:val="en-US"/>
        </w:rPr>
      </w:pPr>
      <w:r>
        <w:rPr>
          <w:lang w:val="en-US"/>
        </w:rPr>
        <w:t>4.</w:t>
      </w:r>
      <w:r>
        <w:rPr>
          <w:lang w:val="en-US"/>
        </w:rPr>
        <w:tab/>
      </w:r>
      <w:r w:rsidRPr="00335333">
        <w:rPr>
          <w:lang w:val="en-US"/>
        </w:rPr>
        <w:t>This proposal further includes a number of customary administrative updates of</w:t>
      </w:r>
      <w:r w:rsidR="001A3626" w:rsidRPr="001A3626">
        <w:rPr>
          <w:lang w:val="en-US"/>
        </w:rPr>
        <w:t xml:space="preserve"> </w:t>
      </w:r>
      <w:r w:rsidR="001A3626" w:rsidRPr="00335333">
        <w:rPr>
          <w:lang w:val="en-US"/>
        </w:rPr>
        <w:t>International Electrotechnical Commission</w:t>
      </w:r>
      <w:r w:rsidRPr="00335333">
        <w:rPr>
          <w:lang w:val="en-US"/>
        </w:rPr>
        <w:t xml:space="preserve"> </w:t>
      </w:r>
      <w:r w:rsidR="001A3626">
        <w:rPr>
          <w:lang w:val="en-US"/>
        </w:rPr>
        <w:t>(</w:t>
      </w:r>
      <w:r w:rsidRPr="00335333">
        <w:rPr>
          <w:lang w:val="en-US"/>
        </w:rPr>
        <w:t>IEC</w:t>
      </w:r>
      <w:r w:rsidR="001A3626">
        <w:rPr>
          <w:lang w:val="en-US"/>
        </w:rPr>
        <w:t>)</w:t>
      </w:r>
      <w:r w:rsidRPr="00335333">
        <w:rPr>
          <w:lang w:val="en-US"/>
        </w:rPr>
        <w:t xml:space="preserve"> cap sheet numbers in the IEC cap sheet references.</w:t>
      </w:r>
    </w:p>
    <w:p w:rsidR="00C31258" w:rsidRPr="000D0516" w:rsidRDefault="00C31258" w:rsidP="00C31258">
      <w:pPr>
        <w:spacing w:before="240"/>
        <w:ind w:left="1134" w:right="1134"/>
        <w:jc w:val="center"/>
        <w:rPr>
          <w:u w:val="single"/>
        </w:rPr>
      </w:pPr>
      <w:r>
        <w:rPr>
          <w:u w:val="single"/>
        </w:rPr>
        <w:tab/>
      </w:r>
      <w:r>
        <w:rPr>
          <w:u w:val="single"/>
        </w:rPr>
        <w:tab/>
      </w:r>
      <w:r>
        <w:rPr>
          <w:u w:val="single"/>
        </w:rPr>
        <w:tab/>
      </w:r>
    </w:p>
    <w:sectPr w:rsidR="00C31258" w:rsidRPr="000D0516" w:rsidSect="00792D92">
      <w:headerReference w:type="even" r:id="rId36"/>
      <w:headerReference w:type="default" r:id="rId37"/>
      <w:footerReference w:type="even" r:id="rId38"/>
      <w:footerReference w:type="default" r:id="rId39"/>
      <w:footerReference w:type="first" r:id="rId40"/>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3C1" w:rsidRDefault="00A043C1"/>
  </w:endnote>
  <w:endnote w:type="continuationSeparator" w:id="0">
    <w:p w:rsidR="00A043C1" w:rsidRDefault="00A043C1"/>
  </w:endnote>
  <w:endnote w:type="continuationNotice" w:id="1">
    <w:p w:rsidR="00A043C1" w:rsidRDefault="00A043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New Roman Bold">
    <w:altName w:val="Times New Roman"/>
    <w:panose1 w:val="02020803070505020304"/>
    <w:charset w:val="00"/>
    <w:family w:val="roman"/>
    <w:notTrueType/>
    <w:pitch w:val="default"/>
  </w:font>
  <w:font w:name="C39T30Lfz">
    <w:altName w:val="Symbol"/>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3C1" w:rsidRPr="00803BF8" w:rsidRDefault="00A043C1" w:rsidP="00803BF8">
    <w:pPr>
      <w:pStyle w:val="Footer"/>
      <w:tabs>
        <w:tab w:val="right" w:pos="9638"/>
      </w:tabs>
      <w:rPr>
        <w:sz w:val="18"/>
      </w:rPr>
    </w:pPr>
    <w:r w:rsidRPr="00803BF8">
      <w:rPr>
        <w:b/>
        <w:sz w:val="18"/>
      </w:rPr>
      <w:fldChar w:fldCharType="begin"/>
    </w:r>
    <w:r w:rsidRPr="00803BF8">
      <w:rPr>
        <w:b/>
        <w:sz w:val="18"/>
      </w:rPr>
      <w:instrText xml:space="preserve"> PAGE  \* MERGEFORMAT </w:instrText>
    </w:r>
    <w:r w:rsidRPr="00803BF8">
      <w:rPr>
        <w:b/>
        <w:sz w:val="18"/>
      </w:rPr>
      <w:fldChar w:fldCharType="separate"/>
    </w:r>
    <w:r w:rsidR="003B632F">
      <w:rPr>
        <w:b/>
        <w:noProof/>
        <w:sz w:val="18"/>
      </w:rPr>
      <w:t>12</w:t>
    </w:r>
    <w:r w:rsidRPr="00803BF8">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3C1" w:rsidRPr="00803BF8" w:rsidRDefault="00A043C1" w:rsidP="00803BF8">
    <w:pPr>
      <w:pStyle w:val="Footer"/>
      <w:tabs>
        <w:tab w:val="right" w:pos="9638"/>
      </w:tabs>
      <w:rPr>
        <w:b/>
        <w:sz w:val="18"/>
      </w:rPr>
    </w:pPr>
    <w:r>
      <w:tab/>
    </w:r>
    <w:r w:rsidRPr="00803BF8">
      <w:rPr>
        <w:b/>
        <w:sz w:val="18"/>
      </w:rPr>
      <w:fldChar w:fldCharType="begin"/>
    </w:r>
    <w:r w:rsidRPr="00803BF8">
      <w:rPr>
        <w:b/>
        <w:sz w:val="18"/>
      </w:rPr>
      <w:instrText xml:space="preserve"> PAGE  \* MERGEFORMAT </w:instrText>
    </w:r>
    <w:r w:rsidRPr="00803BF8">
      <w:rPr>
        <w:b/>
        <w:sz w:val="18"/>
      </w:rPr>
      <w:fldChar w:fldCharType="separate"/>
    </w:r>
    <w:r w:rsidR="003B632F">
      <w:rPr>
        <w:b/>
        <w:noProof/>
        <w:sz w:val="18"/>
      </w:rPr>
      <w:t>11</w:t>
    </w:r>
    <w:r w:rsidRPr="00803BF8">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060" w:rsidRDefault="00D27060" w:rsidP="00D27060">
    <w:pPr>
      <w:pStyle w:val="Footer"/>
    </w:pPr>
    <w:r>
      <w:rPr>
        <w:rFonts w:ascii="C39T30Lfz" w:hAnsi="C39T30Lfz"/>
        <w:noProof/>
        <w:sz w:val="56"/>
        <w:lang w:eastAsia="en-GB"/>
      </w:rPr>
      <w:drawing>
        <wp:anchor distT="0" distB="0" distL="114300" distR="114300" simplePos="0" relativeHeight="251660288" behindDoc="0" locked="0" layoutInCell="1" allowOverlap="1" wp14:anchorId="25630562" wp14:editId="62D23413">
          <wp:simplePos x="0" y="0"/>
          <wp:positionH relativeFrom="margin">
            <wp:posOffset>5473065</wp:posOffset>
          </wp:positionH>
          <wp:positionV relativeFrom="margin">
            <wp:posOffset>7914640</wp:posOffset>
          </wp:positionV>
          <wp:extent cx="641350" cy="641350"/>
          <wp:effectExtent l="0" t="0" r="6350" b="6350"/>
          <wp:wrapNone/>
          <wp:docPr id="14848" name="Picture 1" descr="https://undocs.org/m2/QRCode.ashx?DS=ECE/TRANS/WP.29/GRE/2017/18&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E/2017/18&amp;Size=2 &amp;L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1" layoutInCell="1" allowOverlap="1" wp14:anchorId="39CE8790" wp14:editId="433362D3">
          <wp:simplePos x="0" y="0"/>
          <wp:positionH relativeFrom="margin">
            <wp:posOffset>4407535</wp:posOffset>
          </wp:positionH>
          <wp:positionV relativeFrom="margin">
            <wp:posOffset>8244205</wp:posOffset>
          </wp:positionV>
          <wp:extent cx="932180" cy="229870"/>
          <wp:effectExtent l="0" t="0" r="1270" b="0"/>
          <wp:wrapNone/>
          <wp:docPr id="6" name="Picture 6"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Englis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180" cy="22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7060" w:rsidRDefault="00D27060" w:rsidP="00D27060">
    <w:pPr>
      <w:pStyle w:val="Footer"/>
      <w:ind w:right="1134"/>
      <w:rPr>
        <w:sz w:val="20"/>
      </w:rPr>
    </w:pPr>
    <w:r>
      <w:rPr>
        <w:sz w:val="20"/>
      </w:rPr>
      <w:t>GE.17-13484(E)</w:t>
    </w:r>
  </w:p>
  <w:p w:rsidR="00D27060" w:rsidRPr="00D27060" w:rsidRDefault="00D27060" w:rsidP="00D27060">
    <w:pPr>
      <w:pStyle w:val="Footer"/>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3C1" w:rsidRPr="000B175B" w:rsidRDefault="00A043C1" w:rsidP="000B175B">
      <w:pPr>
        <w:tabs>
          <w:tab w:val="right" w:pos="2155"/>
        </w:tabs>
        <w:spacing w:after="80"/>
        <w:ind w:left="680"/>
        <w:rPr>
          <w:u w:val="single"/>
        </w:rPr>
      </w:pPr>
      <w:r>
        <w:rPr>
          <w:u w:val="single"/>
        </w:rPr>
        <w:tab/>
      </w:r>
    </w:p>
  </w:footnote>
  <w:footnote w:type="continuationSeparator" w:id="0">
    <w:p w:rsidR="00A043C1" w:rsidRPr="00FC68B7" w:rsidRDefault="00A043C1" w:rsidP="00FC68B7">
      <w:pPr>
        <w:tabs>
          <w:tab w:val="left" w:pos="2155"/>
        </w:tabs>
        <w:spacing w:after="80"/>
        <w:ind w:left="680"/>
        <w:rPr>
          <w:u w:val="single"/>
        </w:rPr>
      </w:pPr>
      <w:r>
        <w:rPr>
          <w:u w:val="single"/>
        </w:rPr>
        <w:tab/>
      </w:r>
    </w:p>
  </w:footnote>
  <w:footnote w:type="continuationNotice" w:id="1">
    <w:p w:rsidR="00A043C1" w:rsidRDefault="00A043C1"/>
  </w:footnote>
  <w:footnote w:id="2">
    <w:p w:rsidR="00A043C1" w:rsidRPr="00B14735" w:rsidRDefault="00A043C1" w:rsidP="0054033E">
      <w:pPr>
        <w:pStyle w:val="FootnoteText"/>
        <w:tabs>
          <w:tab w:val="clear" w:pos="1021"/>
        </w:tabs>
        <w:ind w:hanging="283"/>
        <w:rPr>
          <w:rFonts w:eastAsia="Calibri"/>
        </w:rPr>
      </w:pPr>
      <w:r w:rsidRPr="007406A7">
        <w:rPr>
          <w:rStyle w:val="FootnoteReference"/>
          <w:vertAlign w:val="baseline"/>
        </w:rPr>
        <w:t>*</w:t>
      </w:r>
      <w:r w:rsidRPr="007406A7">
        <w:tab/>
      </w:r>
      <w:r w:rsidRPr="00A138B2">
        <w:t xml:space="preserve">In accordance with the programme of work of the Inland Transport Committee for 2016–2017 (ECE/TRANS/254, para. 159 and ECE/TRANS/2016/28/Add.1, cluster 3.1), the World Forum will develop, harmonize and update Regulations in order to enhance the performance of vehicles. The present document is submitted in conformity with that mandate.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3C1" w:rsidRPr="00803BF8" w:rsidRDefault="00A043C1">
    <w:pPr>
      <w:pStyle w:val="Header"/>
    </w:pPr>
    <w:r>
      <w:t>ECE/TRANS/WP.29/GRE/</w:t>
    </w:r>
    <w:r w:rsidRPr="00DF418A">
      <w:t>201</w:t>
    </w:r>
    <w:r>
      <w:t>7</w:t>
    </w:r>
    <w:r w:rsidRPr="00DF418A">
      <w:t>/</w:t>
    </w:r>
    <w:r>
      <w:t>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3C1" w:rsidRPr="00803BF8" w:rsidRDefault="00A043C1" w:rsidP="00803BF8">
    <w:pPr>
      <w:pStyle w:val="Header"/>
      <w:jc w:val="right"/>
    </w:pPr>
    <w:r w:rsidRPr="00754B4B">
      <w:t>ECE/TRANS/WP.29/GRE/201</w:t>
    </w:r>
    <w:r>
      <w:t>7</w:t>
    </w:r>
    <w:r w:rsidRPr="00754B4B">
      <w:t>/</w:t>
    </w:r>
    <w:r>
      <w:t>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B613219"/>
    <w:multiLevelType w:val="hybridMultilevel"/>
    <w:tmpl w:val="68D87E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CA06393"/>
    <w:multiLevelType w:val="multilevel"/>
    <w:tmpl w:val="67BC1470"/>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15">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6FC776D1"/>
    <w:multiLevelType w:val="hybridMultilevel"/>
    <w:tmpl w:val="0F14CF68"/>
    <w:lvl w:ilvl="0" w:tplc="040E0001">
      <w:start w:val="1"/>
      <w:numFmt w:val="bullet"/>
      <w:lvlText w:val=""/>
      <w:lvlJc w:val="left"/>
      <w:pPr>
        <w:tabs>
          <w:tab w:val="num" w:pos="1068"/>
        </w:tabs>
        <w:ind w:left="1068"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6"/>
  </w:num>
  <w:num w:numId="12">
    <w:abstractNumId w:val="13"/>
  </w:num>
  <w:num w:numId="13">
    <w:abstractNumId w:val="11"/>
  </w:num>
  <w:num w:numId="14">
    <w:abstractNumId w:val="17"/>
  </w:num>
  <w:num w:numId="15">
    <w:abstractNumId w:val="19"/>
  </w:num>
  <w:num w:numId="16">
    <w:abstractNumId w:val="10"/>
  </w:num>
  <w:num w:numId="17">
    <w:abstractNumId w:val="15"/>
  </w:num>
  <w:num w:numId="18">
    <w:abstractNumId w:val="18"/>
  </w:num>
  <w:num w:numId="19">
    <w:abstractNumId w:val="14"/>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4337">
      <v:textbox inset="5.85pt,.7pt,5.85pt,.7pt"/>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F8"/>
    <w:rsid w:val="00000CCB"/>
    <w:rsid w:val="00001F4E"/>
    <w:rsid w:val="00013D2A"/>
    <w:rsid w:val="00014605"/>
    <w:rsid w:val="00015799"/>
    <w:rsid w:val="0002015E"/>
    <w:rsid w:val="00025B62"/>
    <w:rsid w:val="00030495"/>
    <w:rsid w:val="00031ABF"/>
    <w:rsid w:val="00032937"/>
    <w:rsid w:val="000333D4"/>
    <w:rsid w:val="00034C7C"/>
    <w:rsid w:val="0003564D"/>
    <w:rsid w:val="00035DFA"/>
    <w:rsid w:val="00046515"/>
    <w:rsid w:val="00046A36"/>
    <w:rsid w:val="00046B1F"/>
    <w:rsid w:val="00046CDF"/>
    <w:rsid w:val="00050F6B"/>
    <w:rsid w:val="00052635"/>
    <w:rsid w:val="00054E4D"/>
    <w:rsid w:val="00056C6B"/>
    <w:rsid w:val="00057E97"/>
    <w:rsid w:val="000646F4"/>
    <w:rsid w:val="00065561"/>
    <w:rsid w:val="00065AC0"/>
    <w:rsid w:val="00066C0D"/>
    <w:rsid w:val="00067BCE"/>
    <w:rsid w:val="00067F6C"/>
    <w:rsid w:val="00072C8C"/>
    <w:rsid w:val="000733B5"/>
    <w:rsid w:val="00073F5F"/>
    <w:rsid w:val="00074B8A"/>
    <w:rsid w:val="00075E1A"/>
    <w:rsid w:val="0008164E"/>
    <w:rsid w:val="00081815"/>
    <w:rsid w:val="000876DE"/>
    <w:rsid w:val="000930EC"/>
    <w:rsid w:val="000931C0"/>
    <w:rsid w:val="00094F47"/>
    <w:rsid w:val="000A0D9B"/>
    <w:rsid w:val="000A525F"/>
    <w:rsid w:val="000A5649"/>
    <w:rsid w:val="000A6AA9"/>
    <w:rsid w:val="000B0595"/>
    <w:rsid w:val="000B175B"/>
    <w:rsid w:val="000B1CD2"/>
    <w:rsid w:val="000B2D7B"/>
    <w:rsid w:val="000B2F02"/>
    <w:rsid w:val="000B373D"/>
    <w:rsid w:val="000B3A0F"/>
    <w:rsid w:val="000B4EF7"/>
    <w:rsid w:val="000C16D3"/>
    <w:rsid w:val="000C2C03"/>
    <w:rsid w:val="000C2D2E"/>
    <w:rsid w:val="000D0516"/>
    <w:rsid w:val="000D4EB3"/>
    <w:rsid w:val="000D66AB"/>
    <w:rsid w:val="000D70AC"/>
    <w:rsid w:val="000E034C"/>
    <w:rsid w:val="000E0415"/>
    <w:rsid w:val="000E5E72"/>
    <w:rsid w:val="000F1AC1"/>
    <w:rsid w:val="00101131"/>
    <w:rsid w:val="001044E5"/>
    <w:rsid w:val="001058B4"/>
    <w:rsid w:val="00105AD8"/>
    <w:rsid w:val="00107CBF"/>
    <w:rsid w:val="001103AA"/>
    <w:rsid w:val="0011666B"/>
    <w:rsid w:val="00122CBC"/>
    <w:rsid w:val="00123206"/>
    <w:rsid w:val="00130A58"/>
    <w:rsid w:val="00130B1B"/>
    <w:rsid w:val="00130E03"/>
    <w:rsid w:val="00131F67"/>
    <w:rsid w:val="001328F8"/>
    <w:rsid w:val="00133B18"/>
    <w:rsid w:val="00133E6D"/>
    <w:rsid w:val="001359D2"/>
    <w:rsid w:val="001405F0"/>
    <w:rsid w:val="00143418"/>
    <w:rsid w:val="0014545D"/>
    <w:rsid w:val="00147241"/>
    <w:rsid w:val="0015102E"/>
    <w:rsid w:val="00152B52"/>
    <w:rsid w:val="00155592"/>
    <w:rsid w:val="00156C8F"/>
    <w:rsid w:val="001602AF"/>
    <w:rsid w:val="00160B90"/>
    <w:rsid w:val="00162F11"/>
    <w:rsid w:val="00163BF7"/>
    <w:rsid w:val="00164A85"/>
    <w:rsid w:val="00165F3A"/>
    <w:rsid w:val="001662EC"/>
    <w:rsid w:val="00182290"/>
    <w:rsid w:val="001827D1"/>
    <w:rsid w:val="00184490"/>
    <w:rsid w:val="0019102D"/>
    <w:rsid w:val="00192180"/>
    <w:rsid w:val="00193F1C"/>
    <w:rsid w:val="001963AC"/>
    <w:rsid w:val="00197D24"/>
    <w:rsid w:val="001A3626"/>
    <w:rsid w:val="001A3955"/>
    <w:rsid w:val="001A5101"/>
    <w:rsid w:val="001B3446"/>
    <w:rsid w:val="001B4B04"/>
    <w:rsid w:val="001C4AFE"/>
    <w:rsid w:val="001C6663"/>
    <w:rsid w:val="001C7895"/>
    <w:rsid w:val="001D0C8C"/>
    <w:rsid w:val="001D1419"/>
    <w:rsid w:val="001D16DB"/>
    <w:rsid w:val="001D26DF"/>
    <w:rsid w:val="001D3882"/>
    <w:rsid w:val="001D3A03"/>
    <w:rsid w:val="001D4261"/>
    <w:rsid w:val="001D6907"/>
    <w:rsid w:val="001D72CF"/>
    <w:rsid w:val="001E0C22"/>
    <w:rsid w:val="001E2593"/>
    <w:rsid w:val="001E47B9"/>
    <w:rsid w:val="001E7B67"/>
    <w:rsid w:val="001F59D7"/>
    <w:rsid w:val="001F7781"/>
    <w:rsid w:val="00202BF3"/>
    <w:rsid w:val="00202DA8"/>
    <w:rsid w:val="002057AE"/>
    <w:rsid w:val="002073C2"/>
    <w:rsid w:val="0021164B"/>
    <w:rsid w:val="00211E0B"/>
    <w:rsid w:val="002134E0"/>
    <w:rsid w:val="00213F99"/>
    <w:rsid w:val="00221BD3"/>
    <w:rsid w:val="0023072C"/>
    <w:rsid w:val="002324C6"/>
    <w:rsid w:val="00233BB0"/>
    <w:rsid w:val="00243627"/>
    <w:rsid w:val="00246027"/>
    <w:rsid w:val="0024772E"/>
    <w:rsid w:val="00263A29"/>
    <w:rsid w:val="002676B0"/>
    <w:rsid w:val="00267F5F"/>
    <w:rsid w:val="00270BEB"/>
    <w:rsid w:val="00271CB5"/>
    <w:rsid w:val="002722E2"/>
    <w:rsid w:val="00273751"/>
    <w:rsid w:val="00276AEF"/>
    <w:rsid w:val="00283AEA"/>
    <w:rsid w:val="00283C63"/>
    <w:rsid w:val="002847BB"/>
    <w:rsid w:val="00284D1F"/>
    <w:rsid w:val="00286888"/>
    <w:rsid w:val="00286B4D"/>
    <w:rsid w:val="0028776F"/>
    <w:rsid w:val="002934A0"/>
    <w:rsid w:val="00294EAB"/>
    <w:rsid w:val="002A0D4A"/>
    <w:rsid w:val="002A42DD"/>
    <w:rsid w:val="002A4687"/>
    <w:rsid w:val="002A4D51"/>
    <w:rsid w:val="002A6F6D"/>
    <w:rsid w:val="002B4079"/>
    <w:rsid w:val="002B47CA"/>
    <w:rsid w:val="002C5141"/>
    <w:rsid w:val="002C567B"/>
    <w:rsid w:val="002C64E5"/>
    <w:rsid w:val="002C6BB6"/>
    <w:rsid w:val="002D4643"/>
    <w:rsid w:val="002D4CFC"/>
    <w:rsid w:val="002E093F"/>
    <w:rsid w:val="002E1678"/>
    <w:rsid w:val="002E2EB7"/>
    <w:rsid w:val="002E4283"/>
    <w:rsid w:val="002E5684"/>
    <w:rsid w:val="002E62DB"/>
    <w:rsid w:val="002F04B8"/>
    <w:rsid w:val="002F175C"/>
    <w:rsid w:val="002F1D8E"/>
    <w:rsid w:val="002F45F3"/>
    <w:rsid w:val="002F4FDB"/>
    <w:rsid w:val="002F5AC5"/>
    <w:rsid w:val="002F7DE0"/>
    <w:rsid w:val="0030272D"/>
    <w:rsid w:val="00302E18"/>
    <w:rsid w:val="0031067C"/>
    <w:rsid w:val="00312F59"/>
    <w:rsid w:val="0031733E"/>
    <w:rsid w:val="003229D8"/>
    <w:rsid w:val="003237A4"/>
    <w:rsid w:val="00325908"/>
    <w:rsid w:val="00326932"/>
    <w:rsid w:val="00330F1A"/>
    <w:rsid w:val="00335333"/>
    <w:rsid w:val="00336789"/>
    <w:rsid w:val="003406CC"/>
    <w:rsid w:val="0034168B"/>
    <w:rsid w:val="003450DD"/>
    <w:rsid w:val="003451F4"/>
    <w:rsid w:val="003516C1"/>
    <w:rsid w:val="00352181"/>
    <w:rsid w:val="00352709"/>
    <w:rsid w:val="00356E54"/>
    <w:rsid w:val="00356F12"/>
    <w:rsid w:val="003619B5"/>
    <w:rsid w:val="00361AC3"/>
    <w:rsid w:val="00365763"/>
    <w:rsid w:val="00371178"/>
    <w:rsid w:val="00377817"/>
    <w:rsid w:val="003800C8"/>
    <w:rsid w:val="0038196E"/>
    <w:rsid w:val="00383155"/>
    <w:rsid w:val="00392E47"/>
    <w:rsid w:val="00394CC7"/>
    <w:rsid w:val="00396E5F"/>
    <w:rsid w:val="003A06B5"/>
    <w:rsid w:val="003A3D17"/>
    <w:rsid w:val="003A518D"/>
    <w:rsid w:val="003A5828"/>
    <w:rsid w:val="003A6810"/>
    <w:rsid w:val="003B1EDF"/>
    <w:rsid w:val="003B23CA"/>
    <w:rsid w:val="003B275B"/>
    <w:rsid w:val="003B632F"/>
    <w:rsid w:val="003C17CC"/>
    <w:rsid w:val="003C2CC4"/>
    <w:rsid w:val="003C46E4"/>
    <w:rsid w:val="003C534D"/>
    <w:rsid w:val="003D3F82"/>
    <w:rsid w:val="003D4B23"/>
    <w:rsid w:val="003E120B"/>
    <w:rsid w:val="003E130E"/>
    <w:rsid w:val="003F00E3"/>
    <w:rsid w:val="003F1796"/>
    <w:rsid w:val="003F6FC1"/>
    <w:rsid w:val="004019C4"/>
    <w:rsid w:val="00403D20"/>
    <w:rsid w:val="0040438C"/>
    <w:rsid w:val="00410C89"/>
    <w:rsid w:val="00420557"/>
    <w:rsid w:val="00422E03"/>
    <w:rsid w:val="00425C32"/>
    <w:rsid w:val="00426B9B"/>
    <w:rsid w:val="004325CB"/>
    <w:rsid w:val="00441335"/>
    <w:rsid w:val="00442A83"/>
    <w:rsid w:val="00443761"/>
    <w:rsid w:val="00443911"/>
    <w:rsid w:val="00451DEE"/>
    <w:rsid w:val="0045495B"/>
    <w:rsid w:val="004561E5"/>
    <w:rsid w:val="004572AE"/>
    <w:rsid w:val="0046324F"/>
    <w:rsid w:val="00464BD6"/>
    <w:rsid w:val="00467FEF"/>
    <w:rsid w:val="00471BD2"/>
    <w:rsid w:val="00477526"/>
    <w:rsid w:val="00477A0D"/>
    <w:rsid w:val="00481E2E"/>
    <w:rsid w:val="0048237A"/>
    <w:rsid w:val="0048397A"/>
    <w:rsid w:val="0048419F"/>
    <w:rsid w:val="00485CBB"/>
    <w:rsid w:val="004866B7"/>
    <w:rsid w:val="004935FC"/>
    <w:rsid w:val="00493DB9"/>
    <w:rsid w:val="004A79FD"/>
    <w:rsid w:val="004B05F0"/>
    <w:rsid w:val="004B3889"/>
    <w:rsid w:val="004B5DF0"/>
    <w:rsid w:val="004C2461"/>
    <w:rsid w:val="004C3774"/>
    <w:rsid w:val="004C7462"/>
    <w:rsid w:val="004D0424"/>
    <w:rsid w:val="004D3FC5"/>
    <w:rsid w:val="004D65FF"/>
    <w:rsid w:val="004E0683"/>
    <w:rsid w:val="004E0FDB"/>
    <w:rsid w:val="004E57FB"/>
    <w:rsid w:val="004E77B2"/>
    <w:rsid w:val="004F1622"/>
    <w:rsid w:val="004F1CBD"/>
    <w:rsid w:val="00500086"/>
    <w:rsid w:val="00501396"/>
    <w:rsid w:val="005017D4"/>
    <w:rsid w:val="0050265D"/>
    <w:rsid w:val="00502DF4"/>
    <w:rsid w:val="0050463D"/>
    <w:rsid w:val="00504B2D"/>
    <w:rsid w:val="00504CD0"/>
    <w:rsid w:val="0052136D"/>
    <w:rsid w:val="00527001"/>
    <w:rsid w:val="0052775E"/>
    <w:rsid w:val="00535965"/>
    <w:rsid w:val="0054033E"/>
    <w:rsid w:val="005420F2"/>
    <w:rsid w:val="005462C2"/>
    <w:rsid w:val="0055161F"/>
    <w:rsid w:val="0055217D"/>
    <w:rsid w:val="0055307C"/>
    <w:rsid w:val="00554D08"/>
    <w:rsid w:val="00556130"/>
    <w:rsid w:val="00556DED"/>
    <w:rsid w:val="0056209A"/>
    <w:rsid w:val="005628B6"/>
    <w:rsid w:val="005642C2"/>
    <w:rsid w:val="00564BCC"/>
    <w:rsid w:val="0057118C"/>
    <w:rsid w:val="0057288A"/>
    <w:rsid w:val="00574006"/>
    <w:rsid w:val="005751FB"/>
    <w:rsid w:val="00581DFE"/>
    <w:rsid w:val="00583457"/>
    <w:rsid w:val="005907C7"/>
    <w:rsid w:val="00593353"/>
    <w:rsid w:val="00593753"/>
    <w:rsid w:val="005941EC"/>
    <w:rsid w:val="00596CF1"/>
    <w:rsid w:val="0059724D"/>
    <w:rsid w:val="0059757F"/>
    <w:rsid w:val="005A467E"/>
    <w:rsid w:val="005B04D8"/>
    <w:rsid w:val="005B1513"/>
    <w:rsid w:val="005B320C"/>
    <w:rsid w:val="005B3DB3"/>
    <w:rsid w:val="005B4E13"/>
    <w:rsid w:val="005C1629"/>
    <w:rsid w:val="005C342F"/>
    <w:rsid w:val="005C4CF6"/>
    <w:rsid w:val="005C5509"/>
    <w:rsid w:val="005C7D1E"/>
    <w:rsid w:val="005D01D5"/>
    <w:rsid w:val="005E0D4D"/>
    <w:rsid w:val="005F4257"/>
    <w:rsid w:val="005F72B3"/>
    <w:rsid w:val="005F7B75"/>
    <w:rsid w:val="006001EE"/>
    <w:rsid w:val="00600492"/>
    <w:rsid w:val="00605042"/>
    <w:rsid w:val="00606FF3"/>
    <w:rsid w:val="006072D0"/>
    <w:rsid w:val="00611FC4"/>
    <w:rsid w:val="00616169"/>
    <w:rsid w:val="006176FB"/>
    <w:rsid w:val="006266D3"/>
    <w:rsid w:val="00626FBD"/>
    <w:rsid w:val="00627AD6"/>
    <w:rsid w:val="00630555"/>
    <w:rsid w:val="0063070C"/>
    <w:rsid w:val="00631AF6"/>
    <w:rsid w:val="0063242B"/>
    <w:rsid w:val="006336FD"/>
    <w:rsid w:val="00634F9F"/>
    <w:rsid w:val="006372E5"/>
    <w:rsid w:val="0064099B"/>
    <w:rsid w:val="00640B26"/>
    <w:rsid w:val="0064292F"/>
    <w:rsid w:val="00647BAD"/>
    <w:rsid w:val="00652D0A"/>
    <w:rsid w:val="0065391C"/>
    <w:rsid w:val="00662BB6"/>
    <w:rsid w:val="00663B3A"/>
    <w:rsid w:val="00664F9E"/>
    <w:rsid w:val="00665D25"/>
    <w:rsid w:val="006660D3"/>
    <w:rsid w:val="00671B51"/>
    <w:rsid w:val="0067362F"/>
    <w:rsid w:val="00675314"/>
    <w:rsid w:val="00676606"/>
    <w:rsid w:val="00680563"/>
    <w:rsid w:val="00682E86"/>
    <w:rsid w:val="0068459E"/>
    <w:rsid w:val="00684C21"/>
    <w:rsid w:val="006958E8"/>
    <w:rsid w:val="00697FC8"/>
    <w:rsid w:val="006A0BC2"/>
    <w:rsid w:val="006A2530"/>
    <w:rsid w:val="006A2748"/>
    <w:rsid w:val="006A46E9"/>
    <w:rsid w:val="006A6267"/>
    <w:rsid w:val="006B4D98"/>
    <w:rsid w:val="006B4E9F"/>
    <w:rsid w:val="006B5488"/>
    <w:rsid w:val="006C3589"/>
    <w:rsid w:val="006D37AF"/>
    <w:rsid w:val="006D4450"/>
    <w:rsid w:val="006D4C02"/>
    <w:rsid w:val="006D51D0"/>
    <w:rsid w:val="006D52CA"/>
    <w:rsid w:val="006D5FB9"/>
    <w:rsid w:val="006D658E"/>
    <w:rsid w:val="006E564B"/>
    <w:rsid w:val="006E7191"/>
    <w:rsid w:val="006E7863"/>
    <w:rsid w:val="006F0360"/>
    <w:rsid w:val="006F2D70"/>
    <w:rsid w:val="006F3D7F"/>
    <w:rsid w:val="00702B9C"/>
    <w:rsid w:val="00703577"/>
    <w:rsid w:val="00705894"/>
    <w:rsid w:val="007072C1"/>
    <w:rsid w:val="00716CB7"/>
    <w:rsid w:val="007247D3"/>
    <w:rsid w:val="0072632A"/>
    <w:rsid w:val="00731186"/>
    <w:rsid w:val="007327D5"/>
    <w:rsid w:val="00735128"/>
    <w:rsid w:val="007377C5"/>
    <w:rsid w:val="00741C1C"/>
    <w:rsid w:val="00750A59"/>
    <w:rsid w:val="00750B8D"/>
    <w:rsid w:val="00754B4B"/>
    <w:rsid w:val="00757F2F"/>
    <w:rsid w:val="007629C8"/>
    <w:rsid w:val="00770168"/>
    <w:rsid w:val="0077047D"/>
    <w:rsid w:val="00775F7C"/>
    <w:rsid w:val="0077691F"/>
    <w:rsid w:val="007836F4"/>
    <w:rsid w:val="00785886"/>
    <w:rsid w:val="00790A9A"/>
    <w:rsid w:val="00792D92"/>
    <w:rsid w:val="00793B94"/>
    <w:rsid w:val="00796008"/>
    <w:rsid w:val="007A36CE"/>
    <w:rsid w:val="007A3BAE"/>
    <w:rsid w:val="007A52E6"/>
    <w:rsid w:val="007B6BA5"/>
    <w:rsid w:val="007C0546"/>
    <w:rsid w:val="007C2E71"/>
    <w:rsid w:val="007C3390"/>
    <w:rsid w:val="007C3B1C"/>
    <w:rsid w:val="007C4F4B"/>
    <w:rsid w:val="007D0567"/>
    <w:rsid w:val="007D24C3"/>
    <w:rsid w:val="007D7BE1"/>
    <w:rsid w:val="007E01E9"/>
    <w:rsid w:val="007E3C7D"/>
    <w:rsid w:val="007E5E15"/>
    <w:rsid w:val="007E63F3"/>
    <w:rsid w:val="007F0E12"/>
    <w:rsid w:val="007F3673"/>
    <w:rsid w:val="007F53E5"/>
    <w:rsid w:val="007F6611"/>
    <w:rsid w:val="007F6FD3"/>
    <w:rsid w:val="00801D6A"/>
    <w:rsid w:val="00803BF8"/>
    <w:rsid w:val="00804C91"/>
    <w:rsid w:val="00811920"/>
    <w:rsid w:val="00815AD0"/>
    <w:rsid w:val="00815EDB"/>
    <w:rsid w:val="00816704"/>
    <w:rsid w:val="00822B44"/>
    <w:rsid w:val="008231D3"/>
    <w:rsid w:val="008242D7"/>
    <w:rsid w:val="008250E7"/>
    <w:rsid w:val="008257B1"/>
    <w:rsid w:val="00832334"/>
    <w:rsid w:val="008339DF"/>
    <w:rsid w:val="00835C20"/>
    <w:rsid w:val="00843767"/>
    <w:rsid w:val="00847CEC"/>
    <w:rsid w:val="00851184"/>
    <w:rsid w:val="00854043"/>
    <w:rsid w:val="008562C9"/>
    <w:rsid w:val="00856494"/>
    <w:rsid w:val="00856FAA"/>
    <w:rsid w:val="00861117"/>
    <w:rsid w:val="0086135A"/>
    <w:rsid w:val="00863DFD"/>
    <w:rsid w:val="00865560"/>
    <w:rsid w:val="008679D9"/>
    <w:rsid w:val="00872EA9"/>
    <w:rsid w:val="00873BB6"/>
    <w:rsid w:val="008809C1"/>
    <w:rsid w:val="00881AE2"/>
    <w:rsid w:val="00883E85"/>
    <w:rsid w:val="00886690"/>
    <w:rsid w:val="008878DE"/>
    <w:rsid w:val="008927C5"/>
    <w:rsid w:val="00896B38"/>
    <w:rsid w:val="008979B1"/>
    <w:rsid w:val="008A137D"/>
    <w:rsid w:val="008A1ED5"/>
    <w:rsid w:val="008A4091"/>
    <w:rsid w:val="008A6467"/>
    <w:rsid w:val="008A660C"/>
    <w:rsid w:val="008A6B25"/>
    <w:rsid w:val="008A6C4F"/>
    <w:rsid w:val="008A7EAF"/>
    <w:rsid w:val="008B2335"/>
    <w:rsid w:val="008B2E36"/>
    <w:rsid w:val="008C1921"/>
    <w:rsid w:val="008D37F7"/>
    <w:rsid w:val="008D3ABA"/>
    <w:rsid w:val="008D440D"/>
    <w:rsid w:val="008D7558"/>
    <w:rsid w:val="008E05FB"/>
    <w:rsid w:val="008E0678"/>
    <w:rsid w:val="008E305A"/>
    <w:rsid w:val="008E6DB5"/>
    <w:rsid w:val="008F31D2"/>
    <w:rsid w:val="008F4D26"/>
    <w:rsid w:val="0090098B"/>
    <w:rsid w:val="009014EE"/>
    <w:rsid w:val="00906A89"/>
    <w:rsid w:val="0091023E"/>
    <w:rsid w:val="00915EF6"/>
    <w:rsid w:val="00920C5D"/>
    <w:rsid w:val="00921397"/>
    <w:rsid w:val="009223CA"/>
    <w:rsid w:val="009235EA"/>
    <w:rsid w:val="00927C2B"/>
    <w:rsid w:val="00932725"/>
    <w:rsid w:val="00934FAC"/>
    <w:rsid w:val="00940F93"/>
    <w:rsid w:val="009448C3"/>
    <w:rsid w:val="00945A10"/>
    <w:rsid w:val="009465E1"/>
    <w:rsid w:val="00950CFD"/>
    <w:rsid w:val="0095793C"/>
    <w:rsid w:val="009629C4"/>
    <w:rsid w:val="00963752"/>
    <w:rsid w:val="00963BF3"/>
    <w:rsid w:val="00963E1A"/>
    <w:rsid w:val="0096421E"/>
    <w:rsid w:val="009650B1"/>
    <w:rsid w:val="00972EEF"/>
    <w:rsid w:val="00974C2D"/>
    <w:rsid w:val="009760F3"/>
    <w:rsid w:val="009764DA"/>
    <w:rsid w:val="00976CFB"/>
    <w:rsid w:val="00980C28"/>
    <w:rsid w:val="00981AA1"/>
    <w:rsid w:val="00985228"/>
    <w:rsid w:val="00994520"/>
    <w:rsid w:val="00997605"/>
    <w:rsid w:val="009A0830"/>
    <w:rsid w:val="009A08AC"/>
    <w:rsid w:val="009A0E8D"/>
    <w:rsid w:val="009A26E0"/>
    <w:rsid w:val="009A5E59"/>
    <w:rsid w:val="009B250F"/>
    <w:rsid w:val="009B26E7"/>
    <w:rsid w:val="009B385D"/>
    <w:rsid w:val="009B5B90"/>
    <w:rsid w:val="009B64BB"/>
    <w:rsid w:val="009B69E9"/>
    <w:rsid w:val="009C5020"/>
    <w:rsid w:val="009C6945"/>
    <w:rsid w:val="009D272C"/>
    <w:rsid w:val="009D2D7A"/>
    <w:rsid w:val="009D4BEE"/>
    <w:rsid w:val="009E15C8"/>
    <w:rsid w:val="009E28CD"/>
    <w:rsid w:val="009E5620"/>
    <w:rsid w:val="009F0B23"/>
    <w:rsid w:val="009F36A3"/>
    <w:rsid w:val="009F71D1"/>
    <w:rsid w:val="00A00697"/>
    <w:rsid w:val="00A00A3F"/>
    <w:rsid w:val="00A01326"/>
    <w:rsid w:val="00A01489"/>
    <w:rsid w:val="00A043C1"/>
    <w:rsid w:val="00A053B0"/>
    <w:rsid w:val="00A12786"/>
    <w:rsid w:val="00A138B2"/>
    <w:rsid w:val="00A14A4D"/>
    <w:rsid w:val="00A1546E"/>
    <w:rsid w:val="00A17663"/>
    <w:rsid w:val="00A20DE2"/>
    <w:rsid w:val="00A23763"/>
    <w:rsid w:val="00A3026E"/>
    <w:rsid w:val="00A32BBC"/>
    <w:rsid w:val="00A338F1"/>
    <w:rsid w:val="00A347B8"/>
    <w:rsid w:val="00A3529B"/>
    <w:rsid w:val="00A35BE0"/>
    <w:rsid w:val="00A366EE"/>
    <w:rsid w:val="00A37F51"/>
    <w:rsid w:val="00A508DF"/>
    <w:rsid w:val="00A51DCC"/>
    <w:rsid w:val="00A52B68"/>
    <w:rsid w:val="00A54EBE"/>
    <w:rsid w:val="00A6129C"/>
    <w:rsid w:val="00A62A3C"/>
    <w:rsid w:val="00A72F22"/>
    <w:rsid w:val="00A7360F"/>
    <w:rsid w:val="00A748A6"/>
    <w:rsid w:val="00A74E3E"/>
    <w:rsid w:val="00A769F4"/>
    <w:rsid w:val="00A776B4"/>
    <w:rsid w:val="00A81C59"/>
    <w:rsid w:val="00A860E7"/>
    <w:rsid w:val="00A86546"/>
    <w:rsid w:val="00A877CE"/>
    <w:rsid w:val="00A94361"/>
    <w:rsid w:val="00AA293C"/>
    <w:rsid w:val="00AA43F1"/>
    <w:rsid w:val="00AB01AB"/>
    <w:rsid w:val="00AB10D2"/>
    <w:rsid w:val="00AC1563"/>
    <w:rsid w:val="00AC3244"/>
    <w:rsid w:val="00AC38EE"/>
    <w:rsid w:val="00AC3BEE"/>
    <w:rsid w:val="00AC56C3"/>
    <w:rsid w:val="00AC5792"/>
    <w:rsid w:val="00AC6594"/>
    <w:rsid w:val="00AD0033"/>
    <w:rsid w:val="00AD0670"/>
    <w:rsid w:val="00AD087C"/>
    <w:rsid w:val="00AD6B56"/>
    <w:rsid w:val="00AE02E1"/>
    <w:rsid w:val="00AE03EE"/>
    <w:rsid w:val="00AE7431"/>
    <w:rsid w:val="00AF6850"/>
    <w:rsid w:val="00B048EE"/>
    <w:rsid w:val="00B06136"/>
    <w:rsid w:val="00B17761"/>
    <w:rsid w:val="00B238A5"/>
    <w:rsid w:val="00B25FAF"/>
    <w:rsid w:val="00B30179"/>
    <w:rsid w:val="00B33901"/>
    <w:rsid w:val="00B341FF"/>
    <w:rsid w:val="00B371CD"/>
    <w:rsid w:val="00B41B66"/>
    <w:rsid w:val="00B421C1"/>
    <w:rsid w:val="00B43821"/>
    <w:rsid w:val="00B47053"/>
    <w:rsid w:val="00B50BFB"/>
    <w:rsid w:val="00B50D1A"/>
    <w:rsid w:val="00B51E98"/>
    <w:rsid w:val="00B53C21"/>
    <w:rsid w:val="00B55C71"/>
    <w:rsid w:val="00B55EA1"/>
    <w:rsid w:val="00B56E37"/>
    <w:rsid w:val="00B56E4A"/>
    <w:rsid w:val="00B56E9C"/>
    <w:rsid w:val="00B64B1F"/>
    <w:rsid w:val="00B64F8E"/>
    <w:rsid w:val="00B6553F"/>
    <w:rsid w:val="00B74954"/>
    <w:rsid w:val="00B77D05"/>
    <w:rsid w:val="00B81206"/>
    <w:rsid w:val="00B8192C"/>
    <w:rsid w:val="00B81E12"/>
    <w:rsid w:val="00B8584A"/>
    <w:rsid w:val="00B924F0"/>
    <w:rsid w:val="00BA12BA"/>
    <w:rsid w:val="00BA22E5"/>
    <w:rsid w:val="00BA2B79"/>
    <w:rsid w:val="00BA523F"/>
    <w:rsid w:val="00BA5FB8"/>
    <w:rsid w:val="00BA73AB"/>
    <w:rsid w:val="00BA770E"/>
    <w:rsid w:val="00BB290D"/>
    <w:rsid w:val="00BB2CFC"/>
    <w:rsid w:val="00BB3C8F"/>
    <w:rsid w:val="00BB646D"/>
    <w:rsid w:val="00BC14F0"/>
    <w:rsid w:val="00BC3FA0"/>
    <w:rsid w:val="00BC6ABF"/>
    <w:rsid w:val="00BC74E9"/>
    <w:rsid w:val="00BC7E50"/>
    <w:rsid w:val="00BD0112"/>
    <w:rsid w:val="00BD577B"/>
    <w:rsid w:val="00BE1BD5"/>
    <w:rsid w:val="00BE24CA"/>
    <w:rsid w:val="00BE41AC"/>
    <w:rsid w:val="00BE54D3"/>
    <w:rsid w:val="00BE584F"/>
    <w:rsid w:val="00BF68A8"/>
    <w:rsid w:val="00C04469"/>
    <w:rsid w:val="00C06463"/>
    <w:rsid w:val="00C0710B"/>
    <w:rsid w:val="00C074E5"/>
    <w:rsid w:val="00C11A03"/>
    <w:rsid w:val="00C15D44"/>
    <w:rsid w:val="00C22C0C"/>
    <w:rsid w:val="00C24EC4"/>
    <w:rsid w:val="00C27BD6"/>
    <w:rsid w:val="00C27EEB"/>
    <w:rsid w:val="00C30E2E"/>
    <w:rsid w:val="00C31046"/>
    <w:rsid w:val="00C31258"/>
    <w:rsid w:val="00C425BC"/>
    <w:rsid w:val="00C4527F"/>
    <w:rsid w:val="00C463DD"/>
    <w:rsid w:val="00C4724C"/>
    <w:rsid w:val="00C51808"/>
    <w:rsid w:val="00C522C3"/>
    <w:rsid w:val="00C5636C"/>
    <w:rsid w:val="00C57E75"/>
    <w:rsid w:val="00C629A0"/>
    <w:rsid w:val="00C64574"/>
    <w:rsid w:val="00C64629"/>
    <w:rsid w:val="00C65898"/>
    <w:rsid w:val="00C67DB7"/>
    <w:rsid w:val="00C7153B"/>
    <w:rsid w:val="00C73591"/>
    <w:rsid w:val="00C74128"/>
    <w:rsid w:val="00C745C3"/>
    <w:rsid w:val="00C752BA"/>
    <w:rsid w:val="00C7562D"/>
    <w:rsid w:val="00C7656E"/>
    <w:rsid w:val="00C81F83"/>
    <w:rsid w:val="00C843AA"/>
    <w:rsid w:val="00C85255"/>
    <w:rsid w:val="00C85C77"/>
    <w:rsid w:val="00C86E02"/>
    <w:rsid w:val="00C91017"/>
    <w:rsid w:val="00C953EC"/>
    <w:rsid w:val="00C96DF2"/>
    <w:rsid w:val="00C9755B"/>
    <w:rsid w:val="00CA1372"/>
    <w:rsid w:val="00CA6DDD"/>
    <w:rsid w:val="00CB17B6"/>
    <w:rsid w:val="00CB3E03"/>
    <w:rsid w:val="00CC121D"/>
    <w:rsid w:val="00CC138B"/>
    <w:rsid w:val="00CD3978"/>
    <w:rsid w:val="00CD4AA6"/>
    <w:rsid w:val="00CE4A8F"/>
    <w:rsid w:val="00CE5946"/>
    <w:rsid w:val="00CF1FA5"/>
    <w:rsid w:val="00CF263E"/>
    <w:rsid w:val="00CF2B7C"/>
    <w:rsid w:val="00CF7C95"/>
    <w:rsid w:val="00D02F71"/>
    <w:rsid w:val="00D0541A"/>
    <w:rsid w:val="00D05E5E"/>
    <w:rsid w:val="00D12117"/>
    <w:rsid w:val="00D153A7"/>
    <w:rsid w:val="00D2031B"/>
    <w:rsid w:val="00D248B6"/>
    <w:rsid w:val="00D25FB2"/>
    <w:rsid w:val="00D25FE2"/>
    <w:rsid w:val="00D26E07"/>
    <w:rsid w:val="00D27060"/>
    <w:rsid w:val="00D27713"/>
    <w:rsid w:val="00D3203E"/>
    <w:rsid w:val="00D32431"/>
    <w:rsid w:val="00D342A8"/>
    <w:rsid w:val="00D35FE4"/>
    <w:rsid w:val="00D41A20"/>
    <w:rsid w:val="00D43252"/>
    <w:rsid w:val="00D45E95"/>
    <w:rsid w:val="00D46A88"/>
    <w:rsid w:val="00D46D61"/>
    <w:rsid w:val="00D47EEA"/>
    <w:rsid w:val="00D51801"/>
    <w:rsid w:val="00D54E2A"/>
    <w:rsid w:val="00D5792F"/>
    <w:rsid w:val="00D60A2A"/>
    <w:rsid w:val="00D66211"/>
    <w:rsid w:val="00D70083"/>
    <w:rsid w:val="00D75C92"/>
    <w:rsid w:val="00D773DF"/>
    <w:rsid w:val="00D84D1A"/>
    <w:rsid w:val="00D92E08"/>
    <w:rsid w:val="00D94543"/>
    <w:rsid w:val="00D94A0D"/>
    <w:rsid w:val="00D95303"/>
    <w:rsid w:val="00D95D10"/>
    <w:rsid w:val="00D978C6"/>
    <w:rsid w:val="00DA2C03"/>
    <w:rsid w:val="00DA3C1C"/>
    <w:rsid w:val="00DA3C80"/>
    <w:rsid w:val="00DA6998"/>
    <w:rsid w:val="00DB0466"/>
    <w:rsid w:val="00DB259A"/>
    <w:rsid w:val="00DB3822"/>
    <w:rsid w:val="00DC022E"/>
    <w:rsid w:val="00DC4365"/>
    <w:rsid w:val="00DC6D39"/>
    <w:rsid w:val="00DD13A2"/>
    <w:rsid w:val="00DD19F5"/>
    <w:rsid w:val="00DD455F"/>
    <w:rsid w:val="00DD640F"/>
    <w:rsid w:val="00DE2082"/>
    <w:rsid w:val="00DE5FF7"/>
    <w:rsid w:val="00DF418A"/>
    <w:rsid w:val="00DF49B0"/>
    <w:rsid w:val="00DF4F3B"/>
    <w:rsid w:val="00E008AC"/>
    <w:rsid w:val="00E00FC9"/>
    <w:rsid w:val="00E03443"/>
    <w:rsid w:val="00E046DF"/>
    <w:rsid w:val="00E04BE9"/>
    <w:rsid w:val="00E1085B"/>
    <w:rsid w:val="00E109DD"/>
    <w:rsid w:val="00E12AA1"/>
    <w:rsid w:val="00E1356F"/>
    <w:rsid w:val="00E2018A"/>
    <w:rsid w:val="00E201F4"/>
    <w:rsid w:val="00E2176E"/>
    <w:rsid w:val="00E22B0C"/>
    <w:rsid w:val="00E27346"/>
    <w:rsid w:val="00E31333"/>
    <w:rsid w:val="00E320F1"/>
    <w:rsid w:val="00E34CD5"/>
    <w:rsid w:val="00E36EB6"/>
    <w:rsid w:val="00E40A45"/>
    <w:rsid w:val="00E466D9"/>
    <w:rsid w:val="00E525B6"/>
    <w:rsid w:val="00E55173"/>
    <w:rsid w:val="00E560CA"/>
    <w:rsid w:val="00E62AFD"/>
    <w:rsid w:val="00E71BC8"/>
    <w:rsid w:val="00E7260F"/>
    <w:rsid w:val="00E726E5"/>
    <w:rsid w:val="00E73F5D"/>
    <w:rsid w:val="00E74454"/>
    <w:rsid w:val="00E76341"/>
    <w:rsid w:val="00E767AC"/>
    <w:rsid w:val="00E77E4E"/>
    <w:rsid w:val="00E83966"/>
    <w:rsid w:val="00E87504"/>
    <w:rsid w:val="00E9441D"/>
    <w:rsid w:val="00E96630"/>
    <w:rsid w:val="00E977BC"/>
    <w:rsid w:val="00EA04C1"/>
    <w:rsid w:val="00EA0FCE"/>
    <w:rsid w:val="00EA1A20"/>
    <w:rsid w:val="00EA2A77"/>
    <w:rsid w:val="00EA3786"/>
    <w:rsid w:val="00EA424E"/>
    <w:rsid w:val="00EA4B54"/>
    <w:rsid w:val="00EB3E7C"/>
    <w:rsid w:val="00EB44C5"/>
    <w:rsid w:val="00EB6C45"/>
    <w:rsid w:val="00EC5B5A"/>
    <w:rsid w:val="00EC5F72"/>
    <w:rsid w:val="00ED09AC"/>
    <w:rsid w:val="00ED46C6"/>
    <w:rsid w:val="00ED5D0B"/>
    <w:rsid w:val="00ED5F6E"/>
    <w:rsid w:val="00ED72B5"/>
    <w:rsid w:val="00ED754F"/>
    <w:rsid w:val="00ED7A2A"/>
    <w:rsid w:val="00EE0B1C"/>
    <w:rsid w:val="00EE40EF"/>
    <w:rsid w:val="00EE5FCD"/>
    <w:rsid w:val="00EF088A"/>
    <w:rsid w:val="00EF1D7F"/>
    <w:rsid w:val="00EF52D2"/>
    <w:rsid w:val="00EF54BA"/>
    <w:rsid w:val="00F02C84"/>
    <w:rsid w:val="00F03A60"/>
    <w:rsid w:val="00F05945"/>
    <w:rsid w:val="00F11455"/>
    <w:rsid w:val="00F1224B"/>
    <w:rsid w:val="00F15DC0"/>
    <w:rsid w:val="00F20293"/>
    <w:rsid w:val="00F211B8"/>
    <w:rsid w:val="00F2422D"/>
    <w:rsid w:val="00F2770E"/>
    <w:rsid w:val="00F31279"/>
    <w:rsid w:val="00F31E5F"/>
    <w:rsid w:val="00F435BD"/>
    <w:rsid w:val="00F452EF"/>
    <w:rsid w:val="00F51A5B"/>
    <w:rsid w:val="00F5203B"/>
    <w:rsid w:val="00F531FD"/>
    <w:rsid w:val="00F54668"/>
    <w:rsid w:val="00F55ADC"/>
    <w:rsid w:val="00F6100A"/>
    <w:rsid w:val="00F7336D"/>
    <w:rsid w:val="00F73CB2"/>
    <w:rsid w:val="00F80A68"/>
    <w:rsid w:val="00F81727"/>
    <w:rsid w:val="00F836E5"/>
    <w:rsid w:val="00F848F2"/>
    <w:rsid w:val="00F93781"/>
    <w:rsid w:val="00F947D6"/>
    <w:rsid w:val="00F9569F"/>
    <w:rsid w:val="00F96D3C"/>
    <w:rsid w:val="00FA7AA7"/>
    <w:rsid w:val="00FA7BFA"/>
    <w:rsid w:val="00FB0434"/>
    <w:rsid w:val="00FB0E26"/>
    <w:rsid w:val="00FB1056"/>
    <w:rsid w:val="00FB4FEB"/>
    <w:rsid w:val="00FB613B"/>
    <w:rsid w:val="00FC598C"/>
    <w:rsid w:val="00FC68B7"/>
    <w:rsid w:val="00FC71C6"/>
    <w:rsid w:val="00FD14FA"/>
    <w:rsid w:val="00FD3F98"/>
    <w:rsid w:val="00FD4DDB"/>
    <w:rsid w:val="00FD7127"/>
    <w:rsid w:val="00FE106A"/>
    <w:rsid w:val="00FE7450"/>
    <w:rsid w:val="00FF145D"/>
    <w:rsid w:val="00FF5955"/>
    <w:rsid w:val="00FF6053"/>
    <w:rsid w:val="00FF6A89"/>
    <w:rsid w:val="00FF7D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490"/>
    <w:pPr>
      <w:suppressAutoHyphens/>
      <w:spacing w:line="240" w:lineRule="atLeast"/>
    </w:pPr>
    <w:rPr>
      <w:lang w:val="en-GB"/>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uiPriority w:val="99"/>
    <w:rsid w:val="005C7D1E"/>
    <w:rPr>
      <w:lang w:val="en-GB" w:eastAsia="en-US" w:bidi="ar-SA"/>
    </w:rPr>
  </w:style>
  <w:style w:type="paragraph" w:customStyle="1" w:styleId="SingleTxtG">
    <w:name w:val="_ Single Txt_G"/>
    <w:basedOn w:val="Normal"/>
    <w:link w:val="SingleTxtGChar"/>
    <w:uiPriority w:val="99"/>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BVI fnr, BVI fnr,Footnote symbol,Footnote,Footnote Reference Superscript,SUPERS,-E Fußnotenzeichen"/>
    <w:rsid w:val="000646F4"/>
    <w:rPr>
      <w:rFonts w:ascii="Times New Roman" w:hAnsi="Times New Roman"/>
      <w:sz w:val="18"/>
      <w:vertAlign w:val="superscript"/>
    </w:rPr>
  </w:style>
  <w:style w:type="paragraph" w:styleId="FootnoteText">
    <w:name w:val="footnote text"/>
    <w:aliases w:val="5_G,PP"/>
    <w:basedOn w:val="Normal"/>
    <w:link w:val="FootnoteTextCh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paragraph" w:styleId="CommentSubject">
    <w:name w:val="annotation subject"/>
    <w:basedOn w:val="CommentText"/>
    <w:next w:val="CommentText"/>
    <w:semiHidden/>
    <w:rsid w:val="004C3774"/>
    <w:rPr>
      <w:b/>
      <w:bCs/>
    </w:rPr>
  </w:style>
  <w:style w:type="paragraph" w:styleId="BalloonText">
    <w:name w:val="Balloon Text"/>
    <w:basedOn w:val="Normal"/>
    <w:semiHidden/>
    <w:rsid w:val="004C3774"/>
    <w:rPr>
      <w:rFonts w:ascii="Tahoma" w:hAnsi="Tahoma" w:cs="Tahoma"/>
      <w:sz w:val="16"/>
      <w:szCs w:val="16"/>
    </w:rPr>
  </w:style>
  <w:style w:type="character" w:customStyle="1" w:styleId="FootnoteTextChar">
    <w:name w:val="Footnote Text Char"/>
    <w:aliases w:val="5_G Char,PP Char"/>
    <w:link w:val="FootnoteText"/>
    <w:uiPriority w:val="99"/>
    <w:locked/>
    <w:rsid w:val="002B47CA"/>
    <w:rPr>
      <w:sz w:val="18"/>
      <w:lang w:val="en-GB"/>
    </w:rPr>
  </w:style>
  <w:style w:type="character" w:customStyle="1" w:styleId="HChGChar">
    <w:name w:val="_ H _Ch_G Char"/>
    <w:link w:val="HChG"/>
    <w:rsid w:val="002B47CA"/>
    <w:rPr>
      <w:b/>
      <w:sz w:val="28"/>
      <w:lang w:val="en-GB"/>
    </w:rPr>
  </w:style>
  <w:style w:type="paragraph" w:styleId="ListParagraph">
    <w:name w:val="List Paragraph"/>
    <w:basedOn w:val="Normal"/>
    <w:uiPriority w:val="34"/>
    <w:qFormat/>
    <w:rsid w:val="000930EC"/>
    <w:pPr>
      <w:suppressAutoHyphens w:val="0"/>
      <w:spacing w:line="240" w:lineRule="auto"/>
      <w:ind w:left="720"/>
      <w:contextualSpacing/>
    </w:pPr>
    <w:rPr>
      <w:sz w:val="24"/>
      <w:szCs w:val="24"/>
      <w:lang w:eastAsia="en-GB"/>
    </w:rPr>
  </w:style>
  <w:style w:type="character" w:customStyle="1" w:styleId="H1GChar">
    <w:name w:val="_ H_1_G Char"/>
    <w:link w:val="H1G"/>
    <w:rsid w:val="0054033E"/>
    <w:rPr>
      <w:b/>
      <w:sz w:val="24"/>
      <w:lang w:val="en-GB"/>
    </w:rPr>
  </w:style>
  <w:style w:type="paragraph" w:customStyle="1" w:styleId="para">
    <w:name w:val="para"/>
    <w:basedOn w:val="SingleTxtG"/>
    <w:link w:val="paraChar"/>
    <w:qFormat/>
    <w:rsid w:val="00DE2082"/>
    <w:pPr>
      <w:ind w:left="2268" w:hanging="1134"/>
    </w:pPr>
    <w:rPr>
      <w:rFonts w:eastAsia="Times New Roman"/>
      <w:lang w:val="fr-CH"/>
    </w:rPr>
  </w:style>
  <w:style w:type="character" w:customStyle="1" w:styleId="paraChar">
    <w:name w:val="para Char"/>
    <w:link w:val="para"/>
    <w:rsid w:val="00DE2082"/>
    <w:rPr>
      <w:rFonts w:eastAsia="Times New Roman"/>
      <w:lang w:val="fr-CH"/>
    </w:rPr>
  </w:style>
  <w:style w:type="character" w:customStyle="1" w:styleId="HeaderChar">
    <w:name w:val="Header Char"/>
    <w:aliases w:val="6_G Char"/>
    <w:link w:val="Header"/>
    <w:rsid w:val="00335333"/>
    <w:rPr>
      <w:b/>
      <w:sz w:val="18"/>
      <w:lang w:val="en-GB"/>
    </w:rPr>
  </w:style>
  <w:style w:type="paragraph" w:customStyle="1" w:styleId="Default">
    <w:name w:val="Default"/>
    <w:rsid w:val="00335333"/>
    <w:pPr>
      <w:widowControl w:val="0"/>
      <w:autoSpaceDE w:val="0"/>
      <w:autoSpaceDN w:val="0"/>
      <w:adjustRightInd w:val="0"/>
    </w:pPr>
    <w:rPr>
      <w:rFonts w:eastAsia="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footnote text" w:uiPriority="99"/>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4490"/>
    <w:pPr>
      <w:suppressAutoHyphens/>
      <w:spacing w:line="240" w:lineRule="atLeast"/>
    </w:pPr>
    <w:rPr>
      <w:lang w:val="en-GB"/>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uiPriority w:val="99"/>
    <w:rsid w:val="005C7D1E"/>
    <w:rPr>
      <w:lang w:val="en-GB" w:eastAsia="en-US" w:bidi="ar-SA"/>
    </w:rPr>
  </w:style>
  <w:style w:type="paragraph" w:customStyle="1" w:styleId="SingleTxtG">
    <w:name w:val="_ Single Txt_G"/>
    <w:basedOn w:val="Normal"/>
    <w:link w:val="SingleTxtGChar"/>
    <w:uiPriority w:val="99"/>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BVI fnr, BVI fnr,Footnote symbol,Footnote,Footnote Reference Superscript,SUPERS,-E Fußnotenzeichen"/>
    <w:rsid w:val="000646F4"/>
    <w:rPr>
      <w:rFonts w:ascii="Times New Roman" w:hAnsi="Times New Roman"/>
      <w:sz w:val="18"/>
      <w:vertAlign w:val="superscript"/>
    </w:rPr>
  </w:style>
  <w:style w:type="paragraph" w:styleId="FootnoteText">
    <w:name w:val="footnote text"/>
    <w:aliases w:val="5_G,PP"/>
    <w:basedOn w:val="Normal"/>
    <w:link w:val="FootnoteTextChar"/>
    <w:uiPriority w:val="99"/>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semiHidden/>
    <w:rPr>
      <w:sz w:val="6"/>
    </w:rPr>
  </w:style>
  <w:style w:type="paragraph" w:styleId="CommentText">
    <w:name w:val="annotation text"/>
    <w:basedOn w:val="Normal"/>
    <w:semiHidden/>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0646F4"/>
    <w:pPr>
      <w:spacing w:line="240" w:lineRule="auto"/>
    </w:pPr>
    <w:rPr>
      <w:sz w:val="16"/>
    </w:rPr>
  </w:style>
  <w:style w:type="paragraph" w:styleId="Header">
    <w:name w:val="header"/>
    <w:aliases w:val="6_G"/>
    <w:basedOn w:val="Normal"/>
    <w:link w:val="HeaderChar"/>
    <w:rsid w:val="000646F4"/>
    <w:pPr>
      <w:pBdr>
        <w:bottom w:val="single" w:sz="4" w:space="4" w:color="auto"/>
      </w:pBdr>
      <w:spacing w:line="240" w:lineRule="auto"/>
    </w:pPr>
    <w:rPr>
      <w:b/>
      <w:sz w:val="18"/>
    </w:rPr>
  </w:style>
  <w:style w:type="paragraph" w:styleId="CommentSubject">
    <w:name w:val="annotation subject"/>
    <w:basedOn w:val="CommentText"/>
    <w:next w:val="CommentText"/>
    <w:semiHidden/>
    <w:rsid w:val="004C3774"/>
    <w:rPr>
      <w:b/>
      <w:bCs/>
    </w:rPr>
  </w:style>
  <w:style w:type="paragraph" w:styleId="BalloonText">
    <w:name w:val="Balloon Text"/>
    <w:basedOn w:val="Normal"/>
    <w:semiHidden/>
    <w:rsid w:val="004C3774"/>
    <w:rPr>
      <w:rFonts w:ascii="Tahoma" w:hAnsi="Tahoma" w:cs="Tahoma"/>
      <w:sz w:val="16"/>
      <w:szCs w:val="16"/>
    </w:rPr>
  </w:style>
  <w:style w:type="character" w:customStyle="1" w:styleId="FootnoteTextChar">
    <w:name w:val="Footnote Text Char"/>
    <w:aliases w:val="5_G Char,PP Char"/>
    <w:link w:val="FootnoteText"/>
    <w:uiPriority w:val="99"/>
    <w:locked/>
    <w:rsid w:val="002B47CA"/>
    <w:rPr>
      <w:sz w:val="18"/>
      <w:lang w:val="en-GB"/>
    </w:rPr>
  </w:style>
  <w:style w:type="character" w:customStyle="1" w:styleId="HChGChar">
    <w:name w:val="_ H _Ch_G Char"/>
    <w:link w:val="HChG"/>
    <w:rsid w:val="002B47CA"/>
    <w:rPr>
      <w:b/>
      <w:sz w:val="28"/>
      <w:lang w:val="en-GB"/>
    </w:rPr>
  </w:style>
  <w:style w:type="paragraph" w:styleId="ListParagraph">
    <w:name w:val="List Paragraph"/>
    <w:basedOn w:val="Normal"/>
    <w:uiPriority w:val="34"/>
    <w:qFormat/>
    <w:rsid w:val="000930EC"/>
    <w:pPr>
      <w:suppressAutoHyphens w:val="0"/>
      <w:spacing w:line="240" w:lineRule="auto"/>
      <w:ind w:left="720"/>
      <w:contextualSpacing/>
    </w:pPr>
    <w:rPr>
      <w:sz w:val="24"/>
      <w:szCs w:val="24"/>
      <w:lang w:eastAsia="en-GB"/>
    </w:rPr>
  </w:style>
  <w:style w:type="character" w:customStyle="1" w:styleId="H1GChar">
    <w:name w:val="_ H_1_G Char"/>
    <w:link w:val="H1G"/>
    <w:rsid w:val="0054033E"/>
    <w:rPr>
      <w:b/>
      <w:sz w:val="24"/>
      <w:lang w:val="en-GB"/>
    </w:rPr>
  </w:style>
  <w:style w:type="paragraph" w:customStyle="1" w:styleId="para">
    <w:name w:val="para"/>
    <w:basedOn w:val="SingleTxtG"/>
    <w:link w:val="paraChar"/>
    <w:qFormat/>
    <w:rsid w:val="00DE2082"/>
    <w:pPr>
      <w:ind w:left="2268" w:hanging="1134"/>
    </w:pPr>
    <w:rPr>
      <w:rFonts w:eastAsia="Times New Roman"/>
      <w:lang w:val="fr-CH"/>
    </w:rPr>
  </w:style>
  <w:style w:type="character" w:customStyle="1" w:styleId="paraChar">
    <w:name w:val="para Char"/>
    <w:link w:val="para"/>
    <w:rsid w:val="00DE2082"/>
    <w:rPr>
      <w:rFonts w:eastAsia="Times New Roman"/>
      <w:lang w:val="fr-CH"/>
    </w:rPr>
  </w:style>
  <w:style w:type="character" w:customStyle="1" w:styleId="HeaderChar">
    <w:name w:val="Header Char"/>
    <w:aliases w:val="6_G Char"/>
    <w:link w:val="Header"/>
    <w:rsid w:val="00335333"/>
    <w:rPr>
      <w:b/>
      <w:sz w:val="18"/>
      <w:lang w:val="en-GB"/>
    </w:rPr>
  </w:style>
  <w:style w:type="paragraph" w:customStyle="1" w:styleId="Default">
    <w:name w:val="Default"/>
    <w:rsid w:val="00335333"/>
    <w:pPr>
      <w:widowControl w:val="0"/>
      <w:autoSpaceDE w:val="0"/>
      <w:autoSpaceDN w:val="0"/>
      <w:adjustRightInd w:val="0"/>
    </w:pPr>
    <w:rPr>
      <w:rFonts w:eastAsia="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766">
      <w:bodyDiv w:val="1"/>
      <w:marLeft w:val="0"/>
      <w:marRight w:val="0"/>
      <w:marTop w:val="0"/>
      <w:marBottom w:val="0"/>
      <w:divBdr>
        <w:top w:val="none" w:sz="0" w:space="0" w:color="auto"/>
        <w:left w:val="none" w:sz="0" w:space="0" w:color="auto"/>
        <w:bottom w:val="none" w:sz="0" w:space="0" w:color="auto"/>
        <w:right w:val="none" w:sz="0" w:space="0" w:color="auto"/>
      </w:divBdr>
    </w:div>
    <w:div w:id="69278583">
      <w:bodyDiv w:val="1"/>
      <w:marLeft w:val="0"/>
      <w:marRight w:val="0"/>
      <w:marTop w:val="0"/>
      <w:marBottom w:val="0"/>
      <w:divBdr>
        <w:top w:val="none" w:sz="0" w:space="0" w:color="auto"/>
        <w:left w:val="none" w:sz="0" w:space="0" w:color="auto"/>
        <w:bottom w:val="none" w:sz="0" w:space="0" w:color="auto"/>
        <w:right w:val="none" w:sz="0" w:space="0" w:color="auto"/>
      </w:divBdr>
    </w:div>
    <w:div w:id="400099186">
      <w:bodyDiv w:val="1"/>
      <w:marLeft w:val="0"/>
      <w:marRight w:val="0"/>
      <w:marTop w:val="0"/>
      <w:marBottom w:val="0"/>
      <w:divBdr>
        <w:top w:val="none" w:sz="0" w:space="0" w:color="auto"/>
        <w:left w:val="none" w:sz="0" w:space="0" w:color="auto"/>
        <w:bottom w:val="none" w:sz="0" w:space="0" w:color="auto"/>
        <w:right w:val="none" w:sz="0" w:space="0" w:color="auto"/>
      </w:divBdr>
    </w:div>
    <w:div w:id="717901785">
      <w:bodyDiv w:val="1"/>
      <w:marLeft w:val="0"/>
      <w:marRight w:val="0"/>
      <w:marTop w:val="0"/>
      <w:marBottom w:val="0"/>
      <w:divBdr>
        <w:top w:val="none" w:sz="0" w:space="0" w:color="auto"/>
        <w:left w:val="none" w:sz="0" w:space="0" w:color="auto"/>
        <w:bottom w:val="none" w:sz="0" w:space="0" w:color="auto"/>
        <w:right w:val="none" w:sz="0" w:space="0" w:color="auto"/>
      </w:divBdr>
    </w:div>
    <w:div w:id="1399597450">
      <w:bodyDiv w:val="1"/>
      <w:marLeft w:val="0"/>
      <w:marRight w:val="0"/>
      <w:marTop w:val="0"/>
      <w:marBottom w:val="0"/>
      <w:divBdr>
        <w:top w:val="none" w:sz="0" w:space="0" w:color="auto"/>
        <w:left w:val="none" w:sz="0" w:space="0" w:color="auto"/>
        <w:bottom w:val="none" w:sz="0" w:space="0" w:color="auto"/>
        <w:right w:val="none" w:sz="0" w:space="0" w:color="auto"/>
      </w:divBdr>
    </w:div>
    <w:div w:id="1872302831">
      <w:bodyDiv w:val="1"/>
      <w:marLeft w:val="0"/>
      <w:marRight w:val="0"/>
      <w:marTop w:val="0"/>
      <w:marBottom w:val="0"/>
      <w:divBdr>
        <w:top w:val="none" w:sz="0" w:space="0" w:color="auto"/>
        <w:left w:val="none" w:sz="0" w:space="0" w:color="auto"/>
        <w:bottom w:val="none" w:sz="0" w:space="0" w:color="auto"/>
        <w:right w:val="none" w:sz="0" w:space="0" w:color="auto"/>
      </w:divBdr>
    </w:div>
    <w:div w:id="1995448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image" Target="media/image12.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eader" Target="header2.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4.pn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7.png"/><Relationship Id="rId30" Type="http://schemas.openxmlformats.org/officeDocument/2006/relationships/image" Target="media/image16.png"/><Relationship Id="rId35" Type="http://schemas.openxmlformats.org/officeDocument/2006/relationships/image" Target="media/image25.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A4969-BA6A-4ADE-B9B4-AE6903DFA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12</Pages>
  <Words>1112</Words>
  <Characters>6343</Characters>
  <Application>Microsoft Office Word</Application>
  <DocSecurity>4</DocSecurity>
  <Lines>52</Lines>
  <Paragraphs>14</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1713484</vt:lpstr>
      <vt:lpstr>United Nations</vt:lpstr>
      <vt:lpstr>United Nations</vt:lpstr>
    </vt:vector>
  </TitlesOfParts>
  <Company>CSD</Company>
  <LinksUpToDate>false</LinksUpToDate>
  <CharactersWithSpaces>7441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1713484</dc:title>
  <dc:subject>ECE/TRANS/WP.29/GRE/2017/18</dc:subject>
  <dc:creator>Romain HUBERT</dc:creator>
  <cp:lastModifiedBy>Benedicte Boudol</cp:lastModifiedBy>
  <cp:revision>2</cp:revision>
  <cp:lastPrinted>2017-08-07T09:46:00Z</cp:lastPrinted>
  <dcterms:created xsi:type="dcterms:W3CDTF">2017-08-31T12:32:00Z</dcterms:created>
  <dcterms:modified xsi:type="dcterms:W3CDTF">2017-08-31T12:32:00Z</dcterms:modified>
</cp:coreProperties>
</file>